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3AF4" w:rsidRPr="00B32F16" w:rsidRDefault="00AE3AF4" w:rsidP="00167957">
      <w:pPr>
        <w:pStyle w:val="20"/>
        <w:shd w:val="clear" w:color="auto" w:fill="auto"/>
        <w:spacing w:after="0" w:line="360" w:lineRule="auto"/>
        <w:jc w:val="both"/>
        <w:rPr>
          <w:rFonts w:cs="Arial Unicode MS"/>
        </w:rPr>
      </w:pPr>
      <w:r w:rsidRPr="00E0024D">
        <w:rPr>
          <w:rFonts w:cs="Arial Unicode M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15.75pt">
            <v:imagedata r:id="rId7" o:title=""/>
          </v:shape>
        </w:pict>
      </w:r>
    </w:p>
    <w:p w:rsidR="00AE3AF4" w:rsidRDefault="00AE3AF4" w:rsidP="003051D2">
      <w:pPr>
        <w:spacing w:line="276" w:lineRule="auto"/>
        <w:ind w:left="140"/>
        <w:rPr>
          <w:rFonts w:ascii="Times New Roman" w:hAnsi="Times New Roman" w:cs="Times New Roman"/>
        </w:rPr>
      </w:pPr>
    </w:p>
    <w:p w:rsidR="00AE3AF4" w:rsidRDefault="00AE3AF4" w:rsidP="003051D2">
      <w:pPr>
        <w:spacing w:line="276" w:lineRule="auto"/>
        <w:ind w:left="140"/>
        <w:rPr>
          <w:rFonts w:ascii="Times New Roman" w:hAnsi="Times New Roman" w:cs="Times New Roman"/>
        </w:rPr>
      </w:pPr>
    </w:p>
    <w:p w:rsidR="00AE3AF4" w:rsidRDefault="00AE3AF4" w:rsidP="003051D2">
      <w:pPr>
        <w:spacing w:line="276" w:lineRule="auto"/>
        <w:ind w:left="140"/>
        <w:rPr>
          <w:rFonts w:ascii="Times New Roman" w:hAnsi="Times New Roman" w:cs="Times New Roman"/>
        </w:rPr>
      </w:pPr>
    </w:p>
    <w:p w:rsidR="00AE3AF4" w:rsidRDefault="00AE3AF4" w:rsidP="003051D2">
      <w:pPr>
        <w:spacing w:line="276" w:lineRule="auto"/>
        <w:ind w:left="140"/>
        <w:rPr>
          <w:rFonts w:ascii="Times New Roman" w:hAnsi="Times New Roman" w:cs="Times New Roman"/>
        </w:rPr>
      </w:pPr>
    </w:p>
    <w:p w:rsidR="00AE3AF4" w:rsidRDefault="00AE3AF4" w:rsidP="003051D2">
      <w:pPr>
        <w:spacing w:line="276" w:lineRule="auto"/>
        <w:ind w:left="140"/>
        <w:rPr>
          <w:rFonts w:ascii="Times New Roman" w:hAnsi="Times New Roman" w:cs="Times New Roman"/>
        </w:rPr>
      </w:pPr>
    </w:p>
    <w:p w:rsidR="00AE3AF4" w:rsidRDefault="00AE3AF4" w:rsidP="003051D2">
      <w:pPr>
        <w:spacing w:line="276" w:lineRule="auto"/>
        <w:ind w:left="140"/>
        <w:rPr>
          <w:rFonts w:ascii="Times New Roman" w:hAnsi="Times New Roman" w:cs="Times New Roman"/>
        </w:rPr>
      </w:pPr>
    </w:p>
    <w:p w:rsidR="00AE3AF4" w:rsidRPr="003051D2" w:rsidRDefault="00AE3AF4" w:rsidP="003051D2">
      <w:pPr>
        <w:spacing w:line="276" w:lineRule="auto"/>
        <w:ind w:left="140"/>
        <w:rPr>
          <w:rFonts w:ascii="Times New Roman" w:hAnsi="Times New Roman" w:cs="Times New Roman"/>
        </w:rPr>
      </w:pPr>
      <w:r w:rsidRPr="003051D2">
        <w:rPr>
          <w:rFonts w:ascii="Times New Roman" w:hAnsi="Times New Roman" w:cs="Times New Roman"/>
        </w:rPr>
        <w:t>Сроки каникул определяются в соответствии с рекомендациями Министерства образования Республики Мордовия</w:t>
      </w:r>
    </w:p>
    <w:p w:rsidR="00AE3AF4" w:rsidRPr="003051D2" w:rsidRDefault="00AE3AF4" w:rsidP="003051D2">
      <w:pPr>
        <w:framePr w:w="9538" w:wrap="notBeside" w:vAnchor="text" w:hAnchor="text" w:xAlign="center" w:y="1"/>
        <w:spacing w:line="276" w:lineRule="auto"/>
        <w:rPr>
          <w:rFonts w:ascii="Times New Roman" w:hAnsi="Times New Roman" w:cs="Times New Roman"/>
          <w:color w:val="auto"/>
        </w:rPr>
      </w:pPr>
      <w:r w:rsidRPr="003051D2">
        <w:rPr>
          <w:rFonts w:ascii="Times New Roman" w:hAnsi="Times New Roman" w:cs="Times New Roman"/>
          <w:color w:val="auto"/>
        </w:rPr>
        <w:t>Расписание звонков</w:t>
      </w:r>
    </w:p>
    <w:p w:rsidR="00AE3AF4" w:rsidRPr="003051D2" w:rsidRDefault="00AE3AF4" w:rsidP="003051D2">
      <w:pPr>
        <w:framePr w:w="9538" w:wrap="notBeside" w:vAnchor="text" w:hAnchor="text" w:xAlign="center" w:y="1"/>
        <w:spacing w:line="276" w:lineRule="auto"/>
        <w:rPr>
          <w:rFonts w:ascii="Times New Roman" w:hAnsi="Times New Roman" w:cs="Times New Roman"/>
          <w:color w:val="auto"/>
        </w:rPr>
      </w:pPr>
      <w:r w:rsidRPr="003051D2">
        <w:rPr>
          <w:rFonts w:ascii="Times New Roman" w:hAnsi="Times New Roman" w:cs="Times New Roman"/>
          <w:color w:val="auto"/>
        </w:rPr>
        <w:t xml:space="preserve">Первое полугодие (понедельник-пятница) 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821"/>
        <w:gridCol w:w="3739"/>
        <w:gridCol w:w="816"/>
        <w:gridCol w:w="4162"/>
      </w:tblGrid>
      <w:tr w:rsidR="00AE3AF4" w:rsidRPr="003051D2">
        <w:trPr>
          <w:trHeight w:hRule="exact" w:val="302"/>
          <w:jc w:val="center"/>
        </w:trPr>
        <w:tc>
          <w:tcPr>
            <w:tcW w:w="45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E3AF4" w:rsidRPr="003051D2" w:rsidRDefault="00AE3AF4" w:rsidP="003051D2">
            <w:pPr>
              <w:framePr w:w="9538" w:wrap="notBeside" w:vAnchor="text" w:hAnchor="text" w:xAlign="center" w:y="1"/>
              <w:spacing w:line="240" w:lineRule="exact"/>
              <w:ind w:left="2460"/>
              <w:rPr>
                <w:rFonts w:ascii="Times New Roman" w:hAnsi="Times New Roman" w:cs="Times New Roman"/>
              </w:rPr>
            </w:pPr>
            <w:r w:rsidRPr="003051D2">
              <w:rPr>
                <w:rFonts w:ascii="Times New Roman" w:hAnsi="Times New Roman" w:cs="Times New Roman"/>
              </w:rPr>
              <w:t>1 класс</w:t>
            </w:r>
          </w:p>
        </w:tc>
        <w:tc>
          <w:tcPr>
            <w:tcW w:w="49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E3AF4" w:rsidRPr="003051D2" w:rsidRDefault="00AE3AF4" w:rsidP="003051D2">
            <w:pPr>
              <w:framePr w:w="9538" w:wrap="notBeside" w:vAnchor="text" w:hAnchor="text" w:xAlign="center" w:y="1"/>
              <w:spacing w:line="240" w:lineRule="exact"/>
              <w:ind w:left="1720"/>
              <w:rPr>
                <w:rFonts w:ascii="Times New Roman" w:hAnsi="Times New Roman" w:cs="Times New Roman"/>
              </w:rPr>
            </w:pPr>
            <w:r w:rsidRPr="003051D2">
              <w:rPr>
                <w:rFonts w:ascii="Times New Roman" w:hAnsi="Times New Roman" w:cs="Times New Roman"/>
              </w:rPr>
              <w:t>2-11 классы</w:t>
            </w:r>
          </w:p>
        </w:tc>
      </w:tr>
      <w:tr w:rsidR="00AE3AF4" w:rsidRPr="003051D2">
        <w:trPr>
          <w:trHeight w:hRule="exact" w:val="788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E3AF4" w:rsidRPr="003051D2" w:rsidRDefault="00AE3AF4" w:rsidP="003051D2">
            <w:pPr>
              <w:framePr w:w="9538" w:wrap="notBeside" w:vAnchor="text" w:hAnchor="text" w:xAlign="center" w:y="1"/>
              <w:spacing w:after="120" w:line="240" w:lineRule="exact"/>
              <w:rPr>
                <w:rFonts w:ascii="Times New Roman" w:hAnsi="Times New Roman" w:cs="Times New Roman"/>
              </w:rPr>
            </w:pPr>
            <w:r w:rsidRPr="003051D2">
              <w:rPr>
                <w:rFonts w:ascii="Times New Roman" w:hAnsi="Times New Roman" w:cs="Times New Roman"/>
              </w:rPr>
              <w:t>№</w:t>
            </w:r>
          </w:p>
          <w:p w:rsidR="00AE3AF4" w:rsidRPr="003051D2" w:rsidRDefault="00AE3AF4" w:rsidP="003051D2">
            <w:pPr>
              <w:framePr w:w="9538" w:wrap="notBeside" w:vAnchor="text" w:hAnchor="text" w:xAlign="center" w:y="1"/>
              <w:spacing w:before="120" w:line="240" w:lineRule="exact"/>
              <w:rPr>
                <w:rFonts w:ascii="Times New Roman" w:hAnsi="Times New Roman" w:cs="Times New Roman"/>
              </w:rPr>
            </w:pPr>
            <w:r w:rsidRPr="003051D2">
              <w:rPr>
                <w:rFonts w:ascii="Times New Roman" w:hAnsi="Times New Roman" w:cs="Times New Roman"/>
              </w:rPr>
              <w:t>урока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3AF4" w:rsidRPr="003051D2" w:rsidRDefault="00AE3AF4" w:rsidP="003051D2">
            <w:pPr>
              <w:framePr w:w="9538" w:wrap="notBeside" w:vAnchor="text" w:hAnchor="text" w:xAlign="center" w:y="1"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3051D2">
              <w:rPr>
                <w:rFonts w:ascii="Times New Roman" w:hAnsi="Times New Roman" w:cs="Times New Roman"/>
              </w:rPr>
              <w:t>Время проведения урока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E3AF4" w:rsidRPr="003051D2" w:rsidRDefault="00AE3AF4" w:rsidP="003051D2">
            <w:pPr>
              <w:framePr w:w="9538" w:wrap="notBeside" w:vAnchor="text" w:hAnchor="text" w:xAlign="center" w:y="1"/>
              <w:spacing w:after="120" w:line="240" w:lineRule="exact"/>
              <w:rPr>
                <w:rFonts w:ascii="Times New Roman" w:hAnsi="Times New Roman" w:cs="Times New Roman"/>
              </w:rPr>
            </w:pPr>
            <w:r w:rsidRPr="003051D2">
              <w:rPr>
                <w:rFonts w:ascii="Times New Roman" w:hAnsi="Times New Roman" w:cs="Times New Roman"/>
              </w:rPr>
              <w:t>№</w:t>
            </w:r>
          </w:p>
          <w:p w:rsidR="00AE3AF4" w:rsidRPr="003051D2" w:rsidRDefault="00AE3AF4" w:rsidP="003051D2">
            <w:pPr>
              <w:framePr w:w="9538" w:wrap="notBeside" w:vAnchor="text" w:hAnchor="text" w:xAlign="center" w:y="1"/>
              <w:spacing w:before="120" w:line="240" w:lineRule="exact"/>
              <w:rPr>
                <w:rFonts w:ascii="Times New Roman" w:hAnsi="Times New Roman" w:cs="Times New Roman"/>
              </w:rPr>
            </w:pPr>
            <w:r w:rsidRPr="003051D2">
              <w:rPr>
                <w:rFonts w:ascii="Times New Roman" w:hAnsi="Times New Roman" w:cs="Times New Roman"/>
              </w:rPr>
              <w:t>урока</w:t>
            </w:r>
          </w:p>
        </w:tc>
        <w:tc>
          <w:tcPr>
            <w:tcW w:w="4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E3AF4" w:rsidRPr="003051D2" w:rsidRDefault="00AE3AF4" w:rsidP="003051D2">
            <w:pPr>
              <w:framePr w:w="9538" w:wrap="notBeside" w:vAnchor="text" w:hAnchor="text" w:xAlign="center" w:y="1"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3051D2">
              <w:rPr>
                <w:rFonts w:ascii="Times New Roman" w:hAnsi="Times New Roman" w:cs="Times New Roman"/>
              </w:rPr>
              <w:t>Время проведения урока</w:t>
            </w:r>
          </w:p>
        </w:tc>
      </w:tr>
      <w:tr w:rsidR="00AE3AF4" w:rsidRPr="003051D2">
        <w:trPr>
          <w:trHeight w:hRule="exact" w:val="278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E3AF4" w:rsidRPr="003051D2" w:rsidRDefault="00AE3AF4" w:rsidP="003051D2">
            <w:pPr>
              <w:framePr w:w="9538" w:wrap="notBeside" w:vAnchor="text" w:hAnchor="text" w:xAlign="center" w:y="1"/>
              <w:spacing w:line="240" w:lineRule="exact"/>
              <w:rPr>
                <w:rFonts w:ascii="Times New Roman" w:hAnsi="Times New Roman" w:cs="Times New Roman"/>
              </w:rPr>
            </w:pPr>
            <w:r w:rsidRPr="003051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E3AF4" w:rsidRPr="003051D2" w:rsidRDefault="00AE3AF4" w:rsidP="003051D2">
            <w:pPr>
              <w:framePr w:w="9538" w:wrap="notBeside" w:vAnchor="text" w:hAnchor="text" w:xAlign="center" w:y="1"/>
              <w:spacing w:line="240" w:lineRule="exact"/>
              <w:rPr>
                <w:rFonts w:ascii="Times New Roman" w:hAnsi="Times New Roman" w:cs="Times New Roman"/>
              </w:rPr>
            </w:pPr>
            <w:r w:rsidRPr="003051D2">
              <w:rPr>
                <w:rFonts w:ascii="Times New Roman" w:hAnsi="Times New Roman" w:cs="Times New Roman"/>
              </w:rPr>
              <w:t>8.00 - 8.35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E3AF4" w:rsidRPr="003051D2" w:rsidRDefault="00AE3AF4" w:rsidP="003051D2">
            <w:pPr>
              <w:framePr w:w="9538" w:wrap="notBeside" w:vAnchor="text" w:hAnchor="text" w:xAlign="center" w:y="1"/>
              <w:spacing w:line="240" w:lineRule="exact"/>
              <w:rPr>
                <w:rFonts w:ascii="Times New Roman" w:hAnsi="Times New Roman" w:cs="Times New Roman"/>
              </w:rPr>
            </w:pPr>
            <w:r w:rsidRPr="003051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E3AF4" w:rsidRPr="003051D2" w:rsidRDefault="00AE3AF4" w:rsidP="003051D2">
            <w:pPr>
              <w:framePr w:w="9538" w:wrap="notBeside" w:vAnchor="text" w:hAnchor="text" w:xAlign="center" w:y="1"/>
              <w:spacing w:line="240" w:lineRule="exact"/>
              <w:rPr>
                <w:rFonts w:ascii="Times New Roman" w:hAnsi="Times New Roman" w:cs="Times New Roman"/>
              </w:rPr>
            </w:pPr>
            <w:r w:rsidRPr="003051D2">
              <w:rPr>
                <w:rFonts w:ascii="Times New Roman" w:hAnsi="Times New Roman" w:cs="Times New Roman"/>
              </w:rPr>
              <w:t>8.00 - 8.45</w:t>
            </w:r>
          </w:p>
        </w:tc>
      </w:tr>
      <w:tr w:rsidR="00AE3AF4" w:rsidRPr="003051D2">
        <w:trPr>
          <w:trHeight w:hRule="exact" w:val="288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E3AF4" w:rsidRPr="003051D2" w:rsidRDefault="00AE3AF4" w:rsidP="003051D2">
            <w:pPr>
              <w:framePr w:w="9538" w:wrap="notBeside" w:vAnchor="text" w:hAnchor="text" w:xAlign="center" w:y="1"/>
              <w:spacing w:line="240" w:lineRule="exact"/>
              <w:rPr>
                <w:rFonts w:ascii="Times New Roman" w:hAnsi="Times New Roman" w:cs="Times New Roman"/>
              </w:rPr>
            </w:pPr>
            <w:r w:rsidRPr="003051D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E3AF4" w:rsidRPr="003051D2" w:rsidRDefault="00AE3AF4" w:rsidP="003051D2">
            <w:pPr>
              <w:framePr w:w="9538" w:wrap="notBeside" w:vAnchor="text" w:hAnchor="text" w:xAlign="center" w:y="1"/>
              <w:spacing w:line="240" w:lineRule="exact"/>
              <w:rPr>
                <w:rFonts w:ascii="Times New Roman" w:hAnsi="Times New Roman" w:cs="Times New Roman"/>
              </w:rPr>
            </w:pPr>
            <w:r w:rsidRPr="003051D2">
              <w:rPr>
                <w:rFonts w:ascii="Times New Roman" w:hAnsi="Times New Roman" w:cs="Times New Roman"/>
              </w:rPr>
              <w:t>8.50 - 9.25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E3AF4" w:rsidRPr="003051D2" w:rsidRDefault="00AE3AF4" w:rsidP="003051D2">
            <w:pPr>
              <w:framePr w:w="9538" w:wrap="notBeside" w:vAnchor="text" w:hAnchor="text" w:xAlign="center" w:y="1"/>
              <w:spacing w:line="240" w:lineRule="exact"/>
              <w:rPr>
                <w:rFonts w:ascii="Times New Roman" w:hAnsi="Times New Roman" w:cs="Times New Roman"/>
              </w:rPr>
            </w:pPr>
            <w:r w:rsidRPr="003051D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E3AF4" w:rsidRPr="003051D2" w:rsidRDefault="00AE3AF4" w:rsidP="003051D2">
            <w:pPr>
              <w:framePr w:w="9538" w:wrap="notBeside" w:vAnchor="text" w:hAnchor="text" w:xAlign="center" w:y="1"/>
              <w:spacing w:line="240" w:lineRule="exact"/>
              <w:rPr>
                <w:rFonts w:ascii="Times New Roman" w:hAnsi="Times New Roman" w:cs="Times New Roman"/>
              </w:rPr>
            </w:pPr>
            <w:r w:rsidRPr="003051D2">
              <w:rPr>
                <w:rFonts w:ascii="Times New Roman" w:hAnsi="Times New Roman" w:cs="Times New Roman"/>
              </w:rPr>
              <w:t>8.50 - 9.35</w:t>
            </w:r>
          </w:p>
        </w:tc>
      </w:tr>
      <w:tr w:rsidR="00AE3AF4" w:rsidRPr="003051D2">
        <w:trPr>
          <w:trHeight w:hRule="exact" w:val="283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E3AF4" w:rsidRPr="003051D2" w:rsidRDefault="00AE3AF4" w:rsidP="003051D2">
            <w:pPr>
              <w:framePr w:w="9538" w:wrap="notBeside" w:vAnchor="text" w:hAnchor="text" w:xAlign="center" w:y="1"/>
              <w:spacing w:line="240" w:lineRule="exact"/>
              <w:rPr>
                <w:rFonts w:ascii="Times New Roman" w:hAnsi="Times New Roman" w:cs="Times New Roman"/>
              </w:rPr>
            </w:pPr>
            <w:r w:rsidRPr="003051D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E3AF4" w:rsidRPr="003051D2" w:rsidRDefault="00AE3AF4" w:rsidP="003051D2">
            <w:pPr>
              <w:framePr w:w="9538" w:wrap="notBeside" w:vAnchor="text" w:hAnchor="text" w:xAlign="center" w:y="1"/>
              <w:spacing w:line="240" w:lineRule="exact"/>
              <w:rPr>
                <w:rFonts w:ascii="Times New Roman" w:hAnsi="Times New Roman" w:cs="Times New Roman"/>
              </w:rPr>
            </w:pPr>
            <w:r w:rsidRPr="003051D2">
              <w:rPr>
                <w:rFonts w:ascii="Times New Roman" w:hAnsi="Times New Roman" w:cs="Times New Roman"/>
              </w:rPr>
              <w:t>9.50 - 10.25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E3AF4" w:rsidRPr="003051D2" w:rsidRDefault="00AE3AF4" w:rsidP="003051D2">
            <w:pPr>
              <w:framePr w:w="9538" w:wrap="notBeside" w:vAnchor="text" w:hAnchor="text" w:xAlign="center" w:y="1"/>
              <w:spacing w:line="240" w:lineRule="exact"/>
              <w:rPr>
                <w:rFonts w:ascii="Times New Roman" w:hAnsi="Times New Roman" w:cs="Times New Roman"/>
              </w:rPr>
            </w:pPr>
            <w:r w:rsidRPr="003051D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E3AF4" w:rsidRPr="003051D2" w:rsidRDefault="00AE3AF4" w:rsidP="003051D2">
            <w:pPr>
              <w:framePr w:w="9538" w:wrap="notBeside" w:vAnchor="text" w:hAnchor="text" w:xAlign="center" w:y="1"/>
              <w:spacing w:line="240" w:lineRule="exact"/>
              <w:rPr>
                <w:rFonts w:ascii="Times New Roman" w:hAnsi="Times New Roman" w:cs="Times New Roman"/>
              </w:rPr>
            </w:pPr>
            <w:r w:rsidRPr="003051D2">
              <w:rPr>
                <w:rFonts w:ascii="Times New Roman" w:hAnsi="Times New Roman" w:cs="Times New Roman"/>
              </w:rPr>
              <w:t>9.50 - 10.35</w:t>
            </w:r>
          </w:p>
        </w:tc>
      </w:tr>
      <w:tr w:rsidR="00AE3AF4" w:rsidRPr="003051D2">
        <w:trPr>
          <w:trHeight w:hRule="exact" w:val="283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E3AF4" w:rsidRPr="003051D2" w:rsidRDefault="00AE3AF4" w:rsidP="003051D2">
            <w:pPr>
              <w:framePr w:w="9538" w:wrap="notBeside" w:vAnchor="text" w:hAnchor="text" w:xAlign="center" w:y="1"/>
              <w:spacing w:line="240" w:lineRule="exact"/>
              <w:rPr>
                <w:rFonts w:ascii="Times New Roman" w:hAnsi="Times New Roman" w:cs="Times New Roman"/>
              </w:rPr>
            </w:pPr>
            <w:r w:rsidRPr="003051D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E3AF4" w:rsidRPr="003051D2" w:rsidRDefault="00AE3AF4" w:rsidP="003051D2">
            <w:pPr>
              <w:framePr w:w="9538" w:wrap="notBeside" w:vAnchor="text" w:hAnchor="text" w:xAlign="center" w:y="1"/>
              <w:spacing w:line="240" w:lineRule="exact"/>
              <w:rPr>
                <w:rFonts w:ascii="Times New Roman" w:hAnsi="Times New Roman" w:cs="Times New Roman"/>
              </w:rPr>
            </w:pPr>
            <w:r w:rsidRPr="003051D2">
              <w:rPr>
                <w:rFonts w:ascii="Times New Roman" w:hAnsi="Times New Roman" w:cs="Times New Roman"/>
              </w:rPr>
              <w:t>10.50- 11.25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E3AF4" w:rsidRPr="003051D2" w:rsidRDefault="00AE3AF4" w:rsidP="003051D2">
            <w:pPr>
              <w:framePr w:w="9538" w:wrap="notBeside" w:vAnchor="text" w:hAnchor="text" w:xAlign="center" w:y="1"/>
              <w:spacing w:line="240" w:lineRule="exact"/>
              <w:rPr>
                <w:rFonts w:ascii="Times New Roman" w:hAnsi="Times New Roman" w:cs="Times New Roman"/>
              </w:rPr>
            </w:pPr>
            <w:r w:rsidRPr="003051D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E3AF4" w:rsidRPr="003051D2" w:rsidRDefault="00AE3AF4" w:rsidP="003051D2">
            <w:pPr>
              <w:framePr w:w="9538" w:wrap="notBeside" w:vAnchor="text" w:hAnchor="text" w:xAlign="center" w:y="1"/>
              <w:spacing w:line="240" w:lineRule="exact"/>
              <w:rPr>
                <w:rFonts w:ascii="Times New Roman" w:hAnsi="Times New Roman" w:cs="Times New Roman"/>
              </w:rPr>
            </w:pPr>
            <w:r w:rsidRPr="003051D2">
              <w:rPr>
                <w:rFonts w:ascii="Times New Roman" w:hAnsi="Times New Roman" w:cs="Times New Roman"/>
              </w:rPr>
              <w:t>10.50- 11.35</w:t>
            </w:r>
          </w:p>
        </w:tc>
      </w:tr>
      <w:tr w:rsidR="00AE3AF4" w:rsidRPr="003051D2">
        <w:trPr>
          <w:trHeight w:hRule="exact" w:val="283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3AF4" w:rsidRPr="003051D2" w:rsidRDefault="00AE3AF4" w:rsidP="003051D2">
            <w:pPr>
              <w:framePr w:w="9538" w:wrap="notBeside" w:vAnchor="text" w:hAnchor="text" w:xAlign="center" w:y="1"/>
              <w:spacing w:line="240" w:lineRule="exact"/>
              <w:rPr>
                <w:rFonts w:ascii="Times New Roman" w:hAnsi="Times New Roman" w:cs="Times New Roman"/>
              </w:rPr>
            </w:pPr>
            <w:r w:rsidRPr="003051D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3AF4" w:rsidRPr="003051D2" w:rsidRDefault="00AE3AF4" w:rsidP="003051D2">
            <w:pPr>
              <w:framePr w:w="9538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3AF4" w:rsidRPr="003051D2" w:rsidRDefault="00AE3AF4" w:rsidP="003051D2">
            <w:pPr>
              <w:framePr w:w="9538" w:wrap="notBeside" w:vAnchor="text" w:hAnchor="text" w:xAlign="center" w:y="1"/>
              <w:spacing w:line="240" w:lineRule="exact"/>
              <w:rPr>
                <w:rFonts w:ascii="Times New Roman" w:hAnsi="Times New Roman" w:cs="Times New Roman"/>
              </w:rPr>
            </w:pPr>
            <w:r w:rsidRPr="003051D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E3AF4" w:rsidRPr="003051D2" w:rsidRDefault="00AE3AF4" w:rsidP="003051D2">
            <w:pPr>
              <w:framePr w:w="9538" w:wrap="notBeside" w:vAnchor="text" w:hAnchor="text" w:xAlign="center" w:y="1"/>
              <w:spacing w:line="240" w:lineRule="exact"/>
              <w:rPr>
                <w:rFonts w:ascii="Times New Roman" w:hAnsi="Times New Roman" w:cs="Times New Roman"/>
              </w:rPr>
            </w:pPr>
            <w:r w:rsidRPr="003051D2">
              <w:rPr>
                <w:rFonts w:ascii="Times New Roman" w:hAnsi="Times New Roman" w:cs="Times New Roman"/>
              </w:rPr>
              <w:t>11.50- 12.35</w:t>
            </w:r>
          </w:p>
        </w:tc>
      </w:tr>
      <w:tr w:rsidR="00AE3AF4" w:rsidRPr="003051D2">
        <w:trPr>
          <w:trHeight w:hRule="exact" w:val="293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E3AF4" w:rsidRPr="003051D2" w:rsidRDefault="00AE3AF4" w:rsidP="003051D2">
            <w:pPr>
              <w:framePr w:w="9538" w:wrap="notBeside" w:vAnchor="text" w:hAnchor="text" w:xAlign="center" w:y="1"/>
              <w:spacing w:line="240" w:lineRule="exact"/>
              <w:rPr>
                <w:rFonts w:ascii="Times New Roman" w:hAnsi="Times New Roman" w:cs="Times New Roman"/>
              </w:rPr>
            </w:pPr>
            <w:r w:rsidRPr="003051D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E3AF4" w:rsidRPr="003051D2" w:rsidRDefault="00AE3AF4" w:rsidP="003051D2">
            <w:pPr>
              <w:framePr w:w="9538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E3AF4" w:rsidRPr="003051D2" w:rsidRDefault="00AE3AF4" w:rsidP="003051D2">
            <w:pPr>
              <w:framePr w:w="9538" w:wrap="notBeside" w:vAnchor="text" w:hAnchor="text" w:xAlign="center" w:y="1"/>
              <w:spacing w:line="240" w:lineRule="exact"/>
              <w:rPr>
                <w:rFonts w:ascii="Times New Roman" w:hAnsi="Times New Roman" w:cs="Times New Roman"/>
              </w:rPr>
            </w:pPr>
            <w:r w:rsidRPr="003051D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E3AF4" w:rsidRPr="003051D2" w:rsidRDefault="00AE3AF4" w:rsidP="003051D2">
            <w:pPr>
              <w:framePr w:w="9538" w:wrap="notBeside" w:vAnchor="text" w:hAnchor="text" w:xAlign="center" w:y="1"/>
              <w:spacing w:line="240" w:lineRule="exact"/>
              <w:rPr>
                <w:rFonts w:ascii="Times New Roman" w:hAnsi="Times New Roman" w:cs="Times New Roman"/>
              </w:rPr>
            </w:pPr>
            <w:r w:rsidRPr="003051D2">
              <w:rPr>
                <w:rFonts w:ascii="Times New Roman" w:hAnsi="Times New Roman" w:cs="Times New Roman"/>
              </w:rPr>
              <w:t>12.45- 13.30</w:t>
            </w:r>
          </w:p>
        </w:tc>
      </w:tr>
    </w:tbl>
    <w:p w:rsidR="00AE3AF4" w:rsidRPr="003051D2" w:rsidRDefault="00AE3AF4" w:rsidP="003051D2">
      <w:pPr>
        <w:framePr w:w="9538" w:wrap="notBeside" w:vAnchor="text" w:hAnchor="text" w:xAlign="center" w:y="1"/>
        <w:rPr>
          <w:rFonts w:ascii="Times New Roman" w:hAnsi="Times New Roman" w:cs="Times New Roman"/>
        </w:rPr>
      </w:pPr>
    </w:p>
    <w:p w:rsidR="00AE3AF4" w:rsidRPr="003051D2" w:rsidRDefault="00AE3AF4" w:rsidP="003051D2">
      <w:pPr>
        <w:rPr>
          <w:rFonts w:ascii="Times New Roman" w:hAnsi="Times New Roman" w:cs="Times New Roman"/>
        </w:rPr>
      </w:pPr>
    </w:p>
    <w:p w:rsidR="00AE3AF4" w:rsidRPr="003051D2" w:rsidRDefault="00AE3AF4" w:rsidP="003051D2">
      <w:pPr>
        <w:framePr w:w="9528" w:wrap="notBeside" w:vAnchor="text" w:hAnchor="text" w:xAlign="center" w:y="1"/>
        <w:spacing w:line="312" w:lineRule="exact"/>
        <w:rPr>
          <w:rFonts w:ascii="Times New Roman" w:hAnsi="Times New Roman" w:cs="Times New Roman"/>
          <w:color w:val="auto"/>
        </w:rPr>
      </w:pPr>
      <w:r w:rsidRPr="003051D2">
        <w:rPr>
          <w:rFonts w:ascii="Times New Roman" w:hAnsi="Times New Roman" w:cs="Times New Roman"/>
          <w:color w:val="auto"/>
        </w:rPr>
        <w:t>Второе полугодие (понедельник-пятница)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816"/>
        <w:gridCol w:w="3744"/>
        <w:gridCol w:w="811"/>
        <w:gridCol w:w="4157"/>
      </w:tblGrid>
      <w:tr w:rsidR="00AE3AF4" w:rsidRPr="003051D2">
        <w:trPr>
          <w:trHeight w:hRule="exact" w:val="298"/>
          <w:jc w:val="center"/>
        </w:trPr>
        <w:tc>
          <w:tcPr>
            <w:tcW w:w="45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E3AF4" w:rsidRPr="003051D2" w:rsidRDefault="00AE3AF4" w:rsidP="003051D2">
            <w:pPr>
              <w:framePr w:w="9528" w:wrap="notBeside" w:vAnchor="text" w:hAnchor="text" w:xAlign="center" w:y="1"/>
              <w:spacing w:line="240" w:lineRule="exact"/>
              <w:ind w:left="2460"/>
              <w:rPr>
                <w:rFonts w:ascii="Times New Roman" w:hAnsi="Times New Roman" w:cs="Times New Roman"/>
              </w:rPr>
            </w:pPr>
            <w:r w:rsidRPr="003051D2">
              <w:rPr>
                <w:rFonts w:ascii="Times New Roman" w:hAnsi="Times New Roman" w:cs="Times New Roman"/>
              </w:rPr>
              <w:t>1 класс</w:t>
            </w:r>
          </w:p>
        </w:tc>
        <w:tc>
          <w:tcPr>
            <w:tcW w:w="49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E3AF4" w:rsidRPr="003051D2" w:rsidRDefault="00AE3AF4" w:rsidP="003051D2">
            <w:pPr>
              <w:framePr w:w="9528" w:wrap="notBeside" w:vAnchor="text" w:hAnchor="text" w:xAlign="center" w:y="1"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3051D2">
              <w:rPr>
                <w:rFonts w:ascii="Times New Roman" w:hAnsi="Times New Roman" w:cs="Times New Roman"/>
              </w:rPr>
              <w:t>2-11 классы</w:t>
            </w:r>
          </w:p>
        </w:tc>
      </w:tr>
      <w:tr w:rsidR="00AE3AF4" w:rsidRPr="003051D2">
        <w:trPr>
          <w:trHeight w:hRule="exact" w:val="668"/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E3AF4" w:rsidRPr="003051D2" w:rsidRDefault="00AE3AF4" w:rsidP="003051D2">
            <w:pPr>
              <w:framePr w:w="9528" w:wrap="notBeside" w:vAnchor="text" w:hAnchor="text" w:xAlign="center" w:y="1"/>
              <w:spacing w:after="120" w:line="240" w:lineRule="exact"/>
              <w:rPr>
                <w:rFonts w:ascii="Times New Roman" w:hAnsi="Times New Roman" w:cs="Times New Roman"/>
              </w:rPr>
            </w:pPr>
            <w:r w:rsidRPr="003051D2">
              <w:rPr>
                <w:rFonts w:ascii="Times New Roman" w:hAnsi="Times New Roman" w:cs="Times New Roman"/>
              </w:rPr>
              <w:t>№</w:t>
            </w:r>
          </w:p>
          <w:p w:rsidR="00AE3AF4" w:rsidRPr="003051D2" w:rsidRDefault="00AE3AF4" w:rsidP="003051D2">
            <w:pPr>
              <w:framePr w:w="9528" w:wrap="notBeside" w:vAnchor="text" w:hAnchor="text" w:xAlign="center" w:y="1"/>
              <w:spacing w:before="120" w:line="240" w:lineRule="exact"/>
              <w:rPr>
                <w:rFonts w:ascii="Times New Roman" w:hAnsi="Times New Roman" w:cs="Times New Roman"/>
              </w:rPr>
            </w:pPr>
            <w:r w:rsidRPr="003051D2">
              <w:rPr>
                <w:rFonts w:ascii="Times New Roman" w:hAnsi="Times New Roman" w:cs="Times New Roman"/>
              </w:rPr>
              <w:t>Урока</w:t>
            </w:r>
          </w:p>
          <w:p w:rsidR="00AE3AF4" w:rsidRPr="003051D2" w:rsidRDefault="00AE3AF4" w:rsidP="003051D2">
            <w:pPr>
              <w:framePr w:w="9528" w:wrap="notBeside" w:vAnchor="text" w:hAnchor="text" w:xAlign="center" w:y="1"/>
              <w:spacing w:before="120"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3AF4" w:rsidRPr="003051D2" w:rsidRDefault="00AE3AF4" w:rsidP="003051D2">
            <w:pPr>
              <w:framePr w:w="9528" w:wrap="notBeside" w:vAnchor="text" w:hAnchor="text" w:xAlign="center" w:y="1"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3051D2">
              <w:rPr>
                <w:rFonts w:ascii="Times New Roman" w:hAnsi="Times New Roman" w:cs="Times New Roman"/>
              </w:rPr>
              <w:t>Время проведения урока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E3AF4" w:rsidRPr="003051D2" w:rsidRDefault="00AE3AF4" w:rsidP="003051D2">
            <w:pPr>
              <w:framePr w:w="9528" w:wrap="notBeside" w:vAnchor="text" w:hAnchor="text" w:xAlign="center" w:y="1"/>
              <w:spacing w:after="120" w:line="240" w:lineRule="exact"/>
              <w:rPr>
                <w:rFonts w:ascii="Times New Roman" w:hAnsi="Times New Roman" w:cs="Times New Roman"/>
              </w:rPr>
            </w:pPr>
            <w:r w:rsidRPr="003051D2">
              <w:rPr>
                <w:rFonts w:ascii="Times New Roman" w:hAnsi="Times New Roman" w:cs="Times New Roman"/>
              </w:rPr>
              <w:t>№</w:t>
            </w:r>
          </w:p>
          <w:p w:rsidR="00AE3AF4" w:rsidRPr="003051D2" w:rsidRDefault="00AE3AF4" w:rsidP="003051D2">
            <w:pPr>
              <w:framePr w:w="9528" w:wrap="notBeside" w:vAnchor="text" w:hAnchor="text" w:xAlign="center" w:y="1"/>
              <w:spacing w:before="120" w:line="240" w:lineRule="exact"/>
              <w:rPr>
                <w:rFonts w:ascii="Times New Roman" w:hAnsi="Times New Roman" w:cs="Times New Roman"/>
              </w:rPr>
            </w:pPr>
            <w:r w:rsidRPr="003051D2">
              <w:rPr>
                <w:rFonts w:ascii="Times New Roman" w:hAnsi="Times New Roman" w:cs="Times New Roman"/>
              </w:rPr>
              <w:t>урока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E3AF4" w:rsidRPr="003051D2" w:rsidRDefault="00AE3AF4" w:rsidP="003051D2">
            <w:pPr>
              <w:framePr w:w="9528" w:wrap="notBeside" w:vAnchor="text" w:hAnchor="text" w:xAlign="center" w:y="1"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3051D2">
              <w:rPr>
                <w:rFonts w:ascii="Times New Roman" w:hAnsi="Times New Roman" w:cs="Times New Roman"/>
              </w:rPr>
              <w:t>Время проведения урока</w:t>
            </w:r>
          </w:p>
        </w:tc>
      </w:tr>
      <w:tr w:rsidR="00AE3AF4" w:rsidRPr="003051D2">
        <w:trPr>
          <w:trHeight w:hRule="exact" w:val="288"/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E3AF4" w:rsidRPr="003051D2" w:rsidRDefault="00AE3AF4" w:rsidP="003051D2">
            <w:pPr>
              <w:framePr w:w="9528" w:wrap="notBeside" w:vAnchor="text" w:hAnchor="text" w:xAlign="center" w:y="1"/>
              <w:spacing w:line="240" w:lineRule="exact"/>
              <w:rPr>
                <w:rFonts w:ascii="Times New Roman" w:hAnsi="Times New Roman" w:cs="Times New Roman"/>
              </w:rPr>
            </w:pPr>
            <w:r w:rsidRPr="003051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3AF4" w:rsidRPr="003051D2" w:rsidRDefault="00AE3AF4" w:rsidP="003051D2">
            <w:pPr>
              <w:framePr w:w="9528" w:wrap="notBeside" w:vAnchor="text" w:hAnchor="text" w:xAlign="center" w:y="1"/>
              <w:spacing w:line="240" w:lineRule="exact"/>
              <w:rPr>
                <w:rFonts w:ascii="Times New Roman" w:hAnsi="Times New Roman" w:cs="Times New Roman"/>
              </w:rPr>
            </w:pPr>
            <w:r w:rsidRPr="003051D2">
              <w:rPr>
                <w:rFonts w:ascii="Times New Roman" w:hAnsi="Times New Roman" w:cs="Times New Roman"/>
              </w:rPr>
              <w:t>8.00- 8.40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E3AF4" w:rsidRPr="003051D2" w:rsidRDefault="00AE3AF4" w:rsidP="003051D2">
            <w:pPr>
              <w:framePr w:w="9528" w:wrap="notBeside" w:vAnchor="text" w:hAnchor="text" w:xAlign="center" w:y="1"/>
              <w:spacing w:line="240" w:lineRule="exact"/>
              <w:rPr>
                <w:rFonts w:ascii="Times New Roman" w:hAnsi="Times New Roman" w:cs="Times New Roman"/>
              </w:rPr>
            </w:pPr>
            <w:r w:rsidRPr="003051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E3AF4" w:rsidRPr="003051D2" w:rsidRDefault="00AE3AF4" w:rsidP="003051D2">
            <w:pPr>
              <w:framePr w:w="9528" w:wrap="notBeside" w:vAnchor="text" w:hAnchor="text" w:xAlign="center" w:y="1"/>
              <w:spacing w:line="240" w:lineRule="exact"/>
              <w:rPr>
                <w:rFonts w:ascii="Times New Roman" w:hAnsi="Times New Roman" w:cs="Times New Roman"/>
              </w:rPr>
            </w:pPr>
            <w:r w:rsidRPr="003051D2">
              <w:rPr>
                <w:rFonts w:ascii="Times New Roman" w:hAnsi="Times New Roman" w:cs="Times New Roman"/>
              </w:rPr>
              <w:t>8.00 - 8.45</w:t>
            </w:r>
          </w:p>
        </w:tc>
      </w:tr>
      <w:tr w:rsidR="00AE3AF4" w:rsidRPr="003051D2">
        <w:trPr>
          <w:trHeight w:hRule="exact" w:val="293"/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E3AF4" w:rsidRPr="003051D2" w:rsidRDefault="00AE3AF4" w:rsidP="003051D2">
            <w:pPr>
              <w:framePr w:w="9528" w:wrap="notBeside" w:vAnchor="text" w:hAnchor="text" w:xAlign="center" w:y="1"/>
              <w:spacing w:line="240" w:lineRule="exact"/>
              <w:rPr>
                <w:rFonts w:ascii="Times New Roman" w:hAnsi="Times New Roman" w:cs="Times New Roman"/>
              </w:rPr>
            </w:pPr>
            <w:r w:rsidRPr="003051D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3AF4" w:rsidRPr="003051D2" w:rsidRDefault="00AE3AF4" w:rsidP="003051D2">
            <w:pPr>
              <w:framePr w:w="9528" w:wrap="notBeside" w:vAnchor="text" w:hAnchor="text" w:xAlign="center" w:y="1"/>
              <w:spacing w:line="240" w:lineRule="exact"/>
              <w:rPr>
                <w:rFonts w:ascii="Times New Roman" w:hAnsi="Times New Roman" w:cs="Times New Roman"/>
              </w:rPr>
            </w:pPr>
            <w:r w:rsidRPr="003051D2">
              <w:rPr>
                <w:rFonts w:ascii="Times New Roman" w:hAnsi="Times New Roman" w:cs="Times New Roman"/>
              </w:rPr>
              <w:t>8.50-9.30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E3AF4" w:rsidRPr="003051D2" w:rsidRDefault="00AE3AF4" w:rsidP="003051D2">
            <w:pPr>
              <w:framePr w:w="9528" w:wrap="notBeside" w:vAnchor="text" w:hAnchor="text" w:xAlign="center" w:y="1"/>
              <w:spacing w:line="240" w:lineRule="exact"/>
              <w:rPr>
                <w:rFonts w:ascii="Times New Roman" w:hAnsi="Times New Roman" w:cs="Times New Roman"/>
              </w:rPr>
            </w:pPr>
            <w:r w:rsidRPr="003051D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E3AF4" w:rsidRPr="003051D2" w:rsidRDefault="00AE3AF4" w:rsidP="003051D2">
            <w:pPr>
              <w:framePr w:w="9528" w:wrap="notBeside" w:vAnchor="text" w:hAnchor="text" w:xAlign="center" w:y="1"/>
              <w:spacing w:line="240" w:lineRule="exact"/>
              <w:rPr>
                <w:rFonts w:ascii="Times New Roman" w:hAnsi="Times New Roman" w:cs="Times New Roman"/>
              </w:rPr>
            </w:pPr>
            <w:r w:rsidRPr="003051D2">
              <w:rPr>
                <w:rFonts w:ascii="Times New Roman" w:hAnsi="Times New Roman" w:cs="Times New Roman"/>
              </w:rPr>
              <w:t>8.50 - 9.35</w:t>
            </w:r>
          </w:p>
        </w:tc>
      </w:tr>
      <w:tr w:rsidR="00AE3AF4" w:rsidRPr="003051D2">
        <w:trPr>
          <w:trHeight w:hRule="exact" w:val="283"/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3AF4" w:rsidRPr="003051D2" w:rsidRDefault="00AE3AF4" w:rsidP="003051D2">
            <w:pPr>
              <w:framePr w:w="9528" w:wrap="notBeside" w:vAnchor="text" w:hAnchor="text" w:xAlign="center" w:y="1"/>
              <w:spacing w:line="240" w:lineRule="exact"/>
              <w:rPr>
                <w:rFonts w:ascii="Times New Roman" w:hAnsi="Times New Roman" w:cs="Times New Roman"/>
              </w:rPr>
            </w:pPr>
            <w:r w:rsidRPr="003051D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3AF4" w:rsidRPr="003051D2" w:rsidRDefault="00AE3AF4" w:rsidP="003051D2">
            <w:pPr>
              <w:framePr w:w="9528" w:wrap="notBeside" w:vAnchor="text" w:hAnchor="text" w:xAlign="center" w:y="1"/>
              <w:spacing w:line="240" w:lineRule="exact"/>
              <w:rPr>
                <w:rFonts w:ascii="Times New Roman" w:hAnsi="Times New Roman" w:cs="Times New Roman"/>
              </w:rPr>
            </w:pPr>
            <w:r w:rsidRPr="003051D2">
              <w:rPr>
                <w:rFonts w:ascii="Times New Roman" w:hAnsi="Times New Roman" w:cs="Times New Roman"/>
              </w:rPr>
              <w:t>9.50-10.30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3AF4" w:rsidRPr="003051D2" w:rsidRDefault="00AE3AF4" w:rsidP="003051D2">
            <w:pPr>
              <w:framePr w:w="9528" w:wrap="notBeside" w:vAnchor="text" w:hAnchor="text" w:xAlign="center" w:y="1"/>
              <w:spacing w:line="240" w:lineRule="exact"/>
              <w:rPr>
                <w:rFonts w:ascii="Times New Roman" w:hAnsi="Times New Roman" w:cs="Times New Roman"/>
              </w:rPr>
            </w:pPr>
            <w:r w:rsidRPr="003051D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E3AF4" w:rsidRPr="003051D2" w:rsidRDefault="00AE3AF4" w:rsidP="003051D2">
            <w:pPr>
              <w:framePr w:w="9528" w:wrap="notBeside" w:vAnchor="text" w:hAnchor="text" w:xAlign="center" w:y="1"/>
              <w:spacing w:line="240" w:lineRule="exact"/>
              <w:rPr>
                <w:rFonts w:ascii="Times New Roman" w:hAnsi="Times New Roman" w:cs="Times New Roman"/>
              </w:rPr>
            </w:pPr>
            <w:r w:rsidRPr="003051D2">
              <w:rPr>
                <w:rFonts w:ascii="Times New Roman" w:hAnsi="Times New Roman" w:cs="Times New Roman"/>
              </w:rPr>
              <w:t>9.50 - 10.35</w:t>
            </w:r>
          </w:p>
        </w:tc>
      </w:tr>
      <w:tr w:rsidR="00AE3AF4" w:rsidRPr="003051D2">
        <w:trPr>
          <w:trHeight w:hRule="exact" w:val="283"/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3AF4" w:rsidRPr="003051D2" w:rsidRDefault="00AE3AF4" w:rsidP="003051D2">
            <w:pPr>
              <w:framePr w:w="9528" w:wrap="notBeside" w:vAnchor="text" w:hAnchor="text" w:xAlign="center" w:y="1"/>
              <w:spacing w:line="240" w:lineRule="exact"/>
              <w:rPr>
                <w:rFonts w:ascii="Times New Roman" w:hAnsi="Times New Roman" w:cs="Times New Roman"/>
              </w:rPr>
            </w:pPr>
            <w:r w:rsidRPr="003051D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3AF4" w:rsidRPr="003051D2" w:rsidRDefault="00AE3AF4" w:rsidP="003051D2">
            <w:pPr>
              <w:framePr w:w="9528" w:wrap="notBeside" w:vAnchor="text" w:hAnchor="text" w:xAlign="center" w:y="1"/>
              <w:spacing w:line="240" w:lineRule="exact"/>
              <w:rPr>
                <w:rFonts w:ascii="Times New Roman" w:hAnsi="Times New Roman" w:cs="Times New Roman"/>
              </w:rPr>
            </w:pPr>
            <w:r w:rsidRPr="003051D2">
              <w:rPr>
                <w:rFonts w:ascii="Times New Roman" w:hAnsi="Times New Roman" w:cs="Times New Roman"/>
              </w:rPr>
              <w:t>10.50-11.30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3AF4" w:rsidRPr="003051D2" w:rsidRDefault="00AE3AF4" w:rsidP="003051D2">
            <w:pPr>
              <w:framePr w:w="9528" w:wrap="notBeside" w:vAnchor="text" w:hAnchor="text" w:xAlign="center" w:y="1"/>
              <w:spacing w:line="240" w:lineRule="exact"/>
              <w:rPr>
                <w:rFonts w:ascii="Times New Roman" w:hAnsi="Times New Roman" w:cs="Times New Roman"/>
              </w:rPr>
            </w:pPr>
            <w:r w:rsidRPr="003051D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E3AF4" w:rsidRPr="003051D2" w:rsidRDefault="00AE3AF4" w:rsidP="003051D2">
            <w:pPr>
              <w:framePr w:w="9528" w:wrap="notBeside" w:vAnchor="text" w:hAnchor="text" w:xAlign="center" w:y="1"/>
              <w:spacing w:line="240" w:lineRule="exact"/>
              <w:rPr>
                <w:rFonts w:ascii="Times New Roman" w:hAnsi="Times New Roman" w:cs="Times New Roman"/>
              </w:rPr>
            </w:pPr>
            <w:r w:rsidRPr="003051D2">
              <w:rPr>
                <w:rFonts w:ascii="Times New Roman" w:hAnsi="Times New Roman" w:cs="Times New Roman"/>
              </w:rPr>
              <w:t>10.50- 11.35</w:t>
            </w:r>
          </w:p>
        </w:tc>
      </w:tr>
      <w:tr w:rsidR="00AE3AF4" w:rsidRPr="003051D2">
        <w:trPr>
          <w:trHeight w:hRule="exact" w:val="288"/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3AF4" w:rsidRPr="003051D2" w:rsidRDefault="00AE3AF4" w:rsidP="003051D2">
            <w:pPr>
              <w:framePr w:w="9528" w:wrap="notBeside" w:vAnchor="text" w:hAnchor="text" w:xAlign="center" w:y="1"/>
              <w:spacing w:line="240" w:lineRule="exact"/>
              <w:rPr>
                <w:rFonts w:ascii="Times New Roman" w:hAnsi="Times New Roman" w:cs="Times New Roman"/>
              </w:rPr>
            </w:pPr>
            <w:r w:rsidRPr="003051D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3AF4" w:rsidRPr="003051D2" w:rsidRDefault="00AE3AF4" w:rsidP="003051D2">
            <w:pPr>
              <w:framePr w:w="9528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3AF4" w:rsidRPr="003051D2" w:rsidRDefault="00AE3AF4" w:rsidP="003051D2">
            <w:pPr>
              <w:framePr w:w="9528" w:wrap="notBeside" w:vAnchor="text" w:hAnchor="text" w:xAlign="center" w:y="1"/>
              <w:spacing w:line="240" w:lineRule="exact"/>
              <w:rPr>
                <w:rFonts w:ascii="Times New Roman" w:hAnsi="Times New Roman" w:cs="Times New Roman"/>
              </w:rPr>
            </w:pPr>
            <w:r w:rsidRPr="003051D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E3AF4" w:rsidRPr="003051D2" w:rsidRDefault="00AE3AF4" w:rsidP="003051D2">
            <w:pPr>
              <w:framePr w:w="9528" w:wrap="notBeside" w:vAnchor="text" w:hAnchor="text" w:xAlign="center" w:y="1"/>
              <w:spacing w:line="240" w:lineRule="exact"/>
              <w:rPr>
                <w:rFonts w:ascii="Times New Roman" w:hAnsi="Times New Roman" w:cs="Times New Roman"/>
              </w:rPr>
            </w:pPr>
            <w:r w:rsidRPr="003051D2">
              <w:rPr>
                <w:rFonts w:ascii="Times New Roman" w:hAnsi="Times New Roman" w:cs="Times New Roman"/>
              </w:rPr>
              <w:t>11.50- 12.35</w:t>
            </w:r>
          </w:p>
        </w:tc>
      </w:tr>
      <w:tr w:rsidR="00AE3AF4" w:rsidRPr="003051D2">
        <w:trPr>
          <w:trHeight w:hRule="exact" w:val="293"/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E3AF4" w:rsidRPr="003051D2" w:rsidRDefault="00AE3AF4" w:rsidP="003051D2">
            <w:pPr>
              <w:framePr w:w="9528" w:wrap="notBeside" w:vAnchor="text" w:hAnchor="text" w:xAlign="center" w:y="1"/>
              <w:spacing w:line="240" w:lineRule="exact"/>
              <w:rPr>
                <w:rFonts w:ascii="Times New Roman" w:hAnsi="Times New Roman" w:cs="Times New Roman"/>
              </w:rPr>
            </w:pPr>
            <w:r w:rsidRPr="003051D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E3AF4" w:rsidRPr="003051D2" w:rsidRDefault="00AE3AF4" w:rsidP="003051D2">
            <w:pPr>
              <w:framePr w:w="9528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E3AF4" w:rsidRPr="003051D2" w:rsidRDefault="00AE3AF4" w:rsidP="003051D2">
            <w:pPr>
              <w:framePr w:w="9528" w:wrap="notBeside" w:vAnchor="text" w:hAnchor="text" w:xAlign="center" w:y="1"/>
              <w:spacing w:line="240" w:lineRule="exact"/>
              <w:rPr>
                <w:rFonts w:ascii="Times New Roman" w:hAnsi="Times New Roman" w:cs="Times New Roman"/>
              </w:rPr>
            </w:pPr>
            <w:r w:rsidRPr="003051D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E3AF4" w:rsidRPr="003051D2" w:rsidRDefault="00AE3AF4" w:rsidP="003051D2">
            <w:pPr>
              <w:framePr w:w="9528" w:wrap="notBeside" w:vAnchor="text" w:hAnchor="text" w:xAlign="center" w:y="1"/>
              <w:spacing w:line="240" w:lineRule="exact"/>
              <w:rPr>
                <w:rFonts w:ascii="Times New Roman" w:hAnsi="Times New Roman" w:cs="Times New Roman"/>
              </w:rPr>
            </w:pPr>
            <w:r w:rsidRPr="003051D2">
              <w:rPr>
                <w:rFonts w:ascii="Times New Roman" w:hAnsi="Times New Roman" w:cs="Times New Roman"/>
              </w:rPr>
              <w:t>12.45- 13.30</w:t>
            </w:r>
          </w:p>
        </w:tc>
      </w:tr>
    </w:tbl>
    <w:p w:rsidR="00AE3AF4" w:rsidRPr="003051D2" w:rsidRDefault="00AE3AF4" w:rsidP="003051D2">
      <w:pPr>
        <w:framePr w:w="9528" w:wrap="notBeside" w:vAnchor="text" w:hAnchor="text" w:xAlign="center" w:y="1"/>
        <w:rPr>
          <w:rFonts w:ascii="Times New Roman" w:hAnsi="Times New Roman" w:cs="Times New Roman"/>
        </w:rPr>
      </w:pPr>
    </w:p>
    <w:p w:rsidR="00AE3AF4" w:rsidRPr="003051D2" w:rsidRDefault="00AE3AF4" w:rsidP="003051D2">
      <w:pPr>
        <w:rPr>
          <w:rFonts w:ascii="Times New Roman" w:hAnsi="Times New Roman" w:cs="Times New Roman"/>
        </w:rPr>
      </w:pPr>
    </w:p>
    <w:p w:rsidR="00AE3AF4" w:rsidRPr="003051D2" w:rsidRDefault="00AE3AF4" w:rsidP="003051D2">
      <w:pPr>
        <w:framePr w:w="9523" w:wrap="notBeside" w:vAnchor="text" w:hAnchor="text" w:xAlign="center" w:y="1"/>
        <w:spacing w:line="240" w:lineRule="exact"/>
        <w:rPr>
          <w:rFonts w:ascii="Times New Roman" w:hAnsi="Times New Roman" w:cs="Times New Roman"/>
          <w:color w:val="auto"/>
        </w:rPr>
      </w:pPr>
    </w:p>
    <w:p w:rsidR="00AE3AF4" w:rsidRPr="003051D2" w:rsidRDefault="00AE3AF4" w:rsidP="003051D2">
      <w:pPr>
        <w:spacing w:before="232" w:line="360" w:lineRule="auto"/>
        <w:jc w:val="both"/>
        <w:rPr>
          <w:rFonts w:ascii="Times New Roman" w:hAnsi="Times New Roman" w:cs="Times New Roman"/>
        </w:rPr>
      </w:pPr>
      <w:r w:rsidRPr="003051D2">
        <w:rPr>
          <w:rFonts w:ascii="Times New Roman" w:hAnsi="Times New Roman" w:cs="Times New Roman"/>
        </w:rPr>
        <w:t>Начало занятий I смены - 8.00 час.</w:t>
      </w:r>
    </w:p>
    <w:p w:rsidR="00AE3AF4" w:rsidRPr="003051D2" w:rsidRDefault="00AE3AF4" w:rsidP="003051D2">
      <w:pPr>
        <w:spacing w:line="360" w:lineRule="auto"/>
        <w:ind w:left="140"/>
        <w:jc w:val="both"/>
        <w:rPr>
          <w:rFonts w:ascii="Times New Roman" w:hAnsi="Times New Roman" w:cs="Times New Roman"/>
        </w:rPr>
      </w:pPr>
      <w:r w:rsidRPr="003051D2">
        <w:rPr>
          <w:rFonts w:ascii="Times New Roman" w:hAnsi="Times New Roman" w:cs="Times New Roman"/>
        </w:rPr>
        <w:t>Для учащихся в 1-х классах используется «ступенчатый» режим обучения:</w:t>
      </w:r>
    </w:p>
    <w:p w:rsidR="00AE3AF4" w:rsidRPr="003051D2" w:rsidRDefault="00AE3AF4" w:rsidP="003051D2">
      <w:pPr>
        <w:numPr>
          <w:ilvl w:val="0"/>
          <w:numId w:val="2"/>
        </w:numPr>
        <w:tabs>
          <w:tab w:val="left" w:pos="402"/>
        </w:tabs>
        <w:spacing w:line="360" w:lineRule="auto"/>
        <w:jc w:val="both"/>
        <w:rPr>
          <w:rFonts w:ascii="Times New Roman" w:hAnsi="Times New Roman" w:cs="Times New Roman"/>
        </w:rPr>
      </w:pPr>
      <w:r w:rsidRPr="003051D2">
        <w:rPr>
          <w:rFonts w:ascii="Times New Roman" w:hAnsi="Times New Roman" w:cs="Times New Roman"/>
        </w:rPr>
        <w:t>в сентябре - по 3 урока в день по 35 минут каждый,</w:t>
      </w:r>
    </w:p>
    <w:p w:rsidR="00AE3AF4" w:rsidRPr="003051D2" w:rsidRDefault="00AE3AF4" w:rsidP="003051D2">
      <w:pPr>
        <w:numPr>
          <w:ilvl w:val="0"/>
          <w:numId w:val="2"/>
        </w:numPr>
        <w:tabs>
          <w:tab w:val="left" w:pos="402"/>
        </w:tabs>
        <w:spacing w:line="360" w:lineRule="auto"/>
        <w:jc w:val="both"/>
        <w:rPr>
          <w:rFonts w:ascii="Times New Roman" w:hAnsi="Times New Roman" w:cs="Times New Roman"/>
        </w:rPr>
      </w:pPr>
      <w:r w:rsidRPr="003051D2">
        <w:rPr>
          <w:rFonts w:ascii="Times New Roman" w:hAnsi="Times New Roman" w:cs="Times New Roman"/>
        </w:rPr>
        <w:t>в октябре-декабре - по 4 урока по 35 минут каждый;</w:t>
      </w:r>
    </w:p>
    <w:p w:rsidR="00AE3AF4" w:rsidRPr="003051D2" w:rsidRDefault="00AE3AF4" w:rsidP="003051D2">
      <w:pPr>
        <w:numPr>
          <w:ilvl w:val="0"/>
          <w:numId w:val="2"/>
        </w:numPr>
        <w:tabs>
          <w:tab w:val="left" w:pos="402"/>
        </w:tabs>
        <w:spacing w:line="360" w:lineRule="auto"/>
        <w:jc w:val="both"/>
        <w:rPr>
          <w:rFonts w:ascii="Times New Roman" w:hAnsi="Times New Roman" w:cs="Times New Roman"/>
        </w:rPr>
      </w:pPr>
      <w:r w:rsidRPr="003051D2">
        <w:rPr>
          <w:rFonts w:ascii="Times New Roman" w:hAnsi="Times New Roman" w:cs="Times New Roman"/>
        </w:rPr>
        <w:t>январь-май - по 4 урока по 40  минут каждый.</w:t>
      </w:r>
    </w:p>
    <w:p w:rsidR="00AE3AF4" w:rsidRPr="003051D2" w:rsidRDefault="00AE3AF4" w:rsidP="003051D2">
      <w:pPr>
        <w:spacing w:line="360" w:lineRule="auto"/>
        <w:ind w:left="140"/>
        <w:jc w:val="both"/>
        <w:rPr>
          <w:rFonts w:ascii="Times New Roman" w:hAnsi="Times New Roman" w:cs="Times New Roman"/>
        </w:rPr>
      </w:pPr>
      <w:r w:rsidRPr="003051D2">
        <w:rPr>
          <w:rFonts w:ascii="Times New Roman" w:hAnsi="Times New Roman" w:cs="Times New Roman"/>
        </w:rPr>
        <w:t>Продолжительность урока:</w:t>
      </w:r>
    </w:p>
    <w:p w:rsidR="00AE3AF4" w:rsidRDefault="00AE3AF4" w:rsidP="00167957">
      <w:pPr>
        <w:pStyle w:val="20"/>
        <w:shd w:val="clear" w:color="auto" w:fill="auto"/>
        <w:spacing w:after="0" w:line="360" w:lineRule="auto"/>
        <w:jc w:val="both"/>
        <w:rPr>
          <w:rFonts w:cs="Arial Unicode MS"/>
        </w:rPr>
      </w:pPr>
    </w:p>
    <w:p w:rsidR="00AE3AF4" w:rsidRDefault="00AE3AF4" w:rsidP="003051D2">
      <w:pPr>
        <w:pStyle w:val="20"/>
        <w:shd w:val="clear" w:color="auto" w:fill="auto"/>
        <w:spacing w:before="240" w:after="0" w:line="276" w:lineRule="auto"/>
      </w:pPr>
      <w:r>
        <w:t>2 -11 классы - 45 минут</w:t>
      </w:r>
    </w:p>
    <w:p w:rsidR="00AE3AF4" w:rsidRDefault="00AE3AF4" w:rsidP="003051D2">
      <w:pPr>
        <w:pStyle w:val="20"/>
        <w:shd w:val="clear" w:color="auto" w:fill="auto"/>
        <w:spacing w:before="240" w:after="0" w:line="276" w:lineRule="auto"/>
      </w:pPr>
      <w:r>
        <w:t>Распределение классов по сменам занятий:</w:t>
      </w:r>
    </w:p>
    <w:p w:rsidR="00AE3AF4" w:rsidRDefault="00AE3AF4" w:rsidP="003051D2">
      <w:pPr>
        <w:pStyle w:val="20"/>
        <w:shd w:val="clear" w:color="auto" w:fill="auto"/>
        <w:spacing w:before="240" w:after="0" w:line="276" w:lineRule="auto"/>
        <w:ind w:left="600" w:right="5020" w:firstLine="180"/>
      </w:pPr>
      <w:r>
        <w:t>I смена - все классы</w:t>
      </w:r>
    </w:p>
    <w:p w:rsidR="00AE3AF4" w:rsidRDefault="00AE3AF4" w:rsidP="003051D2">
      <w:pPr>
        <w:pStyle w:val="20"/>
        <w:shd w:val="clear" w:color="auto" w:fill="auto"/>
        <w:spacing w:before="240" w:after="0" w:line="276" w:lineRule="auto"/>
        <w:ind w:left="600" w:right="5020" w:firstLine="180"/>
      </w:pPr>
      <w:r>
        <w:t>Продолжительность учебной недели</w:t>
      </w:r>
    </w:p>
    <w:p w:rsidR="00AE3AF4" w:rsidRDefault="00AE3AF4" w:rsidP="003051D2">
      <w:pPr>
        <w:pStyle w:val="20"/>
        <w:numPr>
          <w:ilvl w:val="0"/>
          <w:numId w:val="3"/>
        </w:numPr>
        <w:shd w:val="clear" w:color="auto" w:fill="auto"/>
        <w:tabs>
          <w:tab w:val="left" w:pos="667"/>
        </w:tabs>
        <w:spacing w:before="240" w:after="0" w:line="276" w:lineRule="auto"/>
        <w:ind w:left="380"/>
        <w:jc w:val="both"/>
      </w:pPr>
      <w:r>
        <w:t>дней -1-11  классы;</w:t>
      </w:r>
    </w:p>
    <w:p w:rsidR="00AE3AF4" w:rsidRDefault="00AE3AF4" w:rsidP="005417B0">
      <w:pPr>
        <w:pStyle w:val="20"/>
        <w:shd w:val="clear" w:color="auto" w:fill="auto"/>
        <w:tabs>
          <w:tab w:val="left" w:pos="681"/>
        </w:tabs>
        <w:spacing w:before="240" w:after="0" w:line="276" w:lineRule="auto"/>
        <w:ind w:left="380"/>
        <w:jc w:val="both"/>
        <w:rPr>
          <w:rFonts w:cs="Arial Unicode MS"/>
        </w:rPr>
      </w:pPr>
    </w:p>
    <w:p w:rsidR="00AE3AF4" w:rsidRDefault="00AE3AF4" w:rsidP="003051D2">
      <w:pPr>
        <w:pStyle w:val="20"/>
        <w:shd w:val="clear" w:color="auto" w:fill="auto"/>
        <w:spacing w:after="0" w:line="276" w:lineRule="auto"/>
      </w:pPr>
      <w:r>
        <w:t>Учащиеся обеспечены горячим питанием (завтраки, обеды, посещающие ГПД полдник). Горячее питание осуществляется в соответствии с расписанием, утвержденным директором по согласованию с Управляющим Советом.</w:t>
      </w:r>
    </w:p>
    <w:p w:rsidR="00AE3AF4" w:rsidRDefault="00AE3AF4" w:rsidP="003051D2">
      <w:pPr>
        <w:pStyle w:val="20"/>
        <w:shd w:val="clear" w:color="auto" w:fill="auto"/>
        <w:spacing w:after="0" w:line="276" w:lineRule="auto"/>
      </w:pPr>
      <w:r>
        <w:t>Зачисление учащихся в школу осуществляется на основании Положения о приеме учащихся в МБОУ «СОШ №10».</w:t>
      </w:r>
    </w:p>
    <w:p w:rsidR="00AE3AF4" w:rsidRDefault="00AE3AF4" w:rsidP="003051D2">
      <w:pPr>
        <w:pStyle w:val="20"/>
        <w:shd w:val="clear" w:color="auto" w:fill="auto"/>
        <w:spacing w:after="0" w:line="276" w:lineRule="auto"/>
      </w:pPr>
    </w:p>
    <w:p w:rsidR="00AE3AF4" w:rsidRPr="008875E0" w:rsidRDefault="00AE3AF4" w:rsidP="003051D2">
      <w:pPr>
        <w:pStyle w:val="20"/>
        <w:shd w:val="clear" w:color="auto" w:fill="auto"/>
        <w:spacing w:after="0" w:line="276" w:lineRule="auto"/>
        <w:rPr>
          <w:b/>
          <w:bCs/>
        </w:rPr>
      </w:pPr>
      <w:r w:rsidRPr="008875E0">
        <w:rPr>
          <w:b/>
          <w:bCs/>
        </w:rPr>
        <w:t>3. Права, обязанности и ответственность учащихся</w:t>
      </w:r>
    </w:p>
    <w:p w:rsidR="00AE3AF4" w:rsidRDefault="00AE3AF4" w:rsidP="003051D2">
      <w:pPr>
        <w:pStyle w:val="20"/>
        <w:shd w:val="clear" w:color="auto" w:fill="auto"/>
        <w:spacing w:after="0" w:line="276" w:lineRule="auto"/>
      </w:pPr>
      <w:r>
        <w:t>Учащиеся имеют право:</w:t>
      </w:r>
    </w:p>
    <w:p w:rsidR="00AE3AF4" w:rsidRDefault="00AE3AF4" w:rsidP="003051D2">
      <w:pPr>
        <w:pStyle w:val="20"/>
        <w:numPr>
          <w:ilvl w:val="0"/>
          <w:numId w:val="4"/>
        </w:numPr>
        <w:shd w:val="clear" w:color="auto" w:fill="auto"/>
        <w:tabs>
          <w:tab w:val="left" w:pos="954"/>
        </w:tabs>
        <w:spacing w:after="0" w:line="276" w:lineRule="auto"/>
        <w:ind w:firstLine="780"/>
        <w:jc w:val="both"/>
      </w:pPr>
      <w:r>
        <w:t>на получение бесплатного образования в соответствии с Федеральными государственными образовательными стандартами:</w:t>
      </w:r>
    </w:p>
    <w:p w:rsidR="00AE3AF4" w:rsidRDefault="00AE3AF4" w:rsidP="003051D2">
      <w:pPr>
        <w:pStyle w:val="20"/>
        <w:numPr>
          <w:ilvl w:val="0"/>
          <w:numId w:val="4"/>
        </w:numPr>
        <w:shd w:val="clear" w:color="auto" w:fill="auto"/>
        <w:tabs>
          <w:tab w:val="left" w:pos="969"/>
        </w:tabs>
        <w:spacing w:before="240" w:after="0" w:line="276" w:lineRule="auto"/>
        <w:ind w:firstLine="780"/>
        <w:jc w:val="both"/>
      </w:pPr>
      <w:r>
        <w:t>на бесплатное обучение на дому и по индивидуальному плану обучения, охрану жизни и здоровья, благоприятные психологические и санитарно-бытовые условия учебы и труда, своевременное и качественное питание, медобслуживание в стенах Учреждения;</w:t>
      </w:r>
    </w:p>
    <w:p w:rsidR="00AE3AF4" w:rsidRDefault="00AE3AF4" w:rsidP="003051D2">
      <w:pPr>
        <w:pStyle w:val="20"/>
        <w:numPr>
          <w:ilvl w:val="0"/>
          <w:numId w:val="4"/>
        </w:numPr>
        <w:shd w:val="clear" w:color="auto" w:fill="auto"/>
        <w:tabs>
          <w:tab w:val="left" w:pos="969"/>
        </w:tabs>
        <w:spacing w:before="240" w:after="0" w:line="276" w:lineRule="auto"/>
        <w:ind w:firstLine="780"/>
        <w:jc w:val="both"/>
      </w:pPr>
      <w:r>
        <w:t>на уважение и защиту человеческого достоинства, неприкосновенность личности, на свободу совести и информации;</w:t>
      </w:r>
    </w:p>
    <w:p w:rsidR="00AE3AF4" w:rsidRDefault="00AE3AF4" w:rsidP="003051D2">
      <w:pPr>
        <w:pStyle w:val="20"/>
        <w:numPr>
          <w:ilvl w:val="0"/>
          <w:numId w:val="4"/>
        </w:numPr>
        <w:shd w:val="clear" w:color="auto" w:fill="auto"/>
        <w:tabs>
          <w:tab w:val="left" w:pos="1038"/>
        </w:tabs>
        <w:spacing w:before="240" w:after="0" w:line="276" w:lineRule="auto"/>
        <w:ind w:firstLine="780"/>
        <w:jc w:val="both"/>
      </w:pPr>
      <w:r>
        <w:t>свободно выражать свои взгляды и убеждения;</w:t>
      </w:r>
    </w:p>
    <w:p w:rsidR="00AE3AF4" w:rsidRDefault="00AE3AF4" w:rsidP="003051D2">
      <w:pPr>
        <w:pStyle w:val="20"/>
        <w:numPr>
          <w:ilvl w:val="0"/>
          <w:numId w:val="4"/>
        </w:numPr>
        <w:shd w:val="clear" w:color="auto" w:fill="auto"/>
        <w:tabs>
          <w:tab w:val="left" w:pos="1043"/>
        </w:tabs>
        <w:spacing w:before="240" w:after="0" w:line="276" w:lineRule="auto"/>
        <w:ind w:firstLine="780"/>
        <w:jc w:val="both"/>
      </w:pPr>
      <w:r>
        <w:t>на создание клубов, секций, кружков и других объединений по интересам;</w:t>
      </w:r>
    </w:p>
    <w:p w:rsidR="00AE3AF4" w:rsidRDefault="00AE3AF4" w:rsidP="003051D2">
      <w:pPr>
        <w:pStyle w:val="20"/>
        <w:numPr>
          <w:ilvl w:val="0"/>
          <w:numId w:val="4"/>
        </w:numPr>
        <w:shd w:val="clear" w:color="auto" w:fill="auto"/>
        <w:tabs>
          <w:tab w:val="left" w:pos="1043"/>
        </w:tabs>
        <w:spacing w:before="240" w:after="0" w:line="276" w:lineRule="auto"/>
        <w:ind w:firstLine="780"/>
        <w:jc w:val="both"/>
      </w:pPr>
      <w:r>
        <w:t>объективную оценку знаний и умений;</w:t>
      </w:r>
    </w:p>
    <w:p w:rsidR="00AE3AF4" w:rsidRDefault="00AE3AF4" w:rsidP="003051D2">
      <w:pPr>
        <w:pStyle w:val="20"/>
        <w:numPr>
          <w:ilvl w:val="0"/>
          <w:numId w:val="4"/>
        </w:numPr>
        <w:shd w:val="clear" w:color="auto" w:fill="auto"/>
        <w:tabs>
          <w:tab w:val="left" w:pos="978"/>
        </w:tabs>
        <w:spacing w:before="240" w:after="0" w:line="276" w:lineRule="auto"/>
        <w:ind w:firstLine="780"/>
        <w:jc w:val="both"/>
      </w:pPr>
      <w:r>
        <w:t>представлять Учреждение на конкурсах, смотрах, олимпиадах, соревнованиях, других мероприятиях в соответствии со своими возможностями, знаниями и умениями;</w:t>
      </w:r>
    </w:p>
    <w:p w:rsidR="00AE3AF4" w:rsidRDefault="00AE3AF4" w:rsidP="003051D2">
      <w:pPr>
        <w:pStyle w:val="20"/>
        <w:numPr>
          <w:ilvl w:val="0"/>
          <w:numId w:val="4"/>
        </w:numPr>
        <w:shd w:val="clear" w:color="auto" w:fill="auto"/>
        <w:tabs>
          <w:tab w:val="left" w:pos="1036"/>
        </w:tabs>
        <w:spacing w:before="240" w:after="0" w:line="276" w:lineRule="auto"/>
        <w:ind w:firstLine="780"/>
        <w:jc w:val="both"/>
      </w:pPr>
      <w:r>
        <w:t>на всестороннее развитие своих способностей и наклонностей, выбор любого вида внеклассных занятий, участие в производительном труде, распределение его результатов;</w:t>
      </w:r>
    </w:p>
    <w:p w:rsidR="00AE3AF4" w:rsidRDefault="00AE3AF4" w:rsidP="003051D2">
      <w:pPr>
        <w:pStyle w:val="20"/>
        <w:numPr>
          <w:ilvl w:val="0"/>
          <w:numId w:val="4"/>
        </w:numPr>
        <w:shd w:val="clear" w:color="auto" w:fill="auto"/>
        <w:tabs>
          <w:tab w:val="left" w:pos="964"/>
        </w:tabs>
        <w:spacing w:before="240" w:after="0" w:line="276" w:lineRule="auto"/>
        <w:ind w:firstLine="780"/>
        <w:jc w:val="both"/>
      </w:pPr>
      <w:r>
        <w:t>на переход в параллельный класс, другое образовательное учреждение в любое время учебного года на любом году обучения при наличии в них свободных мест;</w:t>
      </w:r>
    </w:p>
    <w:p w:rsidR="00AE3AF4" w:rsidRDefault="00AE3AF4" w:rsidP="003051D2">
      <w:pPr>
        <w:pStyle w:val="20"/>
        <w:numPr>
          <w:ilvl w:val="0"/>
          <w:numId w:val="4"/>
        </w:numPr>
        <w:shd w:val="clear" w:color="auto" w:fill="auto"/>
        <w:tabs>
          <w:tab w:val="left" w:pos="969"/>
        </w:tabs>
        <w:spacing w:before="240" w:after="0" w:line="276" w:lineRule="auto"/>
        <w:ind w:firstLine="780"/>
        <w:jc w:val="both"/>
      </w:pPr>
      <w:r>
        <w:t>быть избранным в любой орган ученического самоуправления и самоуправления Учреждения;</w:t>
      </w:r>
    </w:p>
    <w:p w:rsidR="00AE3AF4" w:rsidRDefault="00AE3AF4" w:rsidP="00167957">
      <w:pPr>
        <w:pStyle w:val="20"/>
        <w:shd w:val="clear" w:color="auto" w:fill="auto"/>
        <w:spacing w:after="0" w:line="360" w:lineRule="auto"/>
        <w:jc w:val="both"/>
        <w:rPr>
          <w:rFonts w:cs="Arial Unicode MS"/>
        </w:rPr>
      </w:pPr>
    </w:p>
    <w:p w:rsidR="00AE3AF4" w:rsidRDefault="00AE3AF4" w:rsidP="003051D2">
      <w:pPr>
        <w:pStyle w:val="20"/>
        <w:numPr>
          <w:ilvl w:val="0"/>
          <w:numId w:val="5"/>
        </w:numPr>
        <w:shd w:val="clear" w:color="auto" w:fill="auto"/>
        <w:tabs>
          <w:tab w:val="left" w:pos="939"/>
        </w:tabs>
        <w:spacing w:after="0" w:line="276" w:lineRule="auto"/>
        <w:ind w:firstLine="780"/>
        <w:jc w:val="both"/>
      </w:pPr>
      <w:r>
        <w:t>вносить предложения в любой орган Учреждения относительно изменения, совершенствования содержания, форм и методов учебно-воспитательного процесса;</w:t>
      </w:r>
    </w:p>
    <w:p w:rsidR="00AE3AF4" w:rsidRDefault="00AE3AF4" w:rsidP="003051D2">
      <w:pPr>
        <w:pStyle w:val="20"/>
        <w:numPr>
          <w:ilvl w:val="0"/>
          <w:numId w:val="5"/>
        </w:numPr>
        <w:shd w:val="clear" w:color="auto" w:fill="auto"/>
        <w:tabs>
          <w:tab w:val="left" w:pos="939"/>
        </w:tabs>
        <w:spacing w:after="0" w:line="276" w:lineRule="auto"/>
        <w:ind w:firstLine="780"/>
        <w:jc w:val="both"/>
      </w:pPr>
      <w:r>
        <w:t>принимать участие в труде, не предусмотренном образовательной программой, при условии его личного письменного согласия и согласия родителей (законных представителей);</w:t>
      </w:r>
    </w:p>
    <w:p w:rsidR="00AE3AF4" w:rsidRDefault="00AE3AF4" w:rsidP="003051D2">
      <w:pPr>
        <w:pStyle w:val="20"/>
        <w:shd w:val="clear" w:color="auto" w:fill="auto"/>
        <w:spacing w:line="276" w:lineRule="auto"/>
        <w:ind w:firstLine="1140"/>
      </w:pPr>
      <w:r>
        <w:t>на бесплатное пользование библиотечно-информационными ресурсами библиотеки Учреждения, на получение дополнительных образовательных услуг;</w:t>
      </w:r>
    </w:p>
    <w:p w:rsidR="00AE3AF4" w:rsidRDefault="00AE3AF4" w:rsidP="003051D2">
      <w:pPr>
        <w:pStyle w:val="20"/>
        <w:numPr>
          <w:ilvl w:val="0"/>
          <w:numId w:val="5"/>
        </w:numPr>
        <w:shd w:val="clear" w:color="auto" w:fill="auto"/>
        <w:tabs>
          <w:tab w:val="left" w:pos="944"/>
        </w:tabs>
        <w:spacing w:after="0" w:line="276" w:lineRule="auto"/>
        <w:ind w:firstLine="780"/>
        <w:jc w:val="both"/>
      </w:pPr>
      <w:r>
        <w:t>дополнительную помощь учителей в учебе в случае болезни и при других уважительных причинах;</w:t>
      </w:r>
    </w:p>
    <w:p w:rsidR="00AE3AF4" w:rsidRDefault="00AE3AF4" w:rsidP="003051D2">
      <w:pPr>
        <w:pStyle w:val="20"/>
        <w:numPr>
          <w:ilvl w:val="0"/>
          <w:numId w:val="5"/>
        </w:numPr>
        <w:shd w:val="clear" w:color="auto" w:fill="auto"/>
        <w:tabs>
          <w:tab w:val="left" w:pos="944"/>
        </w:tabs>
        <w:spacing w:after="0" w:line="276" w:lineRule="auto"/>
        <w:ind w:firstLine="780"/>
        <w:jc w:val="both"/>
      </w:pPr>
      <w:r>
        <w:t>на отдых, и в том числе, организованный, между уроками (занятиями), в выходные и каникулярные дни;</w:t>
      </w:r>
    </w:p>
    <w:p w:rsidR="00AE3AF4" w:rsidRDefault="00AE3AF4" w:rsidP="003051D2">
      <w:pPr>
        <w:pStyle w:val="20"/>
        <w:numPr>
          <w:ilvl w:val="0"/>
          <w:numId w:val="5"/>
        </w:numPr>
        <w:shd w:val="clear" w:color="auto" w:fill="auto"/>
        <w:tabs>
          <w:tab w:val="left" w:pos="944"/>
        </w:tabs>
        <w:spacing w:after="0" w:line="276" w:lineRule="auto"/>
        <w:ind w:firstLine="780"/>
        <w:jc w:val="both"/>
      </w:pPr>
      <w:r>
        <w:t>на своевременное уведомление о сроках и объеме письменных контрольных работ, зачетов, смотров знаний, на выполнение не более одной контрольной работы в день;</w:t>
      </w:r>
    </w:p>
    <w:p w:rsidR="00AE3AF4" w:rsidRDefault="00AE3AF4" w:rsidP="003051D2">
      <w:pPr>
        <w:pStyle w:val="20"/>
        <w:numPr>
          <w:ilvl w:val="0"/>
          <w:numId w:val="5"/>
        </w:numPr>
        <w:shd w:val="clear" w:color="auto" w:fill="auto"/>
        <w:tabs>
          <w:tab w:val="left" w:pos="1013"/>
        </w:tabs>
        <w:spacing w:after="0" w:line="276" w:lineRule="auto"/>
        <w:ind w:firstLine="780"/>
        <w:jc w:val="both"/>
      </w:pPr>
      <w:r>
        <w:t>на участие в управлении Учреждением;</w:t>
      </w:r>
    </w:p>
    <w:p w:rsidR="00AE3AF4" w:rsidRDefault="00AE3AF4" w:rsidP="003051D2">
      <w:pPr>
        <w:pStyle w:val="20"/>
        <w:numPr>
          <w:ilvl w:val="0"/>
          <w:numId w:val="5"/>
        </w:numPr>
        <w:shd w:val="clear" w:color="auto" w:fill="auto"/>
        <w:tabs>
          <w:tab w:val="left" w:pos="944"/>
        </w:tabs>
        <w:spacing w:after="0" w:line="276" w:lineRule="auto"/>
        <w:ind w:firstLine="780"/>
        <w:jc w:val="both"/>
      </w:pPr>
      <w:r>
        <w:t>на получение бесплатной психологической и логопедической помощи со стороны Учреждения.</w:t>
      </w:r>
    </w:p>
    <w:p w:rsidR="00AE3AF4" w:rsidRDefault="00AE3AF4" w:rsidP="003051D2">
      <w:pPr>
        <w:pStyle w:val="20"/>
        <w:numPr>
          <w:ilvl w:val="0"/>
          <w:numId w:val="5"/>
        </w:numPr>
        <w:shd w:val="clear" w:color="auto" w:fill="auto"/>
        <w:tabs>
          <w:tab w:val="left" w:pos="1013"/>
        </w:tabs>
        <w:spacing w:after="0" w:line="276" w:lineRule="auto"/>
        <w:ind w:firstLine="780"/>
        <w:jc w:val="both"/>
      </w:pPr>
      <w:r>
        <w:t>на свободное посещение мероприятий, не предусмотренных учебным планом;</w:t>
      </w:r>
    </w:p>
    <w:p w:rsidR="00AE3AF4" w:rsidRDefault="00AE3AF4" w:rsidP="003051D2">
      <w:pPr>
        <w:pStyle w:val="20"/>
        <w:numPr>
          <w:ilvl w:val="0"/>
          <w:numId w:val="5"/>
        </w:numPr>
        <w:shd w:val="clear" w:color="auto" w:fill="auto"/>
        <w:tabs>
          <w:tab w:val="left" w:pos="934"/>
        </w:tabs>
        <w:spacing w:after="0" w:line="276" w:lineRule="auto"/>
        <w:ind w:firstLine="780"/>
        <w:jc w:val="both"/>
      </w:pPr>
      <w:r>
        <w:t>на повторное (не более двух раз) прохождение промежуточной аттестации по учебному предмету, курсу, дисциплине (модулю) в сроки, определяемые Педагогическим Советом, в пределах одного года с момента образования академической задолженности;</w:t>
      </w:r>
    </w:p>
    <w:p w:rsidR="00AE3AF4" w:rsidRDefault="00AE3AF4" w:rsidP="003051D2">
      <w:pPr>
        <w:pStyle w:val="20"/>
        <w:shd w:val="clear" w:color="auto" w:fill="auto"/>
        <w:spacing w:line="276" w:lineRule="auto"/>
      </w:pPr>
      <w:r>
        <w:t>Каждый учащийся обязан:</w:t>
      </w:r>
    </w:p>
    <w:p w:rsidR="00AE3AF4" w:rsidRDefault="00AE3AF4" w:rsidP="003051D2">
      <w:pPr>
        <w:pStyle w:val="20"/>
        <w:numPr>
          <w:ilvl w:val="0"/>
          <w:numId w:val="5"/>
        </w:numPr>
        <w:shd w:val="clear" w:color="auto" w:fill="auto"/>
        <w:tabs>
          <w:tab w:val="left" w:pos="939"/>
        </w:tabs>
        <w:spacing w:after="0" w:line="276" w:lineRule="auto"/>
        <w:ind w:firstLine="780"/>
        <w:jc w:val="both"/>
      </w:pPr>
      <w:r>
        <w:t>строго выполнять Устав и Правила внутреннего распорядка, локальные нормативные акты Учреждения по вопросам организации и осуществления образовательной деятельности;</w:t>
      </w:r>
    </w:p>
    <w:p w:rsidR="00AE3AF4" w:rsidRDefault="00AE3AF4" w:rsidP="003051D2">
      <w:pPr>
        <w:pStyle w:val="20"/>
        <w:shd w:val="clear" w:color="auto" w:fill="auto"/>
        <w:spacing w:line="276" w:lineRule="auto"/>
        <w:ind w:firstLine="1140"/>
      </w:pPr>
      <w:r>
        <w:t>добросовестно осваивать образовательную программу, выполнять индивидуальный учебный план, посещать предусмотренные учебным планом учебные занятия, осуществлять самостоятельную подготовку к ним, выполнять задания данные педагогическими работниками в рамках образовательной программы;</w:t>
      </w:r>
    </w:p>
    <w:p w:rsidR="00AE3AF4" w:rsidRDefault="00AE3AF4" w:rsidP="003051D2">
      <w:pPr>
        <w:pStyle w:val="20"/>
        <w:shd w:val="clear" w:color="auto" w:fill="auto"/>
        <w:spacing w:line="276" w:lineRule="auto"/>
      </w:pPr>
      <w:r>
        <w:t>-заботиться о сохранении и укреплении своего здоровья, стремиться к нравственному, духовному и физическому развитию и самосовершенствованию;</w:t>
      </w:r>
    </w:p>
    <w:p w:rsidR="00AE3AF4" w:rsidRDefault="00AE3AF4" w:rsidP="003051D2">
      <w:pPr>
        <w:pStyle w:val="20"/>
        <w:numPr>
          <w:ilvl w:val="0"/>
          <w:numId w:val="5"/>
        </w:numPr>
        <w:shd w:val="clear" w:color="auto" w:fill="auto"/>
        <w:tabs>
          <w:tab w:val="left" w:pos="1013"/>
        </w:tabs>
        <w:spacing w:after="0" w:line="276" w:lineRule="auto"/>
        <w:ind w:firstLine="780"/>
        <w:jc w:val="both"/>
      </w:pPr>
      <w:r>
        <w:t>заботиться о чести, поддержке и развитии традиций Учреждения, его авторитете;</w:t>
      </w:r>
    </w:p>
    <w:p w:rsidR="00AE3AF4" w:rsidRDefault="00AE3AF4" w:rsidP="003051D2">
      <w:pPr>
        <w:pStyle w:val="20"/>
        <w:numPr>
          <w:ilvl w:val="0"/>
          <w:numId w:val="5"/>
        </w:numPr>
        <w:shd w:val="clear" w:color="auto" w:fill="auto"/>
        <w:tabs>
          <w:tab w:val="left" w:pos="1013"/>
        </w:tabs>
        <w:spacing w:after="0" w:line="276" w:lineRule="auto"/>
        <w:ind w:firstLine="780"/>
        <w:jc w:val="both"/>
      </w:pPr>
      <w:r>
        <w:t>подчиняться обоснованным требованиям педагогов;</w:t>
      </w:r>
    </w:p>
    <w:p w:rsidR="00AE3AF4" w:rsidRDefault="00AE3AF4" w:rsidP="003051D2">
      <w:pPr>
        <w:pStyle w:val="20"/>
        <w:numPr>
          <w:ilvl w:val="0"/>
          <w:numId w:val="5"/>
        </w:numPr>
        <w:shd w:val="clear" w:color="auto" w:fill="auto"/>
        <w:tabs>
          <w:tab w:val="left" w:pos="1013"/>
        </w:tabs>
        <w:spacing w:after="0" w:line="276" w:lineRule="auto"/>
        <w:ind w:firstLine="780"/>
        <w:jc w:val="both"/>
      </w:pPr>
      <w:r>
        <w:t>заботиться о младших учащихся;</w:t>
      </w:r>
    </w:p>
    <w:p w:rsidR="00AE3AF4" w:rsidRDefault="00AE3AF4" w:rsidP="003051D2">
      <w:pPr>
        <w:pStyle w:val="20"/>
        <w:numPr>
          <w:ilvl w:val="0"/>
          <w:numId w:val="5"/>
        </w:numPr>
        <w:shd w:val="clear" w:color="auto" w:fill="auto"/>
        <w:tabs>
          <w:tab w:val="left" w:pos="1013"/>
        </w:tabs>
        <w:spacing w:after="0" w:line="276" w:lineRule="auto"/>
        <w:ind w:firstLine="780"/>
        <w:jc w:val="both"/>
      </w:pPr>
      <w:r>
        <w:t>рационально использовать время в школе для обучения, развития и воспитания;</w:t>
      </w:r>
    </w:p>
    <w:p w:rsidR="00AE3AF4" w:rsidRDefault="00AE3AF4" w:rsidP="003051D2">
      <w:pPr>
        <w:pStyle w:val="20"/>
        <w:shd w:val="clear" w:color="auto" w:fill="auto"/>
        <w:spacing w:after="0" w:line="276" w:lineRule="auto"/>
        <w:jc w:val="both"/>
        <w:rPr>
          <w:rFonts w:cs="Arial Unicode MS"/>
        </w:rPr>
      </w:pPr>
    </w:p>
    <w:p w:rsidR="00AE3AF4" w:rsidRDefault="00AE3AF4" w:rsidP="003051D2">
      <w:pPr>
        <w:pStyle w:val="20"/>
        <w:shd w:val="clear" w:color="auto" w:fill="auto"/>
        <w:spacing w:after="0" w:line="276" w:lineRule="auto"/>
        <w:jc w:val="both"/>
        <w:rPr>
          <w:rFonts w:cs="Arial Unicode MS"/>
        </w:rPr>
      </w:pPr>
    </w:p>
    <w:p w:rsidR="00AE3AF4" w:rsidRDefault="00AE3AF4" w:rsidP="003051D2">
      <w:pPr>
        <w:pStyle w:val="20"/>
        <w:shd w:val="clear" w:color="auto" w:fill="auto"/>
        <w:spacing w:after="0" w:line="276" w:lineRule="auto"/>
        <w:jc w:val="both"/>
        <w:rPr>
          <w:rFonts w:cs="Arial Unicode MS"/>
        </w:rPr>
      </w:pPr>
    </w:p>
    <w:p w:rsidR="00AE3AF4" w:rsidRDefault="00AE3AF4" w:rsidP="003051D2">
      <w:pPr>
        <w:pStyle w:val="20"/>
        <w:shd w:val="clear" w:color="auto" w:fill="auto"/>
        <w:spacing w:after="0" w:line="276" w:lineRule="auto"/>
        <w:jc w:val="both"/>
        <w:rPr>
          <w:rFonts w:cs="Arial Unicode MS"/>
        </w:rPr>
      </w:pPr>
    </w:p>
    <w:p w:rsidR="00AE3AF4" w:rsidRDefault="00AE3AF4" w:rsidP="003051D2">
      <w:pPr>
        <w:pStyle w:val="20"/>
        <w:shd w:val="clear" w:color="auto" w:fill="auto"/>
        <w:spacing w:after="0" w:line="276" w:lineRule="auto"/>
        <w:jc w:val="both"/>
        <w:rPr>
          <w:rFonts w:cs="Arial Unicode MS"/>
        </w:rPr>
      </w:pPr>
    </w:p>
    <w:p w:rsidR="00AE3AF4" w:rsidRDefault="00AE3AF4" w:rsidP="003051D2">
      <w:pPr>
        <w:pStyle w:val="20"/>
        <w:shd w:val="clear" w:color="auto" w:fill="auto"/>
        <w:spacing w:after="0" w:line="276" w:lineRule="auto"/>
        <w:jc w:val="both"/>
        <w:rPr>
          <w:rFonts w:cs="Arial Unicode MS"/>
        </w:rPr>
      </w:pPr>
    </w:p>
    <w:p w:rsidR="00AE3AF4" w:rsidRDefault="00AE3AF4" w:rsidP="003051D2">
      <w:pPr>
        <w:pStyle w:val="20"/>
        <w:shd w:val="clear" w:color="auto" w:fill="auto"/>
        <w:spacing w:after="0" w:line="276" w:lineRule="auto"/>
        <w:jc w:val="both"/>
        <w:rPr>
          <w:rFonts w:cs="Arial Unicode MS"/>
        </w:rPr>
      </w:pPr>
    </w:p>
    <w:p w:rsidR="00AE3AF4" w:rsidRDefault="00AE3AF4" w:rsidP="003051D2">
      <w:pPr>
        <w:pStyle w:val="20"/>
        <w:shd w:val="clear" w:color="auto" w:fill="auto"/>
        <w:spacing w:after="0" w:line="276" w:lineRule="auto"/>
        <w:jc w:val="both"/>
        <w:rPr>
          <w:rFonts w:cs="Arial Unicode MS"/>
        </w:rPr>
      </w:pPr>
    </w:p>
    <w:p w:rsidR="00AE3AF4" w:rsidRDefault="00AE3AF4" w:rsidP="003051D2">
      <w:pPr>
        <w:pStyle w:val="20"/>
        <w:numPr>
          <w:ilvl w:val="0"/>
          <w:numId w:val="6"/>
        </w:numPr>
        <w:shd w:val="clear" w:color="auto" w:fill="auto"/>
        <w:tabs>
          <w:tab w:val="left" w:pos="1035"/>
        </w:tabs>
        <w:spacing w:after="0" w:line="360" w:lineRule="auto"/>
        <w:ind w:firstLine="760"/>
        <w:jc w:val="both"/>
      </w:pPr>
      <w:r>
        <w:t>достойно, культурно вести себя в Учреждении и за его пределами, быть разумным, спокойным, развивать самоконтроль;</w:t>
      </w:r>
    </w:p>
    <w:p w:rsidR="00AE3AF4" w:rsidRDefault="00AE3AF4" w:rsidP="003051D2">
      <w:pPr>
        <w:pStyle w:val="20"/>
        <w:numPr>
          <w:ilvl w:val="0"/>
          <w:numId w:val="6"/>
        </w:numPr>
        <w:shd w:val="clear" w:color="auto" w:fill="auto"/>
        <w:tabs>
          <w:tab w:val="left" w:pos="1035"/>
        </w:tabs>
        <w:spacing w:after="0" w:line="360" w:lineRule="auto"/>
        <w:ind w:firstLine="760"/>
        <w:jc w:val="both"/>
      </w:pPr>
      <w:r>
        <w:t>соблюдать режим работы Учреждения;</w:t>
      </w:r>
    </w:p>
    <w:p w:rsidR="00AE3AF4" w:rsidRDefault="00AE3AF4" w:rsidP="003051D2">
      <w:pPr>
        <w:pStyle w:val="20"/>
        <w:numPr>
          <w:ilvl w:val="0"/>
          <w:numId w:val="6"/>
        </w:numPr>
        <w:shd w:val="clear" w:color="auto" w:fill="auto"/>
        <w:tabs>
          <w:tab w:val="left" w:pos="1035"/>
        </w:tabs>
        <w:spacing w:after="0" w:line="360" w:lineRule="auto"/>
        <w:ind w:firstLine="760"/>
        <w:jc w:val="both"/>
      </w:pPr>
      <w:r>
        <w:t>регулярно информировать своих родителей (законных представителей) о своей успеваемости и поведении в Учреждении;</w:t>
      </w:r>
    </w:p>
    <w:p w:rsidR="00AE3AF4" w:rsidRDefault="00AE3AF4" w:rsidP="003051D2">
      <w:pPr>
        <w:pStyle w:val="20"/>
        <w:numPr>
          <w:ilvl w:val="0"/>
          <w:numId w:val="6"/>
        </w:numPr>
        <w:shd w:val="clear" w:color="auto" w:fill="auto"/>
        <w:tabs>
          <w:tab w:val="left" w:pos="1035"/>
        </w:tabs>
        <w:spacing w:after="0" w:line="360" w:lineRule="auto"/>
        <w:ind w:firstLine="760"/>
        <w:jc w:val="both"/>
      </w:pPr>
      <w:r>
        <w:t>своевременно проходить все медицинские осмотры, информировать классного руководителя о причинах отсутствия в школе, по возвращении после болезни, пропуска, предъявить объяснительную записку от родителей, справку из лечебного учреждения;</w:t>
      </w:r>
    </w:p>
    <w:p w:rsidR="00AE3AF4" w:rsidRDefault="00AE3AF4" w:rsidP="003051D2">
      <w:pPr>
        <w:pStyle w:val="20"/>
        <w:numPr>
          <w:ilvl w:val="0"/>
          <w:numId w:val="6"/>
        </w:numPr>
        <w:shd w:val="clear" w:color="auto" w:fill="auto"/>
        <w:tabs>
          <w:tab w:val="left" w:pos="1125"/>
        </w:tabs>
        <w:spacing w:after="0" w:line="360" w:lineRule="auto"/>
        <w:ind w:firstLine="980"/>
        <w:jc w:val="both"/>
      </w:pPr>
      <w:r>
        <w:t>быть чисто и опрятно одетым, носить форму установленного образца, сменную обувь, неукоснительно соблюдать Положение о школьной форме и внешнем виде обучающихся.</w:t>
      </w:r>
    </w:p>
    <w:p w:rsidR="00AE3AF4" w:rsidRDefault="00AE3AF4" w:rsidP="003051D2">
      <w:pPr>
        <w:pStyle w:val="20"/>
        <w:numPr>
          <w:ilvl w:val="0"/>
          <w:numId w:val="6"/>
        </w:numPr>
        <w:shd w:val="clear" w:color="auto" w:fill="auto"/>
        <w:tabs>
          <w:tab w:val="left" w:pos="1192"/>
        </w:tabs>
        <w:spacing w:after="0" w:line="360" w:lineRule="auto"/>
        <w:ind w:firstLine="980"/>
        <w:jc w:val="both"/>
      </w:pPr>
      <w:r>
        <w:t>участвовать в самообслуживании своей классной комнаты, школьного здания и территории, дежурстве по Учреждению, в классе и кабинетах с согласия воспитанников и их родителей(законных представителей), бережно относиться к имуществу Учреждения;</w:t>
      </w:r>
    </w:p>
    <w:p w:rsidR="00AE3AF4" w:rsidRDefault="00AE3AF4" w:rsidP="003051D2">
      <w:pPr>
        <w:pStyle w:val="20"/>
        <w:numPr>
          <w:ilvl w:val="0"/>
          <w:numId w:val="6"/>
        </w:numPr>
        <w:shd w:val="clear" w:color="auto" w:fill="auto"/>
        <w:tabs>
          <w:tab w:val="left" w:pos="1227"/>
        </w:tabs>
        <w:spacing w:after="0" w:line="360" w:lineRule="auto"/>
        <w:ind w:firstLine="980"/>
        <w:jc w:val="both"/>
      </w:pPr>
      <w:r>
        <w:t>уважать честь и достоинство других обучающихся и работников;</w:t>
      </w:r>
    </w:p>
    <w:p w:rsidR="00AE3AF4" w:rsidRDefault="00AE3AF4" w:rsidP="003051D2">
      <w:pPr>
        <w:pStyle w:val="20"/>
        <w:numPr>
          <w:ilvl w:val="0"/>
          <w:numId w:val="6"/>
        </w:numPr>
        <w:shd w:val="clear" w:color="auto" w:fill="auto"/>
        <w:tabs>
          <w:tab w:val="left" w:pos="1188"/>
        </w:tabs>
        <w:spacing w:after="0" w:line="360" w:lineRule="auto"/>
        <w:ind w:firstLine="980"/>
        <w:jc w:val="both"/>
      </w:pPr>
      <w:r>
        <w:t>не курить, не употреблять алкогольные напитки и другие вредные вещества, не сквернословить, не обижать младших по возрасту и слабее физически;</w:t>
      </w:r>
    </w:p>
    <w:p w:rsidR="00AE3AF4" w:rsidRDefault="00AE3AF4" w:rsidP="003051D2">
      <w:pPr>
        <w:pStyle w:val="20"/>
        <w:numPr>
          <w:ilvl w:val="0"/>
          <w:numId w:val="6"/>
        </w:numPr>
        <w:shd w:val="clear" w:color="auto" w:fill="auto"/>
        <w:tabs>
          <w:tab w:val="left" w:pos="1258"/>
        </w:tabs>
        <w:spacing w:after="0" w:line="360" w:lineRule="auto"/>
        <w:ind w:firstLine="1080"/>
      </w:pPr>
      <w:r>
        <w:t>экономно использовать электроэнергию, воду, материалы, поддерживать тепловой режим в Учреждении;</w:t>
      </w:r>
    </w:p>
    <w:p w:rsidR="00AE3AF4" w:rsidRDefault="00AE3AF4" w:rsidP="003051D2">
      <w:pPr>
        <w:pStyle w:val="20"/>
        <w:numPr>
          <w:ilvl w:val="0"/>
          <w:numId w:val="6"/>
        </w:numPr>
        <w:shd w:val="clear" w:color="auto" w:fill="auto"/>
        <w:tabs>
          <w:tab w:val="left" w:pos="1222"/>
        </w:tabs>
        <w:spacing w:after="0" w:line="360" w:lineRule="auto"/>
        <w:ind w:firstLine="980"/>
        <w:jc w:val="both"/>
      </w:pPr>
      <w:r>
        <w:t>выполнять Правила учащихся;</w:t>
      </w:r>
    </w:p>
    <w:p w:rsidR="00AE3AF4" w:rsidRDefault="00AE3AF4" w:rsidP="003051D2">
      <w:pPr>
        <w:pStyle w:val="20"/>
        <w:numPr>
          <w:ilvl w:val="0"/>
          <w:numId w:val="6"/>
        </w:numPr>
        <w:shd w:val="clear" w:color="auto" w:fill="auto"/>
        <w:tabs>
          <w:tab w:val="left" w:pos="1258"/>
        </w:tabs>
        <w:spacing w:after="0" w:line="360" w:lineRule="auto"/>
        <w:ind w:firstLine="980"/>
        <w:jc w:val="both"/>
      </w:pPr>
      <w:r>
        <w:t>своевременно являться на уроки и другие занятия, соблюдать порядок на рабочем месте;</w:t>
      </w:r>
    </w:p>
    <w:p w:rsidR="00AE3AF4" w:rsidRDefault="00AE3AF4" w:rsidP="003051D2">
      <w:pPr>
        <w:pStyle w:val="20"/>
        <w:shd w:val="clear" w:color="auto" w:fill="auto"/>
        <w:spacing w:line="360" w:lineRule="auto"/>
        <w:ind w:firstLine="1660"/>
      </w:pPr>
      <w:r>
        <w:t>- беречь оборудование, бережно относиться к результатам труда других людей, зеленым насаждениям, к своим и чужим вещам;</w:t>
      </w:r>
    </w:p>
    <w:p w:rsidR="00AE3AF4" w:rsidRDefault="00AE3AF4" w:rsidP="003051D2">
      <w:pPr>
        <w:pStyle w:val="20"/>
        <w:numPr>
          <w:ilvl w:val="0"/>
          <w:numId w:val="6"/>
        </w:numPr>
        <w:shd w:val="clear" w:color="auto" w:fill="auto"/>
        <w:tabs>
          <w:tab w:val="left" w:pos="1227"/>
        </w:tabs>
        <w:spacing w:after="0" w:line="360" w:lineRule="auto"/>
        <w:ind w:firstLine="980"/>
        <w:jc w:val="both"/>
      </w:pPr>
      <w:r>
        <w:t>придерживаться правил культуры поведения и речи;</w:t>
      </w:r>
    </w:p>
    <w:p w:rsidR="00AE3AF4" w:rsidRDefault="00AE3AF4" w:rsidP="003051D2">
      <w:pPr>
        <w:pStyle w:val="20"/>
        <w:numPr>
          <w:ilvl w:val="0"/>
          <w:numId w:val="6"/>
        </w:numPr>
        <w:shd w:val="clear" w:color="auto" w:fill="auto"/>
        <w:tabs>
          <w:tab w:val="left" w:pos="1258"/>
        </w:tabs>
        <w:spacing w:after="0" w:line="360" w:lineRule="auto"/>
        <w:ind w:firstLine="980"/>
        <w:jc w:val="both"/>
      </w:pPr>
      <w:r>
        <w:t>уважать права и считаться с интересами других учащихся, работников, не подвергать опасности их жизнь и здоровье;</w:t>
      </w:r>
    </w:p>
    <w:p w:rsidR="00AE3AF4" w:rsidRDefault="00AE3AF4" w:rsidP="003051D2">
      <w:pPr>
        <w:pStyle w:val="20"/>
        <w:shd w:val="clear" w:color="auto" w:fill="auto"/>
        <w:spacing w:line="360" w:lineRule="auto"/>
        <w:ind w:firstLine="760"/>
      </w:pPr>
      <w:r>
        <w:t>Учащимся Учреждения запрещается:</w:t>
      </w:r>
    </w:p>
    <w:p w:rsidR="00AE3AF4" w:rsidRDefault="00AE3AF4" w:rsidP="003051D2">
      <w:pPr>
        <w:pStyle w:val="20"/>
        <w:numPr>
          <w:ilvl w:val="0"/>
          <w:numId w:val="6"/>
        </w:numPr>
        <w:shd w:val="clear" w:color="auto" w:fill="auto"/>
        <w:tabs>
          <w:tab w:val="left" w:pos="1035"/>
        </w:tabs>
        <w:spacing w:after="0" w:line="360" w:lineRule="auto"/>
        <w:ind w:firstLine="760"/>
        <w:jc w:val="both"/>
      </w:pPr>
      <w:r>
        <w:t>приносить, передавать или использовать в Учреждении оружие, спиртные напитки, табачные изделия, токсичные и наркотические вещества;</w:t>
      </w:r>
    </w:p>
    <w:p w:rsidR="00AE3AF4" w:rsidRDefault="00AE3AF4" w:rsidP="003051D2">
      <w:pPr>
        <w:pStyle w:val="20"/>
        <w:numPr>
          <w:ilvl w:val="0"/>
          <w:numId w:val="6"/>
        </w:numPr>
        <w:shd w:val="clear" w:color="auto" w:fill="auto"/>
        <w:tabs>
          <w:tab w:val="left" w:pos="1035"/>
        </w:tabs>
        <w:spacing w:after="0" w:line="360" w:lineRule="auto"/>
        <w:ind w:firstLine="760"/>
        <w:jc w:val="both"/>
      </w:pPr>
      <w:r>
        <w:t>использовать любые предметы и вещества, могущие привести к взрывам и возгораниям, созданию условий опасных для жизни и здоровья людей ;</w:t>
      </w:r>
    </w:p>
    <w:p w:rsidR="00AE3AF4" w:rsidRDefault="00AE3AF4" w:rsidP="003051D2">
      <w:pPr>
        <w:pStyle w:val="20"/>
        <w:shd w:val="clear" w:color="auto" w:fill="auto"/>
        <w:spacing w:after="192" w:line="360" w:lineRule="auto"/>
        <w:ind w:firstLine="1080"/>
      </w:pPr>
      <w:r>
        <w:t>- применять физическую силу для выяснения отношений, запугивания, вымогательства.</w:t>
      </w:r>
    </w:p>
    <w:p w:rsidR="00AE3AF4" w:rsidRDefault="00AE3AF4" w:rsidP="003051D2">
      <w:pPr>
        <w:pStyle w:val="10"/>
        <w:keepNext/>
        <w:keepLines/>
        <w:numPr>
          <w:ilvl w:val="0"/>
          <w:numId w:val="7"/>
        </w:numPr>
        <w:shd w:val="clear" w:color="auto" w:fill="auto"/>
        <w:tabs>
          <w:tab w:val="left" w:pos="301"/>
        </w:tabs>
        <w:spacing w:before="0" w:after="285" w:line="360" w:lineRule="auto"/>
        <w:jc w:val="both"/>
      </w:pPr>
      <w:r>
        <w:t>Порядок применения к учащимся мер дисциплинарного взыскания</w:t>
      </w:r>
    </w:p>
    <w:p w:rsidR="00AE3AF4" w:rsidRDefault="00AE3AF4" w:rsidP="003051D2">
      <w:pPr>
        <w:pStyle w:val="20"/>
        <w:shd w:val="clear" w:color="auto" w:fill="auto"/>
        <w:spacing w:line="360" w:lineRule="auto"/>
      </w:pPr>
      <w:r>
        <w:t>1. Дисциплин в организации, осуществляющей образовательную деятельность, поддерживается на основе уважения человеческого достоинства учащихся, педагогических работников. Применение физического и (или) психического насилия по отношению к учащимся не допускается.</w:t>
      </w:r>
    </w:p>
    <w:p w:rsidR="00AE3AF4" w:rsidRDefault="00AE3AF4" w:rsidP="003051D2">
      <w:pPr>
        <w:pStyle w:val="20"/>
        <w:shd w:val="clear" w:color="auto" w:fill="auto"/>
        <w:spacing w:line="360" w:lineRule="auto"/>
      </w:pPr>
      <w:r>
        <w:t>2. 3а неисполнение или нарушение Устава школы, правил внутреннего распорядка и иных локальных нормативных актов по вопросам организации и осуществления образовательной деятельности к учащимся могут быть применены меры дисциплинарного взыскания- замечание, выговор, отчисление из школы.</w:t>
      </w:r>
    </w:p>
    <w:p w:rsidR="00AE3AF4" w:rsidRDefault="00AE3AF4" w:rsidP="003051D2">
      <w:pPr>
        <w:pStyle w:val="20"/>
        <w:shd w:val="clear" w:color="auto" w:fill="auto"/>
        <w:spacing w:line="360" w:lineRule="auto"/>
      </w:pPr>
      <w:r>
        <w:t>3. Порядок применения к учащимся мер дисциплинарного взыскания осуществляется в соответствии с Приказом Министерства образования и науки РФ от 15 марта 2013 г. №185 «Об утверждении Порядка применения к обучающимся и снятия с обучающихся мер дисциплинарного взыскания».</w:t>
      </w:r>
    </w:p>
    <w:p w:rsidR="00AE3AF4" w:rsidRPr="00700EA9" w:rsidRDefault="00AE3AF4" w:rsidP="003051D2">
      <w:pPr>
        <w:pStyle w:val="pboth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r w:rsidRPr="00700EA9">
        <w:rPr>
          <w:color w:val="000000"/>
        </w:rPr>
        <w:t>3.1. За каждый дисциплинарный проступок может быть применена одна мера дисциплинарного взыскания.</w:t>
      </w:r>
    </w:p>
    <w:p w:rsidR="00AE3AF4" w:rsidRPr="00700EA9" w:rsidRDefault="00AE3AF4" w:rsidP="003051D2">
      <w:pPr>
        <w:pStyle w:val="pboth"/>
        <w:spacing w:before="0" w:beforeAutospacing="0" w:after="0" w:afterAutospacing="0" w:line="360" w:lineRule="auto"/>
        <w:jc w:val="both"/>
        <w:textAlignment w:val="baseline"/>
        <w:rPr>
          <w:rFonts w:cs="Arial Unicode MS"/>
          <w:color w:val="000000"/>
        </w:rPr>
      </w:pPr>
      <w:bookmarkStart w:id="0" w:name="BM100027"/>
      <w:bookmarkEnd w:id="0"/>
      <w:r w:rsidRPr="00700EA9">
        <w:rPr>
          <w:color w:val="000000"/>
        </w:rPr>
        <w:t xml:space="preserve">При выборе меры дисциплинарного взыскания </w:t>
      </w:r>
      <w:r>
        <w:rPr>
          <w:color w:val="000000"/>
        </w:rPr>
        <w:t xml:space="preserve"> учитывается</w:t>
      </w:r>
      <w:r w:rsidRPr="00700EA9">
        <w:rPr>
          <w:color w:val="000000"/>
        </w:rPr>
        <w:t xml:space="preserve"> тяжесть дисциплинарного проступка, причины и обстоятельства, при которых он совер</w:t>
      </w:r>
      <w:r>
        <w:rPr>
          <w:color w:val="000000"/>
        </w:rPr>
        <w:t>шен, предшествующее поведение уча</w:t>
      </w:r>
      <w:r w:rsidRPr="00700EA9">
        <w:rPr>
          <w:color w:val="000000"/>
        </w:rPr>
        <w:t>щегося, его психофизическое и эмоциональное сост</w:t>
      </w:r>
      <w:r>
        <w:rPr>
          <w:color w:val="000000"/>
        </w:rPr>
        <w:t>ояние, а также мнение советов уча</w:t>
      </w:r>
      <w:r w:rsidRPr="00700EA9">
        <w:rPr>
          <w:color w:val="000000"/>
        </w:rPr>
        <w:t>щи</w:t>
      </w:r>
      <w:r>
        <w:rPr>
          <w:color w:val="000000"/>
        </w:rPr>
        <w:t>хся, представительных органов уча</w:t>
      </w:r>
      <w:r w:rsidRPr="00700EA9">
        <w:rPr>
          <w:color w:val="000000"/>
        </w:rPr>
        <w:t>щихся, советов родителей (законных предс</w:t>
      </w:r>
      <w:r>
        <w:rPr>
          <w:color w:val="000000"/>
        </w:rPr>
        <w:t>тавителей) несовершеннолетних уча</w:t>
      </w:r>
      <w:r w:rsidRPr="00700EA9">
        <w:rPr>
          <w:color w:val="000000"/>
        </w:rPr>
        <w:t>щихся</w:t>
      </w:r>
      <w:r>
        <w:rPr>
          <w:color w:val="000000"/>
        </w:rPr>
        <w:t xml:space="preserve"> школы.</w:t>
      </w:r>
    </w:p>
    <w:p w:rsidR="00AE3AF4" w:rsidRPr="00700EA9" w:rsidRDefault="00AE3AF4" w:rsidP="003051D2">
      <w:pPr>
        <w:pStyle w:val="20"/>
        <w:shd w:val="clear" w:color="auto" w:fill="auto"/>
        <w:spacing w:line="360" w:lineRule="auto"/>
        <w:rPr>
          <w:rFonts w:cs="Arial Unicode MS"/>
        </w:rPr>
      </w:pPr>
    </w:p>
    <w:p w:rsidR="00AE3AF4" w:rsidRPr="00700EA9" w:rsidRDefault="00AE3AF4" w:rsidP="003051D2">
      <w:pPr>
        <w:pStyle w:val="pboth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r>
        <w:rPr>
          <w:color w:val="000000"/>
        </w:rPr>
        <w:t>3.2</w:t>
      </w:r>
      <w:r w:rsidRPr="00700EA9">
        <w:rPr>
          <w:color w:val="000000"/>
        </w:rPr>
        <w:t>. Меры дисциплинарно</w:t>
      </w:r>
      <w:r>
        <w:rPr>
          <w:color w:val="000000"/>
        </w:rPr>
        <w:t>го взыскания не применяются к уча</w:t>
      </w:r>
      <w:r w:rsidRPr="00700EA9">
        <w:rPr>
          <w:color w:val="000000"/>
        </w:rPr>
        <w:t>щимся:</w:t>
      </w:r>
    </w:p>
    <w:p w:rsidR="00AE3AF4" w:rsidRPr="00700EA9" w:rsidRDefault="00AE3AF4" w:rsidP="003051D2">
      <w:pPr>
        <w:pStyle w:val="pboth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bookmarkStart w:id="1" w:name="BM100014"/>
      <w:bookmarkEnd w:id="1"/>
      <w:r w:rsidRPr="00700EA9">
        <w:rPr>
          <w:color w:val="000000"/>
        </w:rPr>
        <w:t>по образовательным программам дошкольного и начального общего образования;</w:t>
      </w:r>
    </w:p>
    <w:p w:rsidR="00AE3AF4" w:rsidRPr="00700EA9" w:rsidRDefault="00AE3AF4" w:rsidP="003051D2">
      <w:pPr>
        <w:pStyle w:val="pboth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bookmarkStart w:id="2" w:name="BM100015"/>
      <w:bookmarkEnd w:id="2"/>
      <w:r w:rsidRPr="00700EA9">
        <w:rPr>
          <w:color w:val="000000"/>
        </w:rPr>
        <w:t>с ограниченными возможностями здоровья (с задержкой психического развития и различными формами умственной отсталости) .</w:t>
      </w:r>
    </w:p>
    <w:p w:rsidR="00AE3AF4" w:rsidRDefault="00AE3AF4" w:rsidP="003051D2">
      <w:pPr>
        <w:pStyle w:val="20"/>
        <w:shd w:val="clear" w:color="auto" w:fill="auto"/>
        <w:spacing w:line="360" w:lineRule="auto"/>
      </w:pPr>
      <w:r w:rsidRPr="00700EA9">
        <w:t>3.3. Не допускается применение ме</w:t>
      </w:r>
      <w:r>
        <w:t>р дисциплинарного взыскания к уча</w:t>
      </w:r>
      <w:r w:rsidRPr="00700EA9">
        <w:t>щимся во время их болезни, каникул, академического отпуска</w:t>
      </w:r>
      <w:r>
        <w:t>.</w:t>
      </w:r>
    </w:p>
    <w:p w:rsidR="00AE3AF4" w:rsidRPr="008D032B" w:rsidRDefault="00AE3AF4" w:rsidP="003051D2">
      <w:pPr>
        <w:pStyle w:val="pboth"/>
        <w:spacing w:before="0" w:beforeAutospacing="0" w:after="180" w:afterAutospacing="0" w:line="360" w:lineRule="auto"/>
        <w:jc w:val="both"/>
        <w:textAlignment w:val="baseline"/>
        <w:rPr>
          <w:color w:val="000000"/>
        </w:rPr>
      </w:pPr>
      <w:r w:rsidRPr="008D032B">
        <w:rPr>
          <w:color w:val="000000"/>
        </w:rPr>
        <w:t>3.4. До применения меры дисцип</w:t>
      </w:r>
      <w:r>
        <w:rPr>
          <w:color w:val="000000"/>
        </w:rPr>
        <w:t>линарного взыскания необходимо</w:t>
      </w:r>
      <w:r w:rsidRPr="008D032B">
        <w:rPr>
          <w:color w:val="000000"/>
        </w:rPr>
        <w:t xml:space="preserve"> письменное объяснение</w:t>
      </w:r>
      <w:r>
        <w:rPr>
          <w:color w:val="000000"/>
        </w:rPr>
        <w:t xml:space="preserve"> учащегося</w:t>
      </w:r>
      <w:r w:rsidRPr="008D032B">
        <w:rPr>
          <w:color w:val="000000"/>
        </w:rPr>
        <w:t>. Если по истечении трех учеб</w:t>
      </w:r>
      <w:r>
        <w:rPr>
          <w:color w:val="000000"/>
        </w:rPr>
        <w:t>ных дней указанное объяснение уча</w:t>
      </w:r>
      <w:r w:rsidRPr="008D032B">
        <w:rPr>
          <w:color w:val="000000"/>
        </w:rPr>
        <w:t>щимся не представлено, то составляется соответствующий акт.</w:t>
      </w:r>
    </w:p>
    <w:p w:rsidR="00AE3AF4" w:rsidRPr="008D032B" w:rsidRDefault="00AE3AF4" w:rsidP="003051D2">
      <w:pPr>
        <w:pStyle w:val="pboth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bookmarkStart w:id="3" w:name="BM100032"/>
      <w:bookmarkEnd w:id="3"/>
      <w:r>
        <w:rPr>
          <w:color w:val="000000"/>
        </w:rPr>
        <w:t>Отказ или уклонение уча</w:t>
      </w:r>
      <w:r w:rsidRPr="008D032B">
        <w:rPr>
          <w:color w:val="000000"/>
        </w:rPr>
        <w:t>щегося от предоставления им письменного объяснения не является препятствием для применения меры дисциплинарного взыскания.</w:t>
      </w:r>
    </w:p>
    <w:p w:rsidR="00AE3AF4" w:rsidRPr="008D032B" w:rsidRDefault="00AE3AF4" w:rsidP="003051D2">
      <w:pPr>
        <w:pStyle w:val="20"/>
        <w:shd w:val="clear" w:color="auto" w:fill="auto"/>
        <w:spacing w:line="360" w:lineRule="auto"/>
        <w:rPr>
          <w:rFonts w:cs="Arial Unicode MS"/>
        </w:rPr>
      </w:pPr>
    </w:p>
    <w:p w:rsidR="00AE3AF4" w:rsidRPr="008D032B" w:rsidRDefault="00AE3AF4" w:rsidP="003051D2">
      <w:pPr>
        <w:pStyle w:val="20"/>
        <w:shd w:val="clear" w:color="auto" w:fill="auto"/>
        <w:spacing w:line="360" w:lineRule="auto"/>
      </w:pPr>
      <w:r w:rsidRPr="008D032B">
        <w:t>3.5. Мера дисциплинарного взыскания применяется не позднее одного месяца со дня обнаружения проступка и не позднее шести месяцев со дня его совершения,</w:t>
      </w:r>
      <w:r>
        <w:t xml:space="preserve"> не считая времени отсутствия уча</w:t>
      </w:r>
      <w:r w:rsidRPr="008D032B">
        <w:t>щегося, указанного в</w:t>
      </w:r>
      <w:r w:rsidRPr="008D032B">
        <w:rPr>
          <w:rStyle w:val="apple-converted-space"/>
          <w:rFonts w:cs="Arial Unicode MS"/>
        </w:rPr>
        <w:t> </w:t>
      </w:r>
      <w:r w:rsidRPr="008D032B">
        <w:rPr>
          <w:bdr w:val="none" w:sz="0" w:space="0" w:color="auto" w:frame="1"/>
        </w:rPr>
        <w:t xml:space="preserve">пункте 3.4 </w:t>
      </w:r>
      <w:r w:rsidRPr="008D032B">
        <w:rPr>
          <w:rStyle w:val="apple-converted-space"/>
          <w:rFonts w:cs="Arial Unicode MS"/>
        </w:rPr>
        <w:t> </w:t>
      </w:r>
      <w:r>
        <w:t>настоящего Положения</w:t>
      </w:r>
      <w:r w:rsidRPr="008D032B">
        <w:t>, а также времени, необхо</w:t>
      </w:r>
      <w:r>
        <w:t>димого на учет мнения советов уча</w:t>
      </w:r>
      <w:r w:rsidRPr="008D032B">
        <w:t>щи</w:t>
      </w:r>
      <w:r>
        <w:t>хся, представительных органов уча</w:t>
      </w:r>
      <w:r w:rsidRPr="008D032B">
        <w:t>щихся, советов родителей (законных представителей) н</w:t>
      </w:r>
      <w:r>
        <w:t xml:space="preserve">есовершеннолетних </w:t>
      </w:r>
      <w:r w:rsidRPr="008D032B">
        <w:t>уч</w:t>
      </w:r>
      <w:r>
        <w:t>ащихся школы</w:t>
      </w:r>
      <w:r w:rsidRPr="008D032B">
        <w:t xml:space="preserve">, но не более семи учебных </w:t>
      </w:r>
      <w:r>
        <w:t>дней со дня представления директору школы</w:t>
      </w:r>
      <w:r w:rsidRPr="008D032B">
        <w:t xml:space="preserve"> мотивированного мнения указанных советов и органов в письменной форме.</w:t>
      </w:r>
    </w:p>
    <w:p w:rsidR="00AE3AF4" w:rsidRPr="008D032B" w:rsidRDefault="00AE3AF4" w:rsidP="003051D2">
      <w:pPr>
        <w:pStyle w:val="20"/>
        <w:shd w:val="clear" w:color="auto" w:fill="auto"/>
        <w:spacing w:line="360" w:lineRule="auto"/>
      </w:pPr>
    </w:p>
    <w:p w:rsidR="00AE3AF4" w:rsidRPr="00295737" w:rsidRDefault="00AE3AF4" w:rsidP="003051D2">
      <w:pPr>
        <w:pStyle w:val="pboth"/>
        <w:spacing w:before="0" w:beforeAutospacing="0" w:after="180" w:afterAutospacing="0" w:line="360" w:lineRule="auto"/>
        <w:jc w:val="both"/>
        <w:textAlignment w:val="baseline"/>
        <w:rPr>
          <w:color w:val="000000"/>
        </w:rPr>
      </w:pPr>
      <w:r>
        <w:rPr>
          <w:color w:val="000000"/>
        </w:rPr>
        <w:t>3.6</w:t>
      </w:r>
      <w:r w:rsidRPr="00295737">
        <w:rPr>
          <w:color w:val="000000"/>
        </w:rPr>
        <w:t>. О</w:t>
      </w:r>
      <w:r>
        <w:rPr>
          <w:color w:val="000000"/>
        </w:rPr>
        <w:t>тчисление несовершеннолетнего уча</w:t>
      </w:r>
      <w:r w:rsidRPr="00295737">
        <w:rPr>
          <w:color w:val="000000"/>
        </w:rPr>
        <w:t>щегося, достигшего возраст</w:t>
      </w:r>
      <w:r>
        <w:rPr>
          <w:color w:val="000000"/>
        </w:rPr>
        <w:t>а пятнадцати лет, из школы</w:t>
      </w:r>
      <w:r w:rsidRPr="00295737">
        <w:rPr>
          <w:color w:val="000000"/>
        </w:rPr>
        <w:t>, как мера дисциплинарного взыскания допускается за неоднократное совершение дисциплинарных проступков. Указанная мера дисциплинарного взыскания применяется, если иные меры дисциплинарного взыскания и меры педагогического воздействия не дали результата и дальнейшее пре</w:t>
      </w:r>
      <w:r>
        <w:rPr>
          <w:color w:val="000000"/>
        </w:rPr>
        <w:t>бывание учащегося в школе</w:t>
      </w:r>
      <w:r w:rsidRPr="00295737">
        <w:rPr>
          <w:color w:val="000000"/>
        </w:rPr>
        <w:t xml:space="preserve"> оказывает от</w:t>
      </w:r>
      <w:r>
        <w:rPr>
          <w:color w:val="000000"/>
        </w:rPr>
        <w:t>рицательное влияние на других уча</w:t>
      </w:r>
      <w:r w:rsidRPr="00295737">
        <w:rPr>
          <w:color w:val="000000"/>
        </w:rPr>
        <w:t>щихся, нарушает их права и права работников организации, осуществляющей образовательную деятель</w:t>
      </w:r>
      <w:r>
        <w:rPr>
          <w:color w:val="000000"/>
        </w:rPr>
        <w:t>ность, а также нормальное функционирование школы</w:t>
      </w:r>
      <w:r w:rsidRPr="00295737">
        <w:rPr>
          <w:color w:val="000000"/>
        </w:rPr>
        <w:t>.</w:t>
      </w:r>
    </w:p>
    <w:p w:rsidR="00AE3AF4" w:rsidRPr="00295737" w:rsidRDefault="00AE3AF4" w:rsidP="003051D2">
      <w:pPr>
        <w:pStyle w:val="pboth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bookmarkStart w:id="4" w:name="BM100035"/>
      <w:bookmarkEnd w:id="4"/>
      <w:r w:rsidRPr="00295737">
        <w:rPr>
          <w:color w:val="000000"/>
        </w:rPr>
        <w:t>О</w:t>
      </w:r>
      <w:r>
        <w:rPr>
          <w:color w:val="000000"/>
        </w:rPr>
        <w:t>тчисление несовершеннолетнего уча</w:t>
      </w:r>
      <w:r w:rsidRPr="00295737">
        <w:rPr>
          <w:color w:val="000000"/>
        </w:rPr>
        <w:t>щегося как мера дисциплинарного взыскания не применяется, е</w:t>
      </w:r>
      <w:r>
        <w:rPr>
          <w:color w:val="000000"/>
        </w:rPr>
        <w:t>сли сроки ранее примененных к уча</w:t>
      </w:r>
      <w:r w:rsidRPr="00295737">
        <w:rPr>
          <w:color w:val="000000"/>
        </w:rPr>
        <w:t>щемуся мер дисциплинарного взыскания истекли и (или) меры дисциплинарного взыскания сняты в установленном порядке.</w:t>
      </w:r>
    </w:p>
    <w:p w:rsidR="00AE3AF4" w:rsidRPr="00295737" w:rsidRDefault="00AE3AF4" w:rsidP="003051D2">
      <w:pPr>
        <w:pStyle w:val="pboth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bookmarkStart w:id="5" w:name="BM100036"/>
      <w:bookmarkEnd w:id="5"/>
      <w:r>
        <w:rPr>
          <w:color w:val="000000"/>
        </w:rPr>
        <w:t>3.7</w:t>
      </w:r>
      <w:r w:rsidRPr="00295737">
        <w:rPr>
          <w:color w:val="000000"/>
        </w:rPr>
        <w:t>. Решение об о</w:t>
      </w:r>
      <w:r>
        <w:rPr>
          <w:color w:val="000000"/>
        </w:rPr>
        <w:t>тчислении несовершеннолетнего уча</w:t>
      </w:r>
      <w:r w:rsidRPr="00295737">
        <w:rPr>
          <w:color w:val="000000"/>
        </w:rPr>
        <w:t>щегося, достигшего возраста пятнадцати лет и не получившего основного общего образования, как мера дисциплинарного взыскания принимается с учетом мнения его родителей (законных представителей) и с согласия комиссии по делам несовершеннолетних и защите и</w:t>
      </w:r>
      <w:r>
        <w:rPr>
          <w:color w:val="000000"/>
        </w:rPr>
        <w:t>х прав. Решение об отчислении уча</w:t>
      </w:r>
      <w:r w:rsidRPr="00295737">
        <w:rPr>
          <w:color w:val="000000"/>
        </w:rPr>
        <w:t>щихся - детей-сирот,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</w:p>
    <w:p w:rsidR="00AE3AF4" w:rsidRPr="00295737" w:rsidRDefault="00AE3AF4" w:rsidP="003051D2">
      <w:pPr>
        <w:pStyle w:val="pboth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bookmarkStart w:id="6" w:name="BM100037"/>
      <w:bookmarkEnd w:id="6"/>
      <w:r>
        <w:rPr>
          <w:color w:val="000000"/>
        </w:rPr>
        <w:t>3.8</w:t>
      </w:r>
      <w:r w:rsidRPr="00295737">
        <w:rPr>
          <w:color w:val="000000"/>
        </w:rPr>
        <w:t>. Об о</w:t>
      </w:r>
      <w:r>
        <w:rPr>
          <w:color w:val="000000"/>
        </w:rPr>
        <w:t>тчислении несовершеннолетнего уча</w:t>
      </w:r>
      <w:r w:rsidRPr="00295737">
        <w:rPr>
          <w:color w:val="000000"/>
        </w:rPr>
        <w:t>щегося в качестве меры дисциплинарного вз</w:t>
      </w:r>
      <w:r>
        <w:rPr>
          <w:color w:val="000000"/>
        </w:rPr>
        <w:t>ыскания школа</w:t>
      </w:r>
      <w:r w:rsidRPr="00295737">
        <w:rPr>
          <w:color w:val="000000"/>
        </w:rPr>
        <w:t xml:space="preserve"> незамедлительно обязана проинформировать орган местного самоуправления, осуществляющий управление в сфере образования.</w:t>
      </w:r>
    </w:p>
    <w:p w:rsidR="00AE3AF4" w:rsidRPr="00295737" w:rsidRDefault="00AE3AF4" w:rsidP="003051D2">
      <w:pPr>
        <w:pStyle w:val="pboth"/>
        <w:spacing w:before="0" w:beforeAutospacing="0" w:after="180" w:afterAutospacing="0" w:line="360" w:lineRule="auto"/>
        <w:jc w:val="both"/>
        <w:textAlignment w:val="baseline"/>
        <w:rPr>
          <w:color w:val="000000"/>
        </w:rPr>
      </w:pPr>
      <w:bookmarkStart w:id="7" w:name="BM100038"/>
      <w:bookmarkEnd w:id="7"/>
      <w:r>
        <w:rPr>
          <w:color w:val="000000"/>
        </w:rPr>
        <w:t>3.9. Применение к уча</w:t>
      </w:r>
      <w:r w:rsidRPr="00295737">
        <w:rPr>
          <w:color w:val="000000"/>
        </w:rPr>
        <w:t xml:space="preserve">щемуся меры дисциплинарного взыскания оформляется </w:t>
      </w:r>
      <w:r>
        <w:rPr>
          <w:color w:val="000000"/>
        </w:rPr>
        <w:t>приказом по школе, который доводится до уча</w:t>
      </w:r>
      <w:r w:rsidRPr="00295737">
        <w:rPr>
          <w:color w:val="000000"/>
        </w:rPr>
        <w:t xml:space="preserve">щегося, родителей (законных представителей) </w:t>
      </w:r>
      <w:r>
        <w:rPr>
          <w:color w:val="000000"/>
        </w:rPr>
        <w:t>несовершеннолетнего уча</w:t>
      </w:r>
      <w:r w:rsidRPr="00295737">
        <w:rPr>
          <w:color w:val="000000"/>
        </w:rPr>
        <w:t>щегося под роспись в течение трех учебных дней со дня его издания,</w:t>
      </w:r>
      <w:r>
        <w:rPr>
          <w:color w:val="000000"/>
        </w:rPr>
        <w:t xml:space="preserve"> не считая времени отсутствия уча</w:t>
      </w:r>
      <w:r w:rsidRPr="00295737">
        <w:rPr>
          <w:color w:val="000000"/>
        </w:rPr>
        <w:t>щегося в организации, осуществляющей образо</w:t>
      </w:r>
      <w:r>
        <w:rPr>
          <w:color w:val="000000"/>
        </w:rPr>
        <w:t>вательную деятельность. Отказ уча</w:t>
      </w:r>
      <w:r w:rsidRPr="00295737">
        <w:rPr>
          <w:color w:val="000000"/>
        </w:rPr>
        <w:t>щегося, родителей (законных представителей) несов</w:t>
      </w:r>
      <w:r>
        <w:rPr>
          <w:color w:val="000000"/>
        </w:rPr>
        <w:t>ершеннолетнего уча</w:t>
      </w:r>
      <w:r w:rsidRPr="00295737">
        <w:rPr>
          <w:color w:val="000000"/>
        </w:rPr>
        <w:t>щегося ознакомиться с указанным приказом (распоряжением) под роспись оформляется соответствующим актом.</w:t>
      </w:r>
    </w:p>
    <w:p w:rsidR="00AE3AF4" w:rsidRDefault="00AE3AF4" w:rsidP="003051D2">
      <w:pPr>
        <w:pStyle w:val="pboth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bookmarkStart w:id="8" w:name="BM100040"/>
      <w:bookmarkEnd w:id="8"/>
      <w:r>
        <w:rPr>
          <w:color w:val="000000"/>
        </w:rPr>
        <w:t>3.10. Уча</w:t>
      </w:r>
      <w:r w:rsidRPr="00295737">
        <w:rPr>
          <w:color w:val="000000"/>
        </w:rPr>
        <w:t>щийся, родители (законные предс</w:t>
      </w:r>
      <w:r>
        <w:rPr>
          <w:color w:val="000000"/>
        </w:rPr>
        <w:t>тавители) несовершеннолетнего уча</w:t>
      </w:r>
      <w:r w:rsidRPr="00295737">
        <w:rPr>
          <w:color w:val="000000"/>
        </w:rPr>
        <w:t>щегося вправе обжаловать в комиссию по урегулированию споров между участниками образовательных отношений меры дисциплинарног</w:t>
      </w:r>
      <w:r>
        <w:rPr>
          <w:color w:val="000000"/>
        </w:rPr>
        <w:t>о взыскания и их применение к уча</w:t>
      </w:r>
      <w:r w:rsidRPr="00295737">
        <w:rPr>
          <w:color w:val="000000"/>
        </w:rPr>
        <w:t>щему</w:t>
      </w:r>
      <w:r>
        <w:rPr>
          <w:color w:val="000000"/>
        </w:rPr>
        <w:t>ся.</w:t>
      </w:r>
    </w:p>
    <w:p w:rsidR="00AE3AF4" w:rsidRPr="00295737" w:rsidRDefault="00AE3AF4" w:rsidP="003051D2">
      <w:pPr>
        <w:pStyle w:val="pboth"/>
        <w:spacing w:before="0" w:beforeAutospacing="0" w:after="0" w:afterAutospacing="0" w:line="360" w:lineRule="auto"/>
        <w:jc w:val="both"/>
        <w:textAlignment w:val="baseline"/>
        <w:rPr>
          <w:rFonts w:cs="Arial Unicode MS"/>
          <w:color w:val="000000"/>
        </w:rPr>
      </w:pPr>
    </w:p>
    <w:p w:rsidR="00AE3AF4" w:rsidRDefault="00AE3AF4" w:rsidP="003051D2">
      <w:pPr>
        <w:pStyle w:val="10"/>
        <w:keepNext/>
        <w:keepLines/>
        <w:numPr>
          <w:ilvl w:val="0"/>
          <w:numId w:val="7"/>
        </w:numPr>
        <w:shd w:val="clear" w:color="auto" w:fill="auto"/>
        <w:tabs>
          <w:tab w:val="left" w:pos="306"/>
        </w:tabs>
        <w:spacing w:before="0" w:after="236" w:line="360" w:lineRule="auto"/>
        <w:jc w:val="both"/>
      </w:pPr>
      <w:r>
        <w:t>О поощрениях и взысканиях</w:t>
      </w:r>
    </w:p>
    <w:p w:rsidR="00AE3AF4" w:rsidRDefault="00AE3AF4" w:rsidP="003051D2">
      <w:pPr>
        <w:pStyle w:val="20"/>
        <w:shd w:val="clear" w:color="auto" w:fill="auto"/>
        <w:spacing w:line="360" w:lineRule="auto"/>
      </w:pPr>
      <w:r>
        <w:t>В целях мотивации учащихся к активной жизненной позиции в школе применяются поощрения учащихся:</w:t>
      </w:r>
    </w:p>
    <w:p w:rsidR="00AE3AF4" w:rsidRDefault="00AE3AF4" w:rsidP="003051D2">
      <w:pPr>
        <w:pStyle w:val="20"/>
        <w:shd w:val="clear" w:color="auto" w:fill="auto"/>
        <w:spacing w:line="360" w:lineRule="auto"/>
      </w:pPr>
      <w:r>
        <w:t>Учащиеся школы поощряются за:</w:t>
      </w:r>
    </w:p>
    <w:p w:rsidR="00AE3AF4" w:rsidRDefault="00AE3AF4" w:rsidP="003051D2">
      <w:pPr>
        <w:pStyle w:val="20"/>
        <w:shd w:val="clear" w:color="auto" w:fill="auto"/>
        <w:spacing w:line="360" w:lineRule="auto"/>
      </w:pPr>
      <w:r>
        <w:t>-отличные и хорошие успехи в учебе;</w:t>
      </w:r>
    </w:p>
    <w:p w:rsidR="00AE3AF4" w:rsidRDefault="00AE3AF4" w:rsidP="003051D2">
      <w:pPr>
        <w:pStyle w:val="20"/>
        <w:shd w:val="clear" w:color="auto" w:fill="auto"/>
        <w:spacing w:line="360" w:lineRule="auto"/>
      </w:pPr>
      <w:r>
        <w:t>-участие и победу и интеллектуально- творческих смотрах- конкурсах спортивных состязаниях, олимпиадах;</w:t>
      </w:r>
    </w:p>
    <w:p w:rsidR="00AE3AF4" w:rsidRDefault="00AE3AF4" w:rsidP="003051D2">
      <w:pPr>
        <w:pStyle w:val="20"/>
        <w:shd w:val="clear" w:color="auto" w:fill="auto"/>
        <w:spacing w:line="360" w:lineRule="auto"/>
      </w:pPr>
      <w:r>
        <w:t>- -общественно-полезную деятельность и добровольный труд на благо школы; -благородные поступки.</w:t>
      </w:r>
    </w:p>
    <w:p w:rsidR="00AE3AF4" w:rsidRDefault="00AE3AF4" w:rsidP="003051D2">
      <w:pPr>
        <w:pStyle w:val="20"/>
        <w:shd w:val="clear" w:color="auto" w:fill="auto"/>
        <w:spacing w:line="360" w:lineRule="auto"/>
      </w:pPr>
      <w:r>
        <w:t>Школа применяет следующие виды поощрений:</w:t>
      </w:r>
    </w:p>
    <w:p w:rsidR="00AE3AF4" w:rsidRDefault="00AE3AF4" w:rsidP="003051D2">
      <w:pPr>
        <w:pStyle w:val="20"/>
        <w:shd w:val="clear" w:color="auto" w:fill="auto"/>
        <w:spacing w:line="360" w:lineRule="auto"/>
      </w:pPr>
      <w:r>
        <w:t>-объявление благодарности учащемуся;</w:t>
      </w:r>
    </w:p>
    <w:p w:rsidR="00AE3AF4" w:rsidRDefault="00AE3AF4" w:rsidP="003051D2">
      <w:pPr>
        <w:pStyle w:val="20"/>
        <w:shd w:val="clear" w:color="auto" w:fill="auto"/>
        <w:spacing w:line="360" w:lineRule="auto"/>
      </w:pPr>
      <w:r>
        <w:t>-награждение Почетной грамотой и Похвальным листом;</w:t>
      </w:r>
    </w:p>
    <w:p w:rsidR="00AE3AF4" w:rsidRDefault="00AE3AF4" w:rsidP="003051D2">
      <w:pPr>
        <w:pStyle w:val="20"/>
        <w:shd w:val="clear" w:color="auto" w:fill="auto"/>
        <w:spacing w:line="360" w:lineRule="auto"/>
      </w:pPr>
      <w:r>
        <w:t>-занесение фамилии и фотографии учащегося на стенд «Отличники учебы», в «Книгу Почета» школы;</w:t>
      </w:r>
    </w:p>
    <w:p w:rsidR="00AE3AF4" w:rsidRDefault="00AE3AF4" w:rsidP="003051D2">
      <w:pPr>
        <w:pStyle w:val="20"/>
        <w:shd w:val="clear" w:color="auto" w:fill="auto"/>
        <w:spacing w:after="302" w:line="360" w:lineRule="auto"/>
      </w:pPr>
      <w:r>
        <w:t>-представление учащихся 11 классов к награждению медалью «За особые успехи» Поощрения выносятся директором школы по представлению педагогического Совета школы, Совета старшеклассников, классного руководителя и оформляются приказом директора. Поощрения применяются в обстановке широкой гласности, доводятся до сведения учащихся и работников школы. О поощрении ученика в каждом отдельном случае делается запись в личном деле учащихся.</w:t>
      </w:r>
    </w:p>
    <w:p w:rsidR="00AE3AF4" w:rsidRDefault="00AE3AF4" w:rsidP="003051D2">
      <w:pPr>
        <w:pStyle w:val="10"/>
        <w:keepNext/>
        <w:keepLines/>
        <w:numPr>
          <w:ilvl w:val="0"/>
          <w:numId w:val="7"/>
        </w:numPr>
        <w:shd w:val="clear" w:color="auto" w:fill="auto"/>
        <w:tabs>
          <w:tab w:val="left" w:pos="306"/>
        </w:tabs>
        <w:spacing w:before="0" w:after="343" w:line="360" w:lineRule="auto"/>
        <w:jc w:val="both"/>
      </w:pPr>
      <w:r>
        <w:t>Защита прав учащихся</w:t>
      </w:r>
    </w:p>
    <w:p w:rsidR="00AE3AF4" w:rsidRDefault="00AE3AF4" w:rsidP="003051D2">
      <w:pPr>
        <w:pStyle w:val="20"/>
        <w:shd w:val="clear" w:color="auto" w:fill="auto"/>
        <w:spacing w:line="360" w:lineRule="auto"/>
        <w:ind w:firstLine="420"/>
      </w:pPr>
      <w:r>
        <w:t>В целях защиты своих прав учащиеся и их законные представители самостоятельно или через своих представителей вправе:</w:t>
      </w:r>
    </w:p>
    <w:p w:rsidR="00AE3AF4" w:rsidRDefault="00AE3AF4" w:rsidP="003051D2">
      <w:pPr>
        <w:pStyle w:val="20"/>
        <w:shd w:val="clear" w:color="auto" w:fill="auto"/>
        <w:spacing w:line="360" w:lineRule="auto"/>
      </w:pPr>
      <w:r>
        <w:t>обращаться в комиссию по урегулированию споров между участниками образовательных отношений;</w:t>
      </w:r>
    </w:p>
    <w:p w:rsidR="00AE3AF4" w:rsidRDefault="00AE3AF4" w:rsidP="003051D2">
      <w:pPr>
        <w:pStyle w:val="20"/>
        <w:shd w:val="clear" w:color="auto" w:fill="auto"/>
        <w:spacing w:line="360" w:lineRule="auto"/>
      </w:pPr>
      <w:r>
        <w:t>использовать не запрещенные законодательством РФ иные способы защиты своих прав и законных интересов.</w:t>
      </w:r>
    </w:p>
    <w:p w:rsidR="00AE3AF4" w:rsidRPr="003051D2" w:rsidRDefault="00AE3AF4" w:rsidP="003051D2">
      <w:pPr>
        <w:pStyle w:val="20"/>
        <w:shd w:val="clear" w:color="auto" w:fill="auto"/>
        <w:spacing w:after="0" w:line="276" w:lineRule="auto"/>
        <w:jc w:val="both"/>
        <w:rPr>
          <w:rFonts w:cs="Arial Unicode MS"/>
        </w:rPr>
      </w:pPr>
    </w:p>
    <w:sectPr w:rsidR="00AE3AF4" w:rsidRPr="003051D2" w:rsidSect="00C50310">
      <w:pgSz w:w="11900" w:h="16840"/>
      <w:pgMar w:top="1073" w:right="714" w:bottom="1073" w:left="1792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3AF4" w:rsidRDefault="00AE3AF4" w:rsidP="00C50310">
      <w:r>
        <w:separator/>
      </w:r>
    </w:p>
  </w:endnote>
  <w:endnote w:type="continuationSeparator" w:id="0">
    <w:p w:rsidR="00AE3AF4" w:rsidRDefault="00AE3AF4" w:rsidP="00C503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3AF4" w:rsidRDefault="00AE3AF4"/>
  </w:footnote>
  <w:footnote w:type="continuationSeparator" w:id="0">
    <w:p w:rsidR="00AE3AF4" w:rsidRDefault="00AE3AF4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B0091"/>
    <w:multiLevelType w:val="multilevel"/>
    <w:tmpl w:val="DABC1DFA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4C61F74"/>
    <w:multiLevelType w:val="multilevel"/>
    <w:tmpl w:val="10E22CF0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804159A"/>
    <w:multiLevelType w:val="multilevel"/>
    <w:tmpl w:val="BC9A15F4"/>
    <w:lvl w:ilvl="0">
      <w:start w:val="4"/>
      <w:numFmt w:val="decimal"/>
      <w:lvlText w:val="%1."/>
      <w:lvlJc w:val="left"/>
      <w:rPr>
        <w:rFonts w:ascii="Times New Roman" w:eastAsia="Times New Roman" w:hAnsi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E8148C8"/>
    <w:multiLevelType w:val="multilevel"/>
    <w:tmpl w:val="927E6D92"/>
    <w:lvl w:ilvl="0">
      <w:start w:val="5"/>
      <w:numFmt w:val="decimal"/>
      <w:lvlText w:val="%1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C402BAB"/>
    <w:multiLevelType w:val="multilevel"/>
    <w:tmpl w:val="B470B1BE"/>
    <w:lvl w:ilvl="0">
      <w:start w:val="1"/>
      <w:numFmt w:val="decimal"/>
      <w:lvlText w:val="%1."/>
      <w:lvlJc w:val="left"/>
      <w:rPr>
        <w:rFonts w:ascii="Times New Roman" w:eastAsia="Times New Roman" w:hAnsi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D4C031A"/>
    <w:multiLevelType w:val="multilevel"/>
    <w:tmpl w:val="0D443BC8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0541A40"/>
    <w:multiLevelType w:val="multilevel"/>
    <w:tmpl w:val="8C3C6052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81"/>
  <w:drawingGridVerticalSpacing w:val="181"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50310"/>
    <w:rsid w:val="0012112E"/>
    <w:rsid w:val="0015080C"/>
    <w:rsid w:val="00167957"/>
    <w:rsid w:val="00295737"/>
    <w:rsid w:val="002A5060"/>
    <w:rsid w:val="003051D2"/>
    <w:rsid w:val="005417B0"/>
    <w:rsid w:val="005F3AC1"/>
    <w:rsid w:val="00645122"/>
    <w:rsid w:val="006A4BE0"/>
    <w:rsid w:val="006F2413"/>
    <w:rsid w:val="00700EA9"/>
    <w:rsid w:val="00704EAA"/>
    <w:rsid w:val="0070535A"/>
    <w:rsid w:val="007A7AF0"/>
    <w:rsid w:val="007C145E"/>
    <w:rsid w:val="00803391"/>
    <w:rsid w:val="008875E0"/>
    <w:rsid w:val="008A5971"/>
    <w:rsid w:val="008D032B"/>
    <w:rsid w:val="009643BA"/>
    <w:rsid w:val="009673D7"/>
    <w:rsid w:val="009E799A"/>
    <w:rsid w:val="00AE3AF4"/>
    <w:rsid w:val="00AF108C"/>
    <w:rsid w:val="00B32F16"/>
    <w:rsid w:val="00C10F38"/>
    <w:rsid w:val="00C50310"/>
    <w:rsid w:val="00E0024D"/>
    <w:rsid w:val="00E0440B"/>
    <w:rsid w:val="00E42A85"/>
    <w:rsid w:val="00F646A6"/>
    <w:rsid w:val="00FF1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0310"/>
    <w:pPr>
      <w:widowControl w:val="0"/>
    </w:pPr>
    <w:rPr>
      <w:color w:val="000000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C50310"/>
    <w:rPr>
      <w:color w:val="auto"/>
      <w:u w:val="single"/>
    </w:rPr>
  </w:style>
  <w:style w:type="character" w:customStyle="1" w:styleId="2">
    <w:name w:val="Основной текст (2)_"/>
    <w:basedOn w:val="DefaultParagraphFont"/>
    <w:link w:val="20"/>
    <w:uiPriority w:val="99"/>
    <w:locked/>
    <w:rsid w:val="00C50310"/>
    <w:rPr>
      <w:rFonts w:ascii="Times New Roman" w:hAnsi="Times New Roman" w:cs="Times New Roman"/>
      <w:u w:val="none"/>
    </w:rPr>
  </w:style>
  <w:style w:type="character" w:customStyle="1" w:styleId="1">
    <w:name w:val="Заголовок №1_"/>
    <w:basedOn w:val="DefaultParagraphFont"/>
    <w:link w:val="10"/>
    <w:uiPriority w:val="99"/>
    <w:locked/>
    <w:rsid w:val="00C50310"/>
    <w:rPr>
      <w:rFonts w:ascii="Times New Roman" w:hAnsi="Times New Roman" w:cs="Times New Roman"/>
      <w:b/>
      <w:bCs/>
      <w:u w:val="none"/>
    </w:rPr>
  </w:style>
  <w:style w:type="paragraph" w:customStyle="1" w:styleId="20">
    <w:name w:val="Основной текст (2)"/>
    <w:basedOn w:val="Normal"/>
    <w:link w:val="2"/>
    <w:uiPriority w:val="99"/>
    <w:rsid w:val="00C50310"/>
    <w:pPr>
      <w:shd w:val="clear" w:color="auto" w:fill="FFFFFF"/>
      <w:spacing w:after="300" w:line="240" w:lineRule="atLeast"/>
    </w:pPr>
    <w:rPr>
      <w:rFonts w:ascii="Times New Roman" w:hAnsi="Times New Roman" w:cs="Times New Roman"/>
    </w:rPr>
  </w:style>
  <w:style w:type="paragraph" w:customStyle="1" w:styleId="10">
    <w:name w:val="Заголовок №1"/>
    <w:basedOn w:val="Normal"/>
    <w:link w:val="1"/>
    <w:uiPriority w:val="99"/>
    <w:rsid w:val="00C50310"/>
    <w:pPr>
      <w:shd w:val="clear" w:color="auto" w:fill="FFFFFF"/>
      <w:spacing w:before="1620" w:after="420" w:line="240" w:lineRule="atLeast"/>
      <w:jc w:val="center"/>
      <w:outlineLvl w:val="0"/>
    </w:pPr>
    <w:rPr>
      <w:rFonts w:ascii="Times New Roman" w:hAnsi="Times New Roman" w:cs="Times New Roman"/>
      <w:b/>
      <w:bCs/>
    </w:rPr>
  </w:style>
  <w:style w:type="paragraph" w:styleId="Header">
    <w:name w:val="header"/>
    <w:basedOn w:val="Normal"/>
    <w:link w:val="HeaderChar"/>
    <w:uiPriority w:val="99"/>
    <w:semiHidden/>
    <w:rsid w:val="00167957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167957"/>
    <w:rPr>
      <w:color w:val="000000"/>
    </w:rPr>
  </w:style>
  <w:style w:type="paragraph" w:styleId="Footer">
    <w:name w:val="footer"/>
    <w:basedOn w:val="Normal"/>
    <w:link w:val="FooterChar"/>
    <w:uiPriority w:val="99"/>
    <w:semiHidden/>
    <w:rsid w:val="00167957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167957"/>
    <w:rPr>
      <w:color w:val="000000"/>
    </w:rPr>
  </w:style>
  <w:style w:type="paragraph" w:customStyle="1" w:styleId="pboth">
    <w:name w:val="pboth"/>
    <w:basedOn w:val="Normal"/>
    <w:uiPriority w:val="99"/>
    <w:rsid w:val="003051D2"/>
    <w:pPr>
      <w:widowControl/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character" w:customStyle="1" w:styleId="apple-converted-space">
    <w:name w:val="apple-converted-space"/>
    <w:basedOn w:val="DefaultParagraphFont"/>
    <w:uiPriority w:val="99"/>
    <w:rsid w:val="003051D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48</TotalTime>
  <Pages>9</Pages>
  <Words>1950</Words>
  <Characters>11117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XTreme</cp:lastModifiedBy>
  <cp:revision>10</cp:revision>
  <cp:lastPrinted>2018-05-03T09:18:00Z</cp:lastPrinted>
  <dcterms:created xsi:type="dcterms:W3CDTF">2018-03-13T06:09:00Z</dcterms:created>
  <dcterms:modified xsi:type="dcterms:W3CDTF">2018-10-25T04:32:00Z</dcterms:modified>
</cp:coreProperties>
</file>