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22" w:rsidRDefault="00142A2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18pt;margin-top:7in;width:632.45pt;height:9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" filled="f" stroked="f">
            <v:textbox>
              <w:txbxContent>
                <w:p w:rsidR="00142A22" w:rsidRPr="00F648A0" w:rsidRDefault="00142A22" w:rsidP="00D83391">
                  <w:pPr>
                    <w:jc w:val="center"/>
                    <w:rPr>
                      <w:rFonts w:ascii="Century Gothic" w:hAnsi="Century Gothic"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b/>
                      <w:color w:val="002060"/>
                      <w:sz w:val="72"/>
                      <w:szCs w:val="72"/>
                    </w:rPr>
                    <w:t>Петрова Елена Владимировна</w:t>
                  </w:r>
                </w:p>
              </w:txbxContent>
            </v:textbox>
          </v:shape>
        </w:pic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"/>
          </v:shape>
        </w:pict>
      </w:r>
      <w:bookmarkEnd w:id="0"/>
    </w:p>
    <w:sectPr w:rsidR="00142A22" w:rsidSect="00D8339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3929"/>
    <w:rsid w:val="00142A22"/>
    <w:rsid w:val="002D3929"/>
    <w:rsid w:val="00330C1F"/>
    <w:rsid w:val="00367078"/>
    <w:rsid w:val="00730738"/>
    <w:rsid w:val="0074668C"/>
    <w:rsid w:val="009F467F"/>
    <w:rsid w:val="00AB1D14"/>
    <w:rsid w:val="00B36141"/>
    <w:rsid w:val="00D83391"/>
    <w:rsid w:val="00F648A0"/>
    <w:rsid w:val="00F95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73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0</Words>
  <Characters>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Финогенова</dc:creator>
  <cp:keywords/>
  <dc:description/>
  <cp:lastModifiedBy>Я</cp:lastModifiedBy>
  <cp:revision>3</cp:revision>
  <dcterms:created xsi:type="dcterms:W3CDTF">2020-05-27T11:46:00Z</dcterms:created>
  <dcterms:modified xsi:type="dcterms:W3CDTF">2020-06-23T07:45:00Z</dcterms:modified>
</cp:coreProperties>
</file>