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C6E" w:rsidRDefault="00625C6E" w:rsidP="00DA5338">
      <w:pPr>
        <w:rPr>
          <w:sz w:val="28"/>
          <w:szCs w:val="28"/>
        </w:rPr>
      </w:pPr>
      <w:r>
        <w:rPr>
          <w:sz w:val="28"/>
          <w:szCs w:val="28"/>
        </w:rPr>
        <w:t>Конспект занятия по робототехнике «Грузовик для сортировки мусора»</w:t>
      </w:r>
    </w:p>
    <w:p w:rsidR="00625C6E" w:rsidRDefault="00625C6E" w:rsidP="00D25027">
      <w:pPr>
        <w:ind w:left="-284"/>
        <w:jc w:val="center"/>
        <w:rPr>
          <w:sz w:val="28"/>
          <w:szCs w:val="28"/>
        </w:rPr>
      </w:pPr>
    </w:p>
    <w:p w:rsidR="00625C6E" w:rsidRPr="003B2F2D" w:rsidRDefault="00625C6E" w:rsidP="003B2F2D">
      <w:pPr>
        <w:spacing w:before="250" w:line="360" w:lineRule="auto"/>
        <w:ind w:right="996"/>
        <w:jc w:val="both"/>
        <w:rPr>
          <w:b/>
          <w:bCs/>
          <w:i/>
          <w:iCs/>
          <w:sz w:val="28"/>
          <w:szCs w:val="28"/>
        </w:rPr>
      </w:pPr>
      <w:r w:rsidRPr="003B2F2D">
        <w:rPr>
          <w:b/>
          <w:bCs/>
          <w:sz w:val="28"/>
          <w:szCs w:val="28"/>
        </w:rPr>
        <w:t xml:space="preserve">Цель: </w:t>
      </w:r>
      <w:r w:rsidRPr="003B2F2D">
        <w:rPr>
          <w:sz w:val="28"/>
          <w:szCs w:val="28"/>
        </w:rPr>
        <w:t xml:space="preserve">создание условий для развития способностей детей к наглядному моделированию и программированию. </w:t>
      </w:r>
    </w:p>
    <w:p w:rsidR="00625C6E" w:rsidRPr="003B2F2D" w:rsidRDefault="00625C6E" w:rsidP="003B2F2D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b/>
          <w:bCs/>
          <w:sz w:val="28"/>
          <w:szCs w:val="28"/>
          <w:lang w:eastAsia="en-US"/>
        </w:rPr>
      </w:pPr>
      <w:r w:rsidRPr="003B2F2D">
        <w:rPr>
          <w:b/>
          <w:bCs/>
          <w:sz w:val="28"/>
          <w:szCs w:val="28"/>
          <w:lang w:eastAsia="en-US"/>
        </w:rPr>
        <w:t>Задачи:</w:t>
      </w:r>
    </w:p>
    <w:p w:rsidR="00625C6E" w:rsidRPr="003B2F2D" w:rsidRDefault="00625C6E" w:rsidP="003B2F2D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b/>
          <w:bCs/>
          <w:sz w:val="28"/>
          <w:szCs w:val="28"/>
          <w:lang w:eastAsia="en-US"/>
        </w:rPr>
      </w:pPr>
      <w:r w:rsidRPr="003B2F2D">
        <w:rPr>
          <w:b/>
          <w:bCs/>
          <w:sz w:val="28"/>
          <w:szCs w:val="28"/>
          <w:lang w:eastAsia="en-US"/>
        </w:rPr>
        <w:t>Обучающие:</w:t>
      </w:r>
    </w:p>
    <w:p w:rsidR="00625C6E" w:rsidRPr="003B2F2D" w:rsidRDefault="00625C6E" w:rsidP="003B2F2D">
      <w:pPr>
        <w:widowControl/>
        <w:numPr>
          <w:ilvl w:val="0"/>
          <w:numId w:val="9"/>
        </w:numPr>
        <w:shd w:val="clear" w:color="auto" w:fill="FFFFFF"/>
        <w:autoSpaceDE/>
        <w:autoSpaceDN/>
        <w:spacing w:after="150" w:line="360" w:lineRule="auto"/>
        <w:ind w:left="142" w:firstLine="0"/>
        <w:jc w:val="both"/>
        <w:rPr>
          <w:b/>
          <w:bCs/>
          <w:sz w:val="28"/>
          <w:szCs w:val="28"/>
        </w:rPr>
      </w:pPr>
      <w:r w:rsidRPr="003B2F2D">
        <w:rPr>
          <w:color w:val="000000"/>
          <w:sz w:val="28"/>
          <w:szCs w:val="28"/>
          <w:shd w:val="clear" w:color="auto" w:fill="FFFFFF"/>
        </w:rPr>
        <w:t>Закреплять умение детей действовать по схематической модели;</w:t>
      </w:r>
    </w:p>
    <w:p w:rsidR="00625C6E" w:rsidRPr="003B2F2D" w:rsidRDefault="00625C6E" w:rsidP="003B2F2D">
      <w:pPr>
        <w:widowControl/>
        <w:numPr>
          <w:ilvl w:val="0"/>
          <w:numId w:val="9"/>
        </w:numPr>
        <w:shd w:val="clear" w:color="auto" w:fill="FFFFFF"/>
        <w:autoSpaceDE/>
        <w:autoSpaceDN/>
        <w:spacing w:after="150" w:line="360" w:lineRule="auto"/>
        <w:ind w:left="502"/>
        <w:jc w:val="both"/>
        <w:rPr>
          <w:color w:val="000000"/>
          <w:sz w:val="28"/>
          <w:szCs w:val="28"/>
          <w:shd w:val="clear" w:color="auto" w:fill="FFFFFF"/>
        </w:rPr>
      </w:pPr>
      <w:r w:rsidRPr="003B2F2D">
        <w:rPr>
          <w:color w:val="000000"/>
          <w:sz w:val="28"/>
          <w:szCs w:val="28"/>
          <w:shd w:val="clear" w:color="auto" w:fill="FFFFFF"/>
        </w:rPr>
        <w:t>Актуализировать знания детей сортировке и переработке мусора.</w:t>
      </w:r>
    </w:p>
    <w:p w:rsidR="00625C6E" w:rsidRPr="003B2F2D" w:rsidRDefault="00625C6E" w:rsidP="003B2F2D">
      <w:pPr>
        <w:widowControl/>
        <w:shd w:val="clear" w:color="auto" w:fill="FFFFFF"/>
        <w:spacing w:after="150" w:line="360" w:lineRule="auto"/>
        <w:ind w:left="142"/>
        <w:jc w:val="both"/>
        <w:rPr>
          <w:b/>
          <w:bCs/>
          <w:sz w:val="28"/>
          <w:szCs w:val="28"/>
        </w:rPr>
      </w:pPr>
      <w:r w:rsidRPr="003B2F2D">
        <w:rPr>
          <w:b/>
          <w:bCs/>
          <w:sz w:val="28"/>
          <w:szCs w:val="28"/>
        </w:rPr>
        <w:t>Развивающие:</w:t>
      </w:r>
    </w:p>
    <w:p w:rsidR="00625C6E" w:rsidRPr="003B2F2D" w:rsidRDefault="00625C6E" w:rsidP="003B2F2D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150" w:afterAutospacing="0" w:line="360" w:lineRule="auto"/>
        <w:ind w:left="502"/>
        <w:jc w:val="both"/>
        <w:rPr>
          <w:sz w:val="28"/>
          <w:szCs w:val="28"/>
          <w:lang w:eastAsia="en-US"/>
        </w:rPr>
      </w:pPr>
      <w:r w:rsidRPr="003B2F2D">
        <w:rPr>
          <w:sz w:val="28"/>
          <w:szCs w:val="28"/>
          <w:lang w:eastAsia="en-US"/>
        </w:rPr>
        <w:t>Развивать психофизические качества детей: память, внимание, логическое и аналитическое мышление, мелкую моторику;</w:t>
      </w:r>
    </w:p>
    <w:p w:rsidR="00625C6E" w:rsidRPr="003B2F2D" w:rsidRDefault="00625C6E" w:rsidP="003B2F2D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150" w:afterAutospacing="0" w:line="360" w:lineRule="auto"/>
        <w:ind w:left="502"/>
        <w:jc w:val="both"/>
        <w:rPr>
          <w:sz w:val="28"/>
          <w:szCs w:val="28"/>
          <w:lang w:eastAsia="en-US"/>
        </w:rPr>
      </w:pPr>
      <w:r w:rsidRPr="003B2F2D">
        <w:rPr>
          <w:sz w:val="28"/>
          <w:szCs w:val="28"/>
          <w:lang w:eastAsia="en-US"/>
        </w:rPr>
        <w:t>Способствовать развитию навыка программирования и конструирования</w:t>
      </w:r>
      <w:r w:rsidRPr="003B2F2D">
        <w:rPr>
          <w:color w:val="181818"/>
          <w:sz w:val="28"/>
          <w:szCs w:val="28"/>
          <w:shd w:val="clear" w:color="auto" w:fill="FFFFFF"/>
        </w:rPr>
        <w:t>.</w:t>
      </w:r>
    </w:p>
    <w:p w:rsidR="00625C6E" w:rsidRPr="003B2F2D" w:rsidRDefault="00625C6E" w:rsidP="003B2F2D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b/>
          <w:bCs/>
          <w:sz w:val="28"/>
          <w:szCs w:val="28"/>
          <w:lang w:eastAsia="en-US"/>
        </w:rPr>
      </w:pPr>
      <w:r w:rsidRPr="003B2F2D">
        <w:rPr>
          <w:b/>
          <w:bCs/>
          <w:sz w:val="28"/>
          <w:szCs w:val="28"/>
          <w:lang w:eastAsia="en-US"/>
        </w:rPr>
        <w:t>Воспитательные:</w:t>
      </w:r>
    </w:p>
    <w:p w:rsidR="00625C6E" w:rsidRPr="003B2F2D" w:rsidRDefault="00625C6E" w:rsidP="003B2F2D">
      <w:pPr>
        <w:widowControl/>
        <w:numPr>
          <w:ilvl w:val="0"/>
          <w:numId w:val="10"/>
        </w:numPr>
        <w:shd w:val="clear" w:color="auto" w:fill="FFFFFF"/>
        <w:autoSpaceDE/>
        <w:autoSpaceDN/>
        <w:spacing w:line="360" w:lineRule="auto"/>
        <w:ind w:left="284" w:hanging="142"/>
        <w:jc w:val="both"/>
        <w:rPr>
          <w:sz w:val="28"/>
          <w:szCs w:val="28"/>
        </w:rPr>
      </w:pPr>
      <w:r w:rsidRPr="003B2F2D">
        <w:rPr>
          <w:sz w:val="28"/>
          <w:szCs w:val="28"/>
        </w:rPr>
        <w:t>Воспитывать у детей ответственное отношение к экологическим проблемам Земли;</w:t>
      </w:r>
    </w:p>
    <w:p w:rsidR="00625C6E" w:rsidRPr="003B2F2D" w:rsidRDefault="00625C6E" w:rsidP="003B2F2D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150" w:afterAutospacing="0" w:line="360" w:lineRule="auto"/>
        <w:ind w:left="284" w:hanging="142"/>
        <w:jc w:val="both"/>
        <w:rPr>
          <w:sz w:val="28"/>
          <w:szCs w:val="28"/>
          <w:lang w:eastAsia="en-US"/>
        </w:rPr>
      </w:pPr>
      <w:r w:rsidRPr="003B2F2D">
        <w:rPr>
          <w:sz w:val="28"/>
          <w:szCs w:val="28"/>
          <w:lang w:eastAsia="en-US"/>
        </w:rPr>
        <w:t>Прививать умение слушать мнение товарищей, уважительно относиться друг к другу при работе в группе.</w:t>
      </w:r>
    </w:p>
    <w:p w:rsidR="00625C6E" w:rsidRPr="003B2F2D" w:rsidRDefault="00625C6E" w:rsidP="003B2F2D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b/>
          <w:bCs/>
          <w:sz w:val="28"/>
          <w:szCs w:val="28"/>
          <w:lang w:eastAsia="en-US"/>
        </w:rPr>
      </w:pPr>
      <w:r w:rsidRPr="003B2F2D">
        <w:rPr>
          <w:b/>
          <w:bCs/>
          <w:sz w:val="28"/>
          <w:szCs w:val="28"/>
          <w:lang w:eastAsia="en-US"/>
        </w:rPr>
        <w:t xml:space="preserve">Методы и приёмы: </w:t>
      </w:r>
    </w:p>
    <w:p w:rsidR="00625C6E" w:rsidRPr="003B2F2D" w:rsidRDefault="00625C6E" w:rsidP="003B2F2D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150" w:afterAutospacing="0" w:line="360" w:lineRule="auto"/>
        <w:ind w:left="714" w:hanging="357"/>
        <w:jc w:val="both"/>
        <w:rPr>
          <w:sz w:val="28"/>
          <w:szCs w:val="28"/>
          <w:lang w:eastAsia="en-US"/>
        </w:rPr>
      </w:pPr>
      <w:r w:rsidRPr="003B2F2D">
        <w:rPr>
          <w:sz w:val="28"/>
          <w:szCs w:val="28"/>
          <w:lang w:eastAsia="en-US"/>
        </w:rPr>
        <w:t>Словесные (</w:t>
      </w:r>
      <w:r w:rsidRPr="003B2F2D">
        <w:rPr>
          <w:sz w:val="28"/>
          <w:szCs w:val="28"/>
        </w:rPr>
        <w:t>постановка вопросов, решение проблемных ситуаций, пояснение, беседа</w:t>
      </w:r>
      <w:r w:rsidRPr="003B2F2D">
        <w:rPr>
          <w:sz w:val="28"/>
          <w:szCs w:val="28"/>
          <w:lang w:eastAsia="en-US"/>
        </w:rPr>
        <w:t>)</w:t>
      </w:r>
      <w:r>
        <w:rPr>
          <w:sz w:val="28"/>
          <w:szCs w:val="28"/>
          <w:lang w:eastAsia="en-US"/>
        </w:rPr>
        <w:t>;</w:t>
      </w:r>
    </w:p>
    <w:p w:rsidR="00625C6E" w:rsidRPr="003B2F2D" w:rsidRDefault="00625C6E" w:rsidP="000E10B5">
      <w:pPr>
        <w:pStyle w:val="ListParagraph"/>
        <w:shd w:val="clear" w:color="auto" w:fill="FFFFFF"/>
        <w:tabs>
          <w:tab w:val="left" w:pos="5190"/>
        </w:tabs>
        <w:spacing w:after="150" w:line="360" w:lineRule="auto"/>
        <w:jc w:val="both"/>
        <w:rPr>
          <w:sz w:val="28"/>
          <w:szCs w:val="28"/>
        </w:rPr>
      </w:pPr>
      <w:r w:rsidRPr="003B2F2D">
        <w:rPr>
          <w:sz w:val="28"/>
          <w:szCs w:val="28"/>
        </w:rPr>
        <w:t>Игровые (дидактическая игра «Сортируй и размножай», дидактическая игра «Сортируем мусор»)</w:t>
      </w:r>
      <w:r>
        <w:rPr>
          <w:sz w:val="28"/>
          <w:szCs w:val="28"/>
        </w:rPr>
        <w:t>;</w:t>
      </w:r>
    </w:p>
    <w:p w:rsidR="00625C6E" w:rsidRPr="003B2F2D" w:rsidRDefault="00625C6E" w:rsidP="003B2F2D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150" w:afterAutospacing="0" w:line="360" w:lineRule="auto"/>
        <w:ind w:left="714" w:hanging="357"/>
        <w:jc w:val="both"/>
        <w:rPr>
          <w:sz w:val="28"/>
          <w:szCs w:val="28"/>
          <w:lang w:eastAsia="en-US"/>
        </w:rPr>
      </w:pPr>
      <w:r w:rsidRPr="003B2F2D">
        <w:rPr>
          <w:sz w:val="28"/>
          <w:szCs w:val="28"/>
          <w:lang w:eastAsia="en-US"/>
        </w:rPr>
        <w:t>Наглядные (</w:t>
      </w:r>
      <w:r>
        <w:rPr>
          <w:sz w:val="28"/>
          <w:szCs w:val="28"/>
          <w:lang w:eastAsia="en-US"/>
        </w:rPr>
        <w:t>фотоматериал);</w:t>
      </w:r>
    </w:p>
    <w:p w:rsidR="00625C6E" w:rsidRPr="003B2F2D" w:rsidRDefault="00625C6E" w:rsidP="003B2F2D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150" w:afterAutospacing="0" w:line="360" w:lineRule="auto"/>
        <w:ind w:left="714" w:hanging="357"/>
        <w:jc w:val="both"/>
        <w:rPr>
          <w:sz w:val="28"/>
          <w:szCs w:val="28"/>
          <w:lang w:eastAsia="en-US"/>
        </w:rPr>
      </w:pPr>
      <w:r w:rsidRPr="003B2F2D">
        <w:rPr>
          <w:sz w:val="28"/>
          <w:szCs w:val="28"/>
          <w:lang w:eastAsia="en-US"/>
        </w:rPr>
        <w:t xml:space="preserve"> Практические (конструирование и программирование модели)</w:t>
      </w:r>
      <w:r>
        <w:rPr>
          <w:sz w:val="28"/>
          <w:szCs w:val="28"/>
          <w:lang w:eastAsia="en-US"/>
        </w:rPr>
        <w:t>;</w:t>
      </w:r>
    </w:p>
    <w:p w:rsidR="00625C6E" w:rsidRPr="003B2F2D" w:rsidRDefault="00625C6E" w:rsidP="003B2F2D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150" w:afterAutospacing="0" w:line="360" w:lineRule="auto"/>
        <w:ind w:left="714" w:hanging="357"/>
        <w:jc w:val="both"/>
        <w:rPr>
          <w:sz w:val="28"/>
          <w:szCs w:val="28"/>
          <w:lang w:eastAsia="en-US"/>
        </w:rPr>
      </w:pPr>
      <w:r w:rsidRPr="003B2F2D">
        <w:rPr>
          <w:sz w:val="28"/>
          <w:szCs w:val="28"/>
          <w:lang w:eastAsia="en-US"/>
        </w:rPr>
        <w:t>Поощрение (вручение памятных значков)</w:t>
      </w:r>
      <w:r>
        <w:rPr>
          <w:sz w:val="28"/>
          <w:szCs w:val="28"/>
          <w:lang w:eastAsia="en-US"/>
        </w:rPr>
        <w:t>.</w:t>
      </w:r>
    </w:p>
    <w:p w:rsidR="00625C6E" w:rsidRPr="003B2F2D" w:rsidRDefault="00625C6E" w:rsidP="003B2F2D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b/>
          <w:bCs/>
          <w:sz w:val="28"/>
          <w:szCs w:val="28"/>
          <w:lang w:eastAsia="en-US"/>
        </w:rPr>
      </w:pPr>
      <w:r w:rsidRPr="003B2F2D">
        <w:rPr>
          <w:b/>
          <w:bCs/>
          <w:sz w:val="28"/>
          <w:szCs w:val="28"/>
          <w:lang w:eastAsia="en-US"/>
        </w:rPr>
        <w:t xml:space="preserve">Предварительная работа: </w:t>
      </w:r>
    </w:p>
    <w:p w:rsidR="00625C6E" w:rsidRPr="003B2F2D" w:rsidRDefault="00625C6E" w:rsidP="003B2F2D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FF0000"/>
          <w:sz w:val="28"/>
          <w:szCs w:val="28"/>
          <w:lang w:eastAsia="en-US"/>
        </w:rPr>
      </w:pPr>
      <w:r w:rsidRPr="003B2F2D">
        <w:rPr>
          <w:sz w:val="28"/>
          <w:szCs w:val="28"/>
          <w:lang w:eastAsia="en-US"/>
        </w:rPr>
        <w:t>Беседы на тему «Машины помощники человека», «Переработка мусора», «Чем опасен мусор для окружающей среды»,</w:t>
      </w:r>
      <w:r w:rsidRPr="003B2F2D">
        <w:rPr>
          <w:sz w:val="28"/>
          <w:szCs w:val="28"/>
        </w:rPr>
        <w:t xml:space="preserve"> «Эколята – друзья и защитники природы»</w:t>
      </w:r>
    </w:p>
    <w:p w:rsidR="00625C6E" w:rsidRPr="003B2F2D" w:rsidRDefault="00625C6E" w:rsidP="003B2F2D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FF0000"/>
          <w:sz w:val="28"/>
          <w:szCs w:val="28"/>
          <w:lang w:eastAsia="en-US"/>
        </w:rPr>
      </w:pPr>
      <w:r w:rsidRPr="003B2F2D">
        <w:rPr>
          <w:sz w:val="28"/>
          <w:szCs w:val="28"/>
          <w:lang w:eastAsia="en-US"/>
        </w:rPr>
        <w:t>Рассматривание фотографий на тему «Переработка мусора»</w:t>
      </w:r>
    </w:p>
    <w:p w:rsidR="00625C6E" w:rsidRPr="003B2F2D" w:rsidRDefault="00625C6E" w:rsidP="003B2F2D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  <w:lang w:eastAsia="en-US"/>
        </w:rPr>
      </w:pPr>
      <w:r w:rsidRPr="003B2F2D">
        <w:rPr>
          <w:sz w:val="28"/>
          <w:szCs w:val="28"/>
          <w:lang w:eastAsia="en-US"/>
        </w:rPr>
        <w:t xml:space="preserve">Просмотр познавательного видео-ролика </w:t>
      </w:r>
    </w:p>
    <w:p w:rsidR="00625C6E" w:rsidRPr="003B2F2D" w:rsidRDefault="00625C6E" w:rsidP="003B2F2D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  <w:u w:val="single"/>
          <w:lang w:eastAsia="en-US"/>
        </w:rPr>
      </w:pPr>
      <w:r w:rsidRPr="003B2F2D">
        <w:rPr>
          <w:sz w:val="28"/>
          <w:szCs w:val="28"/>
          <w:lang w:eastAsia="en-US"/>
        </w:rPr>
        <w:t xml:space="preserve">Дидактическая игра </w:t>
      </w:r>
      <w:r w:rsidRPr="003B2F2D">
        <w:rPr>
          <w:sz w:val="28"/>
          <w:szCs w:val="28"/>
        </w:rPr>
        <w:t>«Сортируем мусор»</w:t>
      </w:r>
    </w:p>
    <w:p w:rsidR="00625C6E" w:rsidRPr="003B2F2D" w:rsidRDefault="00625C6E" w:rsidP="003B2F2D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  <w:u w:val="single"/>
          <w:lang w:eastAsia="en-US"/>
        </w:rPr>
      </w:pPr>
      <w:r w:rsidRPr="003B2F2D">
        <w:rPr>
          <w:sz w:val="28"/>
          <w:szCs w:val="28"/>
        </w:rPr>
        <w:t>Конструирование основы грузовика для сортировки мусора.</w:t>
      </w:r>
    </w:p>
    <w:p w:rsidR="00625C6E" w:rsidRPr="003B2F2D" w:rsidRDefault="00625C6E" w:rsidP="003B2F2D">
      <w:pPr>
        <w:tabs>
          <w:tab w:val="left" w:pos="1421"/>
        </w:tabs>
        <w:spacing w:line="360" w:lineRule="auto"/>
        <w:jc w:val="both"/>
        <w:rPr>
          <w:sz w:val="28"/>
          <w:szCs w:val="28"/>
        </w:rPr>
      </w:pPr>
      <w:r w:rsidRPr="003B2F2D">
        <w:rPr>
          <w:b/>
          <w:bCs/>
          <w:sz w:val="28"/>
          <w:szCs w:val="28"/>
        </w:rPr>
        <w:t>Материал и оборудование</w:t>
      </w:r>
      <w:r w:rsidRPr="003B2F2D">
        <w:rPr>
          <w:b/>
          <w:bCs/>
          <w:i/>
          <w:iCs/>
          <w:sz w:val="28"/>
          <w:szCs w:val="28"/>
        </w:rPr>
        <w:t xml:space="preserve">: </w:t>
      </w:r>
      <w:r w:rsidRPr="003B2F2D">
        <w:rPr>
          <w:sz w:val="28"/>
          <w:szCs w:val="28"/>
        </w:rPr>
        <w:t>конструкт</w:t>
      </w:r>
      <w:r>
        <w:rPr>
          <w:sz w:val="28"/>
          <w:szCs w:val="28"/>
        </w:rPr>
        <w:t>ор LEGO Education WeDo 2.0,</w:t>
      </w:r>
      <w:r w:rsidRPr="003B2F2D">
        <w:rPr>
          <w:sz w:val="28"/>
          <w:szCs w:val="28"/>
        </w:rPr>
        <w:t xml:space="preserve"> карточка-алгоритм для программирования </w:t>
      </w:r>
      <w:r>
        <w:rPr>
          <w:sz w:val="28"/>
          <w:szCs w:val="28"/>
        </w:rPr>
        <w:t>1</w:t>
      </w:r>
      <w:r w:rsidRPr="003B2F2D">
        <w:rPr>
          <w:sz w:val="28"/>
          <w:szCs w:val="28"/>
        </w:rPr>
        <w:t xml:space="preserve"> шт., </w:t>
      </w:r>
      <w:r>
        <w:rPr>
          <w:sz w:val="28"/>
          <w:szCs w:val="28"/>
        </w:rPr>
        <w:t>мультимедийное оборудование (проектор, экран, ноутбук)</w:t>
      </w:r>
      <w:bookmarkStart w:id="0" w:name="_GoBack"/>
      <w:bookmarkEnd w:id="0"/>
    </w:p>
    <w:p w:rsidR="00625C6E" w:rsidRPr="003B2F2D" w:rsidRDefault="00625C6E" w:rsidP="003B2F2D">
      <w:pPr>
        <w:pStyle w:val="ListParagraph"/>
        <w:numPr>
          <w:ilvl w:val="0"/>
          <w:numId w:val="8"/>
        </w:numPr>
        <w:spacing w:line="360" w:lineRule="auto"/>
        <w:jc w:val="both"/>
        <w:rPr>
          <w:b/>
          <w:bCs/>
          <w:sz w:val="28"/>
          <w:szCs w:val="28"/>
          <w:u w:val="single"/>
        </w:rPr>
      </w:pPr>
      <w:r w:rsidRPr="003B2F2D">
        <w:rPr>
          <w:sz w:val="28"/>
          <w:szCs w:val="28"/>
          <w:u w:val="single"/>
        </w:rPr>
        <w:t>Вводная часть</w:t>
      </w:r>
      <w:r w:rsidRPr="003B2F2D">
        <w:rPr>
          <w:b/>
          <w:bCs/>
          <w:sz w:val="28"/>
          <w:szCs w:val="28"/>
          <w:u w:val="single"/>
        </w:rPr>
        <w:t xml:space="preserve"> </w:t>
      </w:r>
    </w:p>
    <w:p w:rsidR="00625C6E" w:rsidRDefault="00625C6E" w:rsidP="003B2F2D">
      <w:pPr>
        <w:widowControl/>
        <w:shd w:val="clear" w:color="auto" w:fill="FFFFFF"/>
        <w:autoSpaceDE/>
        <w:autoSpaceDN/>
        <w:spacing w:after="150" w:line="360" w:lineRule="auto"/>
        <w:jc w:val="both"/>
        <w:rPr>
          <w:sz w:val="28"/>
          <w:szCs w:val="28"/>
        </w:rPr>
      </w:pPr>
      <w:r w:rsidRPr="003B2F2D">
        <w:rPr>
          <w:b/>
          <w:bCs/>
          <w:sz w:val="28"/>
          <w:szCs w:val="28"/>
        </w:rPr>
        <w:t xml:space="preserve">Педагог: </w:t>
      </w:r>
      <w:r w:rsidRPr="003B2F2D">
        <w:rPr>
          <w:sz w:val="28"/>
          <w:szCs w:val="28"/>
        </w:rPr>
        <w:t>Доброе утро ребята!</w:t>
      </w:r>
    </w:p>
    <w:p w:rsidR="00625C6E" w:rsidRDefault="00625C6E" w:rsidP="003B2F2D">
      <w:pPr>
        <w:widowControl/>
        <w:shd w:val="clear" w:color="auto" w:fill="FFFFFF"/>
        <w:autoSpaceDE/>
        <w:autoSpaceDN/>
        <w:spacing w:after="15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Ребята у нас сегодня занятие необычное, мы с вами будем делать очень нужную машину- машину по сортировке мусора.</w:t>
      </w:r>
    </w:p>
    <w:p w:rsidR="00625C6E" w:rsidRDefault="00625C6E" w:rsidP="003B2F2D">
      <w:pPr>
        <w:widowControl/>
        <w:shd w:val="clear" w:color="auto" w:fill="FFFFFF"/>
        <w:autoSpaceDE/>
        <w:autoSpaceDN/>
        <w:spacing w:after="15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Вспомните, мы с вами совсем недавно говорили о ребятах, которые защищают природу, как их называют.(эколята)</w:t>
      </w:r>
    </w:p>
    <w:p w:rsidR="00625C6E" w:rsidRDefault="00625C6E" w:rsidP="003B2F2D">
      <w:pPr>
        <w:widowControl/>
        <w:shd w:val="clear" w:color="auto" w:fill="FFFFFF"/>
        <w:autoSpaceDE/>
        <w:autoSpaceDN/>
        <w:spacing w:after="15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Посмотрите на экран, что вы видите.(очень красивый лес), а вот на этой картинке что мы видим (много мусора) и ребята – эколята очищают лес от мусора.</w:t>
      </w:r>
    </w:p>
    <w:p w:rsidR="00625C6E" w:rsidRPr="000E10B5" w:rsidRDefault="00625C6E" w:rsidP="003B2F2D">
      <w:pPr>
        <w:widowControl/>
        <w:shd w:val="clear" w:color="auto" w:fill="FFFFFF"/>
        <w:autoSpaceDE/>
        <w:autoSpaceDN/>
        <w:spacing w:after="15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Эта работа очень трудная, и ребята попросили нас с вами, чтобы мы помогли им и прислали машину по переработке мусора. Но чтобы её отослать  нам нужно её построить.</w:t>
      </w:r>
      <w:r w:rsidRPr="003B2F2D">
        <w:rPr>
          <w:b/>
          <w:bCs/>
          <w:sz w:val="28"/>
          <w:szCs w:val="28"/>
        </w:rPr>
        <w:t xml:space="preserve"> </w:t>
      </w:r>
    </w:p>
    <w:p w:rsidR="00625C6E" w:rsidRPr="003B2F2D" w:rsidRDefault="00625C6E" w:rsidP="003B2F2D">
      <w:pPr>
        <w:tabs>
          <w:tab w:val="left" w:pos="5190"/>
        </w:tabs>
        <w:spacing w:line="360" w:lineRule="auto"/>
        <w:jc w:val="both"/>
        <w:rPr>
          <w:sz w:val="28"/>
          <w:szCs w:val="28"/>
        </w:rPr>
      </w:pPr>
      <w:r w:rsidRPr="003B2F2D">
        <w:rPr>
          <w:b/>
          <w:bCs/>
          <w:sz w:val="28"/>
          <w:szCs w:val="28"/>
        </w:rPr>
        <w:t xml:space="preserve">Педагог: </w:t>
      </w:r>
      <w:r w:rsidRPr="003B2F2D">
        <w:rPr>
          <w:sz w:val="28"/>
          <w:szCs w:val="28"/>
        </w:rPr>
        <w:t>Ребята проходим на свои места в центр конструирования.</w:t>
      </w:r>
    </w:p>
    <w:p w:rsidR="00625C6E" w:rsidRPr="003B2F2D" w:rsidRDefault="00625C6E" w:rsidP="003B2F2D">
      <w:pPr>
        <w:tabs>
          <w:tab w:val="left" w:pos="5190"/>
        </w:tabs>
        <w:spacing w:line="360" w:lineRule="auto"/>
        <w:jc w:val="both"/>
        <w:rPr>
          <w:b/>
          <w:bCs/>
          <w:sz w:val="28"/>
          <w:szCs w:val="28"/>
        </w:rPr>
      </w:pPr>
      <w:r w:rsidRPr="003B2F2D">
        <w:rPr>
          <w:i/>
          <w:iCs/>
          <w:sz w:val="28"/>
          <w:szCs w:val="28"/>
        </w:rPr>
        <w:t>Дети располагаются за рабочими столами</w:t>
      </w:r>
      <w:r w:rsidRPr="003B2F2D">
        <w:rPr>
          <w:b/>
          <w:bCs/>
          <w:sz w:val="28"/>
          <w:szCs w:val="28"/>
        </w:rPr>
        <w:t xml:space="preserve"> </w:t>
      </w:r>
    </w:p>
    <w:p w:rsidR="00625C6E" w:rsidRPr="003B2F2D" w:rsidRDefault="00625C6E" w:rsidP="003B2F2D">
      <w:pPr>
        <w:tabs>
          <w:tab w:val="left" w:pos="5190"/>
        </w:tabs>
        <w:spacing w:line="360" w:lineRule="auto"/>
        <w:jc w:val="both"/>
        <w:rPr>
          <w:sz w:val="28"/>
          <w:szCs w:val="28"/>
        </w:rPr>
      </w:pPr>
      <w:r w:rsidRPr="003B2F2D">
        <w:rPr>
          <w:b/>
          <w:bCs/>
          <w:sz w:val="28"/>
          <w:szCs w:val="28"/>
        </w:rPr>
        <w:t xml:space="preserve">Педагог: </w:t>
      </w:r>
      <w:r w:rsidRPr="003B2F2D">
        <w:rPr>
          <w:sz w:val="28"/>
          <w:szCs w:val="28"/>
        </w:rPr>
        <w:t>Ребята с помощью чего мы можем без ошибок собрать модель грузовика?</w:t>
      </w:r>
    </w:p>
    <w:p w:rsidR="00625C6E" w:rsidRPr="003B2F2D" w:rsidRDefault="00625C6E" w:rsidP="003B2F2D">
      <w:pPr>
        <w:tabs>
          <w:tab w:val="left" w:pos="5190"/>
        </w:tabs>
        <w:spacing w:line="360" w:lineRule="auto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Ответы детей- при помощи схемы.</w:t>
      </w:r>
    </w:p>
    <w:p w:rsidR="00625C6E" w:rsidRPr="003B2F2D" w:rsidRDefault="00625C6E" w:rsidP="003B2F2D">
      <w:pPr>
        <w:tabs>
          <w:tab w:val="left" w:pos="5190"/>
        </w:tabs>
        <w:spacing w:line="360" w:lineRule="auto"/>
        <w:jc w:val="both"/>
        <w:rPr>
          <w:sz w:val="28"/>
          <w:szCs w:val="28"/>
        </w:rPr>
      </w:pPr>
      <w:r w:rsidRPr="003B2F2D">
        <w:rPr>
          <w:b/>
          <w:bCs/>
          <w:sz w:val="28"/>
          <w:szCs w:val="28"/>
        </w:rPr>
        <w:t xml:space="preserve">Педагог: </w:t>
      </w:r>
      <w:r w:rsidRPr="003B2F2D">
        <w:rPr>
          <w:sz w:val="28"/>
          <w:szCs w:val="28"/>
        </w:rPr>
        <w:t>Схема по сборке модели у вас лежит на рабочем столе.</w:t>
      </w:r>
    </w:p>
    <w:p w:rsidR="00625C6E" w:rsidRPr="003B2F2D" w:rsidRDefault="00625C6E" w:rsidP="003B2F2D">
      <w:pPr>
        <w:tabs>
          <w:tab w:val="left" w:pos="5190"/>
        </w:tabs>
        <w:spacing w:line="360" w:lineRule="auto"/>
        <w:jc w:val="both"/>
        <w:rPr>
          <w:sz w:val="28"/>
          <w:szCs w:val="28"/>
        </w:rPr>
      </w:pPr>
      <w:r w:rsidRPr="003B2F2D">
        <w:rPr>
          <w:b/>
          <w:bCs/>
          <w:sz w:val="28"/>
          <w:szCs w:val="28"/>
        </w:rPr>
        <w:t xml:space="preserve">Педагог: </w:t>
      </w:r>
      <w:r w:rsidRPr="003B2F2D">
        <w:rPr>
          <w:sz w:val="28"/>
          <w:szCs w:val="28"/>
        </w:rPr>
        <w:t>А перед тем, как мы приступим к работе с конструктором</w:t>
      </w:r>
      <w:r w:rsidRPr="003B2F2D">
        <w:rPr>
          <w:b/>
          <w:bCs/>
          <w:sz w:val="28"/>
          <w:szCs w:val="28"/>
        </w:rPr>
        <w:t xml:space="preserve"> </w:t>
      </w:r>
      <w:r w:rsidRPr="003B2F2D">
        <w:rPr>
          <w:sz w:val="28"/>
          <w:szCs w:val="28"/>
        </w:rPr>
        <w:t>LEGO WeDo, давайте разомнем наши пальчики.</w:t>
      </w:r>
    </w:p>
    <w:p w:rsidR="00625C6E" w:rsidRPr="003B2F2D" w:rsidRDefault="00625C6E" w:rsidP="003B2F2D">
      <w:pPr>
        <w:tabs>
          <w:tab w:val="left" w:pos="5190"/>
        </w:tabs>
        <w:spacing w:line="360" w:lineRule="auto"/>
        <w:jc w:val="both"/>
        <w:rPr>
          <w:b/>
          <w:bCs/>
          <w:sz w:val="28"/>
          <w:szCs w:val="28"/>
        </w:rPr>
      </w:pPr>
      <w:r w:rsidRPr="003B2F2D">
        <w:rPr>
          <w:b/>
          <w:bCs/>
          <w:sz w:val="28"/>
          <w:szCs w:val="28"/>
        </w:rPr>
        <w:t>Пальчиковая гимнастика.</w:t>
      </w:r>
    </w:p>
    <w:p w:rsidR="00625C6E" w:rsidRPr="003B2F2D" w:rsidRDefault="00625C6E" w:rsidP="003B2F2D">
      <w:pPr>
        <w:tabs>
          <w:tab w:val="left" w:pos="5190"/>
        </w:tabs>
        <w:spacing w:line="360" w:lineRule="auto"/>
        <w:jc w:val="both"/>
        <w:rPr>
          <w:sz w:val="28"/>
          <w:szCs w:val="28"/>
        </w:rPr>
      </w:pPr>
      <w:r w:rsidRPr="003B2F2D">
        <w:rPr>
          <w:sz w:val="28"/>
          <w:szCs w:val="28"/>
        </w:rPr>
        <w:t>1,2,3,4,5</w:t>
      </w:r>
    </w:p>
    <w:p w:rsidR="00625C6E" w:rsidRPr="003B2F2D" w:rsidRDefault="00625C6E" w:rsidP="003B2F2D">
      <w:pPr>
        <w:tabs>
          <w:tab w:val="left" w:pos="5190"/>
        </w:tabs>
        <w:spacing w:line="360" w:lineRule="auto"/>
        <w:jc w:val="both"/>
        <w:rPr>
          <w:sz w:val="28"/>
          <w:szCs w:val="28"/>
        </w:rPr>
      </w:pPr>
      <w:r w:rsidRPr="003B2F2D">
        <w:rPr>
          <w:sz w:val="28"/>
          <w:szCs w:val="28"/>
        </w:rPr>
        <w:t>Грузовик мы будем собирать,</w:t>
      </w:r>
    </w:p>
    <w:p w:rsidR="00625C6E" w:rsidRPr="003B2F2D" w:rsidRDefault="00625C6E" w:rsidP="003B2F2D">
      <w:pPr>
        <w:tabs>
          <w:tab w:val="left" w:pos="5190"/>
        </w:tabs>
        <w:spacing w:line="360" w:lineRule="auto"/>
        <w:jc w:val="both"/>
        <w:rPr>
          <w:sz w:val="28"/>
          <w:szCs w:val="28"/>
        </w:rPr>
      </w:pPr>
      <w:r w:rsidRPr="003B2F2D">
        <w:rPr>
          <w:sz w:val="28"/>
          <w:szCs w:val="28"/>
        </w:rPr>
        <w:t>Кирпичик в руку мы возьмем</w:t>
      </w:r>
    </w:p>
    <w:p w:rsidR="00625C6E" w:rsidRPr="003B2F2D" w:rsidRDefault="00625C6E" w:rsidP="003B2F2D">
      <w:pPr>
        <w:tabs>
          <w:tab w:val="left" w:pos="5190"/>
        </w:tabs>
        <w:spacing w:line="360" w:lineRule="auto"/>
        <w:jc w:val="both"/>
        <w:rPr>
          <w:sz w:val="28"/>
          <w:szCs w:val="28"/>
        </w:rPr>
      </w:pPr>
      <w:r w:rsidRPr="003B2F2D">
        <w:rPr>
          <w:sz w:val="28"/>
          <w:szCs w:val="28"/>
        </w:rPr>
        <w:t>В кулачок его сожмем</w:t>
      </w:r>
    </w:p>
    <w:p w:rsidR="00625C6E" w:rsidRPr="003B2F2D" w:rsidRDefault="00625C6E" w:rsidP="003B2F2D">
      <w:pPr>
        <w:tabs>
          <w:tab w:val="left" w:pos="5190"/>
        </w:tabs>
        <w:spacing w:line="360" w:lineRule="auto"/>
        <w:jc w:val="both"/>
        <w:rPr>
          <w:sz w:val="28"/>
          <w:szCs w:val="28"/>
        </w:rPr>
      </w:pPr>
      <w:r w:rsidRPr="003B2F2D">
        <w:rPr>
          <w:sz w:val="28"/>
          <w:szCs w:val="28"/>
        </w:rPr>
        <w:t>Теперь мы руку поменяем</w:t>
      </w:r>
    </w:p>
    <w:p w:rsidR="00625C6E" w:rsidRPr="003B2F2D" w:rsidRDefault="00625C6E" w:rsidP="003B2F2D">
      <w:pPr>
        <w:tabs>
          <w:tab w:val="left" w:pos="5190"/>
        </w:tabs>
        <w:spacing w:line="360" w:lineRule="auto"/>
        <w:jc w:val="both"/>
        <w:rPr>
          <w:sz w:val="28"/>
          <w:szCs w:val="28"/>
        </w:rPr>
      </w:pPr>
      <w:r w:rsidRPr="003B2F2D">
        <w:rPr>
          <w:sz w:val="28"/>
          <w:szCs w:val="28"/>
        </w:rPr>
        <w:t>И опять его сжимаем.</w:t>
      </w:r>
    </w:p>
    <w:p w:rsidR="00625C6E" w:rsidRPr="003B2F2D" w:rsidRDefault="00625C6E" w:rsidP="003B2F2D">
      <w:pPr>
        <w:tabs>
          <w:tab w:val="left" w:pos="5190"/>
        </w:tabs>
        <w:spacing w:line="360" w:lineRule="auto"/>
        <w:jc w:val="both"/>
        <w:rPr>
          <w:sz w:val="28"/>
          <w:szCs w:val="28"/>
        </w:rPr>
      </w:pPr>
      <w:r w:rsidRPr="003B2F2D">
        <w:rPr>
          <w:sz w:val="28"/>
          <w:szCs w:val="28"/>
        </w:rPr>
        <w:t>На ладошке покатаем</w:t>
      </w:r>
    </w:p>
    <w:p w:rsidR="00625C6E" w:rsidRDefault="00625C6E" w:rsidP="00B86345">
      <w:pPr>
        <w:tabs>
          <w:tab w:val="left" w:pos="3544"/>
        </w:tabs>
        <w:spacing w:line="360" w:lineRule="auto"/>
        <w:jc w:val="both"/>
        <w:rPr>
          <w:sz w:val="28"/>
          <w:szCs w:val="28"/>
        </w:rPr>
      </w:pPr>
      <w:r w:rsidRPr="003B2F2D">
        <w:rPr>
          <w:sz w:val="28"/>
          <w:szCs w:val="28"/>
        </w:rPr>
        <w:t>Пальчики мы разминаем.</w:t>
      </w:r>
      <w:r>
        <w:rPr>
          <w:sz w:val="28"/>
          <w:szCs w:val="28"/>
        </w:rPr>
        <w:tab/>
      </w:r>
    </w:p>
    <w:p w:rsidR="00625C6E" w:rsidRDefault="00625C6E" w:rsidP="00B86345">
      <w:pPr>
        <w:tabs>
          <w:tab w:val="left" w:pos="3544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Наши пальчики мы подготовили к работе, теперь можем приступать.</w:t>
      </w:r>
    </w:p>
    <w:p w:rsidR="00625C6E" w:rsidRPr="003B2F2D" w:rsidRDefault="00625C6E" w:rsidP="003B2F2D">
      <w:pPr>
        <w:tabs>
          <w:tab w:val="left" w:pos="5190"/>
        </w:tabs>
        <w:spacing w:line="360" w:lineRule="auto"/>
        <w:jc w:val="both"/>
        <w:rPr>
          <w:i/>
          <w:iCs/>
          <w:sz w:val="28"/>
          <w:szCs w:val="28"/>
        </w:rPr>
      </w:pPr>
      <w:r w:rsidRPr="003B2F2D">
        <w:rPr>
          <w:i/>
          <w:iCs/>
          <w:sz w:val="28"/>
          <w:szCs w:val="28"/>
        </w:rPr>
        <w:t>Самостоятельная работа детей по сборке модели. Индивидуальная помощь педагога воспитанникам, испытывающим затруднения в выполнении задания.</w:t>
      </w:r>
    </w:p>
    <w:p w:rsidR="00625C6E" w:rsidRDefault="00625C6E" w:rsidP="003B2F2D">
      <w:pPr>
        <w:spacing w:before="101" w:line="360" w:lineRule="auto"/>
        <w:jc w:val="both"/>
        <w:rPr>
          <w:sz w:val="28"/>
          <w:szCs w:val="28"/>
        </w:rPr>
      </w:pPr>
      <w:r w:rsidRPr="003B2F2D">
        <w:rPr>
          <w:b/>
          <w:bCs/>
          <w:sz w:val="28"/>
          <w:szCs w:val="28"/>
        </w:rPr>
        <w:t>Педагог</w:t>
      </w:r>
      <w:r>
        <w:rPr>
          <w:sz w:val="28"/>
          <w:szCs w:val="28"/>
        </w:rPr>
        <w:t>: Ребята наша модель готова</w:t>
      </w:r>
      <w:r w:rsidRPr="003B2F2D">
        <w:rPr>
          <w:sz w:val="28"/>
          <w:szCs w:val="28"/>
        </w:rPr>
        <w:t>? Что нуж</w:t>
      </w:r>
      <w:r>
        <w:rPr>
          <w:sz w:val="28"/>
          <w:szCs w:val="28"/>
        </w:rPr>
        <w:t xml:space="preserve">но сделать для того, чтобы грузовик начал </w:t>
      </w:r>
      <w:r w:rsidRPr="003B2F2D">
        <w:rPr>
          <w:sz w:val="28"/>
          <w:szCs w:val="28"/>
        </w:rPr>
        <w:t xml:space="preserve"> работать? </w:t>
      </w:r>
    </w:p>
    <w:p w:rsidR="00625C6E" w:rsidRPr="0069476E" w:rsidRDefault="00625C6E" w:rsidP="003B2F2D">
      <w:pPr>
        <w:spacing w:before="101" w:line="360" w:lineRule="auto"/>
        <w:jc w:val="both"/>
        <w:rPr>
          <w:sz w:val="28"/>
          <w:szCs w:val="28"/>
        </w:rPr>
      </w:pPr>
      <w:r w:rsidRPr="0069476E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0.5pt;height:188.25pt">
            <v:imagedata r:id="rId5" o:title=""/>
          </v:shape>
        </w:pict>
      </w:r>
    </w:p>
    <w:p w:rsidR="00625C6E" w:rsidRPr="003B2F2D" w:rsidRDefault="00625C6E" w:rsidP="003B2F2D">
      <w:pPr>
        <w:spacing w:before="101" w:line="360" w:lineRule="auto"/>
        <w:jc w:val="both"/>
        <w:rPr>
          <w:i/>
          <w:iCs/>
          <w:sz w:val="28"/>
          <w:szCs w:val="28"/>
        </w:rPr>
      </w:pPr>
      <w:r w:rsidRPr="003B2F2D">
        <w:rPr>
          <w:i/>
          <w:iCs/>
          <w:sz w:val="28"/>
          <w:szCs w:val="28"/>
        </w:rPr>
        <w:t>(Индивидуальный вопрос) Ответы детей.</w:t>
      </w:r>
      <w:r>
        <w:rPr>
          <w:i/>
          <w:iCs/>
          <w:sz w:val="28"/>
          <w:szCs w:val="28"/>
        </w:rPr>
        <w:t>(нужно составить программу)</w:t>
      </w:r>
    </w:p>
    <w:p w:rsidR="00625C6E" w:rsidRPr="003B2F2D" w:rsidRDefault="00625C6E" w:rsidP="003B2F2D">
      <w:pPr>
        <w:tabs>
          <w:tab w:val="left" w:pos="5190"/>
        </w:tabs>
        <w:spacing w:line="360" w:lineRule="auto"/>
        <w:jc w:val="both"/>
        <w:rPr>
          <w:sz w:val="28"/>
          <w:szCs w:val="28"/>
        </w:rPr>
      </w:pPr>
      <w:r w:rsidRPr="003B2F2D">
        <w:rPr>
          <w:b/>
          <w:bCs/>
          <w:sz w:val="28"/>
          <w:szCs w:val="28"/>
        </w:rPr>
        <w:t xml:space="preserve">Педагог: </w:t>
      </w:r>
      <w:r w:rsidRPr="003B2F2D">
        <w:rPr>
          <w:sz w:val="28"/>
          <w:szCs w:val="28"/>
        </w:rPr>
        <w:t xml:space="preserve">Ребята,  но прежде чем приступить к программированию грузовиков для сортировки мусора давайте  вспомним, как правильно его сортировать. </w:t>
      </w:r>
    </w:p>
    <w:p w:rsidR="00625C6E" w:rsidRPr="00B86345" w:rsidRDefault="00625C6E" w:rsidP="003B2F2D">
      <w:pPr>
        <w:tabs>
          <w:tab w:val="left" w:pos="5190"/>
        </w:tabs>
        <w:spacing w:line="360" w:lineRule="auto"/>
        <w:jc w:val="both"/>
        <w:rPr>
          <w:i/>
          <w:iCs/>
          <w:sz w:val="28"/>
          <w:szCs w:val="28"/>
          <w:u w:val="single"/>
        </w:rPr>
      </w:pPr>
      <w:r w:rsidRPr="00B86345">
        <w:rPr>
          <w:i/>
          <w:iCs/>
          <w:sz w:val="28"/>
          <w:szCs w:val="28"/>
          <w:u w:val="single"/>
        </w:rPr>
        <w:t>Дидактическая игра «Сортируем мусор»</w:t>
      </w:r>
    </w:p>
    <w:p w:rsidR="00625C6E" w:rsidRPr="003B2F2D" w:rsidRDefault="00625C6E" w:rsidP="003B2F2D">
      <w:pPr>
        <w:tabs>
          <w:tab w:val="left" w:pos="5190"/>
        </w:tabs>
        <w:spacing w:line="360" w:lineRule="auto"/>
        <w:jc w:val="both"/>
        <w:rPr>
          <w:i/>
          <w:iCs/>
          <w:sz w:val="28"/>
          <w:szCs w:val="28"/>
        </w:rPr>
      </w:pPr>
      <w:r w:rsidRPr="003B2F2D">
        <w:rPr>
          <w:i/>
          <w:iCs/>
          <w:sz w:val="28"/>
          <w:szCs w:val="28"/>
        </w:rPr>
        <w:t>Дети определяют материал, из которых изготовлены предметы, изображенные на карточках и распределяют их по категориям: стекло, пластик, бумага.</w:t>
      </w:r>
    </w:p>
    <w:p w:rsidR="00625C6E" w:rsidRPr="003B2F2D" w:rsidRDefault="00625C6E" w:rsidP="003B2F2D">
      <w:pPr>
        <w:spacing w:before="101" w:line="360" w:lineRule="auto"/>
        <w:jc w:val="both"/>
        <w:rPr>
          <w:sz w:val="28"/>
          <w:szCs w:val="28"/>
        </w:rPr>
      </w:pPr>
      <w:r w:rsidRPr="003B2F2D">
        <w:rPr>
          <w:b/>
          <w:bCs/>
          <w:sz w:val="28"/>
          <w:szCs w:val="28"/>
        </w:rPr>
        <w:t>Педагог</w:t>
      </w:r>
      <w:r w:rsidRPr="003B2F2D">
        <w:rPr>
          <w:sz w:val="28"/>
          <w:szCs w:val="28"/>
        </w:rPr>
        <w:t>: Молодцы, справились с заданием, а теперь переходим в центр программирования. Для вас я приготовила карточку с алгоритмом для программирования нашего робота грузовика. Один из вас будет создавать программу на компьютере, а другие проверять правильность выполнения задания.</w:t>
      </w:r>
    </w:p>
    <w:p w:rsidR="00625C6E" w:rsidRPr="003B2F2D" w:rsidRDefault="00625C6E" w:rsidP="003B2F2D">
      <w:pPr>
        <w:spacing w:line="360" w:lineRule="auto"/>
        <w:jc w:val="both"/>
        <w:rPr>
          <w:sz w:val="28"/>
          <w:szCs w:val="28"/>
        </w:rPr>
      </w:pPr>
      <w:r w:rsidRPr="003B2F2D">
        <w:rPr>
          <w:i/>
          <w:iCs/>
          <w:sz w:val="28"/>
          <w:szCs w:val="28"/>
        </w:rPr>
        <w:t>Программирование модели. Дети испытывают</w:t>
      </w:r>
      <w:r>
        <w:rPr>
          <w:i/>
          <w:iCs/>
          <w:sz w:val="28"/>
          <w:szCs w:val="28"/>
        </w:rPr>
        <w:t xml:space="preserve"> </w:t>
      </w:r>
      <w:r w:rsidRPr="003B2F2D">
        <w:rPr>
          <w:i/>
          <w:iCs/>
          <w:sz w:val="28"/>
          <w:szCs w:val="28"/>
        </w:rPr>
        <w:t>робота в условиях макета «Сортировочная площадка»</w:t>
      </w:r>
    </w:p>
    <w:p w:rsidR="00625C6E" w:rsidRPr="003B2F2D" w:rsidRDefault="00625C6E" w:rsidP="003B2F2D">
      <w:pPr>
        <w:spacing w:line="360" w:lineRule="auto"/>
        <w:jc w:val="both"/>
        <w:rPr>
          <w:i/>
          <w:iCs/>
          <w:sz w:val="28"/>
          <w:szCs w:val="28"/>
        </w:rPr>
      </w:pPr>
      <w:r>
        <w:rPr>
          <w:noProof/>
          <w:lang w:eastAsia="ru-RU"/>
        </w:rPr>
        <w:pict>
          <v:shape id="Рисунок 1" o:spid="_x0000_s1026" type="#_x0000_t75" style="position:absolute;left:0;text-align:left;margin-left:-1.05pt;margin-top:20.2pt;width:349.5pt;height:90.45pt;z-index:-251658240;visibility:visible" wrapcoords="-46 -179 -46 21600 21646 21600 21646 -179 -46 -179" stroked="t" strokecolor="windowText">
            <v:imagedata r:id="rId6" o:title=""/>
            <w10:wrap type="through"/>
          </v:shape>
        </w:pict>
      </w:r>
    </w:p>
    <w:p w:rsidR="00625C6E" w:rsidRPr="003B2F2D" w:rsidRDefault="00625C6E" w:rsidP="003B2F2D">
      <w:pPr>
        <w:spacing w:line="360" w:lineRule="auto"/>
        <w:jc w:val="both"/>
        <w:rPr>
          <w:i/>
          <w:iCs/>
          <w:sz w:val="28"/>
          <w:szCs w:val="28"/>
        </w:rPr>
      </w:pPr>
    </w:p>
    <w:p w:rsidR="00625C6E" w:rsidRPr="003B2F2D" w:rsidRDefault="00625C6E" w:rsidP="003B2F2D">
      <w:pPr>
        <w:spacing w:line="360" w:lineRule="auto"/>
        <w:jc w:val="both"/>
        <w:rPr>
          <w:i/>
          <w:iCs/>
          <w:sz w:val="28"/>
          <w:szCs w:val="28"/>
        </w:rPr>
      </w:pPr>
    </w:p>
    <w:p w:rsidR="00625C6E" w:rsidRPr="003B2F2D" w:rsidRDefault="00625C6E" w:rsidP="003B2F2D">
      <w:pPr>
        <w:pStyle w:val="ListParagraph"/>
        <w:numPr>
          <w:ilvl w:val="0"/>
          <w:numId w:val="8"/>
        </w:numPr>
        <w:spacing w:line="360" w:lineRule="auto"/>
        <w:jc w:val="both"/>
        <w:rPr>
          <w:sz w:val="28"/>
          <w:szCs w:val="28"/>
          <w:u w:val="single"/>
        </w:rPr>
      </w:pPr>
      <w:r w:rsidRPr="003B2F2D">
        <w:rPr>
          <w:sz w:val="28"/>
          <w:szCs w:val="28"/>
          <w:u w:val="single"/>
        </w:rPr>
        <w:t>Рефлексия</w:t>
      </w:r>
    </w:p>
    <w:p w:rsidR="00625C6E" w:rsidRPr="003B2F2D" w:rsidRDefault="00625C6E" w:rsidP="003B2F2D">
      <w:pPr>
        <w:spacing w:line="360" w:lineRule="auto"/>
        <w:jc w:val="both"/>
        <w:rPr>
          <w:sz w:val="28"/>
          <w:szCs w:val="28"/>
        </w:rPr>
      </w:pPr>
      <w:r w:rsidRPr="003B2F2D">
        <w:rPr>
          <w:b/>
          <w:bCs/>
          <w:sz w:val="28"/>
          <w:szCs w:val="28"/>
        </w:rPr>
        <w:t>Педагог</w:t>
      </w:r>
      <w:r w:rsidRPr="003B2F2D">
        <w:rPr>
          <w:sz w:val="28"/>
          <w:szCs w:val="28"/>
        </w:rPr>
        <w:t>: Ребята, поздравляю вас. Наши испытания прошли успешно. Теперь можно отправлять грузовики</w:t>
      </w:r>
      <w:r>
        <w:rPr>
          <w:sz w:val="28"/>
          <w:szCs w:val="28"/>
        </w:rPr>
        <w:t xml:space="preserve"> для сортировки мусора Эколятам по почте, для этого давайте  упакуем в коробку.</w:t>
      </w:r>
    </w:p>
    <w:p w:rsidR="00625C6E" w:rsidRPr="003B2F2D" w:rsidRDefault="00625C6E" w:rsidP="003B2F2D">
      <w:pPr>
        <w:pStyle w:val="BodyText"/>
        <w:spacing w:before="234" w:line="360" w:lineRule="auto"/>
        <w:ind w:left="0" w:right="338"/>
        <w:jc w:val="both"/>
      </w:pPr>
      <w:r w:rsidRPr="003B2F2D">
        <w:rPr>
          <w:b/>
          <w:bCs/>
        </w:rPr>
        <w:t>Педагог</w:t>
      </w:r>
      <w:r w:rsidRPr="003B2F2D">
        <w:t xml:space="preserve">: Скажите, пожалуйста, что было самым интересным в вашей работе? </w:t>
      </w:r>
    </w:p>
    <w:p w:rsidR="00625C6E" w:rsidRPr="003B2F2D" w:rsidRDefault="00625C6E" w:rsidP="003B2F2D">
      <w:pPr>
        <w:spacing w:before="101" w:line="360" w:lineRule="auto"/>
        <w:jc w:val="both"/>
        <w:rPr>
          <w:i/>
          <w:iCs/>
          <w:sz w:val="28"/>
          <w:szCs w:val="28"/>
        </w:rPr>
      </w:pPr>
      <w:r w:rsidRPr="003B2F2D">
        <w:rPr>
          <w:i/>
          <w:iCs/>
          <w:sz w:val="28"/>
          <w:szCs w:val="28"/>
        </w:rPr>
        <w:t>(Индивидуальный вопрос) Ответы детей.</w:t>
      </w:r>
    </w:p>
    <w:p w:rsidR="00625C6E" w:rsidRPr="003B2F2D" w:rsidRDefault="00625C6E" w:rsidP="003B2F2D">
      <w:pPr>
        <w:pStyle w:val="BodyText"/>
        <w:spacing w:before="234" w:line="360" w:lineRule="auto"/>
        <w:ind w:left="0" w:right="338"/>
        <w:jc w:val="both"/>
      </w:pPr>
      <w:r w:rsidRPr="003B2F2D">
        <w:rPr>
          <w:b/>
          <w:bCs/>
        </w:rPr>
        <w:t>Педагог</w:t>
      </w:r>
      <w:r w:rsidRPr="003B2F2D">
        <w:t>: А что было самым сложным?</w:t>
      </w:r>
    </w:p>
    <w:p w:rsidR="00625C6E" w:rsidRPr="003B2F2D" w:rsidRDefault="00625C6E" w:rsidP="003B2F2D">
      <w:pPr>
        <w:spacing w:before="101" w:line="360" w:lineRule="auto"/>
        <w:jc w:val="both"/>
        <w:rPr>
          <w:i/>
          <w:iCs/>
          <w:sz w:val="28"/>
          <w:szCs w:val="28"/>
        </w:rPr>
      </w:pPr>
      <w:r w:rsidRPr="003B2F2D">
        <w:rPr>
          <w:i/>
          <w:iCs/>
          <w:sz w:val="28"/>
          <w:szCs w:val="28"/>
        </w:rPr>
        <w:t>(Индивидуальный вопрос) Ответы детей.</w:t>
      </w:r>
    </w:p>
    <w:p w:rsidR="00625C6E" w:rsidRPr="003B2F2D" w:rsidRDefault="00625C6E" w:rsidP="003B2F2D">
      <w:pPr>
        <w:pStyle w:val="BodyText"/>
        <w:spacing w:before="234" w:line="360" w:lineRule="auto"/>
        <w:ind w:left="0" w:right="338"/>
        <w:jc w:val="both"/>
      </w:pPr>
      <w:r w:rsidRPr="003B2F2D">
        <w:rPr>
          <w:b/>
          <w:bCs/>
        </w:rPr>
        <w:t>Педагог</w:t>
      </w:r>
      <w:r w:rsidRPr="003B2F2D">
        <w:t>: Мы с вами сегодня сделали большое, доброе дело, были настоящими «Эко Героями». А сейчас я бы хотела вас наградить памятными значками «ЭкоГерой», за помощь нашим друзьям Эколятам-защитникам природы.</w:t>
      </w:r>
    </w:p>
    <w:p w:rsidR="00625C6E" w:rsidRPr="003B2F2D" w:rsidRDefault="00625C6E" w:rsidP="003B2F2D">
      <w:pPr>
        <w:spacing w:before="101" w:line="360" w:lineRule="auto"/>
        <w:jc w:val="both"/>
        <w:rPr>
          <w:sz w:val="28"/>
          <w:szCs w:val="28"/>
        </w:rPr>
      </w:pPr>
      <w:r w:rsidRPr="003B2F2D">
        <w:rPr>
          <w:i/>
          <w:iCs/>
          <w:sz w:val="28"/>
          <w:szCs w:val="28"/>
        </w:rPr>
        <w:t>Вручение памятных значков.</w:t>
      </w:r>
    </w:p>
    <w:sectPr w:rsidR="00625C6E" w:rsidRPr="003B2F2D" w:rsidSect="00335D58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014295"/>
    <w:multiLevelType w:val="multilevel"/>
    <w:tmpl w:val="1BA4D5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7D2780"/>
    <w:multiLevelType w:val="multilevel"/>
    <w:tmpl w:val="2ED2A7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9F25626"/>
    <w:multiLevelType w:val="hybridMultilevel"/>
    <w:tmpl w:val="B73638FE"/>
    <w:lvl w:ilvl="0" w:tplc="FA762B02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bCs w:val="0"/>
        <w:u w:val="singl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1E6750"/>
    <w:multiLevelType w:val="hybridMultilevel"/>
    <w:tmpl w:val="7688A2B4"/>
    <w:lvl w:ilvl="0" w:tplc="5756F5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6B945F8C"/>
    <w:multiLevelType w:val="hybridMultilevel"/>
    <w:tmpl w:val="6D3E8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6E382878"/>
    <w:multiLevelType w:val="multilevel"/>
    <w:tmpl w:val="7AD60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5C13553"/>
    <w:multiLevelType w:val="hybridMultilevel"/>
    <w:tmpl w:val="95B85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7AAA1C90"/>
    <w:multiLevelType w:val="multilevel"/>
    <w:tmpl w:val="10222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4"/>
  </w:num>
  <w:num w:numId="5">
    <w:abstractNumId w:val="7"/>
  </w:num>
  <w:num w:numId="6">
    <w:abstractNumId w:val="1"/>
  </w:num>
  <w:num w:numId="7">
    <w:abstractNumId w:val="3"/>
  </w:num>
  <w:num w:numId="8">
    <w:abstractNumId w:val="2"/>
  </w:num>
  <w:num w:numId="9">
    <w:abstractNumId w:val="6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0A86"/>
    <w:rsid w:val="00022E51"/>
    <w:rsid w:val="00023889"/>
    <w:rsid w:val="000330C2"/>
    <w:rsid w:val="00071589"/>
    <w:rsid w:val="00071ACA"/>
    <w:rsid w:val="00071F62"/>
    <w:rsid w:val="000A1060"/>
    <w:rsid w:val="000B34B5"/>
    <w:rsid w:val="000C3B48"/>
    <w:rsid w:val="000C5EFA"/>
    <w:rsid w:val="000E10B5"/>
    <w:rsid w:val="000E2E02"/>
    <w:rsid w:val="00103A86"/>
    <w:rsid w:val="001104CD"/>
    <w:rsid w:val="00111101"/>
    <w:rsid w:val="0011467C"/>
    <w:rsid w:val="00123332"/>
    <w:rsid w:val="00132628"/>
    <w:rsid w:val="001349B5"/>
    <w:rsid w:val="00150021"/>
    <w:rsid w:val="001A03D8"/>
    <w:rsid w:val="001C4DBE"/>
    <w:rsid w:val="001D2CD7"/>
    <w:rsid w:val="001D4C95"/>
    <w:rsid w:val="001D70AC"/>
    <w:rsid w:val="00233393"/>
    <w:rsid w:val="002A0A69"/>
    <w:rsid w:val="002F4920"/>
    <w:rsid w:val="00301CE8"/>
    <w:rsid w:val="00335D58"/>
    <w:rsid w:val="00376C2B"/>
    <w:rsid w:val="00384796"/>
    <w:rsid w:val="00390D2E"/>
    <w:rsid w:val="003A6200"/>
    <w:rsid w:val="003B2F2D"/>
    <w:rsid w:val="003F7E79"/>
    <w:rsid w:val="0043424B"/>
    <w:rsid w:val="00474DAE"/>
    <w:rsid w:val="004B5867"/>
    <w:rsid w:val="004D409B"/>
    <w:rsid w:val="004E10D8"/>
    <w:rsid w:val="0050498C"/>
    <w:rsid w:val="00585814"/>
    <w:rsid w:val="005A3D83"/>
    <w:rsid w:val="00603EB0"/>
    <w:rsid w:val="00616431"/>
    <w:rsid w:val="00625C6E"/>
    <w:rsid w:val="0069476E"/>
    <w:rsid w:val="006D139E"/>
    <w:rsid w:val="007041DF"/>
    <w:rsid w:val="00762838"/>
    <w:rsid w:val="00776DB5"/>
    <w:rsid w:val="00793A63"/>
    <w:rsid w:val="00797F65"/>
    <w:rsid w:val="0082781F"/>
    <w:rsid w:val="00835F0B"/>
    <w:rsid w:val="00836F9B"/>
    <w:rsid w:val="00854801"/>
    <w:rsid w:val="0087069F"/>
    <w:rsid w:val="00874498"/>
    <w:rsid w:val="008B7F56"/>
    <w:rsid w:val="008C4327"/>
    <w:rsid w:val="008E7A1F"/>
    <w:rsid w:val="00911841"/>
    <w:rsid w:val="009364A9"/>
    <w:rsid w:val="0096258C"/>
    <w:rsid w:val="00986CFC"/>
    <w:rsid w:val="00997732"/>
    <w:rsid w:val="009A4324"/>
    <w:rsid w:val="009A7294"/>
    <w:rsid w:val="00A04DCC"/>
    <w:rsid w:val="00A06D21"/>
    <w:rsid w:val="00A46209"/>
    <w:rsid w:val="00A622BB"/>
    <w:rsid w:val="00A83FB6"/>
    <w:rsid w:val="00AB659E"/>
    <w:rsid w:val="00AC788B"/>
    <w:rsid w:val="00AF6F6A"/>
    <w:rsid w:val="00B0262E"/>
    <w:rsid w:val="00B27673"/>
    <w:rsid w:val="00B307F0"/>
    <w:rsid w:val="00B63DD6"/>
    <w:rsid w:val="00B86345"/>
    <w:rsid w:val="00C23868"/>
    <w:rsid w:val="00C32F48"/>
    <w:rsid w:val="00CB7674"/>
    <w:rsid w:val="00CD7EA6"/>
    <w:rsid w:val="00CF6E6D"/>
    <w:rsid w:val="00D211E7"/>
    <w:rsid w:val="00D25027"/>
    <w:rsid w:val="00D3580C"/>
    <w:rsid w:val="00D37666"/>
    <w:rsid w:val="00D37913"/>
    <w:rsid w:val="00D7662B"/>
    <w:rsid w:val="00D85780"/>
    <w:rsid w:val="00DA5338"/>
    <w:rsid w:val="00DB2890"/>
    <w:rsid w:val="00E3147E"/>
    <w:rsid w:val="00E40068"/>
    <w:rsid w:val="00E61BDB"/>
    <w:rsid w:val="00E73A80"/>
    <w:rsid w:val="00E913A3"/>
    <w:rsid w:val="00EB7351"/>
    <w:rsid w:val="00ED3BAB"/>
    <w:rsid w:val="00FA0A86"/>
    <w:rsid w:val="00FF2F3F"/>
    <w:rsid w:val="00FF3B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7913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D3791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ListParagraph">
    <w:name w:val="List Paragraph"/>
    <w:basedOn w:val="Normal"/>
    <w:uiPriority w:val="99"/>
    <w:qFormat/>
    <w:rsid w:val="00D37913"/>
    <w:pPr>
      <w:ind w:left="720"/>
    </w:pPr>
  </w:style>
  <w:style w:type="character" w:styleId="Hyperlink">
    <w:name w:val="Hyperlink"/>
    <w:basedOn w:val="DefaultParagraphFont"/>
    <w:uiPriority w:val="99"/>
    <w:rsid w:val="00B27673"/>
    <w:rPr>
      <w:color w:val="0000FF"/>
      <w:u w:val="single"/>
    </w:rPr>
  </w:style>
  <w:style w:type="paragraph" w:styleId="BodyText">
    <w:name w:val="Body Text"/>
    <w:basedOn w:val="Normal"/>
    <w:link w:val="BodyTextChar"/>
    <w:uiPriority w:val="99"/>
    <w:rsid w:val="00B27673"/>
    <w:pPr>
      <w:spacing w:before="244"/>
      <w:ind w:left="102"/>
    </w:pPr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B27673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rsid w:val="007041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041DF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99"/>
    <w:qFormat/>
    <w:rsid w:val="00071ACA"/>
    <w:rPr>
      <w:b/>
      <w:bCs/>
    </w:rPr>
  </w:style>
  <w:style w:type="character" w:styleId="FollowedHyperlink">
    <w:name w:val="FollowedHyperlink"/>
    <w:basedOn w:val="DefaultParagraphFont"/>
    <w:uiPriority w:val="99"/>
    <w:semiHidden/>
    <w:rsid w:val="00D85780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458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8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8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8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8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8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888</TotalTime>
  <Pages>4</Pages>
  <Words>652</Words>
  <Characters>3719</Characters>
  <Application>Microsoft Office Outlook</Application>
  <DocSecurity>0</DocSecurity>
  <Lines>0</Lines>
  <Paragraphs>0</Paragraphs>
  <ScaleCrop>false</ScaleCrop>
  <Company>pahan123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57</cp:revision>
  <cp:lastPrinted>2022-05-22T17:40:00Z</cp:lastPrinted>
  <dcterms:created xsi:type="dcterms:W3CDTF">2021-11-16T03:32:00Z</dcterms:created>
  <dcterms:modified xsi:type="dcterms:W3CDTF">2023-08-27T17:54:00Z</dcterms:modified>
</cp:coreProperties>
</file>