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5B" w:rsidRPr="00A446F0" w:rsidRDefault="0003375B" w:rsidP="00A446F0">
      <w:pPr>
        <w:jc w:val="center"/>
      </w:pPr>
      <w:r w:rsidRPr="00794DC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https://nsportal.ru/sites/default/files/2017/02/08/1_16.jpg" style="width:809.25pt;height:561pt;visibility:visible">
            <v:imagedata r:id="rId4" o:title=""/>
          </v:shape>
        </w:pict>
      </w:r>
    </w:p>
    <w:p w:rsidR="0003375B" w:rsidRPr="00A446F0" w:rsidRDefault="0003375B" w:rsidP="00A446F0">
      <w:pPr>
        <w:jc w:val="center"/>
      </w:pPr>
      <w:r w:rsidRPr="00794DC5">
        <w:rPr>
          <w:noProof/>
          <w:lang w:eastAsia="ru-RU"/>
        </w:rPr>
        <w:pict>
          <v:shape id="Рисунок 8" o:spid="_x0000_i1026" type="#_x0000_t75" alt="https://nsportal.ru/sites/default/files/2017/02/08/2_14.jpg" style="width:809.25pt;height:564pt;visibility:visible">
            <v:imagedata r:id="rId5" o:title=""/>
          </v:shape>
        </w:pict>
      </w:r>
    </w:p>
    <w:p w:rsidR="0003375B" w:rsidRPr="00A446F0" w:rsidRDefault="0003375B" w:rsidP="00A446F0">
      <w:pPr>
        <w:jc w:val="center"/>
      </w:pPr>
      <w:r w:rsidRPr="00794DC5">
        <w:rPr>
          <w:noProof/>
          <w:lang w:eastAsia="ru-RU"/>
        </w:rPr>
        <w:pict>
          <v:shape id="Рисунок 7" o:spid="_x0000_i1027" type="#_x0000_t75" alt="https://nsportal.ru/sites/default/files/2017/02/08/3_14.jpg" style="width:807pt;height:561pt;visibility:visible">
            <v:imagedata r:id="rId6" o:title=""/>
          </v:shape>
        </w:pict>
      </w:r>
    </w:p>
    <w:p w:rsidR="0003375B" w:rsidRPr="00A446F0" w:rsidRDefault="0003375B" w:rsidP="00A446F0">
      <w:pPr>
        <w:jc w:val="center"/>
      </w:pPr>
      <w:r w:rsidRPr="00794DC5">
        <w:rPr>
          <w:noProof/>
          <w:lang w:eastAsia="ru-RU"/>
        </w:rPr>
        <w:pict>
          <v:shape id="Рисунок 6" o:spid="_x0000_i1028" type="#_x0000_t75" alt="https://nsportal.ru/sites/default/files/2017/02/08/4_-_kopiya.jpg" style="width:810pt;height:565.5pt;visibility:visible">
            <v:imagedata r:id="rId7" o:title=""/>
          </v:shape>
        </w:pict>
      </w:r>
    </w:p>
    <w:p w:rsidR="0003375B" w:rsidRPr="00A446F0" w:rsidRDefault="0003375B" w:rsidP="00A446F0">
      <w:pPr>
        <w:jc w:val="center"/>
      </w:pPr>
      <w:r w:rsidRPr="00794DC5">
        <w:rPr>
          <w:noProof/>
          <w:lang w:eastAsia="ru-RU"/>
        </w:rPr>
        <w:pict>
          <v:shape id="Рисунок 5" o:spid="_x0000_i1029" type="#_x0000_t75" alt="https://nsportal.ru/sites/default/files/2017/02/08/5_8.jpg" style="width:810.75pt;height:564.75pt;visibility:visible">
            <v:imagedata r:id="rId8" o:title=""/>
          </v:shape>
        </w:pict>
      </w:r>
    </w:p>
    <w:p w:rsidR="0003375B" w:rsidRPr="00A446F0" w:rsidRDefault="0003375B" w:rsidP="00A446F0">
      <w:pPr>
        <w:jc w:val="center"/>
      </w:pPr>
      <w:r w:rsidRPr="00794DC5">
        <w:rPr>
          <w:noProof/>
          <w:lang w:eastAsia="ru-RU"/>
        </w:rPr>
        <w:pict>
          <v:shape id="Рисунок 4" o:spid="_x0000_i1030" type="#_x0000_t75" alt="https://nsportal.ru/sites/default/files/2017/02/08/6.jpg" style="width:816.75pt;height:564pt;visibility:visible">
            <v:imagedata r:id="rId9" o:title=""/>
          </v:shape>
        </w:pict>
      </w:r>
    </w:p>
    <w:p w:rsidR="0003375B" w:rsidRPr="00A446F0" w:rsidRDefault="0003375B" w:rsidP="00A446F0">
      <w:pPr>
        <w:jc w:val="center"/>
      </w:pPr>
      <w:r w:rsidRPr="00794DC5">
        <w:rPr>
          <w:noProof/>
          <w:lang w:eastAsia="ru-RU"/>
        </w:rPr>
        <w:pict>
          <v:shape id="Рисунок 3" o:spid="_x0000_i1031" type="#_x0000_t75" alt="https://nsportal.ru/sites/default/files/2017/02/08/7_5.jpg" style="width:809.25pt;height:564pt;visibility:visible">
            <v:imagedata r:id="rId10" o:title=""/>
          </v:shape>
        </w:pict>
      </w:r>
    </w:p>
    <w:p w:rsidR="0003375B" w:rsidRPr="00A446F0" w:rsidRDefault="0003375B" w:rsidP="00A446F0">
      <w:r>
        <w:rPr>
          <w:noProof/>
          <w:lang w:eastAsia="ru-RU"/>
        </w:rPr>
        <w:pict>
          <v:shape id="Рисунок 2" o:spid="_x0000_s1026" type="#_x0000_t75" alt="https://nsportal.ru/sites/default/files/2017/02/08/8_3.jpg" style="position:absolute;margin-left:3.05pt;margin-top:-2.2pt;width:811.5pt;height:566.25pt;z-index:251658240;visibility:visible">
            <v:imagedata r:id="rId11" o:title=""/>
            <w10:wrap type="square"/>
          </v:shape>
        </w:pict>
      </w:r>
    </w:p>
    <w:p w:rsidR="0003375B" w:rsidRPr="00A446F0" w:rsidRDefault="0003375B" w:rsidP="00A446F0">
      <w:r w:rsidRPr="00794DC5">
        <w:rPr>
          <w:noProof/>
          <w:lang w:eastAsia="ru-RU"/>
        </w:rPr>
        <w:pict>
          <v:shape id="Рисунок 1" o:spid="_x0000_i1032" type="#_x0000_t75" alt="https://nsportal.ru/sites/default/files/2017/02/08/9_2.jpg" style="width:813pt;height:564pt;visibility:visible">
            <v:imagedata r:id="rId12" o:title=""/>
          </v:shape>
        </w:pict>
      </w:r>
      <w:bookmarkStart w:id="0" w:name="_GoBack"/>
      <w:bookmarkEnd w:id="0"/>
    </w:p>
    <w:p w:rsidR="0003375B" w:rsidRDefault="0003375B"/>
    <w:sectPr w:rsidR="0003375B" w:rsidSect="00A446F0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46F0"/>
    <w:rsid w:val="0003375B"/>
    <w:rsid w:val="00062C10"/>
    <w:rsid w:val="003D7DAA"/>
    <w:rsid w:val="006A17C2"/>
    <w:rsid w:val="00794DC5"/>
    <w:rsid w:val="009305E1"/>
    <w:rsid w:val="009662CD"/>
    <w:rsid w:val="00A446F0"/>
    <w:rsid w:val="00B45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DA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4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44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76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</Pages>
  <Words>2</Words>
  <Characters>17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дс117</cp:lastModifiedBy>
  <cp:revision>2</cp:revision>
  <dcterms:created xsi:type="dcterms:W3CDTF">2019-04-03T13:05:00Z</dcterms:created>
  <dcterms:modified xsi:type="dcterms:W3CDTF">2019-04-03T13:05:00Z</dcterms:modified>
</cp:coreProperties>
</file>