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C1" w:rsidRPr="0083771F" w:rsidRDefault="00BE44C1" w:rsidP="00272A29">
      <w:pPr>
        <w:jc w:val="center"/>
        <w:rPr>
          <w:b/>
          <w:bCs/>
          <w:sz w:val="22"/>
          <w:szCs w:val="22"/>
        </w:rPr>
      </w:pPr>
      <w:r w:rsidRPr="0083771F"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534.75pt">
            <v:imagedata r:id="rId5" o:title=""/>
          </v:shape>
        </w:pict>
      </w:r>
    </w:p>
    <w:p w:rsidR="00BE44C1" w:rsidRDefault="00BE44C1" w:rsidP="00272A29">
      <w:pPr>
        <w:jc w:val="center"/>
        <w:rPr>
          <w:b/>
          <w:bCs/>
          <w:sz w:val="22"/>
          <w:szCs w:val="22"/>
        </w:rPr>
      </w:pPr>
    </w:p>
    <w:p w:rsidR="00BE44C1" w:rsidRDefault="00BE44C1" w:rsidP="00272A2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Учебный план на 2020-2021 учебный год</w:t>
      </w:r>
    </w:p>
    <w:p w:rsidR="00BE44C1" w:rsidRDefault="00BE44C1" w:rsidP="00272A2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МБОУ «Комсомольская средняя общеобразовательная школа №3»</w:t>
      </w:r>
    </w:p>
    <w:p w:rsidR="00BE44C1" w:rsidRDefault="00BE44C1" w:rsidP="00272A2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Чамзинского муниципального района Республики Мордовия,</w:t>
      </w:r>
    </w:p>
    <w:p w:rsidR="00BE44C1" w:rsidRPr="00997D75" w:rsidRDefault="00BE44C1" w:rsidP="00272A2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реализующего</w:t>
      </w:r>
      <w:r w:rsidRPr="00997D75">
        <w:rPr>
          <w:b/>
          <w:bCs/>
          <w:sz w:val="22"/>
          <w:szCs w:val="22"/>
        </w:rPr>
        <w:t xml:space="preserve"> основную образовательную  программу </w:t>
      </w:r>
    </w:p>
    <w:p w:rsidR="00BE44C1" w:rsidRPr="00997D75" w:rsidRDefault="00BE44C1" w:rsidP="00272A29">
      <w:pPr>
        <w:jc w:val="center"/>
        <w:rPr>
          <w:b/>
          <w:bCs/>
          <w:sz w:val="22"/>
          <w:szCs w:val="22"/>
        </w:rPr>
      </w:pPr>
      <w:r w:rsidRPr="00997D75">
        <w:rPr>
          <w:b/>
          <w:bCs/>
          <w:sz w:val="22"/>
          <w:szCs w:val="22"/>
        </w:rPr>
        <w:t xml:space="preserve">начального общего образования в соответствии </w:t>
      </w:r>
    </w:p>
    <w:p w:rsidR="00BE44C1" w:rsidRDefault="00BE44C1" w:rsidP="00272A29">
      <w:pPr>
        <w:jc w:val="center"/>
        <w:rPr>
          <w:b/>
          <w:bCs/>
          <w:sz w:val="22"/>
          <w:szCs w:val="22"/>
        </w:rPr>
      </w:pPr>
      <w:r w:rsidRPr="00997D75">
        <w:rPr>
          <w:b/>
          <w:bCs/>
          <w:sz w:val="22"/>
          <w:szCs w:val="22"/>
        </w:rPr>
        <w:t>с федеральным государственным образовательным стандартом</w:t>
      </w:r>
    </w:p>
    <w:p w:rsidR="00BE44C1" w:rsidRPr="00997D75" w:rsidRDefault="00BE44C1" w:rsidP="00272A2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(5-дневная неделя)</w:t>
      </w:r>
    </w:p>
    <w:tbl>
      <w:tblPr>
        <w:tblpPr w:leftFromText="180" w:rightFromText="180" w:vertAnchor="text" w:horzAnchor="margin" w:tblpY="211"/>
        <w:tblW w:w="16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88"/>
        <w:gridCol w:w="1787"/>
        <w:gridCol w:w="1260"/>
        <w:gridCol w:w="1260"/>
        <w:gridCol w:w="1260"/>
        <w:gridCol w:w="1260"/>
        <w:gridCol w:w="1080"/>
        <w:gridCol w:w="1108"/>
        <w:gridCol w:w="1080"/>
        <w:gridCol w:w="1080"/>
        <w:gridCol w:w="1080"/>
        <w:gridCol w:w="1988"/>
      </w:tblGrid>
      <w:tr w:rsidR="00BE44C1" w:rsidRPr="00C43A70">
        <w:tc>
          <w:tcPr>
            <w:tcW w:w="1788" w:type="dxa"/>
            <w:vMerge w:val="restart"/>
          </w:tcPr>
          <w:p w:rsidR="00BE44C1" w:rsidRPr="00C43A70" w:rsidRDefault="00BE44C1" w:rsidP="0021169C">
            <w:pPr>
              <w:ind w:left="14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Предметные </w:t>
            </w:r>
            <w:r w:rsidRPr="00C43A70">
              <w:rPr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1787" w:type="dxa"/>
            <w:vMerge w:val="restart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Учебные предметы</w:t>
            </w:r>
          </w:p>
        </w:tc>
        <w:tc>
          <w:tcPr>
            <w:tcW w:w="9388" w:type="dxa"/>
            <w:gridSpan w:val="8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Количество часов в неделю/год</w:t>
            </w:r>
          </w:p>
        </w:tc>
        <w:tc>
          <w:tcPr>
            <w:tcW w:w="1080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Форма проведения промежуточной аттестации</w:t>
            </w:r>
          </w:p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(2-4 классы)</w:t>
            </w:r>
          </w:p>
        </w:tc>
      </w:tr>
      <w:tr w:rsidR="00BE44C1" w:rsidRPr="00C43A70">
        <w:tc>
          <w:tcPr>
            <w:tcW w:w="1788" w:type="dxa"/>
            <w:vMerge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87" w:type="dxa"/>
            <w:vMerge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1А</w:t>
            </w:r>
          </w:p>
        </w:tc>
        <w:tc>
          <w:tcPr>
            <w:tcW w:w="126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1Б</w:t>
            </w:r>
          </w:p>
        </w:tc>
        <w:tc>
          <w:tcPr>
            <w:tcW w:w="126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2А</w:t>
            </w:r>
          </w:p>
        </w:tc>
        <w:tc>
          <w:tcPr>
            <w:tcW w:w="126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2Б</w:t>
            </w: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3А</w:t>
            </w:r>
          </w:p>
        </w:tc>
        <w:tc>
          <w:tcPr>
            <w:tcW w:w="1108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3Б</w:t>
            </w: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4А</w:t>
            </w: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4Б</w:t>
            </w:r>
          </w:p>
        </w:tc>
        <w:tc>
          <w:tcPr>
            <w:tcW w:w="1080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988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43A70">
        <w:tc>
          <w:tcPr>
            <w:tcW w:w="8615" w:type="dxa"/>
            <w:gridSpan w:val="6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ОБЯЗАТЕЛЬНАЯ </w:t>
            </w:r>
            <w:r w:rsidRPr="00C43A70">
              <w:rPr>
                <w:b/>
                <w:bCs/>
                <w:sz w:val="20"/>
                <w:szCs w:val="20"/>
              </w:rPr>
              <w:t>ЧАСТЬ</w:t>
            </w: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43A70">
        <w:tc>
          <w:tcPr>
            <w:tcW w:w="1788" w:type="dxa"/>
            <w:vMerge w:val="restart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1787" w:type="dxa"/>
          </w:tcPr>
          <w:p w:rsidR="00BE44C1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Русский язык</w:t>
            </w:r>
          </w:p>
          <w:p w:rsidR="00BE44C1" w:rsidRPr="00C43A70" w:rsidRDefault="00BE44C1" w:rsidP="0021169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4/132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4/132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35/1188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Диктант</w:t>
            </w:r>
          </w:p>
        </w:tc>
      </w:tr>
      <w:tr w:rsidR="00BE44C1" w:rsidRPr="00C43A70">
        <w:tc>
          <w:tcPr>
            <w:tcW w:w="1788" w:type="dxa"/>
            <w:vMerge/>
            <w:vAlign w:val="center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87" w:type="dxa"/>
          </w:tcPr>
          <w:p w:rsidR="00BE44C1" w:rsidRPr="00C43A70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Литературное чтение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4/132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4/132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29/979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C43A70">
        <w:trPr>
          <w:trHeight w:val="200"/>
        </w:trPr>
        <w:tc>
          <w:tcPr>
            <w:tcW w:w="1788" w:type="dxa"/>
            <w:vMerge w:val="restart"/>
            <w:vAlign w:val="center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1787" w:type="dxa"/>
          </w:tcPr>
          <w:p w:rsidR="00BE44C1" w:rsidRPr="00C43A70" w:rsidRDefault="00BE44C1" w:rsidP="002116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Родной язык  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8/270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проект </w:t>
            </w:r>
          </w:p>
        </w:tc>
      </w:tr>
      <w:tr w:rsidR="00BE44C1" w:rsidRPr="00C43A70">
        <w:trPr>
          <w:trHeight w:val="720"/>
        </w:trPr>
        <w:tc>
          <w:tcPr>
            <w:tcW w:w="1788" w:type="dxa"/>
            <w:vMerge/>
            <w:vAlign w:val="center"/>
          </w:tcPr>
          <w:p w:rsidR="00BE44C1" w:rsidRDefault="00BE44C1" w:rsidP="0021169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87" w:type="dxa"/>
          </w:tcPr>
          <w:p w:rsidR="00BE44C1" w:rsidRDefault="00BE44C1" w:rsidP="002116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</w:tcPr>
          <w:p w:rsidR="00BE44C1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проект</w:t>
            </w:r>
          </w:p>
        </w:tc>
      </w:tr>
      <w:tr w:rsidR="00BE44C1" w:rsidRPr="00C43A70">
        <w:tc>
          <w:tcPr>
            <w:tcW w:w="1788" w:type="dxa"/>
            <w:vAlign w:val="center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1787" w:type="dxa"/>
          </w:tcPr>
          <w:p w:rsidR="00BE44C1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Иностранный язык</w:t>
            </w:r>
          </w:p>
          <w:p w:rsidR="00BE44C1" w:rsidRPr="00C43A70" w:rsidRDefault="00BE44C1" w:rsidP="0021169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12/408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C43A70">
        <w:tc>
          <w:tcPr>
            <w:tcW w:w="1788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787" w:type="dxa"/>
          </w:tcPr>
          <w:p w:rsidR="00BE44C1" w:rsidRPr="00C43A70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Математика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4/132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4/132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32/1080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BE44C1" w:rsidRPr="00C43A70">
        <w:tc>
          <w:tcPr>
            <w:tcW w:w="1788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1787" w:type="dxa"/>
          </w:tcPr>
          <w:p w:rsidR="00BE44C1" w:rsidRPr="00C43A70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2/66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2/66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pStyle w:val="a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pStyle w:val="a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16/540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C43A70">
        <w:tc>
          <w:tcPr>
            <w:tcW w:w="1788" w:type="dxa"/>
            <w:vMerge w:val="restart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Искусство</w:t>
            </w:r>
          </w:p>
        </w:tc>
        <w:tc>
          <w:tcPr>
            <w:tcW w:w="1787" w:type="dxa"/>
          </w:tcPr>
          <w:p w:rsidR="00BE44C1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Музыка</w:t>
            </w:r>
          </w:p>
          <w:p w:rsidR="00BE44C1" w:rsidRPr="00C43A70" w:rsidRDefault="00BE44C1" w:rsidP="0021169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8/270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C43A70">
        <w:tc>
          <w:tcPr>
            <w:tcW w:w="1788" w:type="dxa"/>
            <w:vMerge/>
            <w:vAlign w:val="center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87" w:type="dxa"/>
          </w:tcPr>
          <w:p w:rsidR="00BE44C1" w:rsidRPr="00C43A70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8/270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C43A70">
        <w:tc>
          <w:tcPr>
            <w:tcW w:w="1788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Технология</w:t>
            </w:r>
          </w:p>
        </w:tc>
        <w:tc>
          <w:tcPr>
            <w:tcW w:w="1787" w:type="dxa"/>
          </w:tcPr>
          <w:p w:rsidR="00BE44C1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Технология</w:t>
            </w:r>
          </w:p>
          <w:p w:rsidR="00BE44C1" w:rsidRPr="00C43A70" w:rsidRDefault="00BE44C1" w:rsidP="0021169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8/270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Практическая работа</w:t>
            </w:r>
          </w:p>
        </w:tc>
      </w:tr>
      <w:tr w:rsidR="00BE44C1" w:rsidRPr="00C43A70">
        <w:tc>
          <w:tcPr>
            <w:tcW w:w="1788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1787" w:type="dxa"/>
          </w:tcPr>
          <w:p w:rsidR="00BE44C1" w:rsidRPr="00C43A70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3/99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3/99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24/810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Сдача нормативов</w:t>
            </w:r>
          </w:p>
        </w:tc>
      </w:tr>
      <w:tr w:rsidR="00BE44C1" w:rsidRPr="00C43A70">
        <w:tc>
          <w:tcPr>
            <w:tcW w:w="1788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787" w:type="dxa"/>
          </w:tcPr>
          <w:p w:rsidR="00BE44C1" w:rsidRPr="00C43A70" w:rsidRDefault="00BE44C1" w:rsidP="002116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православной культуры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Pr="00D40E3D" w:rsidRDefault="00BE44C1" w:rsidP="0021169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40E3D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Проект</w:t>
            </w:r>
          </w:p>
        </w:tc>
      </w:tr>
      <w:tr w:rsidR="00BE44C1" w:rsidRPr="00C43A70">
        <w:tc>
          <w:tcPr>
            <w:tcW w:w="1788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87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ИТОГО:</w:t>
            </w:r>
          </w:p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21/693</w:t>
            </w:r>
          </w:p>
        </w:tc>
        <w:tc>
          <w:tcPr>
            <w:tcW w:w="1260" w:type="dxa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21/693</w:t>
            </w:r>
          </w:p>
        </w:tc>
        <w:tc>
          <w:tcPr>
            <w:tcW w:w="1260" w:type="dxa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22/748</w:t>
            </w:r>
          </w:p>
        </w:tc>
        <w:tc>
          <w:tcPr>
            <w:tcW w:w="1260" w:type="dxa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22/748</w:t>
            </w:r>
          </w:p>
        </w:tc>
        <w:tc>
          <w:tcPr>
            <w:tcW w:w="1080" w:type="dxa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22/748</w:t>
            </w:r>
          </w:p>
        </w:tc>
        <w:tc>
          <w:tcPr>
            <w:tcW w:w="1108" w:type="dxa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22/748</w:t>
            </w:r>
          </w:p>
        </w:tc>
        <w:tc>
          <w:tcPr>
            <w:tcW w:w="1080" w:type="dxa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22/748</w:t>
            </w:r>
          </w:p>
        </w:tc>
        <w:tc>
          <w:tcPr>
            <w:tcW w:w="1080" w:type="dxa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22/748</w:t>
            </w:r>
          </w:p>
        </w:tc>
        <w:tc>
          <w:tcPr>
            <w:tcW w:w="1080" w:type="dxa"/>
            <w:shd w:val="clear" w:color="auto" w:fill="CCFFFF"/>
          </w:tcPr>
          <w:p w:rsidR="00BE44C1" w:rsidRPr="00427DFE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174/5916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43A70">
        <w:tc>
          <w:tcPr>
            <w:tcW w:w="8615" w:type="dxa"/>
            <w:gridSpan w:val="6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43A70">
        <w:tc>
          <w:tcPr>
            <w:tcW w:w="1788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Виды деятельности</w:t>
            </w:r>
          </w:p>
        </w:tc>
        <w:tc>
          <w:tcPr>
            <w:tcW w:w="1787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Формы деятельности</w:t>
            </w:r>
          </w:p>
        </w:tc>
        <w:tc>
          <w:tcPr>
            <w:tcW w:w="126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1А</w:t>
            </w:r>
          </w:p>
        </w:tc>
        <w:tc>
          <w:tcPr>
            <w:tcW w:w="126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1Б</w:t>
            </w:r>
          </w:p>
        </w:tc>
        <w:tc>
          <w:tcPr>
            <w:tcW w:w="126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2А</w:t>
            </w:r>
          </w:p>
        </w:tc>
        <w:tc>
          <w:tcPr>
            <w:tcW w:w="126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2Б</w:t>
            </w: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3А</w:t>
            </w:r>
          </w:p>
        </w:tc>
        <w:tc>
          <w:tcPr>
            <w:tcW w:w="1108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3Б</w:t>
            </w: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4А</w:t>
            </w:r>
          </w:p>
        </w:tc>
        <w:tc>
          <w:tcPr>
            <w:tcW w:w="1080" w:type="dxa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43A70">
              <w:rPr>
                <w:b/>
                <w:bCs/>
                <w:sz w:val="20"/>
                <w:szCs w:val="20"/>
              </w:rPr>
              <w:t>4Б</w:t>
            </w:r>
          </w:p>
        </w:tc>
        <w:tc>
          <w:tcPr>
            <w:tcW w:w="1080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  <w:shd w:val="clear" w:color="auto" w:fill="CCFFFF"/>
          </w:tcPr>
          <w:p w:rsidR="00BE44C1" w:rsidRPr="00C43A70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43A70">
        <w:trPr>
          <w:trHeight w:val="670"/>
        </w:trPr>
        <w:tc>
          <w:tcPr>
            <w:tcW w:w="1788" w:type="dxa"/>
          </w:tcPr>
          <w:p w:rsidR="00BE44C1" w:rsidRPr="00C43A70" w:rsidRDefault="00BE44C1" w:rsidP="0021169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Учебные предметы, курсы, дисциплины (модули)</w:t>
            </w:r>
          </w:p>
        </w:tc>
        <w:tc>
          <w:tcPr>
            <w:tcW w:w="1787" w:type="dxa"/>
          </w:tcPr>
          <w:p w:rsidR="00BE44C1" w:rsidRDefault="00BE44C1" w:rsidP="0021169C">
            <w:pPr>
              <w:rPr>
                <w:sz w:val="20"/>
                <w:szCs w:val="20"/>
              </w:rPr>
            </w:pPr>
            <w:r w:rsidRPr="00C43A70">
              <w:rPr>
                <w:sz w:val="20"/>
                <w:szCs w:val="20"/>
              </w:rPr>
              <w:t>Эрзянский язык</w:t>
            </w:r>
          </w:p>
          <w:p w:rsidR="00BE44C1" w:rsidRPr="00C43A70" w:rsidRDefault="00BE44C1" w:rsidP="0021169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6/204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BE44C1" w:rsidRPr="00C43A70">
        <w:tc>
          <w:tcPr>
            <w:tcW w:w="3575" w:type="dxa"/>
            <w:gridSpan w:val="2"/>
          </w:tcPr>
          <w:p w:rsidR="00BE44C1" w:rsidRPr="00012513" w:rsidRDefault="00BE44C1" w:rsidP="0021169C">
            <w:pPr>
              <w:rPr>
                <w:b/>
                <w:bCs/>
                <w:sz w:val="16"/>
                <w:szCs w:val="16"/>
              </w:rPr>
            </w:pPr>
            <w:r w:rsidRPr="00012513">
              <w:rPr>
                <w:b/>
                <w:bCs/>
                <w:sz w:val="16"/>
                <w:szCs w:val="16"/>
              </w:rPr>
              <w:t>Максимально допустимая  недельная  нагрузка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21/693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21/693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23/782</w:t>
            </w:r>
          </w:p>
        </w:tc>
        <w:tc>
          <w:tcPr>
            <w:tcW w:w="126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23/782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23/782</w:t>
            </w:r>
          </w:p>
        </w:tc>
        <w:tc>
          <w:tcPr>
            <w:tcW w:w="1108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23/782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23/782</w:t>
            </w:r>
          </w:p>
        </w:tc>
        <w:tc>
          <w:tcPr>
            <w:tcW w:w="1080" w:type="dxa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23/782</w:t>
            </w:r>
          </w:p>
        </w:tc>
        <w:tc>
          <w:tcPr>
            <w:tcW w:w="1080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180/6078</w:t>
            </w:r>
          </w:p>
        </w:tc>
        <w:tc>
          <w:tcPr>
            <w:tcW w:w="1988" w:type="dxa"/>
            <w:shd w:val="clear" w:color="auto" w:fill="CCFFFF"/>
          </w:tcPr>
          <w:p w:rsidR="00BE44C1" w:rsidRDefault="00BE44C1" w:rsidP="002116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BE44C1" w:rsidRDefault="00BE44C1" w:rsidP="00272A29">
      <w:pPr>
        <w:jc w:val="center"/>
        <w:rPr>
          <w:b/>
          <w:bCs/>
          <w:sz w:val="22"/>
          <w:szCs w:val="22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rPr>
          <w:sz w:val="24"/>
          <w:szCs w:val="24"/>
        </w:rPr>
      </w:pPr>
    </w:p>
    <w:p w:rsidR="00BE44C1" w:rsidRDefault="00BE44C1" w:rsidP="00272A29">
      <w:pPr>
        <w:pStyle w:val="Title"/>
        <w:rPr>
          <w:sz w:val="24"/>
          <w:szCs w:val="24"/>
        </w:rPr>
      </w:pPr>
    </w:p>
    <w:p w:rsidR="00BE44C1" w:rsidRDefault="00BE44C1" w:rsidP="00272A29">
      <w:pPr>
        <w:pStyle w:val="Title"/>
        <w:rPr>
          <w:sz w:val="24"/>
          <w:szCs w:val="24"/>
        </w:rPr>
      </w:pPr>
    </w:p>
    <w:p w:rsidR="00BE44C1" w:rsidRDefault="00BE44C1" w:rsidP="00272A29">
      <w:pPr>
        <w:rPr>
          <w:rStyle w:val="Strong"/>
          <w:b w:val="0"/>
          <w:bCs w:val="0"/>
        </w:rPr>
        <w:sectPr w:rsidR="00BE44C1" w:rsidSect="00617F05">
          <w:pgSz w:w="16838" w:h="11906" w:orient="landscape"/>
          <w:pgMar w:top="709" w:right="111" w:bottom="426" w:left="709" w:header="708" w:footer="708" w:gutter="0"/>
          <w:cols w:space="708"/>
          <w:docGrid w:linePitch="360"/>
        </w:sectPr>
      </w:pPr>
    </w:p>
    <w:p w:rsidR="00BE44C1" w:rsidRDefault="00BE44C1" w:rsidP="00272A29">
      <w:pPr>
        <w:rPr>
          <w:sz w:val="24"/>
          <w:szCs w:val="24"/>
        </w:rPr>
      </w:pPr>
    </w:p>
    <w:p w:rsidR="00BE44C1" w:rsidRPr="00747B77" w:rsidRDefault="00BE44C1" w:rsidP="00272A29">
      <w:pPr>
        <w:pStyle w:val="Title"/>
        <w:rPr>
          <w:sz w:val="24"/>
          <w:szCs w:val="24"/>
        </w:rPr>
      </w:pPr>
      <w:r w:rsidRPr="00747B77">
        <w:rPr>
          <w:sz w:val="24"/>
          <w:szCs w:val="24"/>
        </w:rPr>
        <w:t>ПОЯСНИТЕЛЬНАЯ  ЗАПИСКА  К  УЧЕБНОМУ  ПЛАНУ</w:t>
      </w:r>
    </w:p>
    <w:p w:rsidR="00BE44C1" w:rsidRPr="00747B77" w:rsidRDefault="00BE44C1" w:rsidP="00272A29">
      <w:pPr>
        <w:pStyle w:val="Title"/>
        <w:rPr>
          <w:sz w:val="24"/>
          <w:szCs w:val="24"/>
        </w:rPr>
      </w:pPr>
      <w:r w:rsidRPr="00747B77">
        <w:rPr>
          <w:sz w:val="24"/>
          <w:szCs w:val="24"/>
        </w:rPr>
        <w:t>для  1 – 4 - ых классов</w:t>
      </w:r>
    </w:p>
    <w:p w:rsidR="00BE44C1" w:rsidRPr="00747B77" w:rsidRDefault="00BE44C1" w:rsidP="00272A29">
      <w:pPr>
        <w:pStyle w:val="Title"/>
        <w:rPr>
          <w:sz w:val="24"/>
          <w:szCs w:val="24"/>
        </w:rPr>
      </w:pPr>
      <w:r w:rsidRPr="00747B77">
        <w:rPr>
          <w:sz w:val="24"/>
          <w:szCs w:val="24"/>
        </w:rPr>
        <w:t>МБОУ «Комсомольская средняя общеобразовательная школа №3»,</w:t>
      </w:r>
    </w:p>
    <w:p w:rsidR="00BE44C1" w:rsidRDefault="00BE44C1" w:rsidP="00272A2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 русским языком обучения,</w:t>
      </w:r>
    </w:p>
    <w:p w:rsidR="00BE44C1" w:rsidRPr="00747B77" w:rsidRDefault="00BE44C1" w:rsidP="00272A29">
      <w:pPr>
        <w:jc w:val="center"/>
        <w:rPr>
          <w:b/>
          <w:bCs/>
          <w:sz w:val="24"/>
          <w:szCs w:val="24"/>
        </w:rPr>
      </w:pPr>
      <w:r w:rsidRPr="00747B77">
        <w:rPr>
          <w:b/>
          <w:bCs/>
          <w:sz w:val="24"/>
          <w:szCs w:val="24"/>
        </w:rPr>
        <w:t xml:space="preserve">реализующему основную образовательную  программу </w:t>
      </w:r>
    </w:p>
    <w:p w:rsidR="00BE44C1" w:rsidRPr="00747B77" w:rsidRDefault="00BE44C1" w:rsidP="00272A29">
      <w:pPr>
        <w:jc w:val="center"/>
        <w:rPr>
          <w:b/>
          <w:bCs/>
          <w:sz w:val="24"/>
          <w:szCs w:val="24"/>
        </w:rPr>
      </w:pPr>
      <w:r w:rsidRPr="00747B77">
        <w:rPr>
          <w:b/>
          <w:bCs/>
          <w:sz w:val="24"/>
          <w:szCs w:val="24"/>
        </w:rPr>
        <w:t xml:space="preserve">начального общего образования в соответствии </w:t>
      </w:r>
    </w:p>
    <w:p w:rsidR="00BE44C1" w:rsidRPr="00E06732" w:rsidRDefault="00BE44C1" w:rsidP="00272A29">
      <w:pPr>
        <w:jc w:val="center"/>
        <w:rPr>
          <w:sz w:val="24"/>
          <w:szCs w:val="24"/>
        </w:rPr>
      </w:pPr>
      <w:r w:rsidRPr="00747B77">
        <w:rPr>
          <w:b/>
          <w:bCs/>
          <w:sz w:val="24"/>
          <w:szCs w:val="24"/>
        </w:rPr>
        <w:t>с федеральным государственным образовательным стандартом</w:t>
      </w:r>
    </w:p>
    <w:p w:rsidR="00BE44C1" w:rsidRPr="005F37AD" w:rsidRDefault="00BE44C1" w:rsidP="005F37A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(5-дневная </w:t>
      </w:r>
      <w:r w:rsidRPr="005F37AD">
        <w:rPr>
          <w:b/>
          <w:bCs/>
          <w:sz w:val="24"/>
          <w:szCs w:val="24"/>
        </w:rPr>
        <w:t xml:space="preserve"> неделя)</w:t>
      </w:r>
    </w:p>
    <w:p w:rsidR="00BE44C1" w:rsidRPr="002C4F2D" w:rsidRDefault="00BE44C1" w:rsidP="004102A6">
      <w:pPr>
        <w:pStyle w:val="BodyText"/>
        <w:kinsoku w:val="0"/>
        <w:overflowPunct w:val="0"/>
        <w:spacing w:before="5" w:line="274" w:lineRule="exact"/>
        <w:ind w:left="700" w:right="105" w:hanging="52"/>
        <w:rPr>
          <w:rFonts w:ascii="Times New Roman" w:hAnsi="Times New Roman" w:cs="Times New Roman"/>
          <w:spacing w:val="-1"/>
          <w:sz w:val="24"/>
          <w:szCs w:val="24"/>
        </w:rPr>
      </w:pPr>
      <w:r w:rsidRPr="002C4F2D">
        <w:rPr>
          <w:rFonts w:ascii="Times New Roman" w:hAnsi="Times New Roman" w:cs="Times New Roman"/>
          <w:sz w:val="24"/>
          <w:szCs w:val="24"/>
        </w:rPr>
        <w:t>Учебный план МБОУ «Комсомольская средняя общеобразовательная школа №3» для 1-4-х классов  начального общего образования разработан в соответствии с нормативно-правовыми документами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 xml:space="preserve"> федерального</w:t>
      </w:r>
      <w:r w:rsidRPr="002C4F2D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уровня: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1. Федеральный закон от 29 декабря 2012 г. № 273-ФЗ Об образовании в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Российской Федерации.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2. Типовое положение об общеобразовательном учреждении, утвержденное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постановлением Правительства РФ от 19 марта 2001 года № 196.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3. Постановление Главного государственного санитарного врача РФ от 29 декабря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2010 г. N 189 Об утверждении СанПиН 2.4.2.2821-10 Санитарно-эпидемиологические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требования к условиям и организации обучения в общеобразовательных учреждениях.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4. Приказ Министерства образования и науки РФ от 6 октября 2009 г. № 373 Об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утверждении и введении в действие федерального государственного стандарта начального общего образования (зарегистрирован в Минюсте 22.12.2009 рег. № 17785).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5. Федеральный государственный стандарт начального общего образования</w:t>
      </w:r>
    </w:p>
    <w:p w:rsidR="00BE44C1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(приложение к приказу Минобрнауки России от 6.10 2009 г. № 373).</w:t>
      </w:r>
    </w:p>
    <w:p w:rsidR="00BE44C1" w:rsidRPr="00E90675" w:rsidRDefault="00BE44C1" w:rsidP="004102A6">
      <w:pPr>
        <w:ind w:left="700" w:hanging="52"/>
        <w:jc w:val="both"/>
        <w:rPr>
          <w:rFonts w:eastAsia="HiddenHorzOCR"/>
          <w:sz w:val="24"/>
          <w:szCs w:val="24"/>
        </w:rPr>
      </w:pPr>
      <w:r>
        <w:rPr>
          <w:rFonts w:eastAsia="HiddenHorzOCR"/>
          <w:sz w:val="24"/>
          <w:szCs w:val="24"/>
        </w:rPr>
        <w:t>И</w:t>
      </w:r>
      <w:r w:rsidRPr="00E90675">
        <w:rPr>
          <w:rFonts w:eastAsia="HiddenHorzOCR"/>
          <w:sz w:val="24"/>
          <w:szCs w:val="24"/>
        </w:rPr>
        <w:t>зменения внесены следующими приказами:</w:t>
      </w:r>
    </w:p>
    <w:p w:rsidR="00BE44C1" w:rsidRPr="00054B41" w:rsidRDefault="00BE44C1" w:rsidP="004102A6">
      <w:pPr>
        <w:ind w:left="700" w:hanging="52"/>
        <w:jc w:val="both"/>
        <w:rPr>
          <w:rFonts w:eastAsia="HiddenHorzOCR"/>
          <w:i/>
          <w:iCs/>
          <w:sz w:val="24"/>
          <w:szCs w:val="24"/>
        </w:rPr>
      </w:pPr>
      <w:r w:rsidRPr="00054B41">
        <w:rPr>
          <w:rFonts w:eastAsia="HiddenHorzOCR"/>
          <w:i/>
          <w:iCs/>
          <w:sz w:val="24"/>
          <w:szCs w:val="24"/>
        </w:rPr>
        <w:t>приказ Минобрнауки России от 26 ноября 2010 г. № 1241;</w:t>
      </w:r>
    </w:p>
    <w:p w:rsidR="00BE44C1" w:rsidRPr="00054B41" w:rsidRDefault="00BE44C1" w:rsidP="004102A6">
      <w:pPr>
        <w:ind w:left="700" w:hanging="52"/>
        <w:jc w:val="both"/>
        <w:rPr>
          <w:rFonts w:eastAsia="HiddenHorzOCR"/>
          <w:i/>
          <w:iCs/>
          <w:sz w:val="24"/>
          <w:szCs w:val="24"/>
        </w:rPr>
      </w:pPr>
      <w:r w:rsidRPr="00054B41">
        <w:rPr>
          <w:rFonts w:eastAsia="HiddenHorzOCR"/>
          <w:i/>
          <w:iCs/>
          <w:sz w:val="24"/>
          <w:szCs w:val="24"/>
        </w:rPr>
        <w:t>приказ Минобрнауки России от 22 сентября 2011 г. № 2357;</w:t>
      </w:r>
    </w:p>
    <w:p w:rsidR="00BE44C1" w:rsidRPr="00054B41" w:rsidRDefault="00BE44C1" w:rsidP="004102A6">
      <w:pPr>
        <w:ind w:left="700" w:hanging="52"/>
        <w:jc w:val="both"/>
        <w:rPr>
          <w:rFonts w:eastAsia="HiddenHorzOCR"/>
          <w:i/>
          <w:iCs/>
          <w:sz w:val="24"/>
          <w:szCs w:val="24"/>
        </w:rPr>
      </w:pPr>
      <w:r w:rsidRPr="00054B41">
        <w:rPr>
          <w:rFonts w:eastAsia="HiddenHorzOCR"/>
          <w:i/>
          <w:iCs/>
          <w:sz w:val="24"/>
          <w:szCs w:val="24"/>
        </w:rPr>
        <w:t>приказ Минобрнауки России от 18 декабря 2012 г. №1060;</w:t>
      </w:r>
    </w:p>
    <w:p w:rsidR="00BE44C1" w:rsidRPr="00054B41" w:rsidRDefault="00BE44C1" w:rsidP="004102A6">
      <w:pPr>
        <w:ind w:left="700" w:hanging="52"/>
        <w:jc w:val="both"/>
        <w:rPr>
          <w:rFonts w:eastAsia="HiddenHorzOCR"/>
          <w:i/>
          <w:iCs/>
          <w:sz w:val="24"/>
          <w:szCs w:val="24"/>
        </w:rPr>
      </w:pPr>
      <w:r w:rsidRPr="00054B41">
        <w:rPr>
          <w:rFonts w:eastAsia="HiddenHorzOCR"/>
          <w:i/>
          <w:iCs/>
          <w:sz w:val="24"/>
          <w:szCs w:val="24"/>
        </w:rPr>
        <w:t>приказ Минобрнауки России от 29 декабря 2014 г. №1643;</w:t>
      </w:r>
    </w:p>
    <w:p w:rsidR="00BE44C1" w:rsidRPr="00054B41" w:rsidRDefault="00BE44C1" w:rsidP="004102A6">
      <w:pPr>
        <w:ind w:left="700" w:hanging="52"/>
        <w:jc w:val="both"/>
        <w:rPr>
          <w:rFonts w:eastAsia="HiddenHorzOCR"/>
          <w:i/>
          <w:iCs/>
          <w:sz w:val="24"/>
          <w:szCs w:val="24"/>
        </w:rPr>
      </w:pPr>
      <w:r w:rsidRPr="00054B41">
        <w:rPr>
          <w:rFonts w:eastAsia="HiddenHorzOCR"/>
          <w:i/>
          <w:iCs/>
          <w:sz w:val="24"/>
          <w:szCs w:val="24"/>
        </w:rPr>
        <w:t>приказ Минобрнауки России от 18 мая 2015 г. № 507;</w:t>
      </w:r>
    </w:p>
    <w:p w:rsidR="00BE44C1" w:rsidRPr="00054B41" w:rsidRDefault="00BE44C1" w:rsidP="004102A6">
      <w:pPr>
        <w:ind w:left="700" w:hanging="52"/>
        <w:jc w:val="both"/>
        <w:rPr>
          <w:rFonts w:eastAsia="HiddenHorzOCR"/>
          <w:i/>
          <w:iCs/>
          <w:sz w:val="24"/>
          <w:szCs w:val="24"/>
        </w:rPr>
      </w:pPr>
      <w:r w:rsidRPr="00054B41">
        <w:rPr>
          <w:rFonts w:eastAsia="HiddenHorzOCR"/>
          <w:i/>
          <w:iCs/>
          <w:sz w:val="24"/>
          <w:szCs w:val="24"/>
        </w:rPr>
        <w:t>приказ Минобрнауки России от 31 декабря 2015 г. № 1576.</w:t>
      </w:r>
    </w:p>
    <w:p w:rsidR="00BE44C1" w:rsidRPr="00747B77" w:rsidRDefault="00BE44C1" w:rsidP="004102A6">
      <w:pPr>
        <w:ind w:left="700" w:hanging="52"/>
        <w:rPr>
          <w:b/>
          <w:bCs/>
          <w:i/>
          <w:iCs/>
          <w:sz w:val="24"/>
          <w:szCs w:val="24"/>
        </w:rPr>
      </w:pPr>
      <w:r>
        <w:rPr>
          <w:rFonts w:eastAsia="TimesNewRomanPSMT"/>
          <w:i/>
          <w:iCs/>
          <w:sz w:val="24"/>
          <w:szCs w:val="24"/>
        </w:rPr>
        <w:t>6</w:t>
      </w:r>
      <w:r w:rsidRPr="00747B77">
        <w:rPr>
          <w:rFonts w:eastAsia="TimesNewRomanPSMT"/>
          <w:i/>
          <w:iCs/>
          <w:sz w:val="24"/>
          <w:szCs w:val="24"/>
        </w:rPr>
        <w:t xml:space="preserve">. </w:t>
      </w:r>
      <w:r w:rsidRPr="00747B77">
        <w:rPr>
          <w:i/>
          <w:iCs/>
          <w:color w:val="000000"/>
          <w:sz w:val="24"/>
          <w:szCs w:val="24"/>
          <w:shd w:val="clear" w:color="auto" w:fill="FFFFFF"/>
        </w:rPr>
        <w:t>Приказ</w:t>
      </w:r>
      <w:r w:rsidRPr="00747B77">
        <w:rPr>
          <w:rStyle w:val="apple-converted-space"/>
          <w:i/>
          <w:iCs/>
          <w:color w:val="000000"/>
          <w:sz w:val="24"/>
          <w:szCs w:val="24"/>
          <w:shd w:val="clear" w:color="auto" w:fill="FFFFFF"/>
        </w:rPr>
        <w:t> </w:t>
      </w:r>
      <w:r w:rsidRPr="00747B77">
        <w:rPr>
          <w:i/>
          <w:iCs/>
          <w:color w:val="000000"/>
          <w:sz w:val="24"/>
          <w:szCs w:val="24"/>
          <w:shd w:val="clear" w:color="auto" w:fill="FFFFFF"/>
        </w:rPr>
        <w:t>Министерства образования и науки РФ от 31.03.2014</w:t>
      </w:r>
      <w:r w:rsidRPr="00747B77">
        <w:rPr>
          <w:rStyle w:val="apple-converted-space"/>
          <w:i/>
          <w:iCs/>
          <w:color w:val="000000"/>
          <w:sz w:val="24"/>
          <w:szCs w:val="24"/>
          <w:shd w:val="clear" w:color="auto" w:fill="FFFFFF"/>
        </w:rPr>
        <w:t> </w:t>
      </w:r>
      <w:r w:rsidRPr="00747B77">
        <w:rPr>
          <w:i/>
          <w:iCs/>
          <w:color w:val="000000"/>
          <w:sz w:val="24"/>
          <w:szCs w:val="24"/>
          <w:shd w:val="clear" w:color="auto" w:fill="FFFFFF"/>
        </w:rPr>
        <w:t xml:space="preserve">г. №253 </w:t>
      </w:r>
      <w:r w:rsidRPr="00747B77">
        <w:rPr>
          <w:rStyle w:val="Strong"/>
          <w:i/>
          <w:iCs/>
          <w:sz w:val="24"/>
          <w:szCs w:val="24"/>
        </w:rPr>
        <w:t>"Об утверждении</w:t>
      </w:r>
      <w:r w:rsidRPr="00747B77">
        <w:rPr>
          <w:rStyle w:val="Strong"/>
          <w:i/>
          <w:iCs/>
          <w:sz w:val="24"/>
          <w:szCs w:val="24"/>
          <w:shd w:val="clear" w:color="auto" w:fill="E8E4D4"/>
        </w:rPr>
        <w:t xml:space="preserve"> </w:t>
      </w:r>
      <w:r w:rsidRPr="00747B77">
        <w:rPr>
          <w:rStyle w:val="Strong"/>
          <w:i/>
          <w:iCs/>
          <w:sz w:val="24"/>
          <w:szCs w:val="24"/>
        </w:rPr>
        <w:t>федерального перечня учебников, рекомендуемых к использованию при реализации имеющих</w:t>
      </w:r>
      <w:r w:rsidRPr="00747B77">
        <w:rPr>
          <w:rStyle w:val="Strong"/>
          <w:i/>
          <w:iCs/>
          <w:sz w:val="24"/>
          <w:szCs w:val="24"/>
          <w:shd w:val="clear" w:color="auto" w:fill="E8E4D4"/>
        </w:rPr>
        <w:t xml:space="preserve"> </w:t>
      </w:r>
      <w:r w:rsidRPr="00747B77">
        <w:rPr>
          <w:rStyle w:val="Strong"/>
          <w:i/>
          <w:iCs/>
          <w:sz w:val="24"/>
          <w:szCs w:val="24"/>
        </w:rPr>
        <w:t>государственную аккредитацию образовательных программ начального общего, основного общего</w:t>
      </w:r>
      <w:r w:rsidRPr="00747B77">
        <w:rPr>
          <w:rStyle w:val="Strong"/>
          <w:i/>
          <w:iCs/>
          <w:sz w:val="24"/>
          <w:szCs w:val="24"/>
          <w:shd w:val="clear" w:color="auto" w:fill="E8E4D4"/>
        </w:rPr>
        <w:t xml:space="preserve">, </w:t>
      </w:r>
      <w:r w:rsidRPr="00747B77">
        <w:rPr>
          <w:rStyle w:val="Strong"/>
          <w:i/>
          <w:iCs/>
          <w:sz w:val="24"/>
          <w:szCs w:val="24"/>
        </w:rPr>
        <w:t>среднего общего образования"</w:t>
      </w:r>
      <w:r w:rsidRPr="00747B77">
        <w:rPr>
          <w:b/>
          <w:bCs/>
          <w:i/>
          <w:iCs/>
          <w:sz w:val="24"/>
          <w:szCs w:val="24"/>
        </w:rPr>
        <w:t>.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>
        <w:rPr>
          <w:rFonts w:eastAsia="TimesNewRomanPSMT"/>
          <w:i/>
          <w:iCs/>
          <w:sz w:val="24"/>
          <w:szCs w:val="24"/>
        </w:rPr>
        <w:t>7</w:t>
      </w:r>
      <w:r w:rsidRPr="00747B77">
        <w:rPr>
          <w:rFonts w:eastAsia="TimesNewRomanPSMT"/>
          <w:i/>
          <w:iCs/>
          <w:sz w:val="24"/>
          <w:szCs w:val="24"/>
        </w:rPr>
        <w:t>. Приказ Министерства образования и науки РФ от 4 октября 2010 г. № 986 Об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утверждении федеральных требований к образовательным учреждениям в части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минимальной оснащенности учебного процесса и оборудования учебных помещений.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>
        <w:rPr>
          <w:rFonts w:eastAsia="TimesNewRomanPSMT"/>
          <w:i/>
          <w:iCs/>
          <w:sz w:val="24"/>
          <w:szCs w:val="24"/>
        </w:rPr>
        <w:t>8</w:t>
      </w:r>
      <w:r w:rsidRPr="00747B77">
        <w:rPr>
          <w:rFonts w:eastAsia="TimesNewRomanPSMT"/>
          <w:i/>
          <w:iCs/>
          <w:sz w:val="24"/>
          <w:szCs w:val="24"/>
        </w:rPr>
        <w:t>. Приказ Министерства образования и науки Российской Федерации от 28 декабря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2010 г. № 2106 Об утверждении федеральных требований к общеобразовательным</w:t>
      </w:r>
    </w:p>
    <w:p w:rsidR="00BE44C1" w:rsidRPr="00747B77" w:rsidRDefault="00BE44C1" w:rsidP="004102A6">
      <w:pPr>
        <w:ind w:left="700" w:hanging="52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i/>
          <w:iCs/>
          <w:sz w:val="24"/>
          <w:szCs w:val="24"/>
        </w:rPr>
        <w:t>учреждениям в части охраны здоровья обучающихся, воспитанников.</w:t>
      </w:r>
    </w:p>
    <w:p w:rsidR="00BE44C1" w:rsidRDefault="00BE44C1" w:rsidP="00EC5F8D">
      <w:pPr>
        <w:ind w:left="700" w:hanging="52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eastAsia="TimesNewRomanPSMT"/>
          <w:i/>
          <w:iCs/>
          <w:sz w:val="24"/>
          <w:szCs w:val="24"/>
        </w:rPr>
        <w:t>9</w:t>
      </w:r>
      <w:r w:rsidRPr="00747B77">
        <w:rPr>
          <w:rFonts w:eastAsia="TimesNewRomanPSMT"/>
          <w:i/>
          <w:iCs/>
          <w:sz w:val="24"/>
          <w:szCs w:val="24"/>
        </w:rPr>
        <w:t xml:space="preserve">. </w:t>
      </w:r>
      <w:r w:rsidRPr="00747B77">
        <w:rPr>
          <w:i/>
          <w:iCs/>
          <w:color w:val="000000"/>
          <w:sz w:val="24"/>
          <w:szCs w:val="24"/>
          <w:shd w:val="clear" w:color="auto" w:fill="FFFFFF"/>
        </w:rPr>
        <w:t>Письмо Минобрнауки России от 25 мая 2015 г. № 08-761 «Об изучении предметных областей ОРКСЭ и ОДНКР»</w:t>
      </w:r>
      <w:r w:rsidRPr="00747B7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BE44C1" w:rsidRPr="00EC5F8D" w:rsidRDefault="00BE44C1" w:rsidP="00EC5F8D">
      <w:pPr>
        <w:ind w:left="700" w:hanging="52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eastAsia="TimesNewRomanPSMT"/>
          <w:i/>
          <w:iCs/>
          <w:sz w:val="24"/>
          <w:szCs w:val="24"/>
        </w:rPr>
        <w:t>10.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13506C">
        <w:rPr>
          <w:i/>
          <w:iCs/>
          <w:sz w:val="27"/>
          <w:szCs w:val="27"/>
        </w:rPr>
        <w:t>СП 3.1/2.4.3598–20</w:t>
      </w:r>
    </w:p>
    <w:p w:rsidR="00BE44C1" w:rsidRPr="002C4F2D" w:rsidRDefault="00BE44C1" w:rsidP="004102A6">
      <w:pPr>
        <w:pStyle w:val="BodyText"/>
        <w:kinsoku w:val="0"/>
        <w:overflowPunct w:val="0"/>
        <w:ind w:left="700" w:right="566" w:hanging="52"/>
        <w:rPr>
          <w:rFonts w:ascii="Times New Roman" w:hAnsi="Times New Roman" w:cs="Times New Roman"/>
          <w:spacing w:val="-1"/>
          <w:sz w:val="24"/>
          <w:szCs w:val="24"/>
        </w:rPr>
      </w:pPr>
      <w:r w:rsidRPr="002C4F2D">
        <w:rPr>
          <w:rFonts w:ascii="Times New Roman" w:hAnsi="Times New Roman" w:cs="Times New Roman"/>
          <w:spacing w:val="-1"/>
          <w:sz w:val="24"/>
          <w:szCs w:val="24"/>
        </w:rPr>
        <w:t>Нормативных</w:t>
      </w:r>
      <w:r w:rsidRPr="002C4F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документов</w:t>
      </w:r>
      <w:r w:rsidRPr="002C4F2D">
        <w:rPr>
          <w:rFonts w:ascii="Times New Roman" w:hAnsi="Times New Roman" w:cs="Times New Roman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образовательного</w:t>
      </w:r>
      <w:r w:rsidRPr="002C4F2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учреждения:</w:t>
      </w:r>
    </w:p>
    <w:p w:rsidR="00BE44C1" w:rsidRPr="002C4F2D" w:rsidRDefault="00BE44C1" w:rsidP="004102A6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700" w:right="0" w:hanging="52"/>
        <w:jc w:val="left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1.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Устав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МБОУ</w:t>
      </w:r>
      <w:r w:rsidRPr="002C4F2D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3"/>
          <w:sz w:val="24"/>
          <w:szCs w:val="24"/>
        </w:rPr>
        <w:t>«КСШ</w:t>
      </w:r>
      <w:r w:rsidRPr="002C4F2D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3»;</w:t>
      </w:r>
    </w:p>
    <w:p w:rsidR="00BE44C1" w:rsidRPr="002C4F2D" w:rsidRDefault="00BE44C1" w:rsidP="004102A6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1" w:line="274" w:lineRule="exact"/>
        <w:ind w:left="700" w:right="146" w:hanging="52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2.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Образовательная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программа</w:t>
      </w:r>
      <w:r w:rsidRPr="002C4F2D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начального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общего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образования</w:t>
      </w:r>
      <w:r w:rsidRPr="002C4F2D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(ФГОС</w:t>
      </w:r>
      <w:r w:rsidRPr="002C4F2D">
        <w:rPr>
          <w:rFonts w:ascii="Times New Roman" w:hAnsi="Times New Roman" w:cs="Times New Roman"/>
          <w:i/>
          <w:iCs/>
          <w:spacing w:val="58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НОО)</w:t>
      </w:r>
      <w:r w:rsidRPr="002C4F2D">
        <w:rPr>
          <w:rFonts w:ascii="Times New Roman" w:hAnsi="Times New Roman" w:cs="Times New Roman"/>
          <w:i/>
          <w:iCs/>
          <w:spacing w:val="7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МБОУ</w:t>
      </w:r>
      <w:r w:rsidRPr="002C4F2D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3"/>
          <w:sz w:val="24"/>
          <w:szCs w:val="24"/>
        </w:rPr>
        <w:t>«КСШ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№ </w:t>
      </w:r>
      <w:r w:rsidRPr="002C4F2D">
        <w:rPr>
          <w:rFonts w:ascii="Times New Roman" w:hAnsi="Times New Roman" w:cs="Times New Roman"/>
          <w:i/>
          <w:iCs/>
          <w:spacing w:val="1"/>
          <w:sz w:val="24"/>
          <w:szCs w:val="24"/>
        </w:rPr>
        <w:t>3»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;</w:t>
      </w:r>
    </w:p>
    <w:p w:rsidR="00BE44C1" w:rsidRPr="002C4F2D" w:rsidRDefault="00BE44C1" w:rsidP="004102A6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1" w:line="274" w:lineRule="exact"/>
        <w:ind w:left="700" w:right="150" w:hanging="52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3.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Положение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формах,</w:t>
      </w:r>
      <w:r w:rsidRPr="002C4F2D">
        <w:rPr>
          <w:rFonts w:ascii="Times New Roman" w:hAnsi="Times New Roman" w:cs="Times New Roman"/>
          <w:i/>
          <w:iCs/>
          <w:spacing w:val="28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периодичности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2C4F2D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порядке</w:t>
      </w:r>
      <w:r w:rsidRPr="002C4F2D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текущего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контроля,</w:t>
      </w:r>
      <w:r w:rsidRPr="002C4F2D">
        <w:rPr>
          <w:rFonts w:ascii="Times New Roman" w:hAnsi="Times New Roman" w:cs="Times New Roman"/>
          <w:i/>
          <w:iCs/>
          <w:spacing w:val="3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успеваемости</w:t>
      </w:r>
      <w:r w:rsidRPr="002C4F2D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промежуточной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аттестации</w:t>
      </w:r>
      <w:r w:rsidRPr="002C4F2D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обучающихся.</w:t>
      </w:r>
    </w:p>
    <w:p w:rsidR="00BE44C1" w:rsidRPr="00747B77" w:rsidRDefault="00BE44C1" w:rsidP="004102A6">
      <w:pPr>
        <w:ind w:left="700" w:hanging="52"/>
        <w:rPr>
          <w:sz w:val="24"/>
          <w:szCs w:val="24"/>
        </w:rPr>
      </w:pPr>
    </w:p>
    <w:p w:rsidR="00BE44C1" w:rsidRPr="00747B77" w:rsidRDefault="00BE44C1" w:rsidP="004102A6">
      <w:p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>Учебный план МБОУ «Комсомольская средняя общеобразовательная школа №3» начального общего образования в соответствии с ФГОС  направлен на обеспечение:</w:t>
      </w:r>
    </w:p>
    <w:p w:rsidR="00BE44C1" w:rsidRPr="00747B77" w:rsidRDefault="00BE44C1" w:rsidP="004102A6">
      <w:pPr>
        <w:numPr>
          <w:ilvl w:val="0"/>
          <w:numId w:val="40"/>
        </w:num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>равных возможностей получения качественного начального образования;</w:t>
      </w:r>
    </w:p>
    <w:p w:rsidR="00BE44C1" w:rsidRPr="00747B77" w:rsidRDefault="00BE44C1" w:rsidP="004102A6">
      <w:pPr>
        <w:numPr>
          <w:ilvl w:val="0"/>
          <w:numId w:val="40"/>
        </w:num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>духовно-нравственного развития и воспитания обучающихся на ступени начального образования, становление их гражданской идентичности как основы развития гражданского общества;</w:t>
      </w:r>
    </w:p>
    <w:p w:rsidR="00BE44C1" w:rsidRPr="00747B77" w:rsidRDefault="00BE44C1" w:rsidP="004102A6">
      <w:pPr>
        <w:numPr>
          <w:ilvl w:val="0"/>
          <w:numId w:val="40"/>
        </w:num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>преемственности основных образовательных программ дошкольного, начального общего, основного общего, среднего  общего образования;</w:t>
      </w:r>
    </w:p>
    <w:p w:rsidR="00BE44C1" w:rsidRPr="00747B77" w:rsidRDefault="00BE44C1" w:rsidP="004102A6">
      <w:pPr>
        <w:numPr>
          <w:ilvl w:val="0"/>
          <w:numId w:val="40"/>
        </w:num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>сохранение и развитие культурного разнообразия; овладение духовными ценностями  многонационального народа Российской Федерации;</w:t>
      </w:r>
    </w:p>
    <w:p w:rsidR="00BE44C1" w:rsidRPr="00747B77" w:rsidRDefault="00BE44C1" w:rsidP="004102A6">
      <w:pPr>
        <w:numPr>
          <w:ilvl w:val="0"/>
          <w:numId w:val="40"/>
        </w:num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>единства образовательного пространства Российской Федерации в условиях многообразия образовательных систем и видов образовательных учреждений.</w:t>
      </w:r>
    </w:p>
    <w:p w:rsidR="00BE44C1" w:rsidRPr="00747B77" w:rsidRDefault="00BE44C1" w:rsidP="004102A6">
      <w:p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 xml:space="preserve">    Учебный план 1-4-х классов начального общего образования  МБОУ «Комсомольская средняя общеобразовательная школа №3»:</w:t>
      </w:r>
    </w:p>
    <w:p w:rsidR="00BE44C1" w:rsidRPr="00747B77" w:rsidRDefault="00BE44C1" w:rsidP="004102A6">
      <w:pPr>
        <w:numPr>
          <w:ilvl w:val="0"/>
          <w:numId w:val="39"/>
        </w:num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>обеспечивает введение в действие и реализацию требований Стандарта;</w:t>
      </w:r>
    </w:p>
    <w:p w:rsidR="00BE44C1" w:rsidRPr="00747B77" w:rsidRDefault="00BE44C1" w:rsidP="004102A6">
      <w:pPr>
        <w:numPr>
          <w:ilvl w:val="0"/>
          <w:numId w:val="39"/>
        </w:num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>состав и структуру обязательных предметных областей, отражающих требования федерального государственного образовательного стандарта;</w:t>
      </w:r>
    </w:p>
    <w:p w:rsidR="00BE44C1" w:rsidRDefault="00BE44C1" w:rsidP="004102A6">
      <w:pPr>
        <w:numPr>
          <w:ilvl w:val="0"/>
          <w:numId w:val="41"/>
        </w:numPr>
        <w:ind w:left="700" w:hanging="52"/>
        <w:rPr>
          <w:sz w:val="24"/>
          <w:szCs w:val="24"/>
        </w:rPr>
      </w:pPr>
      <w:r w:rsidRPr="00747B77">
        <w:rPr>
          <w:sz w:val="24"/>
          <w:szCs w:val="24"/>
        </w:rPr>
        <w:t xml:space="preserve">определяет общий объём нагрузки и максимальный объём </w:t>
      </w:r>
      <w:r>
        <w:rPr>
          <w:sz w:val="24"/>
          <w:szCs w:val="24"/>
        </w:rPr>
        <w:t>аудиторной нагрузки обучающихся</w:t>
      </w:r>
    </w:p>
    <w:p w:rsidR="00BE44C1" w:rsidRPr="00747B77" w:rsidRDefault="00BE44C1" w:rsidP="004102A6">
      <w:pPr>
        <w:ind w:left="700" w:hanging="52"/>
        <w:rPr>
          <w:sz w:val="24"/>
          <w:szCs w:val="24"/>
        </w:rPr>
      </w:pPr>
    </w:p>
    <w:p w:rsidR="00BE44C1" w:rsidRPr="00754FAA" w:rsidRDefault="00BE44C1" w:rsidP="00754FAA">
      <w:pPr>
        <w:ind w:left="700" w:firstLine="9"/>
        <w:jc w:val="both"/>
        <w:rPr>
          <w:b/>
          <w:bCs/>
          <w:sz w:val="24"/>
          <w:szCs w:val="24"/>
        </w:rPr>
      </w:pPr>
      <w:r w:rsidRPr="00754FAA">
        <w:rPr>
          <w:sz w:val="24"/>
          <w:szCs w:val="24"/>
        </w:rPr>
        <w:t xml:space="preserve">К </w:t>
      </w:r>
      <w:r>
        <w:rPr>
          <w:sz w:val="24"/>
          <w:szCs w:val="24"/>
        </w:rPr>
        <w:t>предметным областям учебного плана МБОУ «КСШ№3»</w:t>
      </w:r>
      <w:r w:rsidRPr="00754FAA">
        <w:rPr>
          <w:sz w:val="24"/>
          <w:szCs w:val="24"/>
        </w:rPr>
        <w:t xml:space="preserve"> отнесены: </w:t>
      </w:r>
      <w:r w:rsidRPr="00754FAA">
        <w:rPr>
          <w:b/>
          <w:bCs/>
          <w:sz w:val="24"/>
          <w:szCs w:val="24"/>
        </w:rPr>
        <w:t>Русский язык и литературное чтение, Родной язык и литературное чтение на родном языке, Иностранный язык, Математика и информатика, Обществознание и естествознание (Окружающий мир), Искусство (Изобразительное искусство, Музыка),Технология, Физическая культура, Основы религиозных культур и светской этики.</w:t>
      </w:r>
    </w:p>
    <w:p w:rsidR="00BE44C1" w:rsidRPr="00754FAA" w:rsidRDefault="00BE44C1" w:rsidP="00754FAA">
      <w:pPr>
        <w:tabs>
          <w:tab w:val="left" w:pos="4500"/>
          <w:tab w:val="left" w:pos="9180"/>
          <w:tab w:val="left" w:pos="9360"/>
        </w:tabs>
        <w:ind w:left="700" w:firstLine="9"/>
        <w:jc w:val="both"/>
        <w:rPr>
          <w:rFonts w:eastAsia="TimesNewRomanPSMT"/>
          <w:sz w:val="24"/>
          <w:szCs w:val="24"/>
        </w:rPr>
      </w:pPr>
      <w:r w:rsidRPr="00754FAA">
        <w:rPr>
          <w:rFonts w:eastAsia="TimesNewRomanPSMT"/>
          <w:sz w:val="24"/>
          <w:szCs w:val="24"/>
        </w:rPr>
        <w:t xml:space="preserve">Изучение предметной области </w:t>
      </w:r>
      <w:r w:rsidRPr="00754FAA">
        <w:rPr>
          <w:rFonts w:eastAsia="TimesNewRomanPSMT"/>
          <w:b/>
          <w:bCs/>
          <w:sz w:val="24"/>
          <w:szCs w:val="24"/>
        </w:rPr>
        <w:t>«Родной язык и литературное чтение на родном языке»</w:t>
      </w:r>
      <w:r w:rsidRPr="00754FAA">
        <w:rPr>
          <w:rFonts w:eastAsia="TimesNewRomanPSMT"/>
          <w:sz w:val="24"/>
          <w:szCs w:val="24"/>
        </w:rPr>
        <w:t xml:space="preserve"> осуществляется при наличии программного и методического обеспечения. Выбор языка носит добровольный характер, осуществляется по выбору родителей (законных представителей) по заявлению с указанием языка, являющегося родным для обучающегося (</w:t>
      </w:r>
      <w:r w:rsidRPr="00754FAA">
        <w:rPr>
          <w:sz w:val="24"/>
          <w:szCs w:val="24"/>
        </w:rPr>
        <w:t>в соответствии с частью 3 статьи 44 Федерального закона об образовании «Об образовании в Российской Федерации»)</w:t>
      </w:r>
      <w:r w:rsidRPr="00754FAA">
        <w:rPr>
          <w:rFonts w:eastAsia="TimesNewRomanPSMT"/>
          <w:sz w:val="24"/>
          <w:szCs w:val="24"/>
        </w:rPr>
        <w:t>.</w:t>
      </w:r>
    </w:p>
    <w:p w:rsidR="00BE44C1" w:rsidRPr="00754FAA" w:rsidRDefault="00BE44C1" w:rsidP="00754FAA">
      <w:pPr>
        <w:tabs>
          <w:tab w:val="left" w:pos="4500"/>
          <w:tab w:val="left" w:pos="9180"/>
          <w:tab w:val="left" w:pos="9360"/>
        </w:tabs>
        <w:ind w:left="700" w:firstLine="9"/>
        <w:jc w:val="both"/>
        <w:rPr>
          <w:sz w:val="24"/>
          <w:szCs w:val="24"/>
        </w:rPr>
      </w:pPr>
      <w:r w:rsidRPr="00754FAA">
        <w:rPr>
          <w:sz w:val="24"/>
          <w:szCs w:val="24"/>
        </w:rPr>
        <w:t xml:space="preserve">Преподавание учебного предмета </w:t>
      </w:r>
      <w:r>
        <w:rPr>
          <w:b/>
          <w:bCs/>
          <w:sz w:val="24"/>
          <w:szCs w:val="24"/>
        </w:rPr>
        <w:t>«Мордовский (</w:t>
      </w:r>
      <w:r w:rsidRPr="00754FAA">
        <w:rPr>
          <w:b/>
          <w:bCs/>
          <w:sz w:val="24"/>
          <w:szCs w:val="24"/>
        </w:rPr>
        <w:t>эрзянский) язык»</w:t>
      </w:r>
      <w:r w:rsidRPr="00754FAA">
        <w:rPr>
          <w:sz w:val="24"/>
          <w:szCs w:val="24"/>
        </w:rPr>
        <w:t xml:space="preserve"> как государственного языка Республики Мордовия осуществляется только в части, формируемой участниками образовательных отношений. Рекомендуется безотметочное изучение данных курсов.</w:t>
      </w:r>
    </w:p>
    <w:p w:rsidR="00BE44C1" w:rsidRPr="00747B77" w:rsidRDefault="00BE44C1" w:rsidP="001073AF">
      <w:pPr>
        <w:rPr>
          <w:sz w:val="24"/>
          <w:szCs w:val="24"/>
        </w:rPr>
      </w:pPr>
      <w:r w:rsidRPr="00747B77">
        <w:rPr>
          <w:sz w:val="24"/>
          <w:szCs w:val="24"/>
        </w:rPr>
        <w:t xml:space="preserve">  </w:t>
      </w:r>
    </w:p>
    <w:p w:rsidR="00BE44C1" w:rsidRDefault="00BE44C1" w:rsidP="00754FAA">
      <w:pPr>
        <w:ind w:left="700" w:right="132"/>
        <w:rPr>
          <w:sz w:val="24"/>
          <w:szCs w:val="24"/>
        </w:rPr>
      </w:pPr>
    </w:p>
    <w:p w:rsidR="00BE44C1" w:rsidRPr="00B43AB7" w:rsidRDefault="00BE44C1" w:rsidP="00754FAA">
      <w:pPr>
        <w:ind w:left="700" w:right="132"/>
        <w:rPr>
          <w:sz w:val="24"/>
          <w:szCs w:val="24"/>
        </w:rPr>
      </w:pPr>
      <w:r w:rsidRPr="00747B77">
        <w:rPr>
          <w:sz w:val="24"/>
          <w:szCs w:val="24"/>
        </w:rPr>
        <w:t>Про</w:t>
      </w:r>
      <w:r>
        <w:rPr>
          <w:sz w:val="24"/>
          <w:szCs w:val="24"/>
        </w:rPr>
        <w:t>должительность учебного года в 1-ом  классе – 33</w:t>
      </w:r>
      <w:r w:rsidRPr="00747B77">
        <w:rPr>
          <w:sz w:val="24"/>
          <w:szCs w:val="24"/>
        </w:rPr>
        <w:t xml:space="preserve"> учебные недели Обучение в 1-х классах  ведется по УМК «Школа России».</w:t>
      </w:r>
    </w:p>
    <w:p w:rsidR="00BE44C1" w:rsidRPr="00747B77" w:rsidRDefault="00BE44C1" w:rsidP="00754FAA">
      <w:pPr>
        <w:ind w:left="700"/>
        <w:rPr>
          <w:sz w:val="24"/>
          <w:szCs w:val="24"/>
        </w:rPr>
      </w:pPr>
      <w:r w:rsidRPr="00747B77">
        <w:rPr>
          <w:sz w:val="24"/>
          <w:szCs w:val="24"/>
        </w:rPr>
        <w:t>Максимальная нагрузка обучающих</w:t>
      </w:r>
      <w:r>
        <w:rPr>
          <w:sz w:val="24"/>
          <w:szCs w:val="24"/>
        </w:rPr>
        <w:t>ся 1</w:t>
      </w:r>
      <w:r w:rsidRPr="00747B77">
        <w:rPr>
          <w:sz w:val="24"/>
          <w:szCs w:val="24"/>
        </w:rPr>
        <w:t>-ых классов соответствует норм</w:t>
      </w:r>
      <w:r>
        <w:rPr>
          <w:sz w:val="24"/>
          <w:szCs w:val="24"/>
        </w:rPr>
        <w:t xml:space="preserve">ативам, обозначенным в примерном </w:t>
      </w:r>
      <w:r w:rsidRPr="00747B77">
        <w:rPr>
          <w:sz w:val="24"/>
          <w:szCs w:val="24"/>
        </w:rPr>
        <w:t>уче</w:t>
      </w:r>
      <w:r>
        <w:rPr>
          <w:sz w:val="24"/>
          <w:szCs w:val="24"/>
        </w:rPr>
        <w:t>бном плане для 1-4 классов</w:t>
      </w:r>
      <w:r w:rsidRPr="00B43AB7">
        <w:rPr>
          <w:b/>
          <w:bCs/>
        </w:rPr>
        <w:t xml:space="preserve"> </w:t>
      </w:r>
      <w:r w:rsidRPr="00B43AB7">
        <w:rPr>
          <w:sz w:val="24"/>
          <w:szCs w:val="24"/>
        </w:rPr>
        <w:t>общеобразовательных учреждений Республики Мордовия с русским языком обучения, реализующих образовательную программу начального общего образования</w:t>
      </w:r>
      <w:r>
        <w:rPr>
          <w:sz w:val="24"/>
          <w:szCs w:val="24"/>
        </w:rPr>
        <w:t xml:space="preserve"> применительно к пяти</w:t>
      </w:r>
      <w:r w:rsidRPr="00747B77">
        <w:rPr>
          <w:sz w:val="24"/>
          <w:szCs w:val="24"/>
        </w:rPr>
        <w:t xml:space="preserve">дневному   режиму работы учащихся и удовлетворяет гигиеническим требованиям к максимальным величинам обязательной нагрузки. </w:t>
      </w:r>
    </w:p>
    <w:p w:rsidR="00BE44C1" w:rsidRDefault="00BE44C1" w:rsidP="00754FAA">
      <w:pPr>
        <w:ind w:left="70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BE44C1" w:rsidRPr="00747B77" w:rsidRDefault="00BE44C1" w:rsidP="00754FAA">
      <w:pPr>
        <w:ind w:left="700"/>
        <w:rPr>
          <w:sz w:val="24"/>
          <w:szCs w:val="24"/>
        </w:rPr>
      </w:pPr>
      <w:r w:rsidRPr="00747B77">
        <w:rPr>
          <w:sz w:val="24"/>
          <w:szCs w:val="24"/>
        </w:rPr>
        <w:t xml:space="preserve">Продолжительность учебного года в 2-ом  классе – 34 учебные недели. Обучение в 2-х классах  ведется по УМК «Школа России».  </w:t>
      </w:r>
    </w:p>
    <w:p w:rsidR="00BE44C1" w:rsidRPr="00747B77" w:rsidRDefault="00BE44C1" w:rsidP="00754FAA">
      <w:pPr>
        <w:ind w:left="700"/>
        <w:rPr>
          <w:sz w:val="24"/>
          <w:szCs w:val="24"/>
        </w:rPr>
      </w:pPr>
      <w:r w:rsidRPr="00747B77">
        <w:rPr>
          <w:sz w:val="24"/>
          <w:szCs w:val="24"/>
        </w:rPr>
        <w:t>Максимальная нагрузка обучающихся 2-ых классов соответствует норм</w:t>
      </w:r>
      <w:r>
        <w:rPr>
          <w:sz w:val="24"/>
          <w:szCs w:val="24"/>
        </w:rPr>
        <w:t xml:space="preserve">ативам, обозначенным в примерном </w:t>
      </w:r>
      <w:r w:rsidRPr="00747B77">
        <w:rPr>
          <w:sz w:val="24"/>
          <w:szCs w:val="24"/>
        </w:rPr>
        <w:t>уче</w:t>
      </w:r>
      <w:r>
        <w:rPr>
          <w:sz w:val="24"/>
          <w:szCs w:val="24"/>
        </w:rPr>
        <w:t>бном плане для 1-4 классов</w:t>
      </w:r>
      <w:r w:rsidRPr="00B43AB7">
        <w:rPr>
          <w:b/>
          <w:bCs/>
        </w:rPr>
        <w:t xml:space="preserve"> </w:t>
      </w:r>
      <w:r w:rsidRPr="00B43AB7">
        <w:rPr>
          <w:sz w:val="24"/>
          <w:szCs w:val="24"/>
        </w:rPr>
        <w:t xml:space="preserve">общеобразовательных учреждений Республики Мордовия </w:t>
      </w:r>
      <w:r>
        <w:rPr>
          <w:sz w:val="24"/>
          <w:szCs w:val="24"/>
        </w:rPr>
        <w:t xml:space="preserve"> </w:t>
      </w:r>
      <w:r w:rsidRPr="00B43AB7">
        <w:rPr>
          <w:sz w:val="24"/>
          <w:szCs w:val="24"/>
        </w:rPr>
        <w:t>с русским языком обучения, реализующих образовательную программу начального общего образования</w:t>
      </w:r>
      <w:r>
        <w:rPr>
          <w:sz w:val="24"/>
          <w:szCs w:val="24"/>
        </w:rPr>
        <w:t xml:space="preserve"> применительно к пяти</w:t>
      </w:r>
      <w:r w:rsidRPr="00747B77">
        <w:rPr>
          <w:sz w:val="24"/>
          <w:szCs w:val="24"/>
        </w:rPr>
        <w:t xml:space="preserve">дневному   режиму работы учащихся и удовлетворяет гигиеническим требованиям к максимальным величинам обязательной нагрузки. </w:t>
      </w:r>
    </w:p>
    <w:p w:rsidR="00BE44C1" w:rsidRPr="00747B77" w:rsidRDefault="00BE44C1" w:rsidP="00754FAA">
      <w:pPr>
        <w:ind w:left="700"/>
        <w:rPr>
          <w:sz w:val="24"/>
          <w:szCs w:val="24"/>
        </w:rPr>
      </w:pPr>
    </w:p>
    <w:p w:rsidR="00BE44C1" w:rsidRPr="00747B77" w:rsidRDefault="00BE44C1" w:rsidP="00754FAA">
      <w:pPr>
        <w:ind w:left="700"/>
        <w:rPr>
          <w:sz w:val="24"/>
          <w:szCs w:val="24"/>
        </w:rPr>
      </w:pPr>
      <w:r w:rsidRPr="00747B77">
        <w:rPr>
          <w:sz w:val="24"/>
          <w:szCs w:val="24"/>
        </w:rPr>
        <w:t>Продолжительность учебного года в 3-м  классе – 34 учебные недели. Обучение в 3-х классах  ведется по УМК «Школа России».</w:t>
      </w:r>
    </w:p>
    <w:p w:rsidR="00BE44C1" w:rsidRPr="00747B77" w:rsidRDefault="00BE44C1" w:rsidP="00754FAA">
      <w:pPr>
        <w:ind w:left="700"/>
        <w:rPr>
          <w:sz w:val="24"/>
          <w:szCs w:val="24"/>
        </w:rPr>
      </w:pPr>
      <w:r w:rsidRPr="00747B77">
        <w:rPr>
          <w:sz w:val="24"/>
          <w:szCs w:val="24"/>
        </w:rPr>
        <w:t>Максимальная нагрузка обучающихся 2-ых классов соответствует норм</w:t>
      </w:r>
      <w:r>
        <w:rPr>
          <w:sz w:val="24"/>
          <w:szCs w:val="24"/>
        </w:rPr>
        <w:t xml:space="preserve">ативам, обозначенным в примерном </w:t>
      </w:r>
      <w:r w:rsidRPr="00747B77">
        <w:rPr>
          <w:sz w:val="24"/>
          <w:szCs w:val="24"/>
        </w:rPr>
        <w:t>уче</w:t>
      </w:r>
      <w:r>
        <w:rPr>
          <w:sz w:val="24"/>
          <w:szCs w:val="24"/>
        </w:rPr>
        <w:t>бном плане для 1-4 классов</w:t>
      </w:r>
      <w:r w:rsidRPr="00B43AB7">
        <w:rPr>
          <w:b/>
          <w:bCs/>
        </w:rPr>
        <w:t xml:space="preserve"> </w:t>
      </w:r>
      <w:r w:rsidRPr="00B43AB7">
        <w:rPr>
          <w:sz w:val="24"/>
          <w:szCs w:val="24"/>
        </w:rPr>
        <w:t xml:space="preserve">общеобразовательных учреждений Республики Мордовия </w:t>
      </w:r>
      <w:r>
        <w:rPr>
          <w:sz w:val="24"/>
          <w:szCs w:val="24"/>
        </w:rPr>
        <w:t xml:space="preserve"> </w:t>
      </w:r>
      <w:r w:rsidRPr="00B43AB7">
        <w:rPr>
          <w:sz w:val="24"/>
          <w:szCs w:val="24"/>
        </w:rPr>
        <w:t>с русским языком обучения, реализующих образовательную программу начального общего образования</w:t>
      </w:r>
      <w:r>
        <w:rPr>
          <w:sz w:val="24"/>
          <w:szCs w:val="24"/>
        </w:rPr>
        <w:t xml:space="preserve"> применительно к пяти</w:t>
      </w:r>
      <w:r w:rsidRPr="00747B77">
        <w:rPr>
          <w:sz w:val="24"/>
          <w:szCs w:val="24"/>
        </w:rPr>
        <w:t xml:space="preserve">дневному   режиму работы учащихся и удовлетворяет гигиеническим требованиям к максимальным величинам обязательной нагрузки. </w:t>
      </w:r>
    </w:p>
    <w:p w:rsidR="00BE44C1" w:rsidRPr="00747B77" w:rsidRDefault="00BE44C1" w:rsidP="00754FAA">
      <w:pPr>
        <w:ind w:left="700"/>
        <w:rPr>
          <w:sz w:val="24"/>
          <w:szCs w:val="24"/>
        </w:rPr>
      </w:pPr>
    </w:p>
    <w:p w:rsidR="00BE44C1" w:rsidRPr="00747B77" w:rsidRDefault="00BE44C1" w:rsidP="00754FAA">
      <w:pPr>
        <w:ind w:left="700"/>
        <w:rPr>
          <w:sz w:val="24"/>
          <w:szCs w:val="24"/>
        </w:rPr>
      </w:pPr>
      <w:r w:rsidRPr="00747B77">
        <w:rPr>
          <w:sz w:val="24"/>
          <w:szCs w:val="24"/>
        </w:rPr>
        <w:t>Продолжительность учебного года в 4-м  классе – 34 учебные недели. Обучение в 4-х классах  ведется по УМК «Школа России».</w:t>
      </w:r>
    </w:p>
    <w:p w:rsidR="00BE44C1" w:rsidRPr="00747B77" w:rsidRDefault="00BE44C1" w:rsidP="00754FAA">
      <w:pPr>
        <w:ind w:left="700"/>
        <w:rPr>
          <w:sz w:val="24"/>
          <w:szCs w:val="24"/>
        </w:rPr>
      </w:pPr>
      <w:r w:rsidRPr="00747B77">
        <w:rPr>
          <w:sz w:val="24"/>
          <w:szCs w:val="24"/>
        </w:rPr>
        <w:t xml:space="preserve">   Максимальная нагрузка обучающихся 2-ых классов соответствует норм</w:t>
      </w:r>
      <w:r>
        <w:rPr>
          <w:sz w:val="24"/>
          <w:szCs w:val="24"/>
        </w:rPr>
        <w:t xml:space="preserve">ативам, обозначенным в примерном </w:t>
      </w:r>
      <w:r w:rsidRPr="00747B77">
        <w:rPr>
          <w:sz w:val="24"/>
          <w:szCs w:val="24"/>
        </w:rPr>
        <w:t>уче</w:t>
      </w:r>
      <w:r>
        <w:rPr>
          <w:sz w:val="24"/>
          <w:szCs w:val="24"/>
        </w:rPr>
        <w:t>бном плане для 1-4 классов</w:t>
      </w:r>
      <w:r w:rsidRPr="00B43AB7">
        <w:rPr>
          <w:b/>
          <w:bCs/>
        </w:rPr>
        <w:t xml:space="preserve"> </w:t>
      </w:r>
      <w:r w:rsidRPr="00B43AB7">
        <w:rPr>
          <w:sz w:val="24"/>
          <w:szCs w:val="24"/>
        </w:rPr>
        <w:t xml:space="preserve">общеобразовательных учреждений Республики Мордовия </w:t>
      </w:r>
      <w:r>
        <w:rPr>
          <w:sz w:val="24"/>
          <w:szCs w:val="24"/>
        </w:rPr>
        <w:t xml:space="preserve"> </w:t>
      </w:r>
      <w:r w:rsidRPr="00B43AB7">
        <w:rPr>
          <w:sz w:val="24"/>
          <w:szCs w:val="24"/>
        </w:rPr>
        <w:t>с русским языком обучения, реализующих образовательную программу начального общего образования</w:t>
      </w:r>
      <w:r>
        <w:rPr>
          <w:sz w:val="24"/>
          <w:szCs w:val="24"/>
        </w:rPr>
        <w:t xml:space="preserve"> применительно к пяти</w:t>
      </w:r>
      <w:r w:rsidRPr="00747B77">
        <w:rPr>
          <w:sz w:val="24"/>
          <w:szCs w:val="24"/>
        </w:rPr>
        <w:t xml:space="preserve">дневному   режиму работы учащихся и удовлетворяет гигиеническим требованиям к максимальным величинам обязательной нагрузки. </w:t>
      </w:r>
    </w:p>
    <w:p w:rsidR="00BE44C1" w:rsidRPr="00747B77" w:rsidRDefault="00BE44C1" w:rsidP="00754FAA">
      <w:pPr>
        <w:ind w:left="700"/>
        <w:rPr>
          <w:sz w:val="24"/>
          <w:szCs w:val="24"/>
        </w:rPr>
      </w:pPr>
    </w:p>
    <w:p w:rsidR="00BE44C1" w:rsidRPr="00747B77" w:rsidRDefault="00BE44C1" w:rsidP="00754FAA">
      <w:pPr>
        <w:rPr>
          <w:rFonts w:eastAsia="TimesNewRomanPSMT"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747B77">
        <w:rPr>
          <w:rFonts w:eastAsia="TimesNewRomanPSMT"/>
          <w:sz w:val="24"/>
          <w:szCs w:val="24"/>
        </w:rPr>
        <w:t xml:space="preserve">В соответствии с поручением Президента Российской Федерации от 2 августа 2009 г. </w:t>
      </w:r>
    </w:p>
    <w:p w:rsidR="00BE44C1" w:rsidRPr="00747B77" w:rsidRDefault="00BE44C1" w:rsidP="00754FAA">
      <w:pPr>
        <w:ind w:left="700"/>
        <w:rPr>
          <w:rFonts w:eastAsia="TimesNewRomanPSMT"/>
          <w:sz w:val="24"/>
          <w:szCs w:val="24"/>
        </w:rPr>
      </w:pPr>
      <w:r w:rsidRPr="00747B77">
        <w:rPr>
          <w:rFonts w:eastAsia="TimesNewRomanPSMT"/>
          <w:sz w:val="24"/>
          <w:szCs w:val="24"/>
        </w:rPr>
        <w:t xml:space="preserve">№ Пр-2009 и распоряжением Правительства Российской Федерации от 28 января 2012 г. № 84-р введен в образовательный процесс общеобразовательных учреждений (организаций) Российской Федерации обязательный для изучения комплексный учебный предмет  </w:t>
      </w:r>
      <w:r w:rsidRPr="00747B77">
        <w:rPr>
          <w:rFonts w:eastAsia="TimesNewRomanPSMT"/>
          <w:b/>
          <w:bCs/>
          <w:sz w:val="24"/>
          <w:szCs w:val="24"/>
        </w:rPr>
        <w:t>Основы</w:t>
      </w:r>
      <w:r w:rsidRPr="00747B77">
        <w:rPr>
          <w:b/>
          <w:bCs/>
          <w:sz w:val="24"/>
          <w:szCs w:val="24"/>
        </w:rPr>
        <w:t xml:space="preserve"> </w:t>
      </w:r>
      <w:r w:rsidRPr="00747B77">
        <w:rPr>
          <w:rFonts w:eastAsia="TimesNewRomanPSMT"/>
          <w:b/>
          <w:bCs/>
          <w:sz w:val="24"/>
          <w:szCs w:val="24"/>
        </w:rPr>
        <w:t>религиозных культур и светской этики (ОРКСЭ).</w:t>
      </w:r>
      <w:r w:rsidRPr="00747B77">
        <w:rPr>
          <w:rFonts w:eastAsia="TimesNewRomanPSMT"/>
          <w:sz w:val="24"/>
          <w:szCs w:val="24"/>
        </w:rPr>
        <w:t xml:space="preserve"> Данный предмет включён в обязательную часть образовательной программы 4 класса начальной школы в объёме 34 часа (1 час в неделю) в течение всего учебного года.</w:t>
      </w:r>
    </w:p>
    <w:p w:rsidR="00BE44C1" w:rsidRDefault="00BE44C1" w:rsidP="00754FAA">
      <w:pPr>
        <w:ind w:left="700"/>
        <w:rPr>
          <w:rFonts w:eastAsia="TimesNewRomanPSMT"/>
          <w:sz w:val="24"/>
          <w:szCs w:val="24"/>
        </w:rPr>
      </w:pPr>
      <w:r w:rsidRPr="00747B77">
        <w:rPr>
          <w:rFonts w:eastAsia="TimesNewRomanPSMT"/>
          <w:sz w:val="24"/>
          <w:szCs w:val="24"/>
        </w:rPr>
        <w:t xml:space="preserve">С согласия и по выбору обучающегося и его родителей (законных представителей) в МБОУ «КСОШ№3» определился для изучения один из шести модулей: </w:t>
      </w:r>
      <w:r>
        <w:rPr>
          <w:rFonts w:eastAsia="TimesNewRomanPSMT"/>
          <w:b/>
          <w:bCs/>
          <w:sz w:val="24"/>
          <w:szCs w:val="24"/>
        </w:rPr>
        <w:t>Основы православной культуры</w:t>
      </w:r>
      <w:r w:rsidRPr="00747B77">
        <w:rPr>
          <w:rFonts w:eastAsia="TimesNewRomanPSMT"/>
          <w:b/>
          <w:bCs/>
          <w:sz w:val="24"/>
          <w:szCs w:val="24"/>
        </w:rPr>
        <w:t xml:space="preserve">. </w:t>
      </w:r>
      <w:r w:rsidRPr="00747B77">
        <w:rPr>
          <w:rFonts w:eastAsia="TimesNewRomanPSMT"/>
          <w:sz w:val="24"/>
          <w:szCs w:val="24"/>
        </w:rPr>
        <w:t>Выбор модуля определился с учетом мнения родителей. Результаты выбора  зафиксированы письменными заявлениями родителей (законных представителей) о выборе данного модуля.</w:t>
      </w:r>
    </w:p>
    <w:p w:rsidR="00BE44C1" w:rsidRDefault="00BE44C1" w:rsidP="00754FAA">
      <w:pPr>
        <w:ind w:left="700"/>
        <w:rPr>
          <w:rFonts w:eastAsia="TimesNewRomanPSMT"/>
          <w:sz w:val="24"/>
          <w:szCs w:val="24"/>
        </w:rPr>
      </w:pPr>
    </w:p>
    <w:p w:rsidR="00BE44C1" w:rsidRPr="00754FAA" w:rsidRDefault="00BE44C1" w:rsidP="00754FAA">
      <w:pPr>
        <w:ind w:left="700"/>
        <w:rPr>
          <w:sz w:val="24"/>
          <w:szCs w:val="24"/>
        </w:rPr>
      </w:pPr>
      <w:r w:rsidRPr="00754FAA">
        <w:rPr>
          <w:sz w:val="24"/>
          <w:szCs w:val="24"/>
        </w:rPr>
        <w:t>Номенклатура обязательных предметных областей и образовательных  компонентов  сохранена.</w:t>
      </w:r>
    </w:p>
    <w:p w:rsidR="00BE44C1" w:rsidRPr="00754FAA" w:rsidRDefault="00BE44C1" w:rsidP="00754FAA">
      <w:pPr>
        <w:ind w:left="700"/>
        <w:rPr>
          <w:sz w:val="24"/>
          <w:szCs w:val="24"/>
        </w:rPr>
      </w:pPr>
      <w:r w:rsidRPr="00754FAA">
        <w:rPr>
          <w:sz w:val="24"/>
          <w:szCs w:val="24"/>
        </w:rPr>
        <w:t>Расписание учебных занятий соответствует учебному плану. Учебный план сбалансирован относительно обязательной части и части, формируемой участниками образовательных отношений. Реализация учебного плана обеспечена необходимыми кадрами специалистов, соответствующей квалификации. В наличии имеются учебные программы, учебники, методические рекомендации.</w:t>
      </w:r>
    </w:p>
    <w:p w:rsidR="00BE44C1" w:rsidRPr="00754FAA" w:rsidRDefault="00BE44C1" w:rsidP="00754FAA">
      <w:pPr>
        <w:pStyle w:val="Title"/>
        <w:ind w:left="700"/>
        <w:jc w:val="left"/>
        <w:rPr>
          <w:b w:val="0"/>
          <w:bCs w:val="0"/>
          <w:sz w:val="24"/>
          <w:szCs w:val="24"/>
        </w:rPr>
      </w:pPr>
      <w:r w:rsidRPr="00754FAA">
        <w:rPr>
          <w:b w:val="0"/>
          <w:bCs w:val="0"/>
          <w:sz w:val="24"/>
          <w:szCs w:val="24"/>
        </w:rPr>
        <w:t>Реализация учебного плана обеспечена необходимыми кадрами специалистов, соответствующей квалификации. В наличии имеются учебные программы, учебники, методические рекомендации.</w:t>
      </w: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  <w:sectPr w:rsidR="00BE44C1" w:rsidSect="004102A6">
          <w:pgSz w:w="11906" w:h="16838"/>
          <w:pgMar w:top="238" w:right="986" w:bottom="709" w:left="709" w:header="709" w:footer="709" w:gutter="0"/>
          <w:cols w:space="708"/>
          <w:docGrid w:linePitch="360"/>
        </w:sect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Default="00BE44C1" w:rsidP="00272A29">
      <w:pPr>
        <w:pStyle w:val="Title"/>
        <w:jc w:val="left"/>
        <w:rPr>
          <w:sz w:val="24"/>
          <w:szCs w:val="24"/>
        </w:rPr>
      </w:pPr>
    </w:p>
    <w:p w:rsidR="00BE44C1" w:rsidRPr="005550F0" w:rsidRDefault="00BE44C1" w:rsidP="00146C82">
      <w:pPr>
        <w:pStyle w:val="NormalWeb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5550F0">
        <w:rPr>
          <w:b/>
          <w:bCs/>
          <w:sz w:val="22"/>
          <w:szCs w:val="22"/>
        </w:rPr>
        <w:t>Учебный   план</w:t>
      </w:r>
    </w:p>
    <w:p w:rsidR="00BE44C1" w:rsidRPr="005550F0" w:rsidRDefault="00BE44C1" w:rsidP="00272A29">
      <w:pPr>
        <w:pStyle w:val="NormalWeb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5550F0">
        <w:rPr>
          <w:b/>
          <w:bCs/>
          <w:sz w:val="22"/>
          <w:szCs w:val="22"/>
        </w:rPr>
        <w:t>МБОУ «Комсомольская средняя общеобразовательная школа №3»</w:t>
      </w:r>
    </w:p>
    <w:p w:rsidR="00BE44C1" w:rsidRPr="005550F0" w:rsidRDefault="00BE44C1" w:rsidP="00272A29">
      <w:pPr>
        <w:pStyle w:val="NormalWeb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для 11 классов на 2020-2021 </w:t>
      </w:r>
      <w:r w:rsidRPr="005550F0">
        <w:rPr>
          <w:b/>
          <w:bCs/>
          <w:sz w:val="22"/>
          <w:szCs w:val="22"/>
        </w:rPr>
        <w:t>учебный год,</w:t>
      </w:r>
    </w:p>
    <w:p w:rsidR="00BE44C1" w:rsidRPr="005550F0" w:rsidRDefault="00BE44C1" w:rsidP="00272A29">
      <w:pPr>
        <w:pStyle w:val="Default"/>
        <w:jc w:val="center"/>
        <w:rPr>
          <w:b/>
          <w:bCs/>
          <w:sz w:val="22"/>
          <w:szCs w:val="22"/>
        </w:rPr>
      </w:pPr>
      <w:r w:rsidRPr="005550F0">
        <w:rPr>
          <w:b/>
          <w:bCs/>
          <w:sz w:val="22"/>
          <w:szCs w:val="22"/>
        </w:rPr>
        <w:t xml:space="preserve">реализующего отдельную образовательную программу </w:t>
      </w:r>
    </w:p>
    <w:p w:rsidR="00BE44C1" w:rsidRDefault="00BE44C1" w:rsidP="00272A29">
      <w:pPr>
        <w:pStyle w:val="NormalWeb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5550F0">
        <w:rPr>
          <w:b/>
          <w:bCs/>
          <w:sz w:val="22"/>
          <w:szCs w:val="22"/>
        </w:rPr>
        <w:t>среднего общего образования на базовом и профильном уровне.</w:t>
      </w:r>
    </w:p>
    <w:p w:rsidR="00BE44C1" w:rsidRPr="005550F0" w:rsidRDefault="00BE44C1" w:rsidP="00272A29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BE44C1" w:rsidRDefault="00BE44C1" w:rsidP="00272A29">
      <w:pPr>
        <w:jc w:val="center"/>
        <w:rPr>
          <w:b/>
          <w:bCs/>
          <w:sz w:val="24"/>
          <w:szCs w:val="24"/>
        </w:rPr>
      </w:pPr>
    </w:p>
    <w:tbl>
      <w:tblPr>
        <w:tblW w:w="145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5"/>
        <w:gridCol w:w="2143"/>
        <w:gridCol w:w="2278"/>
        <w:gridCol w:w="3666"/>
        <w:gridCol w:w="1608"/>
        <w:gridCol w:w="2657"/>
      </w:tblGrid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Образовательные области</w:t>
            </w:r>
          </w:p>
        </w:tc>
        <w:tc>
          <w:tcPr>
            <w:tcW w:w="4421" w:type="dxa"/>
            <w:gridSpan w:val="2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Учебные предметы</w:t>
            </w:r>
          </w:p>
        </w:tc>
        <w:tc>
          <w:tcPr>
            <w:tcW w:w="5274" w:type="dxa"/>
            <w:gridSpan w:val="2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Классы/количество часов в неделю/год</w:t>
            </w:r>
          </w:p>
        </w:tc>
        <w:tc>
          <w:tcPr>
            <w:tcW w:w="2657" w:type="dxa"/>
            <w:vMerge w:val="restart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Форма проведения промежуточной аттестации</w:t>
            </w: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Уровень изучения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11 класс</w:t>
            </w:r>
          </w:p>
        </w:tc>
        <w:tc>
          <w:tcPr>
            <w:tcW w:w="1608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657" w:type="dxa"/>
            <w:vMerge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11910" w:type="dxa"/>
            <w:gridSpan w:val="5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ИНВАРИАНТНАЯ ЧАСТЬ</w:t>
            </w:r>
          </w:p>
        </w:tc>
        <w:tc>
          <w:tcPr>
            <w:tcW w:w="2657" w:type="dxa"/>
            <w:vMerge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Филология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Диктант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Литература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Алгебра и начала анализа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Контрольная работа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Геометрия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Контрольная работа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История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775576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A07D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E91AF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Естествознание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Биология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Физика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</w:t>
            </w:r>
          </w:p>
        </w:tc>
        <w:tc>
          <w:tcPr>
            <w:tcW w:w="2278" w:type="dxa"/>
          </w:tcPr>
          <w:p w:rsidR="00BE44C1" w:rsidRDefault="00BE44C1" w:rsidP="00AA2E9C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  <w:p w:rsidR="00BE44C1" w:rsidRPr="00C22483" w:rsidRDefault="00BE44C1" w:rsidP="00AA2E9C">
            <w:pPr>
              <w:rPr>
                <w:sz w:val="20"/>
                <w:szCs w:val="20"/>
              </w:rPr>
            </w:pPr>
          </w:p>
        </w:tc>
        <w:tc>
          <w:tcPr>
            <w:tcW w:w="3666" w:type="dxa"/>
            <w:tcBorders>
              <w:top w:val="nil"/>
            </w:tcBorders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1/35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1/35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Тестирование </w:t>
            </w: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AA2E9C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Химия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География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Практическая работа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Сдача нормативов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ОБЖ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ОБЖ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11910" w:type="dxa"/>
            <w:gridSpan w:val="5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2657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:rsidR="00BE44C1" w:rsidRPr="00C22483" w:rsidRDefault="00BE44C1" w:rsidP="00617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7" w:type="dxa"/>
          </w:tcPr>
          <w:p w:rsidR="00BE44C1" w:rsidRPr="00C22483" w:rsidRDefault="00BE44C1" w:rsidP="00617F05">
            <w:pPr>
              <w:jc w:val="center"/>
              <w:rPr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Естествознание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Физика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Право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rPr>
          <w:trHeight w:val="208"/>
        </w:trPr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rPr>
          <w:trHeight w:val="259"/>
        </w:trPr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Экономика 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rPr>
          <w:trHeight w:val="200"/>
        </w:trPr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базовый</w:t>
            </w:r>
          </w:p>
        </w:tc>
        <w:tc>
          <w:tcPr>
            <w:tcW w:w="3666" w:type="dxa"/>
          </w:tcPr>
          <w:p w:rsidR="00BE44C1" w:rsidRPr="00C22483" w:rsidRDefault="00BE44C1" w:rsidP="007755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Технология</w:t>
            </w:r>
          </w:p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Технология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профильный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rPr>
          <w:trHeight w:val="320"/>
        </w:trPr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базовый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Проектная работа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rPr>
          <w:trHeight w:val="340"/>
        </w:trPr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 xml:space="preserve">Искусство </w:t>
            </w: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МХК </w:t>
            </w: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 xml:space="preserve">профильный 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rPr>
          <w:trHeight w:val="200"/>
        </w:trPr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  <w:r w:rsidRPr="00C22483">
              <w:rPr>
                <w:sz w:val="20"/>
                <w:szCs w:val="20"/>
              </w:rPr>
              <w:t>базовый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363F52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2278" w:type="dxa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32/1088</w:t>
            </w: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32/1088</w:t>
            </w: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11910" w:type="dxa"/>
            <w:gridSpan w:val="5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Элективные курсы и другие виды деятельности</w:t>
            </w:r>
          </w:p>
        </w:tc>
        <w:tc>
          <w:tcPr>
            <w:tcW w:w="2657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Формы/Виды деятельности</w:t>
            </w:r>
          </w:p>
        </w:tc>
        <w:tc>
          <w:tcPr>
            <w:tcW w:w="4421" w:type="dxa"/>
            <w:gridSpan w:val="2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Наименование модулей элективных курсов, проектов, др.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:rsidR="00BE44C1" w:rsidRPr="00C22483" w:rsidRDefault="00BE44C1" w:rsidP="00617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7" w:type="dxa"/>
          </w:tcPr>
          <w:p w:rsidR="00BE44C1" w:rsidRPr="00C22483" w:rsidRDefault="00BE44C1" w:rsidP="00617F05">
            <w:pPr>
              <w:jc w:val="center"/>
              <w:rPr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 w:val="restart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4421" w:type="dxa"/>
            <w:gridSpan w:val="2"/>
          </w:tcPr>
          <w:p w:rsidR="00BE44C1" w:rsidRPr="00EF5CAA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ОФП</w:t>
            </w:r>
          </w:p>
        </w:tc>
        <w:tc>
          <w:tcPr>
            <w:tcW w:w="3666" w:type="dxa"/>
          </w:tcPr>
          <w:p w:rsidR="00BE44C1" w:rsidRPr="00EF5CAA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EF5CAA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EF5CAA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EF5CAA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  <w:vMerge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4421" w:type="dxa"/>
            <w:gridSpan w:val="2"/>
          </w:tcPr>
          <w:p w:rsidR="00BE44C1" w:rsidRPr="00EF5CAA" w:rsidRDefault="00BE44C1" w:rsidP="00617F05">
            <w:pPr>
              <w:rPr>
                <w:sz w:val="20"/>
                <w:szCs w:val="20"/>
              </w:rPr>
            </w:pPr>
            <w:r w:rsidRPr="00EF5CAA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3666" w:type="dxa"/>
          </w:tcPr>
          <w:p w:rsidR="00BE44C1" w:rsidRPr="00EF5CAA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EF5CAA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1608" w:type="dxa"/>
            <w:shd w:val="clear" w:color="auto" w:fill="CCFFFF"/>
          </w:tcPr>
          <w:p w:rsidR="00BE44C1" w:rsidRPr="00EF5CAA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EF5CAA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2215" w:type="dxa"/>
          </w:tcPr>
          <w:p w:rsidR="00BE44C1" w:rsidRPr="00C22483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4421" w:type="dxa"/>
            <w:gridSpan w:val="2"/>
          </w:tcPr>
          <w:p w:rsidR="00BE44C1" w:rsidRPr="00EF5CAA" w:rsidRDefault="00BE44C1" w:rsidP="00617F05">
            <w:pPr>
              <w:jc w:val="right"/>
              <w:rPr>
                <w:b/>
                <w:bCs/>
                <w:sz w:val="20"/>
                <w:szCs w:val="20"/>
              </w:rPr>
            </w:pPr>
            <w:r w:rsidRPr="00EF5CAA">
              <w:rPr>
                <w:b/>
                <w:bCs/>
                <w:sz w:val="20"/>
                <w:szCs w:val="20"/>
              </w:rPr>
              <w:t xml:space="preserve">                 ИТОГО:                          </w:t>
            </w:r>
          </w:p>
        </w:tc>
        <w:tc>
          <w:tcPr>
            <w:tcW w:w="3666" w:type="dxa"/>
          </w:tcPr>
          <w:p w:rsidR="00BE44C1" w:rsidRPr="00EF5CAA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1608" w:type="dxa"/>
            <w:shd w:val="clear" w:color="auto" w:fill="CCFFFF"/>
          </w:tcPr>
          <w:p w:rsidR="00BE44C1" w:rsidRPr="00EF5CAA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C22483">
        <w:tc>
          <w:tcPr>
            <w:tcW w:w="6636" w:type="dxa"/>
            <w:gridSpan w:val="3"/>
          </w:tcPr>
          <w:p w:rsidR="00BE44C1" w:rsidRPr="00C22483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C22483">
              <w:rPr>
                <w:b/>
                <w:bCs/>
                <w:sz w:val="20"/>
                <w:szCs w:val="20"/>
              </w:rPr>
              <w:t>Предельно допу</w:t>
            </w:r>
            <w:r>
              <w:rPr>
                <w:b/>
                <w:bCs/>
                <w:sz w:val="20"/>
                <w:szCs w:val="20"/>
              </w:rPr>
              <w:t>стимая аудиторная нагрузка при 5</w:t>
            </w:r>
            <w:r w:rsidRPr="00C22483">
              <w:rPr>
                <w:b/>
                <w:bCs/>
                <w:sz w:val="20"/>
                <w:szCs w:val="20"/>
              </w:rPr>
              <w:t>-дневной учебной неделе</w:t>
            </w:r>
          </w:p>
        </w:tc>
        <w:tc>
          <w:tcPr>
            <w:tcW w:w="3666" w:type="dxa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34/1156</w:t>
            </w:r>
          </w:p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34/1156</w:t>
            </w:r>
          </w:p>
        </w:tc>
        <w:tc>
          <w:tcPr>
            <w:tcW w:w="2657" w:type="dxa"/>
            <w:shd w:val="clear" w:color="auto" w:fill="CCFFFF"/>
          </w:tcPr>
          <w:p w:rsidR="00BE44C1" w:rsidRPr="00C22483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83771F">
      <w:pPr>
        <w:rPr>
          <w:b/>
          <w:bCs/>
          <w:sz w:val="24"/>
          <w:szCs w:val="24"/>
        </w:rPr>
        <w:sectPr w:rsidR="00BE44C1" w:rsidSect="00EA2254">
          <w:pgSz w:w="16838" w:h="11906" w:orient="landscape"/>
          <w:pgMar w:top="709" w:right="318" w:bottom="426" w:left="709" w:header="708" w:footer="708" w:gutter="0"/>
          <w:cols w:space="708"/>
          <w:docGrid w:linePitch="360"/>
        </w:sectPr>
      </w:pPr>
    </w:p>
    <w:p w:rsidR="00BE44C1" w:rsidRDefault="00BE44C1" w:rsidP="00EA22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ПОЯСНИТЕЛЬНАЯ ЗАПИСКА</w:t>
      </w:r>
      <w:r w:rsidRPr="00094612">
        <w:rPr>
          <w:b/>
          <w:bCs/>
          <w:sz w:val="24"/>
          <w:szCs w:val="24"/>
        </w:rPr>
        <w:t xml:space="preserve"> </w:t>
      </w:r>
    </w:p>
    <w:p w:rsidR="00BE44C1" w:rsidRPr="00094612" w:rsidRDefault="00BE44C1" w:rsidP="00EA2254">
      <w:pPr>
        <w:jc w:val="center"/>
        <w:rPr>
          <w:b/>
          <w:bCs/>
          <w:sz w:val="24"/>
          <w:szCs w:val="24"/>
        </w:rPr>
      </w:pPr>
      <w:r w:rsidRPr="00094612">
        <w:rPr>
          <w:b/>
          <w:bCs/>
          <w:sz w:val="24"/>
          <w:szCs w:val="24"/>
        </w:rPr>
        <w:t>к учебному плану</w:t>
      </w:r>
    </w:p>
    <w:p w:rsidR="00BE44C1" w:rsidRPr="00094612" w:rsidRDefault="00BE44C1" w:rsidP="00EA2254">
      <w:pPr>
        <w:jc w:val="center"/>
        <w:rPr>
          <w:b/>
          <w:bCs/>
          <w:sz w:val="24"/>
          <w:szCs w:val="24"/>
        </w:rPr>
      </w:pPr>
      <w:r w:rsidRPr="00094612">
        <w:rPr>
          <w:b/>
          <w:bCs/>
          <w:sz w:val="24"/>
          <w:szCs w:val="24"/>
        </w:rPr>
        <w:t>МБОУ «Комсомольская средняя общеобразовательная школа №3»,</w:t>
      </w:r>
    </w:p>
    <w:p w:rsidR="00BE44C1" w:rsidRDefault="00BE44C1" w:rsidP="005550F0">
      <w:pPr>
        <w:pStyle w:val="NormalWeb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для 11 классов,</w:t>
      </w:r>
    </w:p>
    <w:p w:rsidR="00BE44C1" w:rsidRPr="00A07D9C" w:rsidRDefault="00BE44C1" w:rsidP="005550F0">
      <w:pPr>
        <w:pStyle w:val="Default"/>
        <w:jc w:val="center"/>
        <w:rPr>
          <w:b/>
          <w:bCs/>
        </w:rPr>
      </w:pPr>
      <w:r>
        <w:rPr>
          <w:b/>
          <w:bCs/>
        </w:rPr>
        <w:t>реализующего</w:t>
      </w:r>
      <w:r w:rsidRPr="00A07D9C">
        <w:rPr>
          <w:b/>
          <w:bCs/>
        </w:rPr>
        <w:t xml:space="preserve"> отдельную образовательную программу </w:t>
      </w:r>
    </w:p>
    <w:p w:rsidR="00BE44C1" w:rsidRDefault="00BE44C1" w:rsidP="005550F0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A07D9C">
        <w:rPr>
          <w:b/>
          <w:bCs/>
        </w:rPr>
        <w:t>среднего общего образования на базовом и профильном уровне</w:t>
      </w:r>
    </w:p>
    <w:p w:rsidR="00BE44C1" w:rsidRPr="00A07D9C" w:rsidRDefault="00BE44C1" w:rsidP="005550F0">
      <w:pPr>
        <w:pStyle w:val="NormalWeb"/>
        <w:spacing w:before="0" w:beforeAutospacing="0" w:after="0" w:afterAutospacing="0"/>
        <w:jc w:val="center"/>
      </w:pPr>
      <w:r>
        <w:rPr>
          <w:b/>
          <w:bCs/>
        </w:rPr>
        <w:t>на 2020-2021 уч. год</w:t>
      </w:r>
      <w:r w:rsidRPr="00A07D9C">
        <w:rPr>
          <w:b/>
          <w:bCs/>
        </w:rPr>
        <w:t>.</w:t>
      </w:r>
    </w:p>
    <w:p w:rsidR="00BE44C1" w:rsidRDefault="00BE44C1" w:rsidP="00EA2254"/>
    <w:p w:rsidR="00BE44C1" w:rsidRPr="00094612" w:rsidRDefault="00BE44C1" w:rsidP="001639AE">
      <w:pPr>
        <w:ind w:left="560"/>
        <w:rPr>
          <w:sz w:val="24"/>
          <w:szCs w:val="24"/>
        </w:rPr>
      </w:pPr>
      <w:r>
        <w:rPr>
          <w:sz w:val="24"/>
          <w:szCs w:val="24"/>
        </w:rPr>
        <w:t xml:space="preserve">          Учебный план для </w:t>
      </w:r>
      <w:r w:rsidRPr="00094612">
        <w:rPr>
          <w:sz w:val="24"/>
          <w:szCs w:val="24"/>
        </w:rPr>
        <w:t>11-ых  классов разработан в соответствии с нормативно-правовыми документами:</w:t>
      </w:r>
    </w:p>
    <w:p w:rsidR="00BE44C1" w:rsidRPr="002C4F2D" w:rsidRDefault="00BE44C1" w:rsidP="001639AE">
      <w:pPr>
        <w:autoSpaceDE w:val="0"/>
        <w:autoSpaceDN w:val="0"/>
        <w:adjustRightInd w:val="0"/>
        <w:ind w:left="560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sz w:val="24"/>
          <w:szCs w:val="24"/>
        </w:rPr>
        <w:t xml:space="preserve">1. </w:t>
      </w:r>
      <w:r w:rsidRPr="002C4F2D">
        <w:rPr>
          <w:rFonts w:eastAsia="TimesNewRomanPSMT"/>
          <w:i/>
          <w:iCs/>
          <w:sz w:val="24"/>
          <w:szCs w:val="24"/>
        </w:rPr>
        <w:t>Закон об образовании в Российской Федерации от 29.12.2012 г. № 273-ФЗ;</w:t>
      </w:r>
    </w:p>
    <w:p w:rsidR="00BE44C1" w:rsidRPr="002C4F2D" w:rsidRDefault="00BE44C1" w:rsidP="001639AE">
      <w:pPr>
        <w:autoSpaceDE w:val="0"/>
        <w:autoSpaceDN w:val="0"/>
        <w:adjustRightInd w:val="0"/>
        <w:ind w:left="560"/>
        <w:rPr>
          <w:rFonts w:eastAsia="TimesNewRomanPSMT"/>
          <w:i/>
          <w:iCs/>
          <w:sz w:val="24"/>
          <w:szCs w:val="24"/>
        </w:rPr>
      </w:pPr>
      <w:r w:rsidRPr="002C4F2D">
        <w:rPr>
          <w:rFonts w:eastAsia="TimesNewRomanPSMT"/>
          <w:i/>
          <w:iCs/>
          <w:sz w:val="24"/>
          <w:szCs w:val="24"/>
        </w:rPr>
        <w:t xml:space="preserve">2. Закон РМ от 08.08.2013 N 53-З  Об образовании в Республике Мордовия  (принят ГС РМ 01.08.2013) </w:t>
      </w:r>
    </w:p>
    <w:p w:rsidR="00BE44C1" w:rsidRPr="002C4F2D" w:rsidRDefault="00BE44C1" w:rsidP="001639AE">
      <w:pPr>
        <w:autoSpaceDE w:val="0"/>
        <w:autoSpaceDN w:val="0"/>
        <w:adjustRightInd w:val="0"/>
        <w:ind w:left="560"/>
        <w:rPr>
          <w:rFonts w:eastAsia="TimesNewRomanPSMT"/>
          <w:i/>
          <w:iCs/>
          <w:sz w:val="24"/>
          <w:szCs w:val="24"/>
        </w:rPr>
      </w:pPr>
      <w:r w:rsidRPr="002C4F2D">
        <w:rPr>
          <w:rFonts w:eastAsia="TimesNewRomanPSMT"/>
          <w:i/>
          <w:iCs/>
          <w:sz w:val="24"/>
          <w:szCs w:val="24"/>
        </w:rPr>
        <w:t>3. Федеральный компонент государственного образовательного стандарта общего</w:t>
      </w:r>
    </w:p>
    <w:p w:rsidR="00BE44C1" w:rsidRPr="002C4F2D" w:rsidRDefault="00BE44C1" w:rsidP="001639AE">
      <w:pPr>
        <w:autoSpaceDE w:val="0"/>
        <w:autoSpaceDN w:val="0"/>
        <w:adjustRightInd w:val="0"/>
        <w:ind w:left="560"/>
        <w:rPr>
          <w:rFonts w:eastAsia="TimesNewRomanPSMT"/>
          <w:i/>
          <w:iCs/>
          <w:sz w:val="24"/>
          <w:szCs w:val="24"/>
        </w:rPr>
      </w:pPr>
      <w:r w:rsidRPr="002C4F2D">
        <w:rPr>
          <w:rFonts w:eastAsia="TimesNewRomanPSMT"/>
          <w:i/>
          <w:iCs/>
          <w:sz w:val="24"/>
          <w:szCs w:val="24"/>
        </w:rPr>
        <w:t>образования (приказ Минобразования России от 05.03 2004 г. № 1089 «Об утверждении</w:t>
      </w:r>
    </w:p>
    <w:p w:rsidR="00BE44C1" w:rsidRPr="002C4F2D" w:rsidRDefault="00BE44C1" w:rsidP="001639AE">
      <w:pPr>
        <w:autoSpaceDE w:val="0"/>
        <w:autoSpaceDN w:val="0"/>
        <w:adjustRightInd w:val="0"/>
        <w:ind w:left="560"/>
        <w:rPr>
          <w:rFonts w:eastAsia="TimesNewRomanPSMT"/>
          <w:i/>
          <w:iCs/>
          <w:sz w:val="24"/>
          <w:szCs w:val="24"/>
        </w:rPr>
      </w:pPr>
      <w:r w:rsidRPr="002C4F2D">
        <w:rPr>
          <w:rFonts w:eastAsia="TimesNewRomanPSMT"/>
          <w:i/>
          <w:iCs/>
          <w:sz w:val="24"/>
          <w:szCs w:val="24"/>
        </w:rPr>
        <w:t>федерального компонента государственных стандартов начального общего, основного</w:t>
      </w:r>
    </w:p>
    <w:p w:rsidR="00BE44C1" w:rsidRPr="002C4F2D" w:rsidRDefault="00BE44C1" w:rsidP="001639AE">
      <w:pPr>
        <w:autoSpaceDE w:val="0"/>
        <w:autoSpaceDN w:val="0"/>
        <w:adjustRightInd w:val="0"/>
        <w:ind w:left="560"/>
        <w:rPr>
          <w:rFonts w:eastAsia="TimesNewRomanPSMT"/>
          <w:i/>
          <w:iCs/>
          <w:sz w:val="24"/>
          <w:szCs w:val="24"/>
        </w:rPr>
      </w:pPr>
      <w:r w:rsidRPr="002C4F2D">
        <w:rPr>
          <w:rFonts w:eastAsia="TimesNewRomanPSMT"/>
          <w:i/>
          <w:iCs/>
          <w:sz w:val="24"/>
          <w:szCs w:val="24"/>
        </w:rPr>
        <w:t>общего и среднего (полного) общего образования».</w:t>
      </w:r>
    </w:p>
    <w:p w:rsidR="00BE44C1" w:rsidRPr="008E5E99" w:rsidRDefault="00BE44C1" w:rsidP="001639AE">
      <w:pPr>
        <w:pStyle w:val="NoSpacing"/>
        <w:ind w:left="560"/>
        <w:rPr>
          <w:rStyle w:val="Strong"/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 w:rsidRPr="008E5E99">
        <w:rPr>
          <w:rFonts w:ascii="Times New Roman" w:eastAsia="TimesNewRomanPSMT" w:hAnsi="Times New Roman" w:cs="Times New Roman"/>
          <w:i/>
          <w:iCs/>
          <w:sz w:val="24"/>
          <w:szCs w:val="24"/>
        </w:rPr>
        <w:t>4. П</w:t>
      </w:r>
      <w:r w:rsidRPr="008E5E99">
        <w:rPr>
          <w:rFonts w:ascii="Times New Roman" w:hAnsi="Times New Roman" w:cs="Times New Roman"/>
          <w:i/>
          <w:iCs/>
          <w:sz w:val="24"/>
          <w:szCs w:val="24"/>
        </w:rPr>
        <w:t xml:space="preserve">риказ МО РФ от 09.03.2004 г. № 1312 с изменениями </w:t>
      </w:r>
      <w:hyperlink r:id="rId6" w:history="1">
        <w:r w:rsidRPr="008E5E99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от 20 августа 2008 г. № 241</w:t>
        </w:r>
      </w:hyperlink>
      <w:r w:rsidRPr="008E5E9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hyperlink r:id="rId7" w:history="1">
        <w:r w:rsidRPr="008E5E99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от 30 августа 2010 г. № 889</w:t>
        </w:r>
      </w:hyperlink>
      <w:r w:rsidRPr="008E5E9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hyperlink r:id="rId8" w:history="1">
        <w:r w:rsidRPr="008E5E99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от 3 июня 2011 г. № 1994</w:t>
        </w:r>
      </w:hyperlink>
      <w:r w:rsidRPr="008E5E9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hyperlink r:id="rId9" w:history="1">
        <w:r w:rsidRPr="008E5E99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от 1 февраля 2012 г. № 74</w:t>
        </w:r>
      </w:hyperlink>
    </w:p>
    <w:p w:rsidR="00BE44C1" w:rsidRDefault="00BE44C1" w:rsidP="001639AE">
      <w:pPr>
        <w:pStyle w:val="NoSpacing"/>
        <w:ind w:left="56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. Приказ Министерства образования и науки РФ от 31.03.2014 №253«Об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BE44C1" w:rsidRPr="00EC5F8D" w:rsidRDefault="00BE44C1" w:rsidP="008012F7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eastAsia="TimesNewRomanPSMT"/>
          <w:i/>
          <w:iCs/>
          <w:sz w:val="24"/>
          <w:szCs w:val="24"/>
        </w:rPr>
        <w:t xml:space="preserve">         6. </w:t>
      </w:r>
      <w:r w:rsidRPr="0013506C">
        <w:rPr>
          <w:i/>
          <w:iCs/>
          <w:sz w:val="27"/>
          <w:szCs w:val="27"/>
        </w:rPr>
        <w:t>СП 3.1/2.4.3598–20</w:t>
      </w:r>
    </w:p>
    <w:p w:rsidR="00BE44C1" w:rsidRDefault="00BE44C1" w:rsidP="001639AE">
      <w:pPr>
        <w:pStyle w:val="NoSpacing"/>
        <w:ind w:left="560"/>
        <w:rPr>
          <w:rFonts w:ascii="Times New Roman" w:hAnsi="Times New Roman" w:cs="Times New Roman"/>
          <w:i/>
          <w:iCs/>
          <w:sz w:val="24"/>
          <w:szCs w:val="24"/>
        </w:rPr>
      </w:pPr>
    </w:p>
    <w:p w:rsidR="00BE44C1" w:rsidRPr="002C4F2D" w:rsidRDefault="00BE44C1" w:rsidP="001639AE">
      <w:pPr>
        <w:pStyle w:val="BodyText"/>
        <w:kinsoku w:val="0"/>
        <w:overflowPunct w:val="0"/>
        <w:ind w:left="560" w:right="566"/>
        <w:rPr>
          <w:rFonts w:ascii="Times New Roman" w:hAnsi="Times New Roman" w:cs="Times New Roman"/>
          <w:spacing w:val="-1"/>
          <w:sz w:val="24"/>
          <w:szCs w:val="24"/>
        </w:rPr>
      </w:pPr>
      <w:r w:rsidRPr="002C4F2D">
        <w:rPr>
          <w:rFonts w:ascii="Times New Roman" w:hAnsi="Times New Roman" w:cs="Times New Roman"/>
          <w:spacing w:val="-1"/>
          <w:sz w:val="24"/>
          <w:szCs w:val="24"/>
        </w:rPr>
        <w:t>Нормативных</w:t>
      </w:r>
      <w:r w:rsidRPr="002C4F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документов</w:t>
      </w:r>
      <w:r w:rsidRPr="002C4F2D">
        <w:rPr>
          <w:rFonts w:ascii="Times New Roman" w:hAnsi="Times New Roman" w:cs="Times New Roman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образовательного</w:t>
      </w:r>
      <w:r w:rsidRPr="002C4F2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учреждения:</w:t>
      </w:r>
    </w:p>
    <w:p w:rsidR="00BE44C1" w:rsidRPr="002C4F2D" w:rsidRDefault="00BE44C1" w:rsidP="001639AE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560" w:right="0"/>
        <w:jc w:val="left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1.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Устав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МБОУ</w:t>
      </w:r>
      <w:r w:rsidRPr="002C4F2D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3"/>
          <w:sz w:val="24"/>
          <w:szCs w:val="24"/>
        </w:rPr>
        <w:t>«КСШ</w:t>
      </w:r>
      <w:r w:rsidRPr="002C4F2D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3»;</w:t>
      </w:r>
    </w:p>
    <w:p w:rsidR="00BE44C1" w:rsidRPr="002C4F2D" w:rsidRDefault="00BE44C1" w:rsidP="001639AE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1" w:line="274" w:lineRule="exact"/>
        <w:ind w:left="560" w:right="146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2.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Образовательная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программа</w:t>
      </w:r>
      <w:r w:rsidRPr="002C4F2D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основного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общего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образования</w:t>
      </w:r>
      <w:r w:rsidRPr="002C4F2D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МБОУ</w:t>
      </w:r>
      <w:r w:rsidRPr="002C4F2D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3"/>
          <w:sz w:val="24"/>
          <w:szCs w:val="24"/>
        </w:rPr>
        <w:t>«КСШ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№ </w:t>
      </w:r>
      <w:r w:rsidRPr="002C4F2D">
        <w:rPr>
          <w:rFonts w:ascii="Times New Roman" w:hAnsi="Times New Roman" w:cs="Times New Roman"/>
          <w:i/>
          <w:iCs/>
          <w:spacing w:val="1"/>
          <w:sz w:val="24"/>
          <w:szCs w:val="24"/>
        </w:rPr>
        <w:t>3»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;</w:t>
      </w:r>
    </w:p>
    <w:p w:rsidR="00BE44C1" w:rsidRPr="002C4F2D" w:rsidRDefault="00BE44C1" w:rsidP="001639AE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1" w:line="274" w:lineRule="exact"/>
        <w:ind w:left="560" w:right="150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3.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Положение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формах,</w:t>
      </w:r>
      <w:r w:rsidRPr="002C4F2D">
        <w:rPr>
          <w:rFonts w:ascii="Times New Roman" w:hAnsi="Times New Roman" w:cs="Times New Roman"/>
          <w:i/>
          <w:iCs/>
          <w:spacing w:val="28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периодичности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2C4F2D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порядке</w:t>
      </w:r>
      <w:r w:rsidRPr="002C4F2D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текущего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контроля,</w:t>
      </w:r>
      <w:r w:rsidRPr="002C4F2D">
        <w:rPr>
          <w:rFonts w:ascii="Times New Roman" w:hAnsi="Times New Roman" w:cs="Times New Roman"/>
          <w:i/>
          <w:iCs/>
          <w:spacing w:val="3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успеваемости</w:t>
      </w:r>
      <w:r w:rsidRPr="002C4F2D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промежуточной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аттестации</w:t>
      </w:r>
      <w:r w:rsidRPr="002C4F2D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обучающихся.</w:t>
      </w:r>
    </w:p>
    <w:p w:rsidR="00BE44C1" w:rsidRPr="00094612" w:rsidRDefault="00BE44C1" w:rsidP="001639AE">
      <w:pPr>
        <w:ind w:left="560"/>
        <w:rPr>
          <w:sz w:val="24"/>
          <w:szCs w:val="24"/>
        </w:rPr>
      </w:pPr>
    </w:p>
    <w:p w:rsidR="00BE44C1" w:rsidRPr="00094612" w:rsidRDefault="00BE44C1" w:rsidP="001639AE">
      <w:pPr>
        <w:autoSpaceDE w:val="0"/>
        <w:autoSpaceDN w:val="0"/>
        <w:adjustRightInd w:val="0"/>
        <w:ind w:left="560"/>
        <w:rPr>
          <w:rFonts w:eastAsia="TimesNewRomanPSMT"/>
          <w:sz w:val="24"/>
          <w:szCs w:val="24"/>
        </w:rPr>
      </w:pPr>
      <w:r w:rsidRPr="00094612">
        <w:rPr>
          <w:sz w:val="24"/>
          <w:szCs w:val="24"/>
        </w:rPr>
        <w:t xml:space="preserve">          Учебный план обеспечивает выполнение «Гигиенических требований к условиям обучения в общеобразовательных учреждениях», утвержденных постановлением главного государственного санитарного врача РФ от 29.12.2010 г. №189 «О введении в действие санитарно-эпидемиологических правил и нормативов СанПиН 2.4.2.2821-10». Максимальная нагрузка обучающихся соответствует нормативам, обозначенным в базисном учебном плане применительно к шестидневному   режиму работы учащихся, и удовлетворяет гигиеническим требованиям к максимальным величинам обязательной нагрузки. Продолжительность учебного года для учащихся 11 класса – 34 учебные недели.</w:t>
      </w:r>
    </w:p>
    <w:p w:rsidR="00BE44C1" w:rsidRPr="00857926" w:rsidRDefault="00BE44C1" w:rsidP="001639AE">
      <w:pPr>
        <w:spacing w:before="100" w:beforeAutospacing="1" w:after="100" w:afterAutospacing="1"/>
        <w:ind w:left="560"/>
        <w:jc w:val="both"/>
        <w:rPr>
          <w:sz w:val="24"/>
          <w:szCs w:val="24"/>
        </w:rPr>
      </w:pPr>
      <w:r w:rsidRPr="00094612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094612">
        <w:rPr>
          <w:sz w:val="24"/>
          <w:szCs w:val="24"/>
        </w:rPr>
        <w:t>В 11-ом классе учебные предметы федерального компонента, направленные на завершение общеобразовательной подготовки учащихся (русский язык, литература, история, иностранный язык,  география, физика, химия, физическая культура, биология), даны на базовом уровне;  алгебр</w:t>
      </w:r>
      <w:r>
        <w:rPr>
          <w:sz w:val="24"/>
          <w:szCs w:val="24"/>
        </w:rPr>
        <w:t xml:space="preserve">а,  геометрия - </w:t>
      </w:r>
      <w:r w:rsidRPr="00094612">
        <w:rPr>
          <w:sz w:val="24"/>
          <w:szCs w:val="24"/>
        </w:rPr>
        <w:t>на профильном. За счет вариативной части федерального компонента выделен 1 час на изучение информатики, 1</w:t>
      </w:r>
      <w:r>
        <w:rPr>
          <w:sz w:val="24"/>
          <w:szCs w:val="24"/>
        </w:rPr>
        <w:t xml:space="preserve"> час – на изучение технологии, 0,5 часа – на изучение права, 0,5</w:t>
      </w:r>
      <w:r w:rsidRPr="0009461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094612">
        <w:rPr>
          <w:sz w:val="24"/>
          <w:szCs w:val="24"/>
        </w:rPr>
        <w:t xml:space="preserve"> на изучение экономики, 1 час МХК</w:t>
      </w:r>
      <w:r w:rsidRPr="00094612">
        <w:rPr>
          <w:color w:val="FF0000"/>
          <w:sz w:val="24"/>
          <w:szCs w:val="24"/>
        </w:rPr>
        <w:t>.</w:t>
      </w:r>
      <w:r w:rsidRPr="00094612">
        <w:rPr>
          <w:sz w:val="24"/>
          <w:szCs w:val="24"/>
        </w:rPr>
        <w:t xml:space="preserve"> С целью выполнения федеральных государственных стандартов увеличено количество часов на преподавание физики – до 3-х часов</w:t>
      </w:r>
      <w:r>
        <w:rPr>
          <w:sz w:val="24"/>
          <w:szCs w:val="24"/>
        </w:rPr>
        <w:t>,</w:t>
      </w:r>
      <w:r w:rsidRPr="002D17CF">
        <w:rPr>
          <w:sz w:val="24"/>
          <w:szCs w:val="24"/>
        </w:rPr>
        <w:t xml:space="preserve"> </w:t>
      </w:r>
      <w:r w:rsidRPr="00094612">
        <w:rPr>
          <w:sz w:val="24"/>
          <w:szCs w:val="24"/>
        </w:rPr>
        <w:t>химии – до 2-х часов.</w:t>
      </w:r>
      <w:r>
        <w:rPr>
          <w:sz w:val="24"/>
          <w:szCs w:val="24"/>
        </w:rPr>
        <w:t xml:space="preserve"> Введен 1 час предмета «Астрономия». </w:t>
      </w:r>
      <w:r w:rsidRPr="00857926">
        <w:rPr>
          <w:rFonts w:eastAsia="HiddenHorzOCR"/>
          <w:sz w:val="24"/>
          <w:szCs w:val="24"/>
        </w:rPr>
        <w:t>Предмет «Астрономия» рассчитан на изучение 35 часов за 2 года обучения на ступени среднего общего образования.</w:t>
      </w:r>
    </w:p>
    <w:p w:rsidR="00BE44C1" w:rsidRDefault="00BE44C1" w:rsidP="001639AE">
      <w:pPr>
        <w:ind w:left="560"/>
        <w:rPr>
          <w:sz w:val="24"/>
          <w:szCs w:val="24"/>
        </w:rPr>
      </w:pPr>
      <w:r>
        <w:rPr>
          <w:sz w:val="24"/>
          <w:szCs w:val="24"/>
        </w:rPr>
        <w:t>За счет вариативной части в  11 классе</w:t>
      </w:r>
      <w:r w:rsidRPr="00094612">
        <w:rPr>
          <w:sz w:val="24"/>
          <w:szCs w:val="24"/>
        </w:rPr>
        <w:t xml:space="preserve"> введены элективные курсы по выбору:</w:t>
      </w:r>
    </w:p>
    <w:p w:rsidR="00BE44C1" w:rsidRDefault="00BE44C1" w:rsidP="001639AE">
      <w:pPr>
        <w:ind w:left="560"/>
        <w:rPr>
          <w:sz w:val="24"/>
          <w:szCs w:val="24"/>
        </w:rPr>
      </w:pPr>
    </w:p>
    <w:tbl>
      <w:tblPr>
        <w:tblW w:w="65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0"/>
        <w:gridCol w:w="2240"/>
      </w:tblGrid>
      <w:tr w:rsidR="00BE44C1" w:rsidRPr="00EF5CAA">
        <w:tc>
          <w:tcPr>
            <w:tcW w:w="4340" w:type="dxa"/>
          </w:tcPr>
          <w:p w:rsidR="00BE44C1" w:rsidRPr="00EF5CAA" w:rsidRDefault="00BE44C1" w:rsidP="00AA2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курса</w:t>
            </w:r>
          </w:p>
        </w:tc>
        <w:tc>
          <w:tcPr>
            <w:tcW w:w="2240" w:type="dxa"/>
          </w:tcPr>
          <w:p w:rsidR="00BE44C1" w:rsidRPr="00EF5CAA" w:rsidRDefault="00BE44C1" w:rsidP="00AA2E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 класс</w:t>
            </w:r>
          </w:p>
        </w:tc>
      </w:tr>
      <w:tr w:rsidR="00BE44C1" w:rsidRPr="00EF5CAA">
        <w:tc>
          <w:tcPr>
            <w:tcW w:w="4340" w:type="dxa"/>
          </w:tcPr>
          <w:p w:rsidR="00BE44C1" w:rsidRPr="00EF5CAA" w:rsidRDefault="00BE44C1" w:rsidP="00AA2E9C">
            <w:pPr>
              <w:rPr>
                <w:sz w:val="20"/>
                <w:szCs w:val="20"/>
              </w:rPr>
            </w:pPr>
            <w:r w:rsidRPr="00EF5CAA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2240" w:type="dxa"/>
          </w:tcPr>
          <w:p w:rsidR="00BE44C1" w:rsidRPr="00EF5CAA" w:rsidRDefault="00BE44C1" w:rsidP="00AA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EF5CAA">
              <w:rPr>
                <w:b/>
                <w:bCs/>
                <w:sz w:val="20"/>
                <w:szCs w:val="20"/>
              </w:rPr>
              <w:t>1/34</w:t>
            </w:r>
          </w:p>
        </w:tc>
      </w:tr>
      <w:tr w:rsidR="00BE44C1" w:rsidRPr="00EF5CAA">
        <w:tc>
          <w:tcPr>
            <w:tcW w:w="4340" w:type="dxa"/>
          </w:tcPr>
          <w:p w:rsidR="00BE44C1" w:rsidRPr="00EF5CAA" w:rsidRDefault="00BE44C1" w:rsidP="00AA2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ОПФ</w:t>
            </w:r>
          </w:p>
        </w:tc>
        <w:tc>
          <w:tcPr>
            <w:tcW w:w="2240" w:type="dxa"/>
          </w:tcPr>
          <w:p w:rsidR="00BE44C1" w:rsidRPr="00EF5CAA" w:rsidRDefault="00BE44C1" w:rsidP="00AA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EF5CAA">
              <w:rPr>
                <w:b/>
                <w:bCs/>
                <w:sz w:val="20"/>
                <w:szCs w:val="20"/>
              </w:rPr>
              <w:t>1/34</w:t>
            </w:r>
          </w:p>
        </w:tc>
      </w:tr>
    </w:tbl>
    <w:p w:rsidR="00BE44C1" w:rsidRPr="00094612" w:rsidRDefault="00BE44C1" w:rsidP="001639AE">
      <w:pPr>
        <w:ind w:left="560"/>
        <w:rPr>
          <w:sz w:val="24"/>
          <w:szCs w:val="24"/>
        </w:rPr>
      </w:pPr>
    </w:p>
    <w:p w:rsidR="00BE44C1" w:rsidRPr="00094612" w:rsidRDefault="00BE44C1" w:rsidP="001639AE">
      <w:pPr>
        <w:ind w:left="560"/>
        <w:jc w:val="both"/>
        <w:rPr>
          <w:sz w:val="24"/>
          <w:szCs w:val="24"/>
        </w:rPr>
      </w:pPr>
    </w:p>
    <w:p w:rsidR="00BE44C1" w:rsidRPr="00094612" w:rsidRDefault="00BE44C1" w:rsidP="001639AE">
      <w:pPr>
        <w:ind w:left="560"/>
        <w:jc w:val="both"/>
        <w:rPr>
          <w:sz w:val="24"/>
          <w:szCs w:val="24"/>
        </w:rPr>
      </w:pPr>
      <w:r w:rsidRPr="00094612">
        <w:rPr>
          <w:sz w:val="24"/>
          <w:szCs w:val="24"/>
        </w:rPr>
        <w:t xml:space="preserve">Максимальная нагрузка обучающихся соответствует нормативам, обозначенным в базисном учебном плане применительно к шестидневному режиму работы учащихся и удовлетворяет гигиеническим требованиям к максимальным величинам обязательной нагрузки (СанПин Глава №1, раздел  </w:t>
      </w:r>
      <w:r w:rsidRPr="00094612">
        <w:rPr>
          <w:sz w:val="24"/>
          <w:szCs w:val="24"/>
          <w:lang w:val="en-US"/>
        </w:rPr>
        <w:t>X</w:t>
      </w:r>
      <w:r w:rsidRPr="00094612">
        <w:rPr>
          <w:sz w:val="24"/>
          <w:szCs w:val="24"/>
        </w:rPr>
        <w:t>,  «Гигиенические требования к режиму образовательного процесса»).</w:t>
      </w:r>
    </w:p>
    <w:p w:rsidR="00BE44C1" w:rsidRPr="00094612" w:rsidRDefault="00BE44C1" w:rsidP="001639AE">
      <w:pPr>
        <w:pStyle w:val="BodyText"/>
        <w:ind w:left="560" w:right="178"/>
        <w:jc w:val="left"/>
        <w:rPr>
          <w:rFonts w:ascii="Times New Roman" w:hAnsi="Times New Roman" w:cs="Times New Roman"/>
          <w:sz w:val="24"/>
          <w:szCs w:val="24"/>
        </w:rPr>
      </w:pPr>
      <w:r w:rsidRPr="00094612">
        <w:rPr>
          <w:rFonts w:ascii="Times New Roman" w:hAnsi="Times New Roman" w:cs="Times New Roman"/>
          <w:sz w:val="24"/>
          <w:szCs w:val="24"/>
        </w:rPr>
        <w:t>Реализация учебного плана обеспечена необходимыми кадрами специалистов, соответствующей квалификации. В наличии имеются учебные программы, учебники, методические рекомендации.</w:t>
      </w:r>
    </w:p>
    <w:p w:rsidR="00BE44C1" w:rsidRPr="005550F0" w:rsidRDefault="00BE44C1" w:rsidP="001639AE">
      <w:pPr>
        <w:pStyle w:val="BodyTextIndent2"/>
        <w:spacing w:line="240" w:lineRule="auto"/>
        <w:ind w:left="560" w:right="178"/>
        <w:rPr>
          <w:rFonts w:ascii="Times New Roman" w:hAnsi="Times New Roman" w:cs="Times New Roman"/>
        </w:rPr>
        <w:sectPr w:rsidR="00BE44C1" w:rsidRPr="005550F0" w:rsidSect="004102A6">
          <w:pgSz w:w="11906" w:h="16838"/>
          <w:pgMar w:top="318" w:right="986" w:bottom="709" w:left="709" w:header="709" w:footer="709" w:gutter="0"/>
          <w:cols w:space="708"/>
          <w:docGrid w:linePitch="360"/>
        </w:sectPr>
      </w:pPr>
      <w:r w:rsidRPr="005550F0">
        <w:rPr>
          <w:rFonts w:ascii="Times New Roman" w:hAnsi="Times New Roman" w:cs="Times New Roman"/>
        </w:rPr>
        <w:t>Стандартное государственное финансирование. Оно осуществляется в соответствии с разновидностью учреждения (общеобразовательная школа, внедряющая  профильную подготовку учащихся).</w:t>
      </w:r>
    </w:p>
    <w:p w:rsidR="00BE44C1" w:rsidRDefault="00BE44C1" w:rsidP="00EA2254"/>
    <w:p w:rsidR="00BE44C1" w:rsidRDefault="00BE44C1" w:rsidP="00EA2254"/>
    <w:p w:rsidR="00BE44C1" w:rsidRPr="00BF7C79" w:rsidRDefault="00BE44C1" w:rsidP="00272A2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Учебный план на 2020-2021 </w:t>
      </w:r>
      <w:r w:rsidRPr="00BF7C79">
        <w:rPr>
          <w:b/>
          <w:bCs/>
          <w:sz w:val="22"/>
          <w:szCs w:val="22"/>
        </w:rPr>
        <w:t>учебный год</w:t>
      </w:r>
    </w:p>
    <w:p w:rsidR="00BE44C1" w:rsidRPr="00BF7C79" w:rsidRDefault="00BE44C1" w:rsidP="00272A29">
      <w:pPr>
        <w:jc w:val="center"/>
        <w:rPr>
          <w:b/>
          <w:bCs/>
          <w:sz w:val="22"/>
          <w:szCs w:val="22"/>
        </w:rPr>
      </w:pPr>
      <w:r w:rsidRPr="00BF7C79">
        <w:rPr>
          <w:b/>
          <w:bCs/>
          <w:sz w:val="22"/>
          <w:szCs w:val="22"/>
        </w:rPr>
        <w:t>М</w:t>
      </w:r>
      <w:r>
        <w:rPr>
          <w:b/>
          <w:bCs/>
          <w:sz w:val="22"/>
          <w:szCs w:val="22"/>
        </w:rPr>
        <w:t>Б</w:t>
      </w:r>
      <w:r w:rsidRPr="00BF7C79">
        <w:rPr>
          <w:b/>
          <w:bCs/>
          <w:sz w:val="22"/>
          <w:szCs w:val="22"/>
        </w:rPr>
        <w:t>ОУ «Комсомольская средняя общеобразовательная школа №3»</w:t>
      </w:r>
    </w:p>
    <w:p w:rsidR="00BE44C1" w:rsidRDefault="00BE44C1" w:rsidP="00272A29">
      <w:pPr>
        <w:jc w:val="center"/>
        <w:rPr>
          <w:b/>
          <w:bCs/>
          <w:sz w:val="22"/>
          <w:szCs w:val="22"/>
        </w:rPr>
      </w:pPr>
      <w:r w:rsidRPr="00BF7C79">
        <w:rPr>
          <w:b/>
          <w:bCs/>
          <w:sz w:val="22"/>
          <w:szCs w:val="22"/>
        </w:rPr>
        <w:t>Чамзинского муниципального района Республики Мордовия</w:t>
      </w:r>
      <w:r>
        <w:rPr>
          <w:b/>
          <w:bCs/>
          <w:sz w:val="22"/>
          <w:szCs w:val="22"/>
        </w:rPr>
        <w:t xml:space="preserve">, </w:t>
      </w:r>
    </w:p>
    <w:p w:rsidR="00BE44C1" w:rsidRPr="00997D75" w:rsidRDefault="00BE44C1" w:rsidP="00272A29">
      <w:pPr>
        <w:pStyle w:val="Default"/>
        <w:jc w:val="center"/>
        <w:rPr>
          <w:b/>
          <w:bCs/>
          <w:sz w:val="22"/>
          <w:szCs w:val="22"/>
        </w:rPr>
      </w:pPr>
      <w:r w:rsidRPr="00997D75">
        <w:rPr>
          <w:b/>
          <w:bCs/>
          <w:sz w:val="22"/>
          <w:szCs w:val="22"/>
        </w:rPr>
        <w:t xml:space="preserve">реализующий основную образовательную программу </w:t>
      </w:r>
    </w:p>
    <w:p w:rsidR="00BE44C1" w:rsidRPr="00997D75" w:rsidRDefault="00BE44C1" w:rsidP="00272A29">
      <w:pPr>
        <w:pStyle w:val="Default"/>
        <w:jc w:val="center"/>
        <w:rPr>
          <w:b/>
          <w:bCs/>
          <w:sz w:val="22"/>
          <w:szCs w:val="22"/>
        </w:rPr>
      </w:pPr>
      <w:r w:rsidRPr="00997D75">
        <w:rPr>
          <w:b/>
          <w:bCs/>
          <w:sz w:val="22"/>
          <w:szCs w:val="22"/>
        </w:rPr>
        <w:t>основного общего образования</w:t>
      </w:r>
    </w:p>
    <w:p w:rsidR="00BE44C1" w:rsidRPr="00997D75" w:rsidRDefault="00BE44C1" w:rsidP="00272A29">
      <w:pPr>
        <w:jc w:val="center"/>
        <w:rPr>
          <w:b/>
          <w:bCs/>
          <w:sz w:val="22"/>
          <w:szCs w:val="22"/>
        </w:rPr>
      </w:pPr>
      <w:r w:rsidRPr="00997D75">
        <w:rPr>
          <w:b/>
          <w:bCs/>
          <w:sz w:val="22"/>
          <w:szCs w:val="22"/>
        </w:rPr>
        <w:t>в соответствии с федеральным государственным образовательным стандартом основного общего образования</w:t>
      </w:r>
    </w:p>
    <w:p w:rsidR="00BE44C1" w:rsidRDefault="00BE44C1" w:rsidP="00272A2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в 5-9 х </w:t>
      </w:r>
      <w:r w:rsidRPr="00BF7C79">
        <w:rPr>
          <w:b/>
          <w:bCs/>
          <w:sz w:val="22"/>
          <w:szCs w:val="22"/>
        </w:rPr>
        <w:t xml:space="preserve"> класс</w:t>
      </w:r>
      <w:r>
        <w:rPr>
          <w:b/>
          <w:bCs/>
          <w:sz w:val="22"/>
          <w:szCs w:val="22"/>
        </w:rPr>
        <w:t>ах</w:t>
      </w:r>
      <w:r w:rsidRPr="00BF7C79">
        <w:rPr>
          <w:b/>
          <w:bCs/>
          <w:sz w:val="22"/>
          <w:szCs w:val="22"/>
        </w:rPr>
        <w:t>.</w:t>
      </w:r>
    </w:p>
    <w:p w:rsidR="00BE44C1" w:rsidRPr="00BF7C79" w:rsidRDefault="00BE44C1" w:rsidP="00272A29">
      <w:pPr>
        <w:jc w:val="center"/>
        <w:rPr>
          <w:b/>
          <w:bCs/>
          <w:sz w:val="22"/>
          <w:szCs w:val="22"/>
        </w:rPr>
      </w:pPr>
      <w:r w:rsidRPr="00BF7C79">
        <w:rPr>
          <w:b/>
          <w:bCs/>
          <w:sz w:val="22"/>
          <w:szCs w:val="22"/>
        </w:rPr>
        <w:t xml:space="preserve"> </w:t>
      </w:r>
    </w:p>
    <w:tbl>
      <w:tblPr>
        <w:tblW w:w="491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00"/>
        <w:gridCol w:w="2110"/>
        <w:gridCol w:w="978"/>
        <w:gridCol w:w="981"/>
        <w:gridCol w:w="984"/>
        <w:gridCol w:w="990"/>
        <w:gridCol w:w="990"/>
        <w:gridCol w:w="993"/>
        <w:gridCol w:w="984"/>
        <w:gridCol w:w="987"/>
        <w:gridCol w:w="905"/>
        <w:gridCol w:w="968"/>
        <w:gridCol w:w="6"/>
        <w:gridCol w:w="1088"/>
        <w:gridCol w:w="44"/>
        <w:gridCol w:w="1324"/>
        <w:gridCol w:w="13"/>
        <w:gridCol w:w="16"/>
        <w:gridCol w:w="6"/>
      </w:tblGrid>
      <w:tr w:rsidR="00BE44C1" w:rsidRPr="003404B1">
        <w:trPr>
          <w:gridAfter w:val="3"/>
          <w:wAfter w:w="11" w:type="pct"/>
          <w:cantSplit/>
          <w:trHeight w:val="261"/>
        </w:trPr>
        <w:tc>
          <w:tcPr>
            <w:tcW w:w="4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Учебные предметы</w:t>
            </w:r>
          </w:p>
          <w:p w:rsidR="00BE44C1" w:rsidRPr="003404B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  <w:r w:rsidRPr="003404B1">
              <w:rPr>
                <w:b/>
                <w:bCs/>
                <w:sz w:val="20"/>
                <w:szCs w:val="20"/>
              </w:rPr>
              <w:t>Классы/ количество часов в год/неделю</w:t>
            </w:r>
          </w:p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Default="00BE44C1">
            <w:pPr>
              <w:rPr>
                <w:b/>
                <w:bCs/>
                <w:sz w:val="20"/>
                <w:szCs w:val="20"/>
                <w:highlight w:val="cyan"/>
              </w:rPr>
            </w:pPr>
          </w:p>
          <w:p w:rsidR="00BE44C1" w:rsidRPr="003E7D30" w:rsidRDefault="00BE44C1" w:rsidP="00B42F14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  <w:r w:rsidRPr="003E7D30">
              <w:rPr>
                <w:b/>
                <w:bCs/>
                <w:sz w:val="20"/>
                <w:szCs w:val="20"/>
                <w:highlight w:val="cyan"/>
              </w:rPr>
              <w:t>Всего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</w:rPr>
              <w:t>Форма проведения промежуточной аттестации</w:t>
            </w:r>
          </w:p>
        </w:tc>
      </w:tr>
      <w:tr w:rsidR="00BE44C1" w:rsidRPr="003404B1">
        <w:trPr>
          <w:cantSplit/>
          <w:trHeight w:val="332"/>
        </w:trPr>
        <w:tc>
          <w:tcPr>
            <w:tcW w:w="4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5А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5Б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6 А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6Б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7А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7Б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8Б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9А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9Б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10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cantSplit/>
          <w:trHeight w:val="332"/>
        </w:trPr>
        <w:tc>
          <w:tcPr>
            <w:tcW w:w="2989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44C1" w:rsidRPr="004125D8" w:rsidRDefault="00BE44C1" w:rsidP="00AD727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44C1" w:rsidRPr="004125D8" w:rsidRDefault="00BE44C1" w:rsidP="005773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44C1" w:rsidRPr="004125D8" w:rsidRDefault="00BE44C1" w:rsidP="005773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44C1" w:rsidRPr="004125D8" w:rsidRDefault="00BE44C1" w:rsidP="005773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4125D8" w:rsidRDefault="00BE44C1" w:rsidP="005773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BE44C1" w:rsidRPr="003E7D30" w:rsidRDefault="00BE44C1" w:rsidP="004125D8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И ЛИТЕРАТУ-РА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Русский язык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5/170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5/170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6/204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6/204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4/136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42/1428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Диктант</w:t>
            </w: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Литература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26/884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cantSplit/>
          <w:trHeight w:val="280"/>
        </w:trPr>
        <w:tc>
          <w:tcPr>
            <w:tcW w:w="444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РОДНОЙ ЯЗЫК И РОДНАЯ ЛИТЕРАТУ-РА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Родной (русский) язык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8/272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-</w:t>
            </w:r>
          </w:p>
        </w:tc>
      </w:tr>
      <w:tr w:rsidR="00BE44C1" w:rsidRPr="003404B1">
        <w:trPr>
          <w:cantSplit/>
          <w:trHeight w:val="840"/>
        </w:trPr>
        <w:tc>
          <w:tcPr>
            <w:tcW w:w="444" w:type="pct"/>
            <w:vMerge/>
            <w:tcBorders>
              <w:right w:val="single" w:sz="4" w:space="0" w:color="auto"/>
            </w:tcBorders>
            <w:vAlign w:val="center"/>
          </w:tcPr>
          <w:p w:rsidR="00BE44C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222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4C1" w:rsidRDefault="00BE44C1" w:rsidP="00222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2/68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ИНОСТРАН-НЫЙ ЯЗЫК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26/884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Второй иностранный язык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4/136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МАТЕМАТИКА</w:t>
            </w:r>
            <w:r>
              <w:rPr>
                <w:sz w:val="20"/>
                <w:szCs w:val="20"/>
              </w:rPr>
              <w:t xml:space="preserve"> И ИНФОРМА-ТИКА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5/170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5/170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5/170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5/170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AD7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20/680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Контрольная работа</w:t>
            </w: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Алгебра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2C4F2D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3E3EC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BB7C49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BB7C49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07061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205F5" w:rsidRDefault="00BE44C1" w:rsidP="0007061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18/1836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Контрольная работа</w:t>
            </w: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Геометрия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2C4F2D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3E3EC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BB7C49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BB7C49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07061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205F5" w:rsidRDefault="00BE44C1" w:rsidP="0007061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12/408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Контрольная работа</w:t>
            </w: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2C4F2D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3E3EC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BB7C49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BB7C49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07061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205F5" w:rsidRDefault="00BE44C1" w:rsidP="0007061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6/204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Контрольная работа</w:t>
            </w:r>
          </w:p>
        </w:tc>
      </w:tr>
      <w:tr w:rsidR="00BE44C1" w:rsidRPr="003404B1">
        <w:trPr>
          <w:cantSplit/>
          <w:trHeight w:val="145"/>
        </w:trPr>
        <w:tc>
          <w:tcPr>
            <w:tcW w:w="444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ОБЩЕСТ-ВЕННО-НАУЧНЫЕ ПРЕДМЕТЫ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 xml:space="preserve">История </w:t>
            </w:r>
            <w:r>
              <w:rPr>
                <w:sz w:val="20"/>
                <w:szCs w:val="20"/>
              </w:rPr>
              <w:t xml:space="preserve"> России. Всеобщая история.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AD7278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3E3EC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BB7C49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BB7C49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205F5" w:rsidRDefault="00BE44C1" w:rsidP="0007061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205F5" w:rsidRDefault="00BE44C1" w:rsidP="00070616">
            <w:pPr>
              <w:rPr>
                <w:b/>
                <w:bCs/>
                <w:sz w:val="20"/>
                <w:szCs w:val="20"/>
              </w:rPr>
            </w:pPr>
            <w:r w:rsidRPr="003205F5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20/680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cantSplit/>
          <w:trHeight w:val="261"/>
        </w:trPr>
        <w:tc>
          <w:tcPr>
            <w:tcW w:w="444" w:type="pct"/>
            <w:vMerge/>
            <w:tcBorders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8/272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cantSplit/>
          <w:trHeight w:val="261"/>
        </w:trPr>
        <w:tc>
          <w:tcPr>
            <w:tcW w:w="444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География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16/544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2"/>
          <w:wAfter w:w="7" w:type="pct"/>
          <w:cantSplit/>
          <w:trHeight w:val="261"/>
        </w:trPr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ДУХОВНО-НРАВСТВ</w:t>
            </w:r>
          </w:p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ЕННОЙ КУЛЬТУРЫ НАРОДОВ РОССИИ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1/34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ЕСТЕСТВЕННО-НАУЧНЫЕ ПРЕДМЕТЫ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Биология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14/476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Физика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3/102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14/476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Контрольная работа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 xml:space="preserve">Химия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8/272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Контрольная работа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ИСКУССТ</w:t>
            </w:r>
            <w:r>
              <w:rPr>
                <w:sz w:val="20"/>
                <w:szCs w:val="20"/>
              </w:rPr>
              <w:t>-</w:t>
            </w:r>
            <w:r w:rsidRPr="003404B1">
              <w:rPr>
                <w:sz w:val="20"/>
                <w:szCs w:val="20"/>
              </w:rPr>
              <w:t>ВО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 xml:space="preserve">Музыка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6/204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6/204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Искусство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AD7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3E3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2/68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ТЕХНОЛО</w:t>
            </w:r>
            <w:r>
              <w:rPr>
                <w:sz w:val="20"/>
                <w:szCs w:val="20"/>
              </w:rPr>
              <w:t>-</w:t>
            </w:r>
            <w:r w:rsidRPr="003404B1">
              <w:rPr>
                <w:sz w:val="20"/>
                <w:szCs w:val="20"/>
              </w:rPr>
              <w:t>ГИЯ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C4F2D">
            <w:pPr>
              <w:rPr>
                <w:b/>
                <w:bCs/>
                <w:sz w:val="20"/>
                <w:szCs w:val="20"/>
              </w:rPr>
            </w:pPr>
            <w:r w:rsidRPr="004125D8"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14/476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Проектная работа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ФИЗИЧЕС</w:t>
            </w:r>
            <w:r>
              <w:rPr>
                <w:sz w:val="20"/>
                <w:szCs w:val="20"/>
              </w:rPr>
              <w:t>-</w:t>
            </w:r>
            <w:r w:rsidRPr="003404B1">
              <w:rPr>
                <w:sz w:val="20"/>
                <w:szCs w:val="20"/>
              </w:rPr>
              <w:t>КАЯ КУЛЬТУРА</w:t>
            </w:r>
            <w:r>
              <w:rPr>
                <w:sz w:val="20"/>
                <w:szCs w:val="20"/>
              </w:rPr>
              <w:t xml:space="preserve"> И ОСНОВЫ БЕЗОПАС</w:t>
            </w:r>
          </w:p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НОСТИ ЖИЗНЕДЕЯТЕЛЬНОС-ТИ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363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20/680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Сдача нормативов</w:t>
            </w:r>
          </w:p>
        </w:tc>
      </w:tr>
      <w:tr w:rsidR="00BE44C1" w:rsidRPr="003404B1">
        <w:trPr>
          <w:gridAfter w:val="2"/>
          <w:wAfter w:w="7" w:type="pct"/>
          <w:cantSplit/>
          <w:trHeight w:val="823"/>
        </w:trPr>
        <w:tc>
          <w:tcPr>
            <w:tcW w:w="4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ОБЖ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2C4F2D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2C4F2D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2C4F2D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4125D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4/136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jc w:val="right"/>
              <w:rPr>
                <w:sz w:val="20"/>
                <w:szCs w:val="20"/>
              </w:rPr>
            </w:pPr>
            <w:r w:rsidRPr="003404B1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27,5/935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27,5/918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30/1050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30/1050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30/1020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30/1020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31/1054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31/1054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30/1020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30/1020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297/10098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173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2C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94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Формы/Вид</w:t>
            </w:r>
          </w:p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3404B1">
              <w:rPr>
                <w:b/>
                <w:bCs/>
                <w:sz w:val="20"/>
                <w:szCs w:val="20"/>
              </w:rPr>
              <w:t>деятельности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3404B1">
              <w:rPr>
                <w:b/>
                <w:bCs/>
                <w:sz w:val="20"/>
                <w:szCs w:val="20"/>
              </w:rPr>
              <w:t>Наименование курсов, модулей курсов  по выбору, проектов, практик</w:t>
            </w:r>
          </w:p>
        </w:tc>
        <w:tc>
          <w:tcPr>
            <w:tcW w:w="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3404B1">
              <w:rPr>
                <w:b/>
                <w:bCs/>
                <w:sz w:val="20"/>
                <w:szCs w:val="20"/>
              </w:rPr>
              <w:t>Классы/ количество часов в год/неделю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15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3404B1">
              <w:rPr>
                <w:b/>
                <w:bCs/>
                <w:sz w:val="20"/>
                <w:szCs w:val="20"/>
              </w:rPr>
              <w:t>5А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5Б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617F05">
            <w:pPr>
              <w:jc w:val="center"/>
              <w:rPr>
                <w:b/>
                <w:bCs/>
                <w:sz w:val="20"/>
                <w:szCs w:val="20"/>
              </w:rPr>
            </w:pPr>
            <w:r w:rsidRPr="00BD7FB8">
              <w:rPr>
                <w:b/>
                <w:bCs/>
                <w:sz w:val="20"/>
                <w:szCs w:val="20"/>
              </w:rPr>
              <w:t>6А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 w:rsidRPr="00BD7FB8">
              <w:rPr>
                <w:b/>
                <w:bCs/>
                <w:sz w:val="20"/>
                <w:szCs w:val="20"/>
              </w:rPr>
              <w:t>6Б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7А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7Б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5773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5773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8Б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а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BD7FB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б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jc w:val="center"/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Учебные</w:t>
            </w:r>
            <w:r>
              <w:rPr>
                <w:sz w:val="20"/>
                <w:szCs w:val="20"/>
              </w:rPr>
              <w:t xml:space="preserve"> предметы, курсы, дисциплины (модули)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 w:rsidRPr="003404B1">
              <w:rPr>
                <w:sz w:val="20"/>
                <w:szCs w:val="20"/>
              </w:rPr>
              <w:t>Эрзянский язык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5773B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2/68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-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/>
            <w:tcBorders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2C4F2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2C4F2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3E3E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2/68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/>
            <w:tcBorders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ОФП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BB7C49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4/136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/>
            <w:tcBorders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 мире искусства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0,/17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0,5/17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1/34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gridAfter w:val="2"/>
          <w:wAfter w:w="7" w:type="pct"/>
          <w:cantSplit/>
          <w:trHeight w:val="145"/>
        </w:trPr>
        <w:tc>
          <w:tcPr>
            <w:tcW w:w="444" w:type="pct"/>
            <w:vMerge/>
            <w:tcBorders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История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9100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Default="00BE44C1" w:rsidP="00BB7C49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2/68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тестирование</w:t>
            </w:r>
          </w:p>
        </w:tc>
      </w:tr>
      <w:tr w:rsidR="00BE44C1" w:rsidRPr="003404B1">
        <w:trPr>
          <w:gridAfter w:val="1"/>
          <w:wAfter w:w="2" w:type="pct"/>
          <w:cantSplit/>
          <w:trHeight w:val="145"/>
        </w:trPr>
        <w:tc>
          <w:tcPr>
            <w:tcW w:w="444" w:type="pct"/>
            <w:vMerge/>
            <w:tcBorders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Черчение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BB7C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1/34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3404B1" w:rsidRDefault="00BE44C1" w:rsidP="00222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222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2/68</w:t>
            </w:r>
          </w:p>
        </w:tc>
        <w:tc>
          <w:tcPr>
            <w:tcW w:w="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Проектная работа</w:t>
            </w:r>
          </w:p>
        </w:tc>
      </w:tr>
      <w:tr w:rsidR="00BE44C1" w:rsidRPr="003404B1">
        <w:trPr>
          <w:gridAfter w:val="1"/>
          <w:wAfter w:w="2" w:type="pct"/>
          <w:cantSplit/>
          <w:trHeight w:val="145"/>
        </w:trPr>
        <w:tc>
          <w:tcPr>
            <w:tcW w:w="361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09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44C1" w:rsidRPr="003E7D30" w:rsidRDefault="00BE44C1" w:rsidP="00617F05">
            <w:pPr>
              <w:rPr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gridAfter w:val="1"/>
          <w:wAfter w:w="2" w:type="pct"/>
          <w:cantSplit/>
          <w:trHeight w:val="145"/>
        </w:trPr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 w:rsidRPr="003404B1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1,5/51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1,5/51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AD7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BD7FB8" w:rsidRDefault="00BE44C1" w:rsidP="00222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2/68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  <w:r>
              <w:rPr>
                <w:b/>
                <w:bCs/>
                <w:sz w:val="20"/>
                <w:szCs w:val="20"/>
                <w:highlight w:val="cyan"/>
              </w:rPr>
              <w:t>19/646</w:t>
            </w:r>
          </w:p>
        </w:tc>
        <w:tc>
          <w:tcPr>
            <w:tcW w:w="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  <w:tr w:rsidR="00BE44C1" w:rsidRPr="003404B1">
        <w:trPr>
          <w:gridAfter w:val="1"/>
          <w:wAfter w:w="2" w:type="pct"/>
          <w:cantSplit/>
          <w:trHeight w:val="145"/>
        </w:trPr>
        <w:tc>
          <w:tcPr>
            <w:tcW w:w="111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A97C36">
            <w:pPr>
              <w:rPr>
                <w:b/>
                <w:bCs/>
                <w:sz w:val="20"/>
                <w:szCs w:val="20"/>
              </w:rPr>
            </w:pPr>
            <w:r w:rsidRPr="003404B1">
              <w:rPr>
                <w:b/>
                <w:bCs/>
                <w:sz w:val="20"/>
                <w:szCs w:val="20"/>
              </w:rPr>
              <w:t xml:space="preserve">Предельно допустимая аудиторная  нагрузка при </w:t>
            </w:r>
            <w:r>
              <w:rPr>
                <w:b/>
                <w:bCs/>
                <w:sz w:val="20"/>
                <w:szCs w:val="20"/>
              </w:rPr>
              <w:t>5</w:t>
            </w:r>
            <w:r w:rsidRPr="003404B1">
              <w:rPr>
                <w:b/>
                <w:bCs/>
                <w:sz w:val="20"/>
                <w:szCs w:val="20"/>
              </w:rPr>
              <w:t>-ти дневной учебной неделе (требования СанПин)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29/968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3404B1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29/968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617F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30/1020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30/1020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32/1088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32/1088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33/1122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2C4F2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33/1122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4C1" w:rsidRPr="00BD7FB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33/1122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C1" w:rsidRPr="00BD7FB8" w:rsidRDefault="00BE44C1" w:rsidP="00070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33/1122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FFFF"/>
          </w:tcPr>
          <w:p w:rsidR="00BE44C1" w:rsidRPr="003E7D30" w:rsidRDefault="00BE44C1" w:rsidP="00617F05">
            <w:pPr>
              <w:rPr>
                <w:b/>
                <w:bCs/>
                <w:sz w:val="20"/>
                <w:szCs w:val="20"/>
                <w:highlight w:val="cyan"/>
              </w:rPr>
            </w:pPr>
          </w:p>
        </w:tc>
      </w:tr>
    </w:tbl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272A29"/>
    <w:p w:rsidR="00BE44C1" w:rsidRDefault="00BE44C1" w:rsidP="001E65D7">
      <w:pPr>
        <w:pStyle w:val="Title"/>
        <w:jc w:val="left"/>
        <w:rPr>
          <w:b w:val="0"/>
          <w:bCs w:val="0"/>
          <w:sz w:val="24"/>
          <w:szCs w:val="24"/>
        </w:rPr>
        <w:sectPr w:rsidR="00BE44C1" w:rsidSect="00EA2254">
          <w:pgSz w:w="16838" w:h="11906" w:orient="landscape"/>
          <w:pgMar w:top="709" w:right="318" w:bottom="426" w:left="709" w:header="708" w:footer="708" w:gutter="0"/>
          <w:cols w:space="708"/>
          <w:docGrid w:linePitch="360"/>
        </w:sectPr>
      </w:pPr>
    </w:p>
    <w:p w:rsidR="00BE44C1" w:rsidRDefault="00BE44C1" w:rsidP="00272A29"/>
    <w:p w:rsidR="00BE44C1" w:rsidRPr="00094612" w:rsidRDefault="00BE44C1" w:rsidP="00272A29">
      <w:pPr>
        <w:jc w:val="center"/>
        <w:rPr>
          <w:b/>
          <w:bCs/>
          <w:sz w:val="24"/>
          <w:szCs w:val="24"/>
        </w:rPr>
      </w:pPr>
      <w:r w:rsidRPr="00094612">
        <w:rPr>
          <w:b/>
          <w:bCs/>
          <w:sz w:val="24"/>
          <w:szCs w:val="24"/>
        </w:rPr>
        <w:t>Пояснительная записка к учебному плану</w:t>
      </w:r>
    </w:p>
    <w:p w:rsidR="00BE44C1" w:rsidRPr="00094612" w:rsidRDefault="00BE44C1" w:rsidP="00272A29">
      <w:pPr>
        <w:jc w:val="center"/>
        <w:rPr>
          <w:b/>
          <w:bCs/>
          <w:sz w:val="24"/>
          <w:szCs w:val="24"/>
        </w:rPr>
      </w:pPr>
      <w:r w:rsidRPr="00094612">
        <w:rPr>
          <w:b/>
          <w:bCs/>
          <w:sz w:val="24"/>
          <w:szCs w:val="24"/>
        </w:rPr>
        <w:t>для 5-</w:t>
      </w:r>
      <w:r>
        <w:rPr>
          <w:b/>
          <w:bCs/>
          <w:sz w:val="24"/>
          <w:szCs w:val="24"/>
        </w:rPr>
        <w:t>9</w:t>
      </w:r>
      <w:r w:rsidRPr="00094612">
        <w:rPr>
          <w:b/>
          <w:bCs/>
          <w:sz w:val="24"/>
          <w:szCs w:val="24"/>
        </w:rPr>
        <w:t>х  классов</w:t>
      </w:r>
    </w:p>
    <w:p w:rsidR="00BE44C1" w:rsidRPr="00094612" w:rsidRDefault="00BE44C1" w:rsidP="00272A29">
      <w:pPr>
        <w:jc w:val="center"/>
        <w:rPr>
          <w:b/>
          <w:bCs/>
          <w:sz w:val="24"/>
          <w:szCs w:val="24"/>
        </w:rPr>
      </w:pPr>
      <w:r w:rsidRPr="00094612">
        <w:rPr>
          <w:b/>
          <w:bCs/>
          <w:sz w:val="24"/>
          <w:szCs w:val="24"/>
        </w:rPr>
        <w:t>МБОУ «Комсомольская средняя общеобразовательная школа №3»,</w:t>
      </w:r>
    </w:p>
    <w:p w:rsidR="00BE44C1" w:rsidRPr="00094612" w:rsidRDefault="00BE44C1" w:rsidP="00272A29">
      <w:pPr>
        <w:pStyle w:val="Default"/>
        <w:jc w:val="center"/>
        <w:rPr>
          <w:b/>
          <w:bCs/>
        </w:rPr>
      </w:pPr>
      <w:r>
        <w:rPr>
          <w:b/>
          <w:bCs/>
        </w:rPr>
        <w:t>реализующего</w:t>
      </w:r>
      <w:r w:rsidRPr="00094612">
        <w:rPr>
          <w:b/>
          <w:bCs/>
        </w:rPr>
        <w:t xml:space="preserve"> основную образовательную программу </w:t>
      </w:r>
    </w:p>
    <w:p w:rsidR="00BE44C1" w:rsidRPr="00094612" w:rsidRDefault="00BE44C1" w:rsidP="00272A29">
      <w:pPr>
        <w:pStyle w:val="Default"/>
        <w:jc w:val="center"/>
        <w:rPr>
          <w:b/>
          <w:bCs/>
        </w:rPr>
      </w:pPr>
      <w:r w:rsidRPr="00094612">
        <w:rPr>
          <w:b/>
          <w:bCs/>
        </w:rPr>
        <w:t>основного общего образования</w:t>
      </w:r>
    </w:p>
    <w:p w:rsidR="00BE44C1" w:rsidRDefault="00BE44C1" w:rsidP="00B61214">
      <w:pPr>
        <w:jc w:val="center"/>
        <w:rPr>
          <w:b/>
          <w:bCs/>
          <w:sz w:val="24"/>
          <w:szCs w:val="24"/>
        </w:rPr>
      </w:pPr>
      <w:r w:rsidRPr="00094612">
        <w:rPr>
          <w:b/>
          <w:bCs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</w:t>
      </w:r>
    </w:p>
    <w:p w:rsidR="00BE44C1" w:rsidRPr="00B61214" w:rsidRDefault="00BE44C1" w:rsidP="00B61214">
      <w:pPr>
        <w:jc w:val="center"/>
        <w:rPr>
          <w:b/>
          <w:bCs/>
          <w:sz w:val="24"/>
          <w:szCs w:val="24"/>
        </w:rPr>
      </w:pPr>
    </w:p>
    <w:p w:rsidR="00BE44C1" w:rsidRPr="00094612" w:rsidRDefault="00BE44C1" w:rsidP="004102A6">
      <w:pPr>
        <w:ind w:left="560"/>
        <w:jc w:val="both"/>
        <w:rPr>
          <w:sz w:val="24"/>
          <w:szCs w:val="24"/>
        </w:rPr>
      </w:pPr>
      <w:r w:rsidRPr="00094612">
        <w:rPr>
          <w:sz w:val="24"/>
          <w:szCs w:val="24"/>
        </w:rPr>
        <w:t>Учебный план  разработан  для 5-</w:t>
      </w:r>
      <w:r>
        <w:rPr>
          <w:sz w:val="24"/>
          <w:szCs w:val="24"/>
        </w:rPr>
        <w:t xml:space="preserve">9 </w:t>
      </w:r>
      <w:r w:rsidRPr="00094612">
        <w:rPr>
          <w:sz w:val="24"/>
          <w:szCs w:val="24"/>
        </w:rPr>
        <w:t>х классов, разработан в соответствии с нормативно-правовыми документами</w:t>
      </w:r>
      <w:r>
        <w:rPr>
          <w:sz w:val="24"/>
          <w:szCs w:val="24"/>
        </w:rPr>
        <w:t xml:space="preserve"> федерального уровня</w:t>
      </w:r>
      <w:r w:rsidRPr="00094612">
        <w:rPr>
          <w:sz w:val="24"/>
          <w:szCs w:val="24"/>
        </w:rPr>
        <w:t>:</w:t>
      </w:r>
    </w:p>
    <w:p w:rsidR="00BE44C1" w:rsidRPr="00094612" w:rsidRDefault="00BE44C1" w:rsidP="004102A6">
      <w:pPr>
        <w:ind w:left="560"/>
        <w:jc w:val="both"/>
        <w:rPr>
          <w:sz w:val="24"/>
          <w:szCs w:val="24"/>
        </w:rPr>
      </w:pP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  <w:r w:rsidRPr="00094612">
        <w:rPr>
          <w:rFonts w:eastAsia="TimesNewRomanPSMT"/>
          <w:i/>
          <w:iCs/>
          <w:sz w:val="24"/>
          <w:szCs w:val="24"/>
        </w:rPr>
        <w:t>1.Федеральный закон от 29 декабря 2012 г. № 273-ФЗ Об образовании в</w:t>
      </w: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  <w:r w:rsidRPr="00094612">
        <w:rPr>
          <w:rFonts w:eastAsia="TimesNewRomanPSMT"/>
          <w:i/>
          <w:iCs/>
          <w:sz w:val="24"/>
          <w:szCs w:val="24"/>
        </w:rPr>
        <w:t>Российской Федерации.</w:t>
      </w: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  <w:r w:rsidRPr="00094612">
        <w:rPr>
          <w:rFonts w:eastAsia="TimesNewRomanPSMT"/>
          <w:i/>
          <w:iCs/>
          <w:sz w:val="24"/>
          <w:szCs w:val="24"/>
        </w:rPr>
        <w:t>2.</w:t>
      </w:r>
      <w:r w:rsidRPr="00094612">
        <w:rPr>
          <w:sz w:val="24"/>
          <w:szCs w:val="24"/>
        </w:rPr>
        <w:t xml:space="preserve"> </w:t>
      </w:r>
      <w:r w:rsidRPr="00094612">
        <w:rPr>
          <w:i/>
          <w:iCs/>
          <w:sz w:val="24"/>
          <w:szCs w:val="24"/>
        </w:rPr>
        <w:t>Федерального  государственного  образовательного стандарта основного общего образования (приказ  Минобрнауки России от 17.12.2010  № 1897)  с изменениями  (приказ Минобрнауки России  от 26.11.2010  № 1241);</w:t>
      </w: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  <w:r w:rsidRPr="00094612">
        <w:rPr>
          <w:rFonts w:eastAsia="TimesNewRomanPSMT"/>
          <w:i/>
          <w:iCs/>
          <w:sz w:val="24"/>
          <w:szCs w:val="24"/>
        </w:rPr>
        <w:t>2. Типовое положение об общеобразовательном учреждении, утвержденное</w:t>
      </w: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  <w:r w:rsidRPr="00094612">
        <w:rPr>
          <w:rFonts w:eastAsia="TimesNewRomanPSMT"/>
          <w:i/>
          <w:iCs/>
          <w:sz w:val="24"/>
          <w:szCs w:val="24"/>
        </w:rPr>
        <w:t>постановлением Правительства РФ от 19 марта 2001 года № 196.</w:t>
      </w: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  <w:r w:rsidRPr="00094612">
        <w:rPr>
          <w:rFonts w:eastAsia="TimesNewRomanPSMT"/>
          <w:i/>
          <w:iCs/>
          <w:sz w:val="24"/>
          <w:szCs w:val="24"/>
        </w:rPr>
        <w:t>4. Постановление Главного государственного санитарного врача РФ от 29 декабря</w:t>
      </w: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  <w:r w:rsidRPr="00094612">
        <w:rPr>
          <w:rFonts w:eastAsia="TimesNewRomanPSMT"/>
          <w:i/>
          <w:iCs/>
          <w:sz w:val="24"/>
          <w:szCs w:val="24"/>
        </w:rPr>
        <w:t>2010 г. N 189 Об утверждении СанПиН 2.4.2.2821-10 Санитарно-эпидемиологические</w:t>
      </w: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  <w:r w:rsidRPr="00094612">
        <w:rPr>
          <w:rFonts w:eastAsia="TimesNewRomanPSMT"/>
          <w:i/>
          <w:iCs/>
          <w:sz w:val="24"/>
          <w:szCs w:val="24"/>
        </w:rPr>
        <w:t>требования к условиям и организации обучения в общеобразовательных учреждениях.</w:t>
      </w:r>
    </w:p>
    <w:p w:rsidR="00BE44C1" w:rsidRDefault="00BE44C1" w:rsidP="004102A6">
      <w:pPr>
        <w:pStyle w:val="NoSpacing"/>
        <w:ind w:left="560"/>
        <w:rPr>
          <w:rFonts w:ascii="Times New Roman" w:hAnsi="Times New Roman" w:cs="Times New Roman"/>
          <w:i/>
          <w:iCs/>
          <w:sz w:val="24"/>
          <w:szCs w:val="24"/>
        </w:rPr>
      </w:pPr>
      <w:r w:rsidRPr="00094612">
        <w:rPr>
          <w:rFonts w:ascii="Times New Roman" w:eastAsia="TimesNewRomanPSMT" w:hAnsi="Times New Roman" w:cs="Times New Roman"/>
          <w:i/>
          <w:iCs/>
          <w:sz w:val="24"/>
          <w:szCs w:val="24"/>
        </w:rPr>
        <w:t>5.</w:t>
      </w:r>
      <w:r w:rsidRPr="00094612">
        <w:rPr>
          <w:rFonts w:ascii="Times New Roman" w:hAnsi="Times New Roman" w:cs="Times New Roman"/>
          <w:sz w:val="24"/>
          <w:szCs w:val="24"/>
        </w:rPr>
        <w:t xml:space="preserve"> </w:t>
      </w:r>
      <w:r w:rsidRPr="00094612">
        <w:rPr>
          <w:rFonts w:ascii="Times New Roman" w:hAnsi="Times New Roman" w:cs="Times New Roman"/>
          <w:i/>
          <w:iCs/>
          <w:sz w:val="24"/>
          <w:szCs w:val="24"/>
        </w:rPr>
        <w:t>Приказ Министерства образования и науки РФ от 31.03.2014 №253«Об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BE44C1" w:rsidRDefault="00BE44C1" w:rsidP="00EC5F8D">
      <w:pPr>
        <w:ind w:left="560"/>
        <w:rPr>
          <w:i/>
          <w:iCs/>
          <w:sz w:val="24"/>
          <w:szCs w:val="24"/>
        </w:rPr>
      </w:pPr>
      <w:r w:rsidRPr="00EC5F8D">
        <w:rPr>
          <w:i/>
          <w:iCs/>
          <w:sz w:val="24"/>
          <w:szCs w:val="24"/>
        </w:rPr>
        <w:t>6. Письмо Министерства образования РФ от 06.12.2017 № 08-2595 О методических рекомендациях органам исполнительной власти субъектов Российской Федерации, осуществляющим государственное управление в сфере образования, по вопросу изучения государственных языков</w:t>
      </w:r>
    </w:p>
    <w:p w:rsidR="00BE44C1" w:rsidRPr="00EC5F8D" w:rsidRDefault="00BE44C1" w:rsidP="008012F7">
      <w:pPr>
        <w:ind w:left="700" w:hanging="52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i/>
          <w:iCs/>
          <w:sz w:val="24"/>
          <w:szCs w:val="24"/>
        </w:rPr>
        <w:t xml:space="preserve">7. </w:t>
      </w:r>
      <w:r w:rsidRPr="0013506C">
        <w:rPr>
          <w:i/>
          <w:iCs/>
          <w:sz w:val="27"/>
          <w:szCs w:val="27"/>
        </w:rPr>
        <w:t>СП 3.1/2.4.3598–20</w:t>
      </w:r>
    </w:p>
    <w:p w:rsidR="00BE44C1" w:rsidRPr="00EC5F8D" w:rsidRDefault="00BE44C1" w:rsidP="00EC5F8D">
      <w:pPr>
        <w:ind w:left="560"/>
        <w:rPr>
          <w:i/>
          <w:iCs/>
          <w:sz w:val="24"/>
          <w:szCs w:val="24"/>
        </w:rPr>
      </w:pPr>
    </w:p>
    <w:p w:rsidR="00BE44C1" w:rsidRPr="002C4F2D" w:rsidRDefault="00BE44C1" w:rsidP="004102A6">
      <w:pPr>
        <w:pStyle w:val="BodyText"/>
        <w:kinsoku w:val="0"/>
        <w:overflowPunct w:val="0"/>
        <w:ind w:left="560" w:right="140"/>
        <w:rPr>
          <w:rFonts w:ascii="Times New Roman" w:hAnsi="Times New Roman" w:cs="Times New Roman"/>
          <w:spacing w:val="-1"/>
          <w:sz w:val="24"/>
          <w:szCs w:val="24"/>
        </w:rPr>
      </w:pPr>
      <w:r w:rsidRPr="002C4F2D">
        <w:rPr>
          <w:rFonts w:ascii="Times New Roman" w:hAnsi="Times New Roman" w:cs="Times New Roman"/>
          <w:spacing w:val="-1"/>
          <w:sz w:val="24"/>
          <w:szCs w:val="24"/>
        </w:rPr>
        <w:t>Нормативных</w:t>
      </w:r>
      <w:r w:rsidRPr="002C4F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документов</w:t>
      </w:r>
      <w:r w:rsidRPr="002C4F2D">
        <w:rPr>
          <w:rFonts w:ascii="Times New Roman" w:hAnsi="Times New Roman" w:cs="Times New Roman"/>
          <w:sz w:val="24"/>
          <w:szCs w:val="24"/>
        </w:rPr>
        <w:t xml:space="preserve"> образовательного</w:t>
      </w:r>
      <w:r w:rsidRPr="002C4F2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учреждения:</w:t>
      </w:r>
    </w:p>
    <w:p w:rsidR="00BE44C1" w:rsidRPr="00B61214" w:rsidRDefault="00BE44C1" w:rsidP="004102A6">
      <w:pPr>
        <w:pStyle w:val="BodyText"/>
        <w:widowControl w:val="0"/>
        <w:tabs>
          <w:tab w:val="clear" w:pos="7938"/>
          <w:tab w:val="left" w:pos="1389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560" w:right="140"/>
        <w:jc w:val="left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1.Устав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МБОУ</w:t>
      </w:r>
      <w:r w:rsidRPr="00B61214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3"/>
          <w:sz w:val="24"/>
          <w:szCs w:val="24"/>
        </w:rPr>
        <w:t>«КСШ</w:t>
      </w:r>
      <w:r w:rsidRPr="00B61214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3»;</w:t>
      </w:r>
    </w:p>
    <w:p w:rsidR="00BE44C1" w:rsidRPr="00B61214" w:rsidRDefault="00BE44C1" w:rsidP="004102A6">
      <w:pPr>
        <w:pStyle w:val="BodyText"/>
        <w:widowControl w:val="0"/>
        <w:tabs>
          <w:tab w:val="clear" w:pos="7938"/>
          <w:tab w:val="left" w:pos="1389"/>
        </w:tabs>
        <w:kinsoku w:val="0"/>
        <w:overflowPunct w:val="0"/>
        <w:autoSpaceDE w:val="0"/>
        <w:autoSpaceDN w:val="0"/>
        <w:adjustRightInd w:val="0"/>
        <w:ind w:left="560" w:right="140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2.Образовательная</w:t>
      </w:r>
      <w:r w:rsidRPr="00B61214">
        <w:rPr>
          <w:rFonts w:ascii="Times New Roman" w:hAnsi="Times New Roman" w:cs="Times New Roman"/>
          <w:i/>
          <w:iCs/>
          <w:spacing w:val="54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программа</w:t>
      </w:r>
      <w:r w:rsidRPr="00B61214">
        <w:rPr>
          <w:rFonts w:ascii="Times New Roman" w:hAnsi="Times New Roman" w:cs="Times New Roman"/>
          <w:i/>
          <w:iCs/>
          <w:spacing w:val="54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>основного</w:t>
      </w:r>
      <w:r w:rsidRPr="00B61214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общего</w:t>
      </w:r>
      <w:r w:rsidRPr="00B61214">
        <w:rPr>
          <w:rFonts w:ascii="Times New Roman" w:hAnsi="Times New Roman" w:cs="Times New Roman"/>
          <w:i/>
          <w:iCs/>
          <w:spacing w:val="54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образования</w:t>
      </w:r>
      <w:r w:rsidRPr="00B61214">
        <w:rPr>
          <w:rFonts w:ascii="Times New Roman" w:hAnsi="Times New Roman" w:cs="Times New Roman"/>
          <w:i/>
          <w:iCs/>
          <w:spacing w:val="54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(ФГОС</w:t>
      </w:r>
      <w:r w:rsidRPr="00B61214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ООО)</w:t>
      </w:r>
      <w:r w:rsidRPr="00B61214">
        <w:rPr>
          <w:rFonts w:ascii="Times New Roman" w:hAnsi="Times New Roman" w:cs="Times New Roman"/>
          <w:i/>
          <w:iCs/>
          <w:spacing w:val="63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МБОУ</w:t>
      </w:r>
      <w:r w:rsidRPr="00B61214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3"/>
          <w:sz w:val="24"/>
          <w:szCs w:val="24"/>
        </w:rPr>
        <w:t>«КСШ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 xml:space="preserve"> № </w:t>
      </w:r>
      <w:r w:rsidRPr="00B61214">
        <w:rPr>
          <w:rFonts w:ascii="Times New Roman" w:hAnsi="Times New Roman" w:cs="Times New Roman"/>
          <w:i/>
          <w:iCs/>
          <w:spacing w:val="1"/>
          <w:sz w:val="24"/>
          <w:szCs w:val="24"/>
        </w:rPr>
        <w:t>3»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;</w:t>
      </w:r>
    </w:p>
    <w:p w:rsidR="00BE44C1" w:rsidRPr="00B61214" w:rsidRDefault="00BE44C1" w:rsidP="004102A6">
      <w:pPr>
        <w:pStyle w:val="BodyText"/>
        <w:widowControl w:val="0"/>
        <w:tabs>
          <w:tab w:val="clear" w:pos="7938"/>
          <w:tab w:val="left" w:pos="1389"/>
        </w:tabs>
        <w:kinsoku w:val="0"/>
        <w:overflowPunct w:val="0"/>
        <w:autoSpaceDE w:val="0"/>
        <w:autoSpaceDN w:val="0"/>
        <w:adjustRightInd w:val="0"/>
        <w:spacing w:before="24" w:line="274" w:lineRule="exact"/>
        <w:ind w:left="560" w:right="140"/>
        <w:rPr>
          <w:rFonts w:ascii="Times New Roman" w:hAnsi="Times New Roman" w:cs="Times New Roman"/>
          <w:i/>
          <w:iCs/>
          <w:sz w:val="24"/>
          <w:szCs w:val="24"/>
        </w:rPr>
      </w:pP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3.Положение</w:t>
      </w:r>
      <w:r w:rsidRPr="00B61214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B61214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>формах,</w:t>
      </w:r>
      <w:r w:rsidRPr="00B61214">
        <w:rPr>
          <w:rFonts w:ascii="Times New Roman" w:hAnsi="Times New Roman" w:cs="Times New Roman"/>
          <w:i/>
          <w:iCs/>
          <w:spacing w:val="28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периодичности</w:t>
      </w:r>
      <w:r w:rsidRPr="00B61214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B61214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>порядке</w:t>
      </w:r>
      <w:r w:rsidRPr="00B61214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текущего</w:t>
      </w:r>
      <w:r w:rsidRPr="00B61214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>контроля,</w:t>
      </w:r>
      <w:r w:rsidRPr="00B61214">
        <w:rPr>
          <w:rFonts w:ascii="Times New Roman" w:hAnsi="Times New Roman" w:cs="Times New Roman"/>
          <w:i/>
          <w:iCs/>
          <w:spacing w:val="35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успеваемости</w:t>
      </w:r>
      <w:r w:rsidRPr="00B61214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промежуточной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i/>
          <w:iCs/>
          <w:spacing w:val="-1"/>
          <w:sz w:val="24"/>
          <w:szCs w:val="24"/>
        </w:rPr>
        <w:t>аттестации</w:t>
      </w:r>
      <w:r w:rsidRPr="00B61214">
        <w:rPr>
          <w:rFonts w:ascii="Times New Roman" w:hAnsi="Times New Roman" w:cs="Times New Roman"/>
          <w:i/>
          <w:iCs/>
          <w:sz w:val="24"/>
          <w:szCs w:val="24"/>
        </w:rPr>
        <w:t xml:space="preserve"> обучающихся.</w:t>
      </w:r>
    </w:p>
    <w:p w:rsidR="00BE44C1" w:rsidRPr="00094612" w:rsidRDefault="00BE44C1" w:rsidP="004102A6">
      <w:pPr>
        <w:ind w:left="560"/>
        <w:rPr>
          <w:rFonts w:eastAsia="TimesNewRomanPSMT"/>
          <w:i/>
          <w:iCs/>
          <w:sz w:val="24"/>
          <w:szCs w:val="24"/>
        </w:rPr>
      </w:pPr>
    </w:p>
    <w:p w:rsidR="00BE44C1" w:rsidRPr="00094612" w:rsidRDefault="00BE44C1" w:rsidP="004102A6">
      <w:pPr>
        <w:ind w:left="560"/>
        <w:rPr>
          <w:sz w:val="24"/>
          <w:szCs w:val="24"/>
        </w:rPr>
      </w:pPr>
      <w:r w:rsidRPr="00094612">
        <w:rPr>
          <w:sz w:val="24"/>
          <w:szCs w:val="24"/>
        </w:rPr>
        <w:t>Учебный план МБОУ «Комсомольская средняя общеобразовательная школа №3» основного общего образования в соответствии с ФГОС  направлен на обеспечение:</w:t>
      </w:r>
    </w:p>
    <w:p w:rsidR="00BE44C1" w:rsidRPr="00094612" w:rsidRDefault="00BE44C1" w:rsidP="004102A6">
      <w:pPr>
        <w:numPr>
          <w:ilvl w:val="0"/>
          <w:numId w:val="40"/>
        </w:numPr>
        <w:ind w:left="560" w:firstLine="0"/>
        <w:rPr>
          <w:sz w:val="24"/>
          <w:szCs w:val="24"/>
        </w:rPr>
      </w:pPr>
      <w:r w:rsidRPr="00094612">
        <w:rPr>
          <w:sz w:val="24"/>
          <w:szCs w:val="24"/>
        </w:rPr>
        <w:t>равных возможностей получения качественного образования;</w:t>
      </w:r>
    </w:p>
    <w:p w:rsidR="00BE44C1" w:rsidRPr="00094612" w:rsidRDefault="00BE44C1" w:rsidP="004102A6">
      <w:pPr>
        <w:numPr>
          <w:ilvl w:val="0"/>
          <w:numId w:val="40"/>
        </w:numPr>
        <w:ind w:left="560" w:firstLine="0"/>
        <w:rPr>
          <w:sz w:val="24"/>
          <w:szCs w:val="24"/>
        </w:rPr>
      </w:pPr>
      <w:r w:rsidRPr="00094612">
        <w:rPr>
          <w:sz w:val="24"/>
          <w:szCs w:val="24"/>
        </w:rPr>
        <w:t>духовно-нравственного развития и воспитания обучающихся;</w:t>
      </w:r>
    </w:p>
    <w:p w:rsidR="00BE44C1" w:rsidRPr="00094612" w:rsidRDefault="00BE44C1" w:rsidP="004102A6">
      <w:pPr>
        <w:numPr>
          <w:ilvl w:val="0"/>
          <w:numId w:val="40"/>
        </w:numPr>
        <w:ind w:left="560" w:firstLine="0"/>
        <w:rPr>
          <w:sz w:val="24"/>
          <w:szCs w:val="24"/>
        </w:rPr>
      </w:pPr>
      <w:r w:rsidRPr="00094612">
        <w:rPr>
          <w:sz w:val="24"/>
          <w:szCs w:val="24"/>
        </w:rPr>
        <w:t>преемственности основных образовательных программ дошкольного, начального общего, основного общего, среднего  общего образования;</w:t>
      </w:r>
    </w:p>
    <w:p w:rsidR="00BE44C1" w:rsidRPr="00094612" w:rsidRDefault="00BE44C1" w:rsidP="004102A6">
      <w:pPr>
        <w:numPr>
          <w:ilvl w:val="0"/>
          <w:numId w:val="40"/>
        </w:numPr>
        <w:ind w:left="560" w:firstLine="0"/>
        <w:rPr>
          <w:sz w:val="24"/>
          <w:szCs w:val="24"/>
        </w:rPr>
      </w:pPr>
      <w:r w:rsidRPr="00094612">
        <w:rPr>
          <w:sz w:val="24"/>
          <w:szCs w:val="24"/>
        </w:rPr>
        <w:t>сохранение и развитие культурного разнообразия; овладение духовными ценностями  многонационального народа Российской Федерации;</w:t>
      </w:r>
    </w:p>
    <w:p w:rsidR="00BE44C1" w:rsidRDefault="00BE44C1" w:rsidP="004102A6">
      <w:pPr>
        <w:numPr>
          <w:ilvl w:val="0"/>
          <w:numId w:val="40"/>
        </w:numPr>
        <w:ind w:left="560" w:firstLine="0"/>
        <w:rPr>
          <w:sz w:val="24"/>
          <w:szCs w:val="24"/>
        </w:rPr>
      </w:pPr>
      <w:r w:rsidRPr="00094612">
        <w:rPr>
          <w:sz w:val="24"/>
          <w:szCs w:val="24"/>
        </w:rPr>
        <w:t>единства образовательного пространства Российской Федерации в условиях многообразия образовательных систем и видов образовательных учреждений.</w:t>
      </w:r>
    </w:p>
    <w:p w:rsidR="00BE44C1" w:rsidRPr="00094612" w:rsidRDefault="00BE44C1" w:rsidP="004102A6">
      <w:pPr>
        <w:ind w:left="560"/>
        <w:rPr>
          <w:sz w:val="24"/>
          <w:szCs w:val="24"/>
        </w:rPr>
      </w:pPr>
    </w:p>
    <w:p w:rsidR="00BE44C1" w:rsidRPr="00094612" w:rsidRDefault="00BE44C1" w:rsidP="004102A6">
      <w:pPr>
        <w:ind w:left="560"/>
        <w:rPr>
          <w:sz w:val="24"/>
          <w:szCs w:val="24"/>
        </w:rPr>
      </w:pPr>
      <w:r w:rsidRPr="00094612">
        <w:rPr>
          <w:sz w:val="24"/>
          <w:szCs w:val="24"/>
        </w:rPr>
        <w:t xml:space="preserve">    Учебный план 5-</w:t>
      </w:r>
      <w:r>
        <w:rPr>
          <w:sz w:val="24"/>
          <w:szCs w:val="24"/>
        </w:rPr>
        <w:t xml:space="preserve">9 </w:t>
      </w:r>
      <w:r w:rsidRPr="00094612">
        <w:rPr>
          <w:sz w:val="24"/>
          <w:szCs w:val="24"/>
        </w:rPr>
        <w:t>х классов основного общего образования  МБОУ «Комсомольская средняя общеобразовательная школа №3»:</w:t>
      </w:r>
    </w:p>
    <w:p w:rsidR="00BE44C1" w:rsidRPr="00094612" w:rsidRDefault="00BE44C1" w:rsidP="004102A6">
      <w:pPr>
        <w:numPr>
          <w:ilvl w:val="0"/>
          <w:numId w:val="39"/>
        </w:numPr>
        <w:ind w:left="560" w:firstLine="0"/>
        <w:rPr>
          <w:sz w:val="24"/>
          <w:szCs w:val="24"/>
        </w:rPr>
      </w:pPr>
      <w:r w:rsidRPr="00094612">
        <w:rPr>
          <w:sz w:val="24"/>
          <w:szCs w:val="24"/>
        </w:rPr>
        <w:t>обеспечивает введение в действие и реализацию требований Стандарта;</w:t>
      </w:r>
    </w:p>
    <w:p w:rsidR="00BE44C1" w:rsidRDefault="00BE44C1" w:rsidP="004102A6">
      <w:pPr>
        <w:numPr>
          <w:ilvl w:val="0"/>
          <w:numId w:val="39"/>
        </w:numPr>
        <w:ind w:left="560" w:firstLine="0"/>
        <w:rPr>
          <w:sz w:val="24"/>
          <w:szCs w:val="24"/>
        </w:rPr>
      </w:pPr>
      <w:r w:rsidRPr="00094612">
        <w:rPr>
          <w:sz w:val="24"/>
          <w:szCs w:val="24"/>
        </w:rPr>
        <w:t>состав и структуру обязательных предметных областей, отражающих требования федерального государствен</w:t>
      </w:r>
      <w:r>
        <w:rPr>
          <w:sz w:val="24"/>
          <w:szCs w:val="24"/>
        </w:rPr>
        <w:t>ного образовательного стандарта.</w:t>
      </w:r>
    </w:p>
    <w:p w:rsidR="00BE44C1" w:rsidRPr="00094612" w:rsidRDefault="00BE44C1" w:rsidP="004102A6">
      <w:pPr>
        <w:ind w:left="560"/>
        <w:rPr>
          <w:sz w:val="24"/>
          <w:szCs w:val="24"/>
        </w:rPr>
      </w:pPr>
    </w:p>
    <w:p w:rsidR="00BE44C1" w:rsidRPr="00EB140F" w:rsidRDefault="00BE44C1" w:rsidP="004102A6">
      <w:pPr>
        <w:pStyle w:val="BodyText"/>
        <w:ind w:left="560" w:right="272"/>
        <w:rPr>
          <w:rFonts w:ascii="Times New Roman" w:hAnsi="Times New Roman" w:cs="Times New Roman"/>
          <w:sz w:val="24"/>
          <w:szCs w:val="24"/>
        </w:rPr>
      </w:pPr>
      <w:r w:rsidRPr="00EB140F">
        <w:rPr>
          <w:rFonts w:ascii="Times New Roman" w:hAnsi="Times New Roman" w:cs="Times New Roman"/>
          <w:sz w:val="24"/>
          <w:szCs w:val="24"/>
        </w:rPr>
        <w:t>Структура учебного плана основного общего образования содержит обязательную часть и часть, формируемую участниками образовательных отношений. Обязательная часть включает следующие предметные области и учебные предметы:</w:t>
      </w:r>
    </w:p>
    <w:p w:rsidR="00BE44C1" w:rsidRDefault="00BE44C1" w:rsidP="004102A6">
      <w:pPr>
        <w:pStyle w:val="BodyText"/>
        <w:ind w:left="560" w:right="272"/>
        <w:rPr>
          <w:rFonts w:ascii="Times New Roman" w:hAnsi="Times New Roman" w:cs="Times New Roman"/>
          <w:sz w:val="24"/>
          <w:szCs w:val="24"/>
        </w:rPr>
      </w:pPr>
      <w:r w:rsidRPr="00EB140F">
        <w:rPr>
          <w:rFonts w:ascii="Times New Roman" w:hAnsi="Times New Roman" w:cs="Times New Roman"/>
          <w:b/>
          <w:bCs/>
          <w:sz w:val="24"/>
          <w:szCs w:val="24"/>
        </w:rPr>
        <w:t>«Русский язык и литература».</w:t>
      </w:r>
      <w:r w:rsidRPr="00EB140F">
        <w:rPr>
          <w:rFonts w:ascii="Times New Roman" w:hAnsi="Times New Roman" w:cs="Times New Roman"/>
          <w:sz w:val="24"/>
          <w:szCs w:val="24"/>
        </w:rPr>
        <w:t xml:space="preserve"> Учебные предметы «Русский язык», «Литература».</w:t>
      </w:r>
    </w:p>
    <w:p w:rsidR="00BE44C1" w:rsidRPr="006C0840" w:rsidRDefault="00BE44C1" w:rsidP="006C0840">
      <w:pPr>
        <w:pStyle w:val="BodyText"/>
        <w:ind w:left="560" w:right="-9"/>
        <w:rPr>
          <w:rFonts w:ascii="Times New Roman" w:eastAsia="TimesNewRomanPSMT" w:hAnsi="Times New Roman" w:cs="Times New Roman"/>
          <w:sz w:val="24"/>
          <w:szCs w:val="24"/>
        </w:rPr>
      </w:pPr>
      <w:r w:rsidRPr="006C0840">
        <w:rPr>
          <w:rFonts w:ascii="Times New Roman" w:hAnsi="Times New Roman" w:cs="Times New Roman"/>
          <w:b/>
          <w:bCs/>
          <w:sz w:val="24"/>
          <w:szCs w:val="24"/>
        </w:rPr>
        <w:t>«Родной язык и родная литература».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Учебные предмет </w:t>
      </w:r>
      <w:r w:rsidRPr="006C0840">
        <w:rPr>
          <w:rFonts w:ascii="Times New Roman" w:hAnsi="Times New Roman" w:cs="Times New Roman"/>
          <w:sz w:val="24"/>
          <w:szCs w:val="24"/>
        </w:rPr>
        <w:t>«Родной язык», «Родная литература».</w:t>
      </w:r>
    </w:p>
    <w:p w:rsidR="00BE44C1" w:rsidRPr="006C0840" w:rsidRDefault="00BE44C1" w:rsidP="006C0840">
      <w:pPr>
        <w:tabs>
          <w:tab w:val="left" w:pos="4500"/>
          <w:tab w:val="left" w:pos="9180"/>
          <w:tab w:val="left" w:pos="9360"/>
        </w:tabs>
        <w:ind w:left="560"/>
        <w:jc w:val="both"/>
        <w:rPr>
          <w:rFonts w:eastAsia="TimesNewRomanPSMT"/>
          <w:sz w:val="24"/>
          <w:szCs w:val="24"/>
        </w:rPr>
      </w:pPr>
      <w:r w:rsidRPr="006C0840">
        <w:rPr>
          <w:rFonts w:eastAsia="TimesNewRomanPSMT"/>
          <w:sz w:val="24"/>
          <w:szCs w:val="24"/>
        </w:rPr>
        <w:t>Изучение предметной области «</w:t>
      </w:r>
      <w:r w:rsidRPr="006C0840">
        <w:rPr>
          <w:rFonts w:eastAsia="TimesNewRomanPSMT"/>
          <w:b/>
          <w:bCs/>
          <w:sz w:val="24"/>
          <w:szCs w:val="24"/>
        </w:rPr>
        <w:t>Родной язык и родная литература»</w:t>
      </w:r>
      <w:r>
        <w:rPr>
          <w:rFonts w:eastAsia="TimesNewRomanPSMT"/>
          <w:sz w:val="24"/>
          <w:szCs w:val="24"/>
        </w:rPr>
        <w:t xml:space="preserve"> </w:t>
      </w:r>
      <w:r w:rsidRPr="006C0840">
        <w:rPr>
          <w:rFonts w:eastAsia="TimesNewRomanPSMT"/>
          <w:sz w:val="24"/>
          <w:szCs w:val="24"/>
        </w:rPr>
        <w:t>осуществляется при наличии программного и методического обеспечения. Выбор языка носит добровольный характер, осуществляется по выбору родителей (законных представителей) по заявлению с указанием языка, являющегося родным для обучающегося (</w:t>
      </w:r>
      <w:r w:rsidRPr="006C0840">
        <w:rPr>
          <w:sz w:val="24"/>
          <w:szCs w:val="24"/>
        </w:rPr>
        <w:t>в соответствии с частью 3 статьи 44 Федерального закона об образовании «Об образовании в Российской Федерации»)</w:t>
      </w:r>
      <w:r w:rsidRPr="006C0840">
        <w:rPr>
          <w:rFonts w:eastAsia="TimesNewRomanPSMT"/>
          <w:sz w:val="24"/>
          <w:szCs w:val="24"/>
        </w:rPr>
        <w:t>.</w:t>
      </w:r>
    </w:p>
    <w:p w:rsidR="00BE44C1" w:rsidRPr="006C0840" w:rsidRDefault="00BE44C1" w:rsidP="006C0840">
      <w:pPr>
        <w:tabs>
          <w:tab w:val="left" w:pos="4500"/>
          <w:tab w:val="left" w:pos="9180"/>
          <w:tab w:val="left" w:pos="9360"/>
        </w:tabs>
        <w:ind w:left="560"/>
        <w:jc w:val="both"/>
        <w:rPr>
          <w:sz w:val="24"/>
          <w:szCs w:val="24"/>
        </w:rPr>
      </w:pPr>
      <w:r w:rsidRPr="006C0840">
        <w:rPr>
          <w:sz w:val="24"/>
          <w:szCs w:val="24"/>
        </w:rPr>
        <w:t xml:space="preserve">Преподавание учебного предмета </w:t>
      </w:r>
      <w:r w:rsidRPr="006C0840">
        <w:rPr>
          <w:b/>
          <w:bCs/>
          <w:sz w:val="24"/>
          <w:szCs w:val="24"/>
        </w:rPr>
        <w:t>«Мордовский (мокшанский/эрзянский) язык»</w:t>
      </w:r>
      <w:r w:rsidRPr="006C0840">
        <w:rPr>
          <w:sz w:val="24"/>
          <w:szCs w:val="24"/>
        </w:rPr>
        <w:t xml:space="preserve"> как государственного языка Республики Мордовия осуществляется только в части, формируемой участниками образовательных отношений.</w:t>
      </w:r>
      <w:r>
        <w:rPr>
          <w:sz w:val="24"/>
          <w:szCs w:val="24"/>
        </w:rPr>
        <w:t xml:space="preserve"> На его изучение отведено 0,5 часа.</w:t>
      </w:r>
      <w:r w:rsidRPr="006C0840">
        <w:rPr>
          <w:sz w:val="24"/>
          <w:szCs w:val="24"/>
        </w:rPr>
        <w:t xml:space="preserve"> Рекомендуется безотметочное изучение данных курсов.</w:t>
      </w:r>
    </w:p>
    <w:p w:rsidR="00BE44C1" w:rsidRPr="00EB140F" w:rsidRDefault="00BE44C1" w:rsidP="004102A6">
      <w:pPr>
        <w:pStyle w:val="BodyText"/>
        <w:ind w:left="560" w:right="272"/>
        <w:rPr>
          <w:rFonts w:ascii="Times New Roman" w:hAnsi="Times New Roman" w:cs="Times New Roman"/>
          <w:sz w:val="24"/>
          <w:szCs w:val="24"/>
        </w:rPr>
      </w:pPr>
      <w:r w:rsidRPr="00EB140F">
        <w:rPr>
          <w:rFonts w:ascii="Times New Roman" w:hAnsi="Times New Roman" w:cs="Times New Roman"/>
          <w:b/>
          <w:bCs/>
          <w:sz w:val="24"/>
          <w:szCs w:val="24"/>
        </w:rPr>
        <w:t>«Иностранный язык».</w:t>
      </w:r>
      <w:r w:rsidRPr="00EB140F">
        <w:rPr>
          <w:rFonts w:ascii="Times New Roman" w:hAnsi="Times New Roman" w:cs="Times New Roman"/>
          <w:sz w:val="24"/>
          <w:szCs w:val="24"/>
        </w:rPr>
        <w:t xml:space="preserve"> Учебные предметы: «</w:t>
      </w:r>
      <w:r w:rsidRPr="00302139">
        <w:rPr>
          <w:rFonts w:ascii="Times New Roman" w:hAnsi="Times New Roman" w:cs="Times New Roman"/>
          <w:b/>
          <w:bCs/>
          <w:sz w:val="24"/>
          <w:szCs w:val="24"/>
        </w:rPr>
        <w:t>Иностранный язык», «Второй иностранный язык»</w:t>
      </w:r>
      <w:r w:rsidRPr="00EB14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Второй иностранный язык (английский и немецкий) изучается в 6-х, 9 – х классах – 1 часа в неделю. </w:t>
      </w:r>
    </w:p>
    <w:p w:rsidR="00BE44C1" w:rsidRPr="00EB140F" w:rsidRDefault="00BE44C1" w:rsidP="004102A6">
      <w:pPr>
        <w:pStyle w:val="BodyText"/>
        <w:ind w:left="560" w:right="272"/>
        <w:rPr>
          <w:rFonts w:ascii="Times New Roman" w:hAnsi="Times New Roman" w:cs="Times New Roman"/>
          <w:sz w:val="24"/>
          <w:szCs w:val="24"/>
        </w:rPr>
      </w:pPr>
      <w:r w:rsidRPr="00EB140F">
        <w:rPr>
          <w:rFonts w:ascii="Times New Roman" w:hAnsi="Times New Roman" w:cs="Times New Roman"/>
          <w:b/>
          <w:bCs/>
          <w:sz w:val="24"/>
          <w:szCs w:val="24"/>
        </w:rPr>
        <w:t xml:space="preserve"> «Математика и информатика».</w:t>
      </w:r>
      <w:r w:rsidRPr="00EB140F">
        <w:rPr>
          <w:rFonts w:ascii="Times New Roman" w:hAnsi="Times New Roman" w:cs="Times New Roman"/>
          <w:sz w:val="24"/>
          <w:szCs w:val="24"/>
        </w:rPr>
        <w:t xml:space="preserve"> Учебные предметы: «Математика», «Алгебра», «Геометрия», «Информатика». </w:t>
      </w:r>
    </w:p>
    <w:p w:rsidR="00BE44C1" w:rsidRPr="00EB140F" w:rsidRDefault="00BE44C1" w:rsidP="004102A6">
      <w:pPr>
        <w:pStyle w:val="BodyText"/>
        <w:ind w:left="560" w:right="272"/>
        <w:rPr>
          <w:rFonts w:ascii="Times New Roman" w:hAnsi="Times New Roman" w:cs="Times New Roman"/>
          <w:sz w:val="24"/>
          <w:szCs w:val="24"/>
        </w:rPr>
      </w:pPr>
      <w:r w:rsidRPr="00EB140F">
        <w:rPr>
          <w:rFonts w:ascii="Times New Roman" w:hAnsi="Times New Roman" w:cs="Times New Roman"/>
          <w:b/>
          <w:bCs/>
          <w:sz w:val="24"/>
          <w:szCs w:val="24"/>
        </w:rPr>
        <w:t>«Обществонно-научные предметы».</w:t>
      </w:r>
      <w:r w:rsidRPr="00EB140F">
        <w:rPr>
          <w:rFonts w:ascii="Times New Roman" w:hAnsi="Times New Roman" w:cs="Times New Roman"/>
          <w:sz w:val="24"/>
          <w:szCs w:val="24"/>
        </w:rPr>
        <w:t xml:space="preserve"> Учебные предметы: «История России», «Всеобщая история», «Обществознание», «География».</w:t>
      </w:r>
    </w:p>
    <w:p w:rsidR="00BE44C1" w:rsidRPr="00EB140F" w:rsidRDefault="00BE44C1" w:rsidP="004102A6">
      <w:pPr>
        <w:pStyle w:val="BodyText"/>
        <w:ind w:left="560" w:right="272"/>
        <w:rPr>
          <w:rFonts w:ascii="Times New Roman" w:hAnsi="Times New Roman" w:cs="Times New Roman"/>
          <w:sz w:val="24"/>
          <w:szCs w:val="24"/>
        </w:rPr>
      </w:pPr>
      <w:r w:rsidRPr="00EB140F">
        <w:rPr>
          <w:rFonts w:ascii="Times New Roman" w:hAnsi="Times New Roman" w:cs="Times New Roman"/>
          <w:b/>
          <w:bCs/>
          <w:sz w:val="24"/>
          <w:szCs w:val="24"/>
        </w:rPr>
        <w:t xml:space="preserve">«Естественно-научные предметы». </w:t>
      </w:r>
      <w:r w:rsidRPr="00EB140F">
        <w:rPr>
          <w:rFonts w:ascii="Times New Roman" w:hAnsi="Times New Roman" w:cs="Times New Roman"/>
          <w:sz w:val="24"/>
          <w:szCs w:val="24"/>
        </w:rPr>
        <w:t xml:space="preserve">Учебные предметы: «Физика», «Химия», «Биология». </w:t>
      </w:r>
    </w:p>
    <w:p w:rsidR="00BE44C1" w:rsidRPr="00EB140F" w:rsidRDefault="00BE44C1" w:rsidP="004102A6">
      <w:pPr>
        <w:pStyle w:val="BodyText"/>
        <w:ind w:left="560" w:right="272"/>
        <w:rPr>
          <w:rFonts w:ascii="Times New Roman" w:hAnsi="Times New Roman" w:cs="Times New Roman"/>
          <w:sz w:val="24"/>
          <w:szCs w:val="24"/>
        </w:rPr>
      </w:pPr>
      <w:r w:rsidRPr="00EB140F">
        <w:rPr>
          <w:rFonts w:ascii="Times New Roman" w:hAnsi="Times New Roman" w:cs="Times New Roman"/>
          <w:b/>
          <w:bCs/>
          <w:sz w:val="24"/>
          <w:szCs w:val="24"/>
        </w:rPr>
        <w:t>«Искусство».</w:t>
      </w:r>
      <w:r w:rsidRPr="00EB140F">
        <w:rPr>
          <w:rFonts w:ascii="Times New Roman" w:hAnsi="Times New Roman" w:cs="Times New Roman"/>
          <w:sz w:val="24"/>
          <w:szCs w:val="24"/>
        </w:rPr>
        <w:t xml:space="preserve"> Учебные предметы: «ИЗО» и «Музыка».</w:t>
      </w:r>
    </w:p>
    <w:p w:rsidR="00BE44C1" w:rsidRPr="00EB140F" w:rsidRDefault="00BE44C1" w:rsidP="004102A6">
      <w:pPr>
        <w:pStyle w:val="BodyText"/>
        <w:ind w:left="560" w:right="272"/>
        <w:rPr>
          <w:rFonts w:ascii="Times New Roman" w:hAnsi="Times New Roman" w:cs="Times New Roman"/>
          <w:sz w:val="24"/>
          <w:szCs w:val="24"/>
        </w:rPr>
      </w:pPr>
      <w:r w:rsidRPr="00EB140F">
        <w:rPr>
          <w:rFonts w:ascii="Times New Roman" w:hAnsi="Times New Roman" w:cs="Times New Roman"/>
          <w:b/>
          <w:bCs/>
          <w:sz w:val="24"/>
          <w:szCs w:val="24"/>
        </w:rPr>
        <w:t>«Технология».</w:t>
      </w:r>
      <w:r w:rsidRPr="00EB140F">
        <w:rPr>
          <w:rFonts w:ascii="Times New Roman" w:hAnsi="Times New Roman" w:cs="Times New Roman"/>
          <w:sz w:val="24"/>
          <w:szCs w:val="24"/>
        </w:rPr>
        <w:t xml:space="preserve"> Учебный предмет: «Технология». </w:t>
      </w:r>
    </w:p>
    <w:p w:rsidR="00BE44C1" w:rsidRDefault="00BE44C1" w:rsidP="004102A6">
      <w:pPr>
        <w:pStyle w:val="BodyText"/>
        <w:ind w:left="560" w:right="272"/>
        <w:rPr>
          <w:rFonts w:ascii="Times New Roman" w:hAnsi="Times New Roman" w:cs="Times New Roman"/>
          <w:b/>
          <w:bCs/>
          <w:sz w:val="24"/>
          <w:szCs w:val="24"/>
        </w:rPr>
      </w:pPr>
      <w:r w:rsidRPr="00EB140F">
        <w:rPr>
          <w:rFonts w:ascii="Times New Roman" w:hAnsi="Times New Roman" w:cs="Times New Roman"/>
          <w:b/>
          <w:bCs/>
          <w:sz w:val="24"/>
          <w:szCs w:val="24"/>
        </w:rPr>
        <w:t>«Физическая культура, экология и ОБЖ». Учебные предметы: «Физическая культура», «ОБЖ».</w:t>
      </w:r>
    </w:p>
    <w:p w:rsidR="00BE44C1" w:rsidRPr="00EB140F" w:rsidRDefault="00BE44C1" w:rsidP="004102A6">
      <w:pPr>
        <w:pStyle w:val="BodyText"/>
        <w:ind w:left="560" w:right="272"/>
        <w:rPr>
          <w:rFonts w:ascii="Times New Roman" w:hAnsi="Times New Roman" w:cs="Times New Roman"/>
          <w:b/>
          <w:bCs/>
          <w:sz w:val="24"/>
          <w:szCs w:val="24"/>
        </w:rPr>
      </w:pPr>
    </w:p>
    <w:p w:rsidR="00BE44C1" w:rsidRPr="00094612" w:rsidRDefault="00BE44C1" w:rsidP="004102A6">
      <w:pPr>
        <w:pStyle w:val="Default"/>
        <w:ind w:left="560"/>
        <w:jc w:val="both"/>
        <w:rPr>
          <w:color w:val="auto"/>
        </w:rPr>
      </w:pPr>
      <w:r w:rsidRPr="00094612">
        <w:rPr>
          <w:color w:val="auto"/>
        </w:rPr>
        <w:t>Часть учебного плана, формируемая участниками образовательного процесса,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учреждения.</w:t>
      </w:r>
    </w:p>
    <w:p w:rsidR="00BE44C1" w:rsidRPr="00094612" w:rsidRDefault="00BE44C1" w:rsidP="004102A6">
      <w:pPr>
        <w:ind w:left="560"/>
        <w:rPr>
          <w:sz w:val="24"/>
          <w:szCs w:val="24"/>
        </w:rPr>
      </w:pPr>
      <w:r w:rsidRPr="00094612">
        <w:tab/>
      </w:r>
    </w:p>
    <w:p w:rsidR="00BE44C1" w:rsidRPr="00094612" w:rsidRDefault="00BE44C1" w:rsidP="004102A6">
      <w:pPr>
        <w:ind w:left="560"/>
        <w:jc w:val="both"/>
        <w:rPr>
          <w:sz w:val="24"/>
          <w:szCs w:val="24"/>
        </w:rPr>
      </w:pPr>
      <w:r w:rsidRPr="00094612">
        <w:rPr>
          <w:sz w:val="24"/>
          <w:szCs w:val="24"/>
        </w:rPr>
        <w:t>Санитарно – гигиенические нормы соблюдены. Перегрузки у обучающихся нет.</w:t>
      </w:r>
    </w:p>
    <w:p w:rsidR="00BE44C1" w:rsidRDefault="00BE44C1" w:rsidP="004102A6">
      <w:pPr>
        <w:ind w:left="560"/>
        <w:jc w:val="both"/>
        <w:rPr>
          <w:sz w:val="24"/>
          <w:szCs w:val="24"/>
        </w:rPr>
      </w:pPr>
      <w:r w:rsidRPr="00094612">
        <w:rPr>
          <w:sz w:val="24"/>
          <w:szCs w:val="24"/>
        </w:rPr>
        <w:t>Реализация учебного плана обеспечена необходимыми кадрами специалистов, соответствующей квалификации. В наличии имеются учебные программы, учебники, методические рекомендации.</w:t>
      </w:r>
    </w:p>
    <w:p w:rsidR="00BE44C1" w:rsidRPr="00094612" w:rsidRDefault="00BE44C1" w:rsidP="004102A6">
      <w:pPr>
        <w:ind w:left="560"/>
        <w:jc w:val="both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  <w:r w:rsidRPr="00094612">
        <w:rPr>
          <w:sz w:val="24"/>
          <w:szCs w:val="24"/>
        </w:rPr>
        <w:t>Стандартное государственное финансирование.</w:t>
      </w: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4102A6">
      <w:pPr>
        <w:ind w:left="560"/>
        <w:rPr>
          <w:sz w:val="24"/>
          <w:szCs w:val="24"/>
        </w:rPr>
      </w:pPr>
    </w:p>
    <w:p w:rsidR="00BE44C1" w:rsidRDefault="00BE44C1" w:rsidP="00363F52">
      <w:pPr>
        <w:pStyle w:val="Title"/>
        <w:rPr>
          <w:sz w:val="24"/>
          <w:szCs w:val="24"/>
        </w:rPr>
        <w:sectPr w:rsidR="00BE44C1" w:rsidSect="004102A6">
          <w:pgSz w:w="11906" w:h="16838"/>
          <w:pgMar w:top="238" w:right="846" w:bottom="709" w:left="709" w:header="709" w:footer="709" w:gutter="0"/>
          <w:cols w:space="708"/>
          <w:docGrid w:linePitch="360"/>
        </w:sectPr>
      </w:pPr>
    </w:p>
    <w:p w:rsidR="00BE44C1" w:rsidRPr="00747B77" w:rsidRDefault="00BE44C1" w:rsidP="00363F52">
      <w:pPr>
        <w:pStyle w:val="Title"/>
        <w:rPr>
          <w:sz w:val="24"/>
          <w:szCs w:val="24"/>
        </w:rPr>
      </w:pPr>
      <w:r w:rsidRPr="00747B77">
        <w:rPr>
          <w:sz w:val="24"/>
          <w:szCs w:val="24"/>
        </w:rPr>
        <w:t>ПОЯСНИТЕЛЬНАЯ  ЗАПИСКА  К  УЧЕБНОМУ  ПЛАНУ</w:t>
      </w:r>
    </w:p>
    <w:p w:rsidR="00BE44C1" w:rsidRPr="00747B77" w:rsidRDefault="00BE44C1" w:rsidP="00363F52">
      <w:pPr>
        <w:pStyle w:val="Title"/>
        <w:rPr>
          <w:sz w:val="24"/>
          <w:szCs w:val="24"/>
        </w:rPr>
      </w:pPr>
      <w:r>
        <w:rPr>
          <w:sz w:val="24"/>
          <w:szCs w:val="24"/>
        </w:rPr>
        <w:t>для  10</w:t>
      </w:r>
      <w:r w:rsidRPr="00747B77">
        <w:rPr>
          <w:sz w:val="24"/>
          <w:szCs w:val="24"/>
        </w:rPr>
        <w:t xml:space="preserve"> - ых классов</w:t>
      </w:r>
    </w:p>
    <w:p w:rsidR="00BE44C1" w:rsidRPr="00747B77" w:rsidRDefault="00BE44C1" w:rsidP="00363F52">
      <w:pPr>
        <w:pStyle w:val="Title"/>
        <w:rPr>
          <w:sz w:val="24"/>
          <w:szCs w:val="24"/>
        </w:rPr>
      </w:pPr>
      <w:r w:rsidRPr="00747B77">
        <w:rPr>
          <w:sz w:val="24"/>
          <w:szCs w:val="24"/>
        </w:rPr>
        <w:t>МБОУ «Комсомольская средняя общеобразовательная школа №3»,</w:t>
      </w:r>
    </w:p>
    <w:p w:rsidR="00BE44C1" w:rsidRDefault="00BE44C1" w:rsidP="00363F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 русским языком обучения,</w:t>
      </w:r>
    </w:p>
    <w:p w:rsidR="00BE44C1" w:rsidRPr="00747B77" w:rsidRDefault="00BE44C1" w:rsidP="00363F52">
      <w:pPr>
        <w:jc w:val="center"/>
        <w:rPr>
          <w:b/>
          <w:bCs/>
          <w:sz w:val="24"/>
          <w:szCs w:val="24"/>
        </w:rPr>
      </w:pPr>
      <w:r w:rsidRPr="00747B77">
        <w:rPr>
          <w:b/>
          <w:bCs/>
          <w:sz w:val="24"/>
          <w:szCs w:val="24"/>
        </w:rPr>
        <w:t xml:space="preserve">реализующему основную образовательную  программу </w:t>
      </w:r>
    </w:p>
    <w:p w:rsidR="00BE44C1" w:rsidRPr="00747B77" w:rsidRDefault="00BE44C1" w:rsidP="00363F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среднего</w:t>
      </w:r>
      <w:r w:rsidRPr="00747B77">
        <w:rPr>
          <w:b/>
          <w:bCs/>
          <w:sz w:val="24"/>
          <w:szCs w:val="24"/>
        </w:rPr>
        <w:t xml:space="preserve"> общего образования в соответствии </w:t>
      </w:r>
    </w:p>
    <w:p w:rsidR="00BE44C1" w:rsidRDefault="00BE44C1" w:rsidP="00363F52">
      <w:pPr>
        <w:jc w:val="center"/>
        <w:rPr>
          <w:b/>
          <w:bCs/>
          <w:sz w:val="24"/>
          <w:szCs w:val="24"/>
        </w:rPr>
      </w:pPr>
      <w:r w:rsidRPr="00747B77">
        <w:rPr>
          <w:b/>
          <w:bCs/>
          <w:sz w:val="24"/>
          <w:szCs w:val="24"/>
        </w:rPr>
        <w:t>с федеральным государственным образовательным стандартом</w:t>
      </w:r>
    </w:p>
    <w:p w:rsidR="00BE44C1" w:rsidRPr="00E06732" w:rsidRDefault="00BE44C1" w:rsidP="00363F52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(универсальный профиль)</w:t>
      </w:r>
    </w:p>
    <w:p w:rsidR="00BE44C1" w:rsidRPr="005F37AD" w:rsidRDefault="00BE44C1" w:rsidP="00363F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(5-дневная </w:t>
      </w:r>
      <w:r w:rsidRPr="005F37AD">
        <w:rPr>
          <w:b/>
          <w:bCs/>
          <w:sz w:val="24"/>
          <w:szCs w:val="24"/>
        </w:rPr>
        <w:t xml:space="preserve"> неделя)</w:t>
      </w:r>
    </w:p>
    <w:tbl>
      <w:tblPr>
        <w:tblW w:w="147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00"/>
        <w:gridCol w:w="4027"/>
        <w:gridCol w:w="1260"/>
        <w:gridCol w:w="840"/>
        <w:gridCol w:w="1701"/>
        <w:gridCol w:w="4822"/>
      </w:tblGrid>
      <w:tr w:rsidR="00BE44C1" w:rsidRPr="0094606D">
        <w:trPr>
          <w:gridAfter w:val="1"/>
          <w:wAfter w:w="4822" w:type="dxa"/>
          <w:trHeight w:val="1463"/>
        </w:trPr>
        <w:tc>
          <w:tcPr>
            <w:tcW w:w="2100" w:type="dxa"/>
          </w:tcPr>
          <w:p w:rsidR="00BE44C1" w:rsidRPr="001740F0" w:rsidRDefault="00BE44C1" w:rsidP="00363F52">
            <w:pPr>
              <w:jc w:val="center"/>
              <w:rPr>
                <w:b/>
                <w:bCs/>
                <w:sz w:val="22"/>
                <w:szCs w:val="22"/>
              </w:rPr>
            </w:pPr>
            <w:r w:rsidRPr="001740F0">
              <w:rPr>
                <w:b/>
                <w:bCs/>
                <w:sz w:val="22"/>
                <w:szCs w:val="22"/>
              </w:rPr>
              <w:t>Предметная область</w:t>
            </w:r>
          </w:p>
        </w:tc>
        <w:tc>
          <w:tcPr>
            <w:tcW w:w="4027" w:type="dxa"/>
          </w:tcPr>
          <w:p w:rsidR="00BE44C1" w:rsidRPr="001740F0" w:rsidRDefault="00BE44C1" w:rsidP="00363F52">
            <w:pPr>
              <w:jc w:val="center"/>
              <w:rPr>
                <w:b/>
                <w:bCs/>
                <w:sz w:val="22"/>
                <w:szCs w:val="22"/>
              </w:rPr>
            </w:pPr>
            <w:r w:rsidRPr="001740F0">
              <w:rPr>
                <w:b/>
                <w:bCs/>
                <w:sz w:val="22"/>
                <w:szCs w:val="22"/>
              </w:rPr>
              <w:t>Учебный предмет</w:t>
            </w:r>
          </w:p>
        </w:tc>
        <w:tc>
          <w:tcPr>
            <w:tcW w:w="1260" w:type="dxa"/>
          </w:tcPr>
          <w:p w:rsidR="00BE44C1" w:rsidRPr="001740F0" w:rsidRDefault="00BE44C1" w:rsidP="00363F52">
            <w:pPr>
              <w:jc w:val="center"/>
              <w:rPr>
                <w:b/>
                <w:bCs/>
                <w:sz w:val="22"/>
                <w:szCs w:val="22"/>
              </w:rPr>
            </w:pPr>
            <w:r w:rsidRPr="001740F0">
              <w:rPr>
                <w:b/>
                <w:bCs/>
                <w:sz w:val="22"/>
                <w:szCs w:val="22"/>
              </w:rPr>
              <w:t>Уровень</w:t>
            </w:r>
          </w:p>
        </w:tc>
        <w:tc>
          <w:tcPr>
            <w:tcW w:w="840" w:type="dxa"/>
            <w:shd w:val="clear" w:color="auto" w:fill="CCFFFF"/>
          </w:tcPr>
          <w:p w:rsidR="00BE44C1" w:rsidRPr="001740F0" w:rsidRDefault="00BE44C1" w:rsidP="00363F52">
            <w:pPr>
              <w:jc w:val="center"/>
              <w:rPr>
                <w:b/>
                <w:bCs/>
                <w:sz w:val="22"/>
                <w:szCs w:val="22"/>
              </w:rPr>
            </w:pPr>
            <w:r w:rsidRPr="001740F0">
              <w:rPr>
                <w:b/>
                <w:bCs/>
                <w:sz w:val="22"/>
                <w:szCs w:val="22"/>
              </w:rPr>
              <w:t>Количество часов неделю/ год</w:t>
            </w:r>
          </w:p>
        </w:tc>
        <w:tc>
          <w:tcPr>
            <w:tcW w:w="1701" w:type="dxa"/>
            <w:shd w:val="clear" w:color="auto" w:fill="CCFFFF"/>
          </w:tcPr>
          <w:p w:rsidR="00BE44C1" w:rsidRPr="001740F0" w:rsidRDefault="00BE44C1" w:rsidP="00363F52">
            <w:pPr>
              <w:jc w:val="center"/>
              <w:rPr>
                <w:b/>
                <w:bCs/>
                <w:sz w:val="22"/>
                <w:szCs w:val="22"/>
              </w:rPr>
            </w:pPr>
            <w:r w:rsidRPr="001740F0">
              <w:rPr>
                <w:b/>
                <w:bCs/>
                <w:sz w:val="22"/>
                <w:szCs w:val="22"/>
              </w:rPr>
              <w:t>Форма проведения промежуточной аттестации</w:t>
            </w:r>
          </w:p>
        </w:tc>
      </w:tr>
      <w:tr w:rsidR="00BE44C1" w:rsidRPr="00F453E8">
        <w:trPr>
          <w:gridAfter w:val="1"/>
          <w:wAfter w:w="4822" w:type="dxa"/>
        </w:trPr>
        <w:tc>
          <w:tcPr>
            <w:tcW w:w="9928" w:type="dxa"/>
            <w:gridSpan w:val="5"/>
            <w:shd w:val="clear" w:color="auto" w:fill="CCFFFF"/>
          </w:tcPr>
          <w:p w:rsidR="00BE44C1" w:rsidRPr="00F453E8" w:rsidRDefault="00BE44C1" w:rsidP="00FC4FA4">
            <w:pPr>
              <w:jc w:val="center"/>
              <w:rPr>
                <w:b/>
                <w:bCs/>
                <w:sz w:val="20"/>
                <w:szCs w:val="20"/>
              </w:rPr>
            </w:pPr>
            <w:r w:rsidRPr="00F453E8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 w:val="restart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 xml:space="preserve">Русский язык 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Диктант</w:t>
            </w:r>
          </w:p>
          <w:p w:rsidR="00BE44C1" w:rsidRPr="00C22483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Литература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3/102</w:t>
            </w:r>
          </w:p>
        </w:tc>
        <w:tc>
          <w:tcPr>
            <w:tcW w:w="1701" w:type="dxa"/>
            <w:shd w:val="clear" w:color="auto" w:fill="CCFFFF"/>
          </w:tcPr>
          <w:p w:rsidR="00BE44C1" w:rsidRPr="00C22483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Родная литература / Родной язык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CFFFF"/>
          </w:tcPr>
          <w:p w:rsidR="00BE44C1" w:rsidRPr="00C22483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Математика и информатика</w:t>
            </w: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У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  <w:lang w:val="en-US"/>
              </w:rPr>
            </w:pPr>
            <w:r w:rsidRPr="00F453E8">
              <w:rPr>
                <w:sz w:val="20"/>
                <w:szCs w:val="20"/>
              </w:rPr>
              <w:t>6/204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E8505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Контрольная работа </w:t>
            </w:r>
          </w:p>
          <w:p w:rsidR="00BE44C1" w:rsidRPr="00C22483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Иностранные языки</w:t>
            </w: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3/102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E8505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C22483" w:rsidRDefault="00BE44C1" w:rsidP="00E8505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 w:val="restart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Естественные науки</w:t>
            </w: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Физика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2/68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Астрономия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Химия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 w:val="restart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Общественные науки</w:t>
            </w: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История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  <w:lang w:val="en-US"/>
              </w:rPr>
            </w:pPr>
            <w:r w:rsidRPr="00F453E8">
              <w:rPr>
                <w:sz w:val="20"/>
                <w:szCs w:val="20"/>
              </w:rPr>
              <w:t>2/68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2/68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 w:val="restart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3/102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 w:rsidRPr="00F453E8">
              <w:rPr>
                <w:b/>
                <w:bCs/>
                <w:sz w:val="20"/>
                <w:szCs w:val="20"/>
              </w:rPr>
              <w:t>сдача нормативов</w:t>
            </w: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  <w:vMerge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Б</w:t>
            </w: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Default="00BE44C1" w:rsidP="00F453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Тестирование</w:t>
            </w:r>
          </w:p>
          <w:p w:rsidR="00BE44C1" w:rsidRPr="00F453E8" w:rsidRDefault="00BE44C1" w:rsidP="00363F52">
            <w:pPr>
              <w:rPr>
                <w:sz w:val="20"/>
                <w:szCs w:val="20"/>
                <w:lang w:val="en-US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9928" w:type="dxa"/>
            <w:gridSpan w:val="5"/>
            <w:shd w:val="clear" w:color="auto" w:fill="CCFFFF"/>
          </w:tcPr>
          <w:p w:rsidR="00BE44C1" w:rsidRPr="00F453E8" w:rsidRDefault="00BE44C1" w:rsidP="00FC4FA4">
            <w:pPr>
              <w:jc w:val="center"/>
              <w:rPr>
                <w:b/>
                <w:bCs/>
                <w:sz w:val="20"/>
                <w:szCs w:val="20"/>
              </w:rPr>
            </w:pPr>
            <w:r w:rsidRPr="00F453E8">
              <w:rPr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BE44C1" w:rsidRPr="00F453E8">
        <w:trPr>
          <w:gridAfter w:val="1"/>
          <w:wAfter w:w="4822" w:type="dxa"/>
          <w:trHeight w:val="189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  <w:lang w:val="en-US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Технология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  <w:lang w:val="en-US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Право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0,5/17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  <w:lang w:val="en-US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Экономика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0,5/17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  <w:lang w:val="en-US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Физика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Информатика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География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Химия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rPr>
          <w:gridAfter w:val="1"/>
          <w:wAfter w:w="4822" w:type="dxa"/>
        </w:trPr>
        <w:tc>
          <w:tcPr>
            <w:tcW w:w="210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МХК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sz w:val="20"/>
                <w:szCs w:val="20"/>
              </w:rPr>
              <w:t>1/34</w:t>
            </w:r>
          </w:p>
        </w:tc>
        <w:tc>
          <w:tcPr>
            <w:tcW w:w="1701" w:type="dxa"/>
            <w:shd w:val="clear" w:color="auto" w:fill="CCFFFF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</w:p>
        </w:tc>
      </w:tr>
      <w:tr w:rsidR="00BE44C1" w:rsidRPr="00F453E8">
        <w:tc>
          <w:tcPr>
            <w:tcW w:w="6127" w:type="dxa"/>
            <w:gridSpan w:val="2"/>
          </w:tcPr>
          <w:p w:rsidR="00BE44C1" w:rsidRPr="00F453E8" w:rsidRDefault="00BE44C1" w:rsidP="00363F52">
            <w:pPr>
              <w:rPr>
                <w:sz w:val="20"/>
                <w:szCs w:val="20"/>
              </w:rPr>
            </w:pPr>
            <w:r w:rsidRPr="00F453E8">
              <w:rPr>
                <w:b/>
                <w:bCs/>
                <w:sz w:val="20"/>
                <w:szCs w:val="20"/>
              </w:rPr>
              <w:t>Предельно допустимая аудиторная нагрузка при 5-дневной учебной неделе</w:t>
            </w:r>
          </w:p>
        </w:tc>
        <w:tc>
          <w:tcPr>
            <w:tcW w:w="1260" w:type="dxa"/>
          </w:tcPr>
          <w:p w:rsidR="00BE44C1" w:rsidRPr="00F453E8" w:rsidRDefault="00BE44C1" w:rsidP="00363F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CCFFFF"/>
          </w:tcPr>
          <w:p w:rsidR="00BE44C1" w:rsidRPr="00F453E8" w:rsidRDefault="00BE44C1" w:rsidP="00F453E8">
            <w:pPr>
              <w:ind w:left="72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453E8">
              <w:rPr>
                <w:b/>
                <w:bCs/>
                <w:sz w:val="20"/>
                <w:szCs w:val="20"/>
              </w:rPr>
              <w:t>34/1156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CCFFFF"/>
          </w:tcPr>
          <w:p w:rsidR="00BE44C1" w:rsidRPr="00F453E8" w:rsidRDefault="00BE44C1" w:rsidP="00363F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2" w:type="dxa"/>
            <w:tcBorders>
              <w:top w:val="nil"/>
              <w:bottom w:val="nil"/>
            </w:tcBorders>
          </w:tcPr>
          <w:p w:rsidR="00BE44C1" w:rsidRPr="00F453E8" w:rsidRDefault="00BE44C1" w:rsidP="00363F52">
            <w:pPr>
              <w:jc w:val="center"/>
              <w:rPr>
                <w:sz w:val="20"/>
                <w:szCs w:val="20"/>
              </w:rPr>
            </w:pPr>
          </w:p>
        </w:tc>
      </w:tr>
    </w:tbl>
    <w:p w:rsidR="00BE44C1" w:rsidRPr="00F453E8" w:rsidRDefault="00BE44C1" w:rsidP="004102A6">
      <w:pPr>
        <w:ind w:left="560"/>
        <w:rPr>
          <w:sz w:val="20"/>
          <w:szCs w:val="20"/>
        </w:rPr>
      </w:pPr>
    </w:p>
    <w:p w:rsidR="00BE44C1" w:rsidRDefault="00BE44C1" w:rsidP="005D57FC">
      <w:pPr>
        <w:jc w:val="center"/>
        <w:rPr>
          <w:b/>
          <w:bCs/>
          <w:sz w:val="24"/>
          <w:szCs w:val="24"/>
        </w:rPr>
      </w:pPr>
    </w:p>
    <w:p w:rsidR="00BE44C1" w:rsidRDefault="00BE44C1" w:rsidP="005D57FC">
      <w:pPr>
        <w:jc w:val="center"/>
        <w:rPr>
          <w:b/>
          <w:bCs/>
          <w:sz w:val="24"/>
          <w:szCs w:val="24"/>
        </w:rPr>
      </w:pPr>
    </w:p>
    <w:p w:rsidR="00BE44C1" w:rsidRDefault="00BE44C1" w:rsidP="005D57FC">
      <w:pPr>
        <w:jc w:val="center"/>
        <w:rPr>
          <w:b/>
          <w:bCs/>
          <w:sz w:val="24"/>
          <w:szCs w:val="24"/>
        </w:rPr>
      </w:pPr>
    </w:p>
    <w:p w:rsidR="00BE44C1" w:rsidRDefault="00BE44C1" w:rsidP="00902CE3">
      <w:pPr>
        <w:rPr>
          <w:b/>
          <w:bCs/>
          <w:sz w:val="24"/>
          <w:szCs w:val="24"/>
        </w:rPr>
      </w:pPr>
    </w:p>
    <w:p w:rsidR="00BE44C1" w:rsidRDefault="00BE44C1" w:rsidP="00902CE3">
      <w:pPr>
        <w:rPr>
          <w:b/>
          <w:bCs/>
          <w:sz w:val="24"/>
          <w:szCs w:val="24"/>
        </w:rPr>
      </w:pPr>
    </w:p>
    <w:p w:rsidR="00BE44C1" w:rsidRDefault="00BE44C1" w:rsidP="005D57FC">
      <w:pPr>
        <w:jc w:val="center"/>
        <w:rPr>
          <w:b/>
          <w:bCs/>
          <w:sz w:val="24"/>
          <w:szCs w:val="24"/>
        </w:rPr>
      </w:pPr>
    </w:p>
    <w:p w:rsidR="00BE44C1" w:rsidRDefault="00BE44C1" w:rsidP="009F49D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ПОЯСНИТЕЛЬНАЯ ЗАПИСКА</w:t>
      </w:r>
      <w:r w:rsidRPr="00094612">
        <w:rPr>
          <w:b/>
          <w:bCs/>
          <w:sz w:val="24"/>
          <w:szCs w:val="24"/>
        </w:rPr>
        <w:t xml:space="preserve"> </w:t>
      </w:r>
    </w:p>
    <w:p w:rsidR="00BE44C1" w:rsidRPr="00094612" w:rsidRDefault="00BE44C1" w:rsidP="009F49D9">
      <w:pPr>
        <w:jc w:val="center"/>
        <w:rPr>
          <w:b/>
          <w:bCs/>
          <w:sz w:val="24"/>
          <w:szCs w:val="24"/>
        </w:rPr>
      </w:pPr>
      <w:r w:rsidRPr="00094612">
        <w:rPr>
          <w:b/>
          <w:bCs/>
          <w:sz w:val="24"/>
          <w:szCs w:val="24"/>
        </w:rPr>
        <w:t>к учебному плану</w:t>
      </w:r>
    </w:p>
    <w:p w:rsidR="00BE44C1" w:rsidRPr="00094612" w:rsidRDefault="00BE44C1" w:rsidP="009F49D9">
      <w:pPr>
        <w:jc w:val="center"/>
        <w:rPr>
          <w:b/>
          <w:bCs/>
          <w:sz w:val="24"/>
          <w:szCs w:val="24"/>
        </w:rPr>
      </w:pPr>
      <w:r w:rsidRPr="00094612">
        <w:rPr>
          <w:b/>
          <w:bCs/>
          <w:sz w:val="24"/>
          <w:szCs w:val="24"/>
        </w:rPr>
        <w:t>МБОУ «Комсомольская средняя общеобразовательная школа №3»,</w:t>
      </w:r>
    </w:p>
    <w:p w:rsidR="00BE44C1" w:rsidRDefault="00BE44C1" w:rsidP="009F49D9">
      <w:pPr>
        <w:pStyle w:val="NormalWeb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для 10 классов,</w:t>
      </w:r>
    </w:p>
    <w:p w:rsidR="00BE44C1" w:rsidRPr="00A07D9C" w:rsidRDefault="00BE44C1" w:rsidP="009F49D9">
      <w:pPr>
        <w:pStyle w:val="Default"/>
        <w:jc w:val="center"/>
        <w:rPr>
          <w:b/>
          <w:bCs/>
        </w:rPr>
      </w:pPr>
      <w:r>
        <w:rPr>
          <w:b/>
          <w:bCs/>
        </w:rPr>
        <w:t>реализующего</w:t>
      </w:r>
      <w:r w:rsidRPr="00A07D9C">
        <w:rPr>
          <w:b/>
          <w:bCs/>
        </w:rPr>
        <w:t xml:space="preserve"> отдельную образовательную программу </w:t>
      </w:r>
    </w:p>
    <w:p w:rsidR="00BE44C1" w:rsidRDefault="00BE44C1" w:rsidP="009F49D9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A07D9C">
        <w:rPr>
          <w:b/>
          <w:bCs/>
        </w:rPr>
        <w:t>среднего общего образования на базовом и профильном уровне</w:t>
      </w:r>
    </w:p>
    <w:p w:rsidR="00BE44C1" w:rsidRPr="00A07D9C" w:rsidRDefault="00BE44C1" w:rsidP="009F49D9">
      <w:pPr>
        <w:pStyle w:val="NormalWeb"/>
        <w:spacing w:before="0" w:beforeAutospacing="0" w:after="0" w:afterAutospacing="0"/>
        <w:jc w:val="center"/>
      </w:pPr>
      <w:r>
        <w:rPr>
          <w:b/>
          <w:bCs/>
        </w:rPr>
        <w:t>на 2020-2021 уч. год</w:t>
      </w:r>
      <w:r w:rsidRPr="00A07D9C">
        <w:rPr>
          <w:b/>
          <w:bCs/>
        </w:rPr>
        <w:t>.</w:t>
      </w:r>
    </w:p>
    <w:p w:rsidR="00BE44C1" w:rsidRDefault="00BE44C1" w:rsidP="009F49D9"/>
    <w:p w:rsidR="00BE44C1" w:rsidRPr="00094612" w:rsidRDefault="00BE44C1" w:rsidP="009F49D9">
      <w:pPr>
        <w:ind w:left="560"/>
        <w:rPr>
          <w:sz w:val="24"/>
          <w:szCs w:val="24"/>
        </w:rPr>
      </w:pPr>
      <w:r>
        <w:rPr>
          <w:sz w:val="24"/>
          <w:szCs w:val="24"/>
        </w:rPr>
        <w:t xml:space="preserve">          Учебный план для 10-го</w:t>
      </w:r>
      <w:r w:rsidRPr="00094612">
        <w:rPr>
          <w:sz w:val="24"/>
          <w:szCs w:val="24"/>
        </w:rPr>
        <w:t xml:space="preserve">  классов разработан в соответствии с нормативно-правовыми документами:</w:t>
      </w:r>
    </w:p>
    <w:p w:rsidR="00BE44C1" w:rsidRPr="002C4F2D" w:rsidRDefault="00BE44C1" w:rsidP="009F49D9">
      <w:pPr>
        <w:autoSpaceDE w:val="0"/>
        <w:autoSpaceDN w:val="0"/>
        <w:adjustRightInd w:val="0"/>
        <w:ind w:left="560"/>
        <w:rPr>
          <w:rFonts w:eastAsia="TimesNewRomanPSMT"/>
          <w:i/>
          <w:iCs/>
          <w:sz w:val="24"/>
          <w:szCs w:val="24"/>
        </w:rPr>
      </w:pPr>
      <w:r w:rsidRPr="00747B77">
        <w:rPr>
          <w:rFonts w:eastAsia="TimesNewRomanPSMT"/>
          <w:sz w:val="24"/>
          <w:szCs w:val="24"/>
        </w:rPr>
        <w:t xml:space="preserve">1. </w:t>
      </w:r>
      <w:r w:rsidRPr="002C4F2D">
        <w:rPr>
          <w:rFonts w:eastAsia="TimesNewRomanPSMT"/>
          <w:i/>
          <w:iCs/>
          <w:sz w:val="24"/>
          <w:szCs w:val="24"/>
        </w:rPr>
        <w:t>Закон об образовании в Российской Федерации от 29.12.2012 г. № 273-ФЗ;</w:t>
      </w:r>
    </w:p>
    <w:p w:rsidR="00BE44C1" w:rsidRPr="002C4F2D" w:rsidRDefault="00BE44C1" w:rsidP="009F49D9">
      <w:pPr>
        <w:autoSpaceDE w:val="0"/>
        <w:autoSpaceDN w:val="0"/>
        <w:adjustRightInd w:val="0"/>
        <w:ind w:left="560"/>
        <w:rPr>
          <w:rFonts w:eastAsia="TimesNewRomanPSMT"/>
          <w:i/>
          <w:iCs/>
          <w:sz w:val="24"/>
          <w:szCs w:val="24"/>
        </w:rPr>
      </w:pPr>
      <w:r w:rsidRPr="002C4F2D">
        <w:rPr>
          <w:rFonts w:eastAsia="TimesNewRomanPSMT"/>
          <w:i/>
          <w:iCs/>
          <w:sz w:val="24"/>
          <w:szCs w:val="24"/>
        </w:rPr>
        <w:t xml:space="preserve">2. Закон РМ от 08.08.2013 N 53-З  Об образовании в Республике Мордовия  (принят ГС РМ 01.08.2013) </w:t>
      </w:r>
    </w:p>
    <w:p w:rsidR="00BE44C1" w:rsidRPr="00693BB0" w:rsidRDefault="00BE44C1" w:rsidP="00693BB0">
      <w:pPr>
        <w:ind w:left="260" w:firstLine="20"/>
        <w:rPr>
          <w:i/>
          <w:iCs/>
          <w:sz w:val="22"/>
          <w:szCs w:val="22"/>
        </w:rPr>
      </w:pPr>
      <w:r>
        <w:rPr>
          <w:rFonts w:eastAsia="TimesNewRomanPSMT"/>
          <w:i/>
          <w:iCs/>
          <w:sz w:val="24"/>
          <w:szCs w:val="24"/>
        </w:rPr>
        <w:t xml:space="preserve">    </w:t>
      </w:r>
      <w:r w:rsidRPr="002C4F2D">
        <w:rPr>
          <w:rFonts w:eastAsia="TimesNewRomanPSMT"/>
          <w:i/>
          <w:iCs/>
          <w:sz w:val="24"/>
          <w:szCs w:val="24"/>
        </w:rPr>
        <w:t>3</w:t>
      </w:r>
      <w:r w:rsidRPr="00693BB0">
        <w:rPr>
          <w:rFonts w:eastAsia="TimesNewRomanPSMT"/>
          <w:i/>
          <w:iCs/>
          <w:sz w:val="22"/>
          <w:szCs w:val="22"/>
        </w:rPr>
        <w:t xml:space="preserve">. </w:t>
      </w:r>
      <w:r w:rsidRPr="00693BB0">
        <w:rPr>
          <w:i/>
          <w:iCs/>
          <w:sz w:val="22"/>
          <w:szCs w:val="22"/>
        </w:rPr>
        <w:t>Приказ Министерства образования и науки Российской Федерации от 29</w:t>
      </w:r>
    </w:p>
    <w:p w:rsidR="00BE44C1" w:rsidRPr="00693BB0" w:rsidRDefault="00BE44C1" w:rsidP="00693BB0">
      <w:pPr>
        <w:spacing w:line="52" w:lineRule="exact"/>
        <w:ind w:firstLine="20"/>
        <w:rPr>
          <w:i/>
          <w:iCs/>
          <w:sz w:val="22"/>
          <w:szCs w:val="22"/>
        </w:rPr>
      </w:pPr>
    </w:p>
    <w:p w:rsidR="00BE44C1" w:rsidRPr="00693BB0" w:rsidRDefault="00BE44C1" w:rsidP="00693BB0">
      <w:pPr>
        <w:ind w:left="560"/>
        <w:rPr>
          <w:i/>
          <w:iCs/>
          <w:sz w:val="22"/>
          <w:szCs w:val="22"/>
        </w:rPr>
      </w:pPr>
      <w:r w:rsidRPr="00693BB0">
        <w:rPr>
          <w:i/>
          <w:iCs/>
          <w:sz w:val="22"/>
          <w:szCs w:val="22"/>
        </w:rPr>
        <w:t>июля 2017 № 613 « О внесении изменений в федеральный государственный образоват</w:t>
      </w:r>
      <w:r>
        <w:rPr>
          <w:i/>
          <w:iCs/>
          <w:sz w:val="22"/>
          <w:szCs w:val="22"/>
        </w:rPr>
        <w:t xml:space="preserve">ельный </w:t>
      </w:r>
      <w:r w:rsidRPr="00693BB0">
        <w:rPr>
          <w:i/>
          <w:iCs/>
          <w:sz w:val="22"/>
          <w:szCs w:val="22"/>
        </w:rPr>
        <w:t>стандарт</w:t>
      </w:r>
      <w:r w:rsidRPr="00693BB0">
        <w:rPr>
          <w:i/>
          <w:iCs/>
          <w:sz w:val="22"/>
          <w:szCs w:val="22"/>
        </w:rPr>
        <w:tab/>
        <w:t>среднего</w:t>
      </w:r>
      <w:r w:rsidRPr="00693BB0">
        <w:rPr>
          <w:i/>
          <w:iCs/>
          <w:sz w:val="22"/>
          <w:szCs w:val="22"/>
        </w:rPr>
        <w:tab/>
        <w:t>общего образования,</w:t>
      </w:r>
      <w:r w:rsidRPr="00693BB0">
        <w:rPr>
          <w:i/>
          <w:iCs/>
          <w:sz w:val="22"/>
          <w:szCs w:val="22"/>
        </w:rPr>
        <w:tab/>
        <w:t xml:space="preserve">утвержденный </w:t>
      </w:r>
      <w:r>
        <w:rPr>
          <w:i/>
          <w:iCs/>
          <w:sz w:val="22"/>
          <w:szCs w:val="22"/>
        </w:rPr>
        <w:t xml:space="preserve">приказом  Министерства </w:t>
      </w:r>
      <w:r w:rsidRPr="00693BB0">
        <w:rPr>
          <w:i/>
          <w:iCs/>
          <w:sz w:val="22"/>
          <w:szCs w:val="22"/>
        </w:rPr>
        <w:t>образования</w:t>
      </w:r>
      <w:r w:rsidRPr="00693BB0">
        <w:rPr>
          <w:i/>
          <w:iCs/>
          <w:sz w:val="22"/>
          <w:szCs w:val="22"/>
        </w:rPr>
        <w:tab/>
        <w:t>и</w:t>
      </w:r>
      <w:r w:rsidRPr="00693BB0">
        <w:rPr>
          <w:i/>
          <w:iCs/>
          <w:sz w:val="22"/>
          <w:szCs w:val="22"/>
        </w:rPr>
        <w:tab/>
        <w:t>науки</w:t>
      </w:r>
      <w:r w:rsidRPr="00693BB0">
        <w:rPr>
          <w:i/>
          <w:iCs/>
          <w:sz w:val="22"/>
          <w:szCs w:val="22"/>
        </w:rPr>
        <w:tab/>
        <w:t>Российской</w:t>
      </w:r>
      <w:r w:rsidRPr="00693BB0">
        <w:rPr>
          <w:i/>
          <w:iCs/>
          <w:sz w:val="22"/>
          <w:szCs w:val="22"/>
        </w:rPr>
        <w:tab/>
        <w:t>федерации</w:t>
      </w:r>
      <w:r w:rsidRPr="00693BB0">
        <w:rPr>
          <w:i/>
          <w:iCs/>
          <w:sz w:val="22"/>
          <w:szCs w:val="22"/>
        </w:rPr>
        <w:tab/>
        <w:t>от</w:t>
      </w:r>
      <w:r>
        <w:rPr>
          <w:i/>
          <w:iCs/>
          <w:sz w:val="22"/>
          <w:szCs w:val="22"/>
        </w:rPr>
        <w:t xml:space="preserve"> </w:t>
      </w:r>
      <w:r w:rsidRPr="00693BB0">
        <w:rPr>
          <w:i/>
          <w:iCs/>
          <w:sz w:val="22"/>
          <w:szCs w:val="22"/>
        </w:rPr>
        <w:t>17.05.2012 № 413»;</w:t>
      </w:r>
    </w:p>
    <w:p w:rsidR="00BE44C1" w:rsidRPr="00693BB0" w:rsidRDefault="00BE44C1" w:rsidP="009F49D9">
      <w:pPr>
        <w:pStyle w:val="NoSpacing"/>
        <w:ind w:left="560"/>
        <w:rPr>
          <w:rFonts w:ascii="Times New Roman" w:eastAsia="TimesNewRomanPSMT" w:hAnsi="Times New Roman"/>
          <w:i/>
          <w:iCs/>
        </w:rPr>
      </w:pPr>
      <w:r w:rsidRPr="008E5E99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4. </w:t>
      </w:r>
      <w:r w:rsidRPr="00693BB0">
        <w:rPr>
          <w:rFonts w:ascii="Times New Roman" w:hAnsi="Times New Roman" w:cs="Times New Roman"/>
          <w:b/>
          <w:bCs/>
          <w:i/>
          <w:iCs/>
        </w:rPr>
        <w:t>ФГОС СОО</w:t>
      </w:r>
      <w:r w:rsidRPr="00693BB0">
        <w:rPr>
          <w:rFonts w:ascii="Times New Roman" w:hAnsi="Times New Roman" w:cs="Times New Roman"/>
          <w:i/>
          <w:iCs/>
        </w:rPr>
        <w:t xml:space="preserve"> (приказ Минобрнауки № 413 от 17.05.2012 г. с изменениями согласно приказа № 1578 от 31.12.15г)</w:t>
      </w:r>
    </w:p>
    <w:p w:rsidR="00BE44C1" w:rsidRDefault="00BE44C1" w:rsidP="009F49D9">
      <w:pPr>
        <w:pStyle w:val="NoSpacing"/>
        <w:ind w:left="56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. Приказ Министерства образования и науки РФ от 31.03.2014 №253«Об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BE44C1" w:rsidRPr="00EC5F8D" w:rsidRDefault="00BE44C1" w:rsidP="009F49D9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eastAsia="TimesNewRomanPSMT"/>
          <w:i/>
          <w:iCs/>
          <w:sz w:val="24"/>
          <w:szCs w:val="24"/>
        </w:rPr>
        <w:t xml:space="preserve">         6. </w:t>
      </w:r>
      <w:r w:rsidRPr="0013506C">
        <w:rPr>
          <w:i/>
          <w:iCs/>
          <w:sz w:val="27"/>
          <w:szCs w:val="27"/>
        </w:rPr>
        <w:t>СП 3.1/2.4.3598–20</w:t>
      </w:r>
    </w:p>
    <w:p w:rsidR="00BE44C1" w:rsidRDefault="00BE44C1" w:rsidP="009F49D9">
      <w:pPr>
        <w:pStyle w:val="NoSpacing"/>
        <w:ind w:left="560"/>
        <w:rPr>
          <w:rFonts w:ascii="Times New Roman" w:hAnsi="Times New Roman" w:cs="Times New Roman"/>
          <w:i/>
          <w:iCs/>
          <w:sz w:val="24"/>
          <w:szCs w:val="24"/>
        </w:rPr>
      </w:pPr>
    </w:p>
    <w:p w:rsidR="00BE44C1" w:rsidRPr="002C4F2D" w:rsidRDefault="00BE44C1" w:rsidP="009F49D9">
      <w:pPr>
        <w:pStyle w:val="BodyText"/>
        <w:kinsoku w:val="0"/>
        <w:overflowPunct w:val="0"/>
        <w:ind w:left="560" w:right="566"/>
        <w:rPr>
          <w:rFonts w:ascii="Times New Roman" w:hAnsi="Times New Roman" w:cs="Times New Roman"/>
          <w:spacing w:val="-1"/>
          <w:sz w:val="24"/>
          <w:szCs w:val="24"/>
        </w:rPr>
      </w:pPr>
      <w:r w:rsidRPr="002C4F2D">
        <w:rPr>
          <w:rFonts w:ascii="Times New Roman" w:hAnsi="Times New Roman" w:cs="Times New Roman"/>
          <w:spacing w:val="-1"/>
          <w:sz w:val="24"/>
          <w:szCs w:val="24"/>
        </w:rPr>
        <w:t>Нормативных</w:t>
      </w:r>
      <w:r w:rsidRPr="002C4F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документов</w:t>
      </w:r>
      <w:r w:rsidRPr="002C4F2D">
        <w:rPr>
          <w:rFonts w:ascii="Times New Roman" w:hAnsi="Times New Roman" w:cs="Times New Roman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образовательного</w:t>
      </w:r>
      <w:r w:rsidRPr="002C4F2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spacing w:val="-1"/>
          <w:sz w:val="24"/>
          <w:szCs w:val="24"/>
        </w:rPr>
        <w:t>учреждения:</w:t>
      </w:r>
    </w:p>
    <w:p w:rsidR="00BE44C1" w:rsidRPr="002C4F2D" w:rsidRDefault="00BE44C1" w:rsidP="009F49D9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560" w:right="0"/>
        <w:jc w:val="left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1.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Устав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МБОУ</w:t>
      </w:r>
      <w:r w:rsidRPr="002C4F2D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3"/>
          <w:sz w:val="24"/>
          <w:szCs w:val="24"/>
        </w:rPr>
        <w:t>«КСШ</w:t>
      </w:r>
      <w:r w:rsidRPr="002C4F2D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3»;</w:t>
      </w:r>
    </w:p>
    <w:p w:rsidR="00BE44C1" w:rsidRPr="002C4F2D" w:rsidRDefault="00BE44C1" w:rsidP="009F49D9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1" w:line="274" w:lineRule="exact"/>
        <w:ind w:left="560" w:right="146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2.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Образовательная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программа</w:t>
      </w:r>
      <w:r w:rsidRPr="002C4F2D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основного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общего</w:t>
      </w:r>
      <w:r w:rsidRPr="002C4F2D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образования</w:t>
      </w:r>
      <w:r w:rsidRPr="002C4F2D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МБОУ</w:t>
      </w:r>
      <w:r w:rsidRPr="002C4F2D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3"/>
          <w:sz w:val="24"/>
          <w:szCs w:val="24"/>
        </w:rPr>
        <w:t>«КСШ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№ </w:t>
      </w:r>
      <w:r w:rsidRPr="002C4F2D">
        <w:rPr>
          <w:rFonts w:ascii="Times New Roman" w:hAnsi="Times New Roman" w:cs="Times New Roman"/>
          <w:i/>
          <w:iCs/>
          <w:spacing w:val="1"/>
          <w:sz w:val="24"/>
          <w:szCs w:val="24"/>
        </w:rPr>
        <w:t>3»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;</w:t>
      </w:r>
    </w:p>
    <w:p w:rsidR="00BE44C1" w:rsidRPr="002C4F2D" w:rsidRDefault="00BE44C1" w:rsidP="009F49D9">
      <w:pPr>
        <w:pStyle w:val="BodyText"/>
        <w:widowControl w:val="0"/>
        <w:tabs>
          <w:tab w:val="clear" w:pos="7938"/>
          <w:tab w:val="left" w:pos="1369"/>
        </w:tabs>
        <w:kinsoku w:val="0"/>
        <w:overflowPunct w:val="0"/>
        <w:autoSpaceDE w:val="0"/>
        <w:autoSpaceDN w:val="0"/>
        <w:adjustRightInd w:val="0"/>
        <w:spacing w:before="21" w:line="274" w:lineRule="exact"/>
        <w:ind w:left="560" w:right="150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3.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Положение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формах,</w:t>
      </w:r>
      <w:r w:rsidRPr="002C4F2D">
        <w:rPr>
          <w:rFonts w:ascii="Times New Roman" w:hAnsi="Times New Roman" w:cs="Times New Roman"/>
          <w:i/>
          <w:iCs/>
          <w:spacing w:val="28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периодичности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2C4F2D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порядке</w:t>
      </w:r>
      <w:r w:rsidRPr="002C4F2D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текущего</w:t>
      </w:r>
      <w:r w:rsidRPr="002C4F2D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>контроля,</w:t>
      </w:r>
      <w:r w:rsidRPr="002C4F2D">
        <w:rPr>
          <w:rFonts w:ascii="Times New Roman" w:hAnsi="Times New Roman" w:cs="Times New Roman"/>
          <w:i/>
          <w:iCs/>
          <w:spacing w:val="3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успеваемости</w:t>
      </w:r>
      <w:r w:rsidRPr="002C4F2D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промежуточной</w:t>
      </w:r>
      <w:r w:rsidRPr="002C4F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аттестации</w:t>
      </w:r>
      <w:r w:rsidRPr="002C4F2D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2C4F2D"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обучающихся.</w:t>
      </w:r>
    </w:p>
    <w:p w:rsidR="00BE44C1" w:rsidRDefault="00BE44C1" w:rsidP="009F49D9">
      <w:pPr>
        <w:ind w:left="560"/>
        <w:rPr>
          <w:sz w:val="24"/>
          <w:szCs w:val="24"/>
        </w:rPr>
      </w:pPr>
    </w:p>
    <w:p w:rsidR="00BE44C1" w:rsidRPr="00902CE3" w:rsidRDefault="00BE44C1" w:rsidP="00902CE3">
      <w:pPr>
        <w:spacing w:line="269" w:lineRule="auto"/>
        <w:ind w:left="260" w:right="2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902CE3">
        <w:rPr>
          <w:sz w:val="24"/>
          <w:szCs w:val="24"/>
        </w:rPr>
        <w:t>Учебный план для обучающихся 10 класса ориентирован на 2-летний нормативный срок освоения образовательных программ среднего общего образования.</w:t>
      </w:r>
    </w:p>
    <w:p w:rsidR="00BE44C1" w:rsidRPr="00902CE3" w:rsidRDefault="00BE44C1" w:rsidP="009F49D9">
      <w:pPr>
        <w:spacing w:line="26" w:lineRule="exact"/>
        <w:rPr>
          <w:sz w:val="24"/>
          <w:szCs w:val="24"/>
        </w:rPr>
      </w:pPr>
    </w:p>
    <w:p w:rsidR="00BE44C1" w:rsidRPr="00902CE3" w:rsidRDefault="00BE44C1" w:rsidP="00902CE3">
      <w:pPr>
        <w:spacing w:line="263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902CE3">
        <w:rPr>
          <w:sz w:val="24"/>
          <w:szCs w:val="24"/>
        </w:rPr>
        <w:t>Продолжительность учебного года - 34 недели (5-дневная учебная неделя).</w:t>
      </w:r>
    </w:p>
    <w:p w:rsidR="00BE44C1" w:rsidRPr="00902CE3" w:rsidRDefault="00BE44C1" w:rsidP="009F49D9">
      <w:pPr>
        <w:spacing w:line="18" w:lineRule="exact"/>
        <w:rPr>
          <w:sz w:val="24"/>
          <w:szCs w:val="24"/>
        </w:rPr>
      </w:pPr>
    </w:p>
    <w:p w:rsidR="00BE44C1" w:rsidRPr="00902CE3" w:rsidRDefault="00BE44C1" w:rsidP="00902CE3">
      <w:pPr>
        <w:ind w:left="960"/>
        <w:rPr>
          <w:sz w:val="24"/>
          <w:szCs w:val="24"/>
        </w:rPr>
      </w:pPr>
      <w:r w:rsidRPr="00902CE3">
        <w:rPr>
          <w:sz w:val="24"/>
          <w:szCs w:val="24"/>
        </w:rPr>
        <w:t>Продолжительность урока - 45 минут.</w:t>
      </w:r>
    </w:p>
    <w:p w:rsidR="00BE44C1" w:rsidRPr="00902CE3" w:rsidRDefault="00BE44C1" w:rsidP="009F49D9">
      <w:pPr>
        <w:spacing w:line="68" w:lineRule="exact"/>
        <w:rPr>
          <w:sz w:val="24"/>
          <w:szCs w:val="24"/>
        </w:rPr>
      </w:pPr>
    </w:p>
    <w:p w:rsidR="00BE44C1" w:rsidRPr="00902CE3" w:rsidRDefault="00BE44C1" w:rsidP="009F49D9">
      <w:pPr>
        <w:spacing w:line="18" w:lineRule="exact"/>
        <w:rPr>
          <w:sz w:val="24"/>
          <w:szCs w:val="24"/>
        </w:rPr>
      </w:pPr>
    </w:p>
    <w:p w:rsidR="00BE44C1" w:rsidRPr="00902CE3" w:rsidRDefault="00BE44C1" w:rsidP="009F49D9">
      <w:pPr>
        <w:ind w:left="960"/>
        <w:rPr>
          <w:sz w:val="24"/>
          <w:szCs w:val="24"/>
        </w:rPr>
      </w:pPr>
      <w:r w:rsidRPr="00902CE3">
        <w:rPr>
          <w:sz w:val="24"/>
          <w:szCs w:val="24"/>
        </w:rPr>
        <w:t>Учебный план содержит не менее одного учебного предмета из каждой</w:t>
      </w:r>
    </w:p>
    <w:p w:rsidR="00BE44C1" w:rsidRPr="00902CE3" w:rsidRDefault="00BE44C1" w:rsidP="009F49D9">
      <w:pPr>
        <w:spacing w:line="48" w:lineRule="exact"/>
        <w:rPr>
          <w:sz w:val="24"/>
          <w:szCs w:val="24"/>
        </w:rPr>
      </w:pPr>
    </w:p>
    <w:p w:rsidR="00BE44C1" w:rsidRPr="00902CE3" w:rsidRDefault="00BE44C1" w:rsidP="007918B7">
      <w:pPr>
        <w:ind w:left="260"/>
        <w:rPr>
          <w:sz w:val="24"/>
          <w:szCs w:val="24"/>
        </w:rPr>
      </w:pPr>
      <w:r w:rsidRPr="00902CE3">
        <w:rPr>
          <w:sz w:val="24"/>
          <w:szCs w:val="24"/>
        </w:rPr>
        <w:t>Предметной области, определенной ФГОС.</w:t>
      </w:r>
    </w:p>
    <w:p w:rsidR="00BE44C1" w:rsidRPr="00902CE3" w:rsidRDefault="00BE44C1" w:rsidP="007918B7">
      <w:pPr>
        <w:spacing w:line="274" w:lineRule="auto"/>
        <w:ind w:left="260" w:firstLine="634"/>
        <w:jc w:val="both"/>
        <w:rPr>
          <w:sz w:val="24"/>
          <w:szCs w:val="24"/>
        </w:rPr>
      </w:pPr>
      <w:r w:rsidRPr="00902CE3">
        <w:rPr>
          <w:sz w:val="24"/>
          <w:szCs w:val="24"/>
        </w:rPr>
        <w:t>Номенклатура обязательных образовательных областей и образовательных компонентов сохранена. В 10-ом классе учебные предметы федерального компонента, направленные на завершение общеобразовательной подготовки учащихся (русский язык, литература, иностранный язык, биология, география, физика, химия, история), даны на базовом уровне;  алгебра, геометрия – на профильном. Предметная область «Родной язык и литература» включает в себя учебные предметы «Родной язык» и « Родная литература». Изучение предметов данной области осуществляется в рамках реализации интегрированной программы по учебным предметам, входящим в предметную область «Русский язык и литература» соответственно, так как они дают возможность получения образования на родном языке и изучение русского языка как родного языка.</w:t>
      </w:r>
    </w:p>
    <w:p w:rsidR="00BE44C1" w:rsidRPr="00902CE3" w:rsidRDefault="00BE44C1" w:rsidP="007918B7">
      <w:pPr>
        <w:ind w:left="26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02CE3">
        <w:rPr>
          <w:sz w:val="24"/>
          <w:szCs w:val="24"/>
        </w:rPr>
        <w:t xml:space="preserve">За счет </w:t>
      </w:r>
      <w:r w:rsidRPr="00902CE3">
        <w:rPr>
          <w:b/>
          <w:bCs/>
          <w:sz w:val="24"/>
          <w:szCs w:val="24"/>
        </w:rPr>
        <w:t>части, формируемой участниками образовательных отношений</w:t>
      </w:r>
      <w:r w:rsidRPr="00902CE3">
        <w:rPr>
          <w:sz w:val="24"/>
          <w:szCs w:val="24"/>
        </w:rPr>
        <w:t xml:space="preserve"> выделен  1 час на изучение информатики, 1 час – технологии, 1 час МХК, 1 час географии, 1 час информатики,  0,5 часа – право, 0,5 часа на изучение экономики.  С целью выполнения федеральных государственных стандартов увеличено количество часов на преподавание физики – до 3-х часов, химии – до 2-х часов.</w:t>
      </w:r>
    </w:p>
    <w:p w:rsidR="00BE44C1" w:rsidRPr="00902CE3" w:rsidRDefault="00BE44C1" w:rsidP="009F49D9">
      <w:pPr>
        <w:spacing w:line="48" w:lineRule="exact"/>
        <w:rPr>
          <w:sz w:val="24"/>
          <w:szCs w:val="24"/>
        </w:rPr>
      </w:pPr>
    </w:p>
    <w:p w:rsidR="00BE44C1" w:rsidRPr="00902CE3" w:rsidRDefault="00BE44C1" w:rsidP="009F49D9">
      <w:pPr>
        <w:spacing w:line="33" w:lineRule="exact"/>
        <w:rPr>
          <w:sz w:val="24"/>
          <w:szCs w:val="24"/>
        </w:rPr>
      </w:pPr>
    </w:p>
    <w:p w:rsidR="00BE44C1" w:rsidRPr="00902CE3" w:rsidRDefault="00BE44C1" w:rsidP="009F49D9">
      <w:pPr>
        <w:spacing w:line="19" w:lineRule="exact"/>
        <w:rPr>
          <w:sz w:val="24"/>
          <w:szCs w:val="24"/>
        </w:rPr>
      </w:pPr>
    </w:p>
    <w:p w:rsidR="00BE44C1" w:rsidRPr="00902CE3" w:rsidRDefault="00BE44C1" w:rsidP="007918B7">
      <w:pPr>
        <w:spacing w:line="23" w:lineRule="exact"/>
        <w:rPr>
          <w:sz w:val="24"/>
          <w:szCs w:val="24"/>
        </w:rPr>
      </w:pPr>
    </w:p>
    <w:p w:rsidR="00BE44C1" w:rsidRPr="00902CE3" w:rsidRDefault="00BE44C1" w:rsidP="007918B7">
      <w:pPr>
        <w:numPr>
          <w:ilvl w:val="1"/>
          <w:numId w:val="50"/>
        </w:numPr>
        <w:tabs>
          <w:tab w:val="left" w:pos="1244"/>
        </w:tabs>
        <w:spacing w:line="273" w:lineRule="auto"/>
        <w:ind w:left="260" w:firstLine="634"/>
        <w:jc w:val="both"/>
        <w:rPr>
          <w:sz w:val="24"/>
          <w:szCs w:val="24"/>
        </w:rPr>
      </w:pPr>
      <w:r w:rsidRPr="00902CE3">
        <w:rPr>
          <w:sz w:val="24"/>
          <w:szCs w:val="24"/>
        </w:rPr>
        <w:t>учебном плане 10 класса предусмотрено выполнение обучающимися индивидуального проекта (1 ч/нед). Индивидуальный проект выполняется обучающимися самостоятельно под руководством учителя по выбранной теме в рамках учебного предмета «Русский язык». Индивидуальный проект выполняется обучающимися в течение одного года в рамках учебного времени, отведенного учебным планом.</w:t>
      </w:r>
    </w:p>
    <w:p w:rsidR="00BE44C1" w:rsidRPr="00902CE3" w:rsidRDefault="00BE44C1" w:rsidP="009F49D9">
      <w:pPr>
        <w:rPr>
          <w:sz w:val="24"/>
          <w:szCs w:val="24"/>
        </w:rPr>
      </w:pPr>
    </w:p>
    <w:p w:rsidR="00BE44C1" w:rsidRPr="00902CE3" w:rsidRDefault="00BE44C1" w:rsidP="00902CE3">
      <w:pPr>
        <w:ind w:left="28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02CE3">
        <w:rPr>
          <w:sz w:val="24"/>
          <w:szCs w:val="24"/>
        </w:rPr>
        <w:t xml:space="preserve">Максимальная нагрузка обучающихся соответствует нормативам, применительно к пятиидневному режиму работы учащихся и удовлетворяет гигиеническим требованиям к максимальным величинам обязательной нагрузки (СанПин Глава №1, раздел  </w:t>
      </w:r>
      <w:r w:rsidRPr="00902CE3">
        <w:rPr>
          <w:sz w:val="24"/>
          <w:szCs w:val="24"/>
          <w:lang w:val="en-US"/>
        </w:rPr>
        <w:t>X</w:t>
      </w:r>
      <w:r w:rsidRPr="00902CE3">
        <w:rPr>
          <w:sz w:val="24"/>
          <w:szCs w:val="24"/>
        </w:rPr>
        <w:t>,  «Гигиенические требования к режиму образовательного процесса»).</w:t>
      </w:r>
    </w:p>
    <w:p w:rsidR="00BE44C1" w:rsidRPr="00902CE3" w:rsidRDefault="00BE44C1" w:rsidP="00902CE3">
      <w:pPr>
        <w:pStyle w:val="BodyText"/>
        <w:ind w:left="280" w:right="178"/>
        <w:jc w:val="left"/>
        <w:rPr>
          <w:rFonts w:ascii="Times New Roman" w:hAnsi="Times New Roman" w:cs="Times New Roman"/>
          <w:sz w:val="24"/>
          <w:szCs w:val="24"/>
        </w:rPr>
      </w:pPr>
      <w:r w:rsidRPr="00902CE3">
        <w:rPr>
          <w:rFonts w:ascii="Times New Roman" w:hAnsi="Times New Roman" w:cs="Times New Roman"/>
          <w:sz w:val="24"/>
          <w:szCs w:val="24"/>
        </w:rPr>
        <w:t>Реализация учебного плана обеспечена необходимыми кадрами специалистов, соответствующей квалификации. В наличии имеются учебные программы, учебники, методические рекомендации.</w:t>
      </w:r>
    </w:p>
    <w:p w:rsidR="00BE44C1" w:rsidRPr="0083771F" w:rsidRDefault="00BE44C1" w:rsidP="0083771F">
      <w:pPr>
        <w:ind w:left="280"/>
        <w:rPr>
          <w:b/>
          <w:bCs/>
          <w:sz w:val="24"/>
          <w:szCs w:val="24"/>
        </w:rPr>
        <w:sectPr w:rsidR="00BE44C1" w:rsidRPr="0083771F">
          <w:pgSz w:w="11900" w:h="16838"/>
          <w:pgMar w:top="1141" w:right="844" w:bottom="713" w:left="1440" w:header="0" w:footer="0" w:gutter="0"/>
          <w:cols w:space="720" w:equalWidth="0">
            <w:col w:w="9620"/>
          </w:cols>
        </w:sectPr>
      </w:pPr>
      <w:r>
        <w:rPr>
          <w:sz w:val="24"/>
          <w:szCs w:val="24"/>
        </w:rPr>
        <w:t xml:space="preserve">          </w:t>
      </w:r>
      <w:r w:rsidRPr="00902CE3">
        <w:rPr>
          <w:sz w:val="24"/>
          <w:szCs w:val="24"/>
        </w:rPr>
        <w:t>Стандартное государственное финансирование. Оно осуществляется в соответствии с разновидностью учреждения (общеобразовательна</w:t>
      </w:r>
      <w:r>
        <w:rPr>
          <w:sz w:val="24"/>
          <w:szCs w:val="24"/>
        </w:rPr>
        <w:t>я школа, внедряющая  профильную</w:t>
      </w:r>
      <w:r w:rsidRPr="00902CE3">
        <w:rPr>
          <w:sz w:val="24"/>
          <w:szCs w:val="24"/>
        </w:rPr>
        <w:t>подготовку учащихся</w:t>
      </w:r>
      <w:r>
        <w:rPr>
          <w:sz w:val="24"/>
          <w:szCs w:val="24"/>
        </w:rPr>
        <w:t>).</w:t>
      </w:r>
    </w:p>
    <w:p w:rsidR="00BE44C1" w:rsidRDefault="00BE44C1" w:rsidP="005D57FC">
      <w:pPr>
        <w:sectPr w:rsidR="00BE44C1" w:rsidSect="00F453E8">
          <w:pgSz w:w="11906" w:h="16838"/>
          <w:pgMar w:top="238" w:right="845" w:bottom="709" w:left="709" w:header="709" w:footer="709" w:gutter="0"/>
          <w:cols w:space="708"/>
          <w:docGrid w:linePitch="360"/>
        </w:sectPr>
      </w:pPr>
    </w:p>
    <w:p w:rsidR="00BE44C1" w:rsidRDefault="00BE44C1" w:rsidP="008012F7">
      <w:pPr>
        <w:rPr>
          <w:sz w:val="24"/>
          <w:szCs w:val="24"/>
        </w:rPr>
      </w:pPr>
    </w:p>
    <w:sectPr w:rsidR="00BE44C1" w:rsidSect="004102A6">
      <w:pgSz w:w="11906" w:h="16838"/>
      <w:pgMar w:top="238" w:right="846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FB1615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"/>
      <w:lvlJc w:val="left"/>
      <w:pPr>
        <w:ind w:left="1229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368" w:hanging="360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413" w:hanging="360"/>
      </w:pPr>
    </w:lvl>
    <w:lvl w:ilvl="4">
      <w:numFmt w:val="bullet"/>
      <w:lvlText w:val="•"/>
      <w:lvlJc w:val="left"/>
      <w:pPr>
        <w:ind w:left="3437" w:hanging="360"/>
      </w:pPr>
    </w:lvl>
    <w:lvl w:ilvl="5">
      <w:numFmt w:val="bullet"/>
      <w:lvlText w:val="•"/>
      <w:lvlJc w:val="left"/>
      <w:pPr>
        <w:ind w:left="4462" w:hanging="360"/>
      </w:pPr>
    </w:lvl>
    <w:lvl w:ilvl="6">
      <w:numFmt w:val="bullet"/>
      <w:lvlText w:val="•"/>
      <w:lvlJc w:val="left"/>
      <w:pPr>
        <w:ind w:left="5487" w:hanging="360"/>
      </w:pPr>
    </w:lvl>
    <w:lvl w:ilvl="7">
      <w:numFmt w:val="bullet"/>
      <w:lvlText w:val="•"/>
      <w:lvlJc w:val="left"/>
      <w:pPr>
        <w:ind w:left="6512" w:hanging="360"/>
      </w:pPr>
    </w:lvl>
    <w:lvl w:ilvl="8">
      <w:numFmt w:val="bullet"/>
      <w:lvlText w:val="•"/>
      <w:lvlJc w:val="left"/>
      <w:pPr>
        <w:ind w:left="7536" w:hanging="360"/>
      </w:pPr>
    </w:lvl>
  </w:abstractNum>
  <w:abstractNum w:abstractNumId="2">
    <w:nsid w:val="0000153C"/>
    <w:multiLevelType w:val="hybridMultilevel"/>
    <w:tmpl w:val="FFFFFFFF"/>
    <w:lvl w:ilvl="0" w:tplc="C1347AC2">
      <w:start w:val="1"/>
      <w:numFmt w:val="bullet"/>
      <w:lvlText w:val="В"/>
      <w:lvlJc w:val="left"/>
    </w:lvl>
    <w:lvl w:ilvl="1" w:tplc="F0F6BC62">
      <w:start w:val="1"/>
      <w:numFmt w:val="bullet"/>
      <w:lvlText w:val="В"/>
      <w:lvlJc w:val="left"/>
    </w:lvl>
    <w:lvl w:ilvl="2" w:tplc="8338653E">
      <w:numFmt w:val="decimal"/>
      <w:lvlText w:val=""/>
      <w:lvlJc w:val="left"/>
    </w:lvl>
    <w:lvl w:ilvl="3" w:tplc="51442E1A">
      <w:numFmt w:val="decimal"/>
      <w:lvlText w:val=""/>
      <w:lvlJc w:val="left"/>
    </w:lvl>
    <w:lvl w:ilvl="4" w:tplc="2222FE74">
      <w:numFmt w:val="decimal"/>
      <w:lvlText w:val=""/>
      <w:lvlJc w:val="left"/>
    </w:lvl>
    <w:lvl w:ilvl="5" w:tplc="541E524C">
      <w:numFmt w:val="decimal"/>
      <w:lvlText w:val=""/>
      <w:lvlJc w:val="left"/>
    </w:lvl>
    <w:lvl w:ilvl="6" w:tplc="8848A31E">
      <w:numFmt w:val="decimal"/>
      <w:lvlText w:val=""/>
      <w:lvlJc w:val="left"/>
    </w:lvl>
    <w:lvl w:ilvl="7" w:tplc="4E2A37B4">
      <w:numFmt w:val="decimal"/>
      <w:lvlText w:val=""/>
      <w:lvlJc w:val="left"/>
    </w:lvl>
    <w:lvl w:ilvl="8" w:tplc="4C32A6FA">
      <w:numFmt w:val="decimal"/>
      <w:lvlText w:val=""/>
      <w:lvlJc w:val="left"/>
    </w:lvl>
  </w:abstractNum>
  <w:abstractNum w:abstractNumId="3">
    <w:nsid w:val="00007E87"/>
    <w:multiLevelType w:val="hybridMultilevel"/>
    <w:tmpl w:val="FFFFFFFF"/>
    <w:lvl w:ilvl="0" w:tplc="75280580">
      <w:start w:val="1"/>
      <w:numFmt w:val="bullet"/>
      <w:lvlText w:val="-"/>
      <w:lvlJc w:val="left"/>
    </w:lvl>
    <w:lvl w:ilvl="1" w:tplc="5D609162">
      <w:start w:val="1"/>
      <w:numFmt w:val="bullet"/>
      <w:lvlText w:val="В"/>
      <w:lvlJc w:val="left"/>
    </w:lvl>
    <w:lvl w:ilvl="2" w:tplc="D6260D28">
      <w:start w:val="1"/>
      <w:numFmt w:val="bullet"/>
      <w:lvlText w:val="В"/>
      <w:lvlJc w:val="left"/>
    </w:lvl>
    <w:lvl w:ilvl="3" w:tplc="15BAD01E">
      <w:numFmt w:val="decimal"/>
      <w:lvlText w:val=""/>
      <w:lvlJc w:val="left"/>
    </w:lvl>
    <w:lvl w:ilvl="4" w:tplc="C9E60D4A">
      <w:numFmt w:val="decimal"/>
      <w:lvlText w:val=""/>
      <w:lvlJc w:val="left"/>
    </w:lvl>
    <w:lvl w:ilvl="5" w:tplc="4C62B238">
      <w:numFmt w:val="decimal"/>
      <w:lvlText w:val=""/>
      <w:lvlJc w:val="left"/>
    </w:lvl>
    <w:lvl w:ilvl="6" w:tplc="BD782DE2">
      <w:numFmt w:val="decimal"/>
      <w:lvlText w:val=""/>
      <w:lvlJc w:val="left"/>
    </w:lvl>
    <w:lvl w:ilvl="7" w:tplc="C16E5116">
      <w:numFmt w:val="decimal"/>
      <w:lvlText w:val=""/>
      <w:lvlJc w:val="left"/>
    </w:lvl>
    <w:lvl w:ilvl="8" w:tplc="4DA2B8C6">
      <w:numFmt w:val="decimal"/>
      <w:lvlText w:val=""/>
      <w:lvlJc w:val="left"/>
    </w:lvl>
  </w:abstractNum>
  <w:abstractNum w:abstractNumId="4">
    <w:nsid w:val="06912B51"/>
    <w:multiLevelType w:val="hybridMultilevel"/>
    <w:tmpl w:val="F00EF872"/>
    <w:lvl w:ilvl="0" w:tplc="FFFFFFFF">
      <w:start w:val="1"/>
      <w:numFmt w:val="bullet"/>
      <w:pStyle w:val="ListNumber2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DBD3289"/>
    <w:multiLevelType w:val="hybridMultilevel"/>
    <w:tmpl w:val="FD36B612"/>
    <w:lvl w:ilvl="0" w:tplc="0419000B">
      <w:start w:val="1"/>
      <w:numFmt w:val="bullet"/>
      <w:lvlText w:val=""/>
      <w:lvlJc w:val="left"/>
      <w:pPr>
        <w:tabs>
          <w:tab w:val="num" w:pos="640"/>
        </w:tabs>
        <w:ind w:left="6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D550A1C"/>
    <w:multiLevelType w:val="hybridMultilevel"/>
    <w:tmpl w:val="C4BAA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496379"/>
    <w:multiLevelType w:val="hybridMultilevel"/>
    <w:tmpl w:val="A74A6842"/>
    <w:lvl w:ilvl="0" w:tplc="0419000B">
      <w:start w:val="1"/>
      <w:numFmt w:val="bullet"/>
      <w:lvlText w:val=""/>
      <w:lvlJc w:val="left"/>
      <w:pPr>
        <w:tabs>
          <w:tab w:val="num" w:pos="640"/>
        </w:tabs>
        <w:ind w:left="6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60"/>
        </w:tabs>
        <w:ind w:left="1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0"/>
        </w:tabs>
        <w:ind w:left="2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0"/>
        </w:tabs>
        <w:ind w:left="2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0"/>
        </w:tabs>
        <w:ind w:left="3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0"/>
        </w:tabs>
        <w:ind w:left="4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0"/>
        </w:tabs>
        <w:ind w:left="4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0"/>
        </w:tabs>
        <w:ind w:left="5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0"/>
        </w:tabs>
        <w:ind w:left="6400" w:hanging="360"/>
      </w:pPr>
      <w:rPr>
        <w:rFonts w:ascii="Wingdings" w:hAnsi="Wingdings" w:cs="Wingdings" w:hint="default"/>
      </w:rPr>
    </w:lvl>
  </w:abstractNum>
  <w:abstractNum w:abstractNumId="8">
    <w:nsid w:val="30E57407"/>
    <w:multiLevelType w:val="hybridMultilevel"/>
    <w:tmpl w:val="90941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A00B1"/>
    <w:multiLevelType w:val="hybridMultilevel"/>
    <w:tmpl w:val="7E0AB6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7A0121B"/>
    <w:multiLevelType w:val="multilevel"/>
    <w:tmpl w:val="B2166FD0"/>
    <w:styleLink w:val="WW8Num1"/>
    <w:lvl w:ilvl="0">
      <w:numFmt w:val="bullet"/>
      <w:lvlText w:val=""/>
      <w:lvlJc w:val="left"/>
      <w:rPr>
        <w:rFonts w:ascii="Wingdings" w:hAnsi="Wingdings" w:cs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>
    <w:nsid w:val="50627597"/>
    <w:multiLevelType w:val="hybridMultilevel"/>
    <w:tmpl w:val="05E43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972BDE"/>
    <w:multiLevelType w:val="hybridMultilevel"/>
    <w:tmpl w:val="445CE9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6655642"/>
    <w:multiLevelType w:val="hybridMultilevel"/>
    <w:tmpl w:val="D5080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4"/>
  </w:num>
  <w:num w:numId="39">
    <w:abstractNumId w:val="12"/>
  </w:num>
  <w:num w:numId="40">
    <w:abstractNumId w:val="9"/>
  </w:num>
  <w:num w:numId="41">
    <w:abstractNumId w:val="5"/>
  </w:num>
  <w:num w:numId="42">
    <w:abstractNumId w:val="7"/>
  </w:num>
  <w:num w:numId="43">
    <w:abstractNumId w:val="10"/>
  </w:num>
  <w:num w:numId="44">
    <w:abstractNumId w:val="13"/>
  </w:num>
  <w:num w:numId="45">
    <w:abstractNumId w:val="1"/>
  </w:num>
  <w:num w:numId="46">
    <w:abstractNumId w:val="11"/>
  </w:num>
  <w:num w:numId="47">
    <w:abstractNumId w:val="8"/>
  </w:num>
  <w:num w:numId="48">
    <w:abstractNumId w:val="6"/>
  </w:num>
  <w:num w:numId="49">
    <w:abstractNumId w:val="2"/>
  </w:num>
  <w:num w:numId="5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2A29"/>
    <w:rsid w:val="00012513"/>
    <w:rsid w:val="00015FE0"/>
    <w:rsid w:val="00034443"/>
    <w:rsid w:val="00054B41"/>
    <w:rsid w:val="00062FA7"/>
    <w:rsid w:val="00070616"/>
    <w:rsid w:val="00070D0D"/>
    <w:rsid w:val="00072991"/>
    <w:rsid w:val="00075726"/>
    <w:rsid w:val="0008253B"/>
    <w:rsid w:val="0008363E"/>
    <w:rsid w:val="000918E3"/>
    <w:rsid w:val="00094612"/>
    <w:rsid w:val="000F342B"/>
    <w:rsid w:val="000F3F20"/>
    <w:rsid w:val="001073AF"/>
    <w:rsid w:val="00120818"/>
    <w:rsid w:val="0013506C"/>
    <w:rsid w:val="001357E3"/>
    <w:rsid w:val="00142543"/>
    <w:rsid w:val="00146C82"/>
    <w:rsid w:val="00153CD1"/>
    <w:rsid w:val="00163750"/>
    <w:rsid w:val="001639AE"/>
    <w:rsid w:val="001740F0"/>
    <w:rsid w:val="001754B4"/>
    <w:rsid w:val="001E65D7"/>
    <w:rsid w:val="001F278A"/>
    <w:rsid w:val="002105B3"/>
    <w:rsid w:val="0021169C"/>
    <w:rsid w:val="00217DFF"/>
    <w:rsid w:val="00222280"/>
    <w:rsid w:val="00226044"/>
    <w:rsid w:val="002461CF"/>
    <w:rsid w:val="002663B1"/>
    <w:rsid w:val="0027227C"/>
    <w:rsid w:val="00272A29"/>
    <w:rsid w:val="0027336C"/>
    <w:rsid w:val="002A4CD3"/>
    <w:rsid w:val="002B4037"/>
    <w:rsid w:val="002C27AF"/>
    <w:rsid w:val="002C4F2D"/>
    <w:rsid w:val="002D0FE6"/>
    <w:rsid w:val="002D17CF"/>
    <w:rsid w:val="002D4F3E"/>
    <w:rsid w:val="002E306B"/>
    <w:rsid w:val="002E4C75"/>
    <w:rsid w:val="002F3CD7"/>
    <w:rsid w:val="00302139"/>
    <w:rsid w:val="00305302"/>
    <w:rsid w:val="0031342F"/>
    <w:rsid w:val="003205F5"/>
    <w:rsid w:val="00322B80"/>
    <w:rsid w:val="00325E8D"/>
    <w:rsid w:val="00326782"/>
    <w:rsid w:val="00327645"/>
    <w:rsid w:val="0033365D"/>
    <w:rsid w:val="003356CA"/>
    <w:rsid w:val="003404B1"/>
    <w:rsid w:val="0034103D"/>
    <w:rsid w:val="003567EA"/>
    <w:rsid w:val="00363F52"/>
    <w:rsid w:val="00375961"/>
    <w:rsid w:val="0038343F"/>
    <w:rsid w:val="00386033"/>
    <w:rsid w:val="003924F7"/>
    <w:rsid w:val="003A7B50"/>
    <w:rsid w:val="003B1E1A"/>
    <w:rsid w:val="003C34D4"/>
    <w:rsid w:val="003D000A"/>
    <w:rsid w:val="003D1AA7"/>
    <w:rsid w:val="003D1CC2"/>
    <w:rsid w:val="003E2450"/>
    <w:rsid w:val="003E3EC6"/>
    <w:rsid w:val="003E7D30"/>
    <w:rsid w:val="004012B9"/>
    <w:rsid w:val="004102A6"/>
    <w:rsid w:val="004125D8"/>
    <w:rsid w:val="00416392"/>
    <w:rsid w:val="00427DFE"/>
    <w:rsid w:val="004308B2"/>
    <w:rsid w:val="0045205C"/>
    <w:rsid w:val="0045568D"/>
    <w:rsid w:val="00475092"/>
    <w:rsid w:val="004A10F9"/>
    <w:rsid w:val="004A23B5"/>
    <w:rsid w:val="004A28C3"/>
    <w:rsid w:val="004A4666"/>
    <w:rsid w:val="004C63E4"/>
    <w:rsid w:val="004D711B"/>
    <w:rsid w:val="004F33BF"/>
    <w:rsid w:val="00542227"/>
    <w:rsid w:val="00545E77"/>
    <w:rsid w:val="005550F0"/>
    <w:rsid w:val="00562172"/>
    <w:rsid w:val="005773B7"/>
    <w:rsid w:val="005A7261"/>
    <w:rsid w:val="005D3DD1"/>
    <w:rsid w:val="005D57FC"/>
    <w:rsid w:val="005D69A6"/>
    <w:rsid w:val="005F37AD"/>
    <w:rsid w:val="005F69B8"/>
    <w:rsid w:val="00603DF3"/>
    <w:rsid w:val="00612A75"/>
    <w:rsid w:val="00612C7E"/>
    <w:rsid w:val="006145B1"/>
    <w:rsid w:val="00617F05"/>
    <w:rsid w:val="006238D9"/>
    <w:rsid w:val="006609D0"/>
    <w:rsid w:val="00674E1A"/>
    <w:rsid w:val="00676B96"/>
    <w:rsid w:val="006826E9"/>
    <w:rsid w:val="00693BB0"/>
    <w:rsid w:val="006A00C9"/>
    <w:rsid w:val="006A7399"/>
    <w:rsid w:val="006B5BBD"/>
    <w:rsid w:val="006C0840"/>
    <w:rsid w:val="006D1BD2"/>
    <w:rsid w:val="006E0F7D"/>
    <w:rsid w:val="006F51E6"/>
    <w:rsid w:val="007107EC"/>
    <w:rsid w:val="00723272"/>
    <w:rsid w:val="007369C9"/>
    <w:rsid w:val="00747B77"/>
    <w:rsid w:val="00751072"/>
    <w:rsid w:val="00754FAA"/>
    <w:rsid w:val="007565D9"/>
    <w:rsid w:val="007628D5"/>
    <w:rsid w:val="00775576"/>
    <w:rsid w:val="00786852"/>
    <w:rsid w:val="00790DE9"/>
    <w:rsid w:val="007918B7"/>
    <w:rsid w:val="007B4690"/>
    <w:rsid w:val="007D10F5"/>
    <w:rsid w:val="007D13B5"/>
    <w:rsid w:val="007E1C59"/>
    <w:rsid w:val="007E25A4"/>
    <w:rsid w:val="007F271A"/>
    <w:rsid w:val="008012F7"/>
    <w:rsid w:val="00823399"/>
    <w:rsid w:val="00832E93"/>
    <w:rsid w:val="0083771F"/>
    <w:rsid w:val="00857926"/>
    <w:rsid w:val="00866985"/>
    <w:rsid w:val="0086769F"/>
    <w:rsid w:val="0087737C"/>
    <w:rsid w:val="00882D39"/>
    <w:rsid w:val="00884671"/>
    <w:rsid w:val="00890388"/>
    <w:rsid w:val="008946CE"/>
    <w:rsid w:val="008A17F1"/>
    <w:rsid w:val="008C24E9"/>
    <w:rsid w:val="008E1270"/>
    <w:rsid w:val="008E514B"/>
    <w:rsid w:val="008E5E99"/>
    <w:rsid w:val="00902CE3"/>
    <w:rsid w:val="00910070"/>
    <w:rsid w:val="0094380A"/>
    <w:rsid w:val="0094606D"/>
    <w:rsid w:val="00946D3D"/>
    <w:rsid w:val="00952C7D"/>
    <w:rsid w:val="00963C2C"/>
    <w:rsid w:val="00964DFE"/>
    <w:rsid w:val="0099222E"/>
    <w:rsid w:val="00997D75"/>
    <w:rsid w:val="009A05F2"/>
    <w:rsid w:val="009A3C52"/>
    <w:rsid w:val="009A4357"/>
    <w:rsid w:val="009F49D9"/>
    <w:rsid w:val="00A011EA"/>
    <w:rsid w:val="00A07D9C"/>
    <w:rsid w:val="00A10CEF"/>
    <w:rsid w:val="00A41B24"/>
    <w:rsid w:val="00A46E5D"/>
    <w:rsid w:val="00A47004"/>
    <w:rsid w:val="00A54ED6"/>
    <w:rsid w:val="00A5699B"/>
    <w:rsid w:val="00A60F53"/>
    <w:rsid w:val="00A72451"/>
    <w:rsid w:val="00A72FBA"/>
    <w:rsid w:val="00A85492"/>
    <w:rsid w:val="00A97C36"/>
    <w:rsid w:val="00AA1C97"/>
    <w:rsid w:val="00AA2E9C"/>
    <w:rsid w:val="00AD4D7E"/>
    <w:rsid w:val="00AD7278"/>
    <w:rsid w:val="00AF66B3"/>
    <w:rsid w:val="00B02C19"/>
    <w:rsid w:val="00B17976"/>
    <w:rsid w:val="00B21992"/>
    <w:rsid w:val="00B37C52"/>
    <w:rsid w:val="00B42F14"/>
    <w:rsid w:val="00B43AB7"/>
    <w:rsid w:val="00B61214"/>
    <w:rsid w:val="00B84E24"/>
    <w:rsid w:val="00B85A1A"/>
    <w:rsid w:val="00B86ABD"/>
    <w:rsid w:val="00B90DF3"/>
    <w:rsid w:val="00B93231"/>
    <w:rsid w:val="00B959CF"/>
    <w:rsid w:val="00BB7C49"/>
    <w:rsid w:val="00BC072D"/>
    <w:rsid w:val="00BD1B35"/>
    <w:rsid w:val="00BD4E66"/>
    <w:rsid w:val="00BD7FB8"/>
    <w:rsid w:val="00BE44C1"/>
    <w:rsid w:val="00BE74BF"/>
    <w:rsid w:val="00BF7C79"/>
    <w:rsid w:val="00C01B1D"/>
    <w:rsid w:val="00C22483"/>
    <w:rsid w:val="00C24F43"/>
    <w:rsid w:val="00C43A70"/>
    <w:rsid w:val="00C52D5C"/>
    <w:rsid w:val="00C54A5C"/>
    <w:rsid w:val="00C66EF9"/>
    <w:rsid w:val="00C7208E"/>
    <w:rsid w:val="00C84A16"/>
    <w:rsid w:val="00C870D4"/>
    <w:rsid w:val="00C91EB8"/>
    <w:rsid w:val="00CE0F41"/>
    <w:rsid w:val="00D02554"/>
    <w:rsid w:val="00D16403"/>
    <w:rsid w:val="00D2321D"/>
    <w:rsid w:val="00D40E3D"/>
    <w:rsid w:val="00D63E21"/>
    <w:rsid w:val="00D7432F"/>
    <w:rsid w:val="00D912EC"/>
    <w:rsid w:val="00DC47CA"/>
    <w:rsid w:val="00DE307D"/>
    <w:rsid w:val="00DF34EE"/>
    <w:rsid w:val="00DF3631"/>
    <w:rsid w:val="00E06732"/>
    <w:rsid w:val="00E111AF"/>
    <w:rsid w:val="00E207E7"/>
    <w:rsid w:val="00E34C69"/>
    <w:rsid w:val="00E50F2A"/>
    <w:rsid w:val="00E81150"/>
    <w:rsid w:val="00E81686"/>
    <w:rsid w:val="00E85050"/>
    <w:rsid w:val="00E8624D"/>
    <w:rsid w:val="00E90675"/>
    <w:rsid w:val="00E91AF3"/>
    <w:rsid w:val="00E92681"/>
    <w:rsid w:val="00E97E4E"/>
    <w:rsid w:val="00EA2254"/>
    <w:rsid w:val="00EB140F"/>
    <w:rsid w:val="00EB28A2"/>
    <w:rsid w:val="00EC5028"/>
    <w:rsid w:val="00EC5F8D"/>
    <w:rsid w:val="00EF4DDA"/>
    <w:rsid w:val="00EF5CAA"/>
    <w:rsid w:val="00F0049F"/>
    <w:rsid w:val="00F125AE"/>
    <w:rsid w:val="00F272EC"/>
    <w:rsid w:val="00F30BD9"/>
    <w:rsid w:val="00F31B7E"/>
    <w:rsid w:val="00F32560"/>
    <w:rsid w:val="00F342EE"/>
    <w:rsid w:val="00F41111"/>
    <w:rsid w:val="00F453E8"/>
    <w:rsid w:val="00F4547A"/>
    <w:rsid w:val="00F47FE3"/>
    <w:rsid w:val="00F51928"/>
    <w:rsid w:val="00F614F4"/>
    <w:rsid w:val="00F82498"/>
    <w:rsid w:val="00FA0692"/>
    <w:rsid w:val="00FA5FF3"/>
    <w:rsid w:val="00FB67FA"/>
    <w:rsid w:val="00FC2024"/>
    <w:rsid w:val="00FC4FA4"/>
    <w:rsid w:val="00FE7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A29"/>
    <w:rPr>
      <w:rFonts w:ascii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CE0F41"/>
    <w:pPr>
      <w:keepNext/>
      <w:ind w:firstLine="540"/>
      <w:outlineLvl w:val="0"/>
    </w:pPr>
    <w:rPr>
      <w:rFonts w:eastAsia="Times New Roma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2A29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272A29"/>
    <w:pPr>
      <w:keepNext/>
      <w:overflowPunct w:val="0"/>
      <w:autoSpaceDE w:val="0"/>
      <w:autoSpaceDN w:val="0"/>
      <w:adjustRightInd w:val="0"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2A29"/>
    <w:pPr>
      <w:keepNext/>
      <w:spacing w:before="240" w:after="60"/>
      <w:outlineLvl w:val="3"/>
    </w:pPr>
    <w:rPr>
      <w:rFonts w:eastAsia="Times New Roman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2A29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2A29"/>
    <w:pPr>
      <w:keepNext/>
      <w:spacing w:before="140"/>
      <w:ind w:right="-56"/>
      <w:outlineLvl w:val="6"/>
    </w:pPr>
    <w:rPr>
      <w:rFonts w:eastAsia="Times New Roman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2A29"/>
    <w:pPr>
      <w:keepNext/>
      <w:jc w:val="center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72A29"/>
    <w:rPr>
      <w:rFonts w:eastAsia="Times New Roman"/>
      <w:sz w:val="28"/>
      <w:szCs w:val="28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72A2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72A29"/>
    <w:rPr>
      <w:rFonts w:ascii="Times New Roman" w:hAnsi="Times New Roman" w:cs="Times New Roman"/>
      <w:sz w:val="32"/>
      <w:szCs w:val="32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72A2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272A29"/>
    <w:rPr>
      <w:rFonts w:ascii="Times New Roman" w:hAnsi="Times New Roman" w:cs="Times New Roman"/>
      <w:b/>
      <w:bCs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72A2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72A2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CE0F41"/>
    <w:rPr>
      <w:rFonts w:ascii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1"/>
    <w:uiPriority w:val="99"/>
    <w:qFormat/>
    <w:rsid w:val="00CE0F41"/>
    <w:pPr>
      <w:jc w:val="center"/>
    </w:pPr>
    <w:rPr>
      <w:rFonts w:eastAsia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272A29"/>
    <w:rPr>
      <w:rFonts w:eastAsia="Times New Roman"/>
      <w:b/>
      <w:bCs/>
      <w:sz w:val="28"/>
      <w:szCs w:val="28"/>
      <w:lang w:val="ru-RU" w:eastAsia="ru-RU"/>
    </w:rPr>
  </w:style>
  <w:style w:type="character" w:customStyle="1" w:styleId="TitleChar1">
    <w:name w:val="Title Char1"/>
    <w:basedOn w:val="DefaultParagraphFont"/>
    <w:link w:val="Title"/>
    <w:uiPriority w:val="99"/>
    <w:locked/>
    <w:rsid w:val="00CE0F41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E0F41"/>
    <w:rPr>
      <w:b/>
      <w:bCs/>
    </w:rPr>
  </w:style>
  <w:style w:type="paragraph" w:styleId="NoSpacing">
    <w:name w:val="No Spacing"/>
    <w:uiPriority w:val="99"/>
    <w:qFormat/>
    <w:rsid w:val="00CE0F41"/>
    <w:rPr>
      <w:rFonts w:cs="Calibri"/>
      <w:lang w:eastAsia="en-US"/>
    </w:rPr>
  </w:style>
  <w:style w:type="paragraph" w:styleId="ListParagraph">
    <w:name w:val="List Paragraph"/>
    <w:basedOn w:val="Normal"/>
    <w:uiPriority w:val="99"/>
    <w:qFormat/>
    <w:rsid w:val="00CE0F41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uiPriority w:val="99"/>
    <w:locked/>
    <w:rsid w:val="00272A29"/>
    <w:rPr>
      <w:rFonts w:ascii="Calibri" w:hAnsi="Calibri" w:cs="Calibri"/>
      <w:sz w:val="28"/>
      <w:szCs w:val="28"/>
      <w:lang w:eastAsia="ru-RU"/>
    </w:rPr>
  </w:style>
  <w:style w:type="paragraph" w:styleId="BodyText">
    <w:name w:val="Body Text"/>
    <w:basedOn w:val="Normal"/>
    <w:link w:val="BodyTextChar2"/>
    <w:uiPriority w:val="99"/>
    <w:rsid w:val="00272A29"/>
    <w:pPr>
      <w:tabs>
        <w:tab w:val="left" w:pos="7938"/>
      </w:tabs>
      <w:ind w:right="5669"/>
      <w:jc w:val="both"/>
    </w:pPr>
    <w:rPr>
      <w:rFonts w:ascii="Calibri" w:eastAsia="Times New Roman" w:hAnsi="Calibri" w:cs="Calibri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272A29"/>
    <w:rPr>
      <w:rFonts w:ascii="Times New Roman" w:hAnsi="Times New Roman" w:cs="Times New Roman"/>
      <w:sz w:val="28"/>
      <w:szCs w:val="28"/>
    </w:rPr>
  </w:style>
  <w:style w:type="character" w:customStyle="1" w:styleId="BodyTextChar2">
    <w:name w:val="Body Text Char2"/>
    <w:basedOn w:val="DefaultParagraphFont"/>
    <w:link w:val="BodyText"/>
    <w:uiPriority w:val="99"/>
    <w:locked/>
    <w:rsid w:val="00272A29"/>
    <w:rPr>
      <w:rFonts w:ascii="Calibri" w:hAnsi="Calibri" w:cs="Calibri"/>
      <w:sz w:val="28"/>
      <w:szCs w:val="28"/>
      <w:lang w:eastAsia="ru-RU"/>
    </w:rPr>
  </w:style>
  <w:style w:type="paragraph" w:customStyle="1" w:styleId="1">
    <w:name w:val="Стиль1"/>
    <w:basedOn w:val="ListNumber2"/>
    <w:next w:val="List5"/>
    <w:uiPriority w:val="99"/>
    <w:rsid w:val="00272A29"/>
    <w:pPr>
      <w:numPr>
        <w:numId w:val="0"/>
      </w:numPr>
      <w:tabs>
        <w:tab w:val="num" w:pos="1492"/>
      </w:tabs>
    </w:pPr>
    <w:rPr>
      <w:rFonts w:eastAsia="Times New Roman"/>
    </w:rPr>
  </w:style>
  <w:style w:type="paragraph" w:styleId="ListNumber2">
    <w:name w:val="List Number 2"/>
    <w:basedOn w:val="Normal"/>
    <w:uiPriority w:val="99"/>
    <w:rsid w:val="00272A29"/>
    <w:pPr>
      <w:numPr>
        <w:numId w:val="38"/>
      </w:numPr>
    </w:pPr>
  </w:style>
  <w:style w:type="paragraph" w:styleId="List5">
    <w:name w:val="List 5"/>
    <w:basedOn w:val="Normal"/>
    <w:uiPriority w:val="99"/>
    <w:rsid w:val="00272A29"/>
    <w:pPr>
      <w:ind w:left="1415" w:hanging="283"/>
    </w:pPr>
  </w:style>
  <w:style w:type="character" w:customStyle="1" w:styleId="14pt">
    <w:name w:val="Стиль 14 pt"/>
    <w:basedOn w:val="DefaultParagraphFont"/>
    <w:uiPriority w:val="99"/>
    <w:rsid w:val="00272A29"/>
    <w:rPr>
      <w:sz w:val="28"/>
      <w:szCs w:val="28"/>
    </w:rPr>
  </w:style>
  <w:style w:type="paragraph" w:customStyle="1" w:styleId="a">
    <w:name w:val="Содержимое таблицы"/>
    <w:basedOn w:val="Normal"/>
    <w:uiPriority w:val="99"/>
    <w:rsid w:val="00272A29"/>
    <w:pPr>
      <w:widowControl w:val="0"/>
      <w:suppressLineNumbers/>
      <w:suppressAutoHyphens/>
    </w:pPr>
    <w:rPr>
      <w:kern w:val="1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272A2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272A29"/>
    <w:pPr>
      <w:jc w:val="center"/>
    </w:pPr>
    <w:rPr>
      <w:rFonts w:eastAsia="Times New Roman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72A2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3">
    <w:name w:val="Знак Знак13"/>
    <w:basedOn w:val="DefaultParagraphFont"/>
    <w:uiPriority w:val="99"/>
    <w:rsid w:val="00272A29"/>
    <w:rPr>
      <w:rFonts w:ascii="Arial" w:hAnsi="Arial" w:cs="Arial"/>
      <w:b/>
      <w:bCs/>
      <w:sz w:val="26"/>
      <w:szCs w:val="26"/>
      <w:lang w:eastAsia="ru-RU"/>
    </w:rPr>
  </w:style>
  <w:style w:type="character" w:styleId="Hyperlink">
    <w:name w:val="Hyperlink"/>
    <w:basedOn w:val="DefaultParagraphFont"/>
    <w:uiPriority w:val="99"/>
    <w:semiHidden/>
    <w:rsid w:val="00272A29"/>
    <w:rPr>
      <w:color w:val="0000FF"/>
      <w:u w:val="single"/>
    </w:rPr>
  </w:style>
  <w:style w:type="paragraph" w:styleId="Header">
    <w:name w:val="header"/>
    <w:basedOn w:val="Normal"/>
    <w:link w:val="HeaderChar1"/>
    <w:uiPriority w:val="99"/>
    <w:rsid w:val="00272A29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72A29"/>
    <w:rPr>
      <w:rFonts w:eastAsia="Times New Roman"/>
      <w:sz w:val="24"/>
      <w:szCs w:val="24"/>
      <w:lang w:val="ru-RU" w:eastAsia="ru-RU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272A2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1">
    <w:name w:val="Footer Char1"/>
    <w:uiPriority w:val="99"/>
    <w:semiHidden/>
    <w:locked/>
    <w:rsid w:val="00272A29"/>
    <w:rPr>
      <w:sz w:val="24"/>
      <w:szCs w:val="24"/>
      <w:lang w:eastAsia="ru-RU"/>
    </w:rPr>
  </w:style>
  <w:style w:type="paragraph" w:styleId="Footer">
    <w:name w:val="footer"/>
    <w:basedOn w:val="Normal"/>
    <w:link w:val="FooterChar2"/>
    <w:uiPriority w:val="99"/>
    <w:semiHidden/>
    <w:rsid w:val="00272A29"/>
    <w:pPr>
      <w:tabs>
        <w:tab w:val="center" w:pos="4677"/>
        <w:tab w:val="right" w:pos="9355"/>
      </w:tabs>
    </w:pPr>
    <w:rPr>
      <w:rFonts w:ascii="Calibri" w:hAnsi="Calibri" w:cs="Calibr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72A29"/>
    <w:rPr>
      <w:sz w:val="24"/>
      <w:szCs w:val="24"/>
      <w:lang w:val="ru-RU" w:eastAsia="ru-RU"/>
    </w:rPr>
  </w:style>
  <w:style w:type="character" w:customStyle="1" w:styleId="FooterChar2">
    <w:name w:val="Footer Char2"/>
    <w:basedOn w:val="DefaultParagraphFont"/>
    <w:link w:val="Footer"/>
    <w:uiPriority w:val="99"/>
    <w:semiHidden/>
    <w:locked/>
    <w:rsid w:val="00272A29"/>
    <w:rPr>
      <w:rFonts w:ascii="Calibri" w:hAnsi="Calibri" w:cs="Calibri"/>
      <w:sz w:val="24"/>
      <w:szCs w:val="24"/>
      <w:lang w:eastAsia="ru-RU"/>
    </w:rPr>
  </w:style>
  <w:style w:type="character" w:customStyle="1" w:styleId="5">
    <w:name w:val="Знак Знак5"/>
    <w:basedOn w:val="DefaultParagraphFont"/>
    <w:uiPriority w:val="99"/>
    <w:rsid w:val="00272A2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1">
    <w:name w:val="Body Text Indent Char1"/>
    <w:uiPriority w:val="99"/>
    <w:semiHidden/>
    <w:locked/>
    <w:rsid w:val="00272A29"/>
    <w:rPr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2"/>
    <w:uiPriority w:val="99"/>
    <w:semiHidden/>
    <w:rsid w:val="00272A29"/>
    <w:pPr>
      <w:spacing w:after="120"/>
      <w:ind w:left="283"/>
    </w:pPr>
    <w:rPr>
      <w:rFonts w:ascii="Calibri" w:hAnsi="Calibri" w:cs="Calibri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72A29"/>
    <w:rPr>
      <w:rFonts w:eastAsia="Times New Roman"/>
      <w:sz w:val="28"/>
      <w:szCs w:val="28"/>
      <w:lang w:val="ru-RU" w:eastAsia="ru-RU"/>
    </w:rPr>
  </w:style>
  <w:style w:type="character" w:customStyle="1" w:styleId="BodyTextIndentChar2">
    <w:name w:val="Body Text Indent Char2"/>
    <w:basedOn w:val="DefaultParagraphFont"/>
    <w:link w:val="BodyTextIndent"/>
    <w:uiPriority w:val="99"/>
    <w:semiHidden/>
    <w:locked/>
    <w:rsid w:val="00272A29"/>
    <w:rPr>
      <w:rFonts w:ascii="Calibri" w:hAnsi="Calibri" w:cs="Calibri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272A29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72A2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3Char1">
    <w:name w:val="Body Text 3 Char1"/>
    <w:uiPriority w:val="99"/>
    <w:semiHidden/>
    <w:locked/>
    <w:rsid w:val="00272A29"/>
    <w:rPr>
      <w:sz w:val="16"/>
      <w:szCs w:val="16"/>
      <w:lang w:eastAsia="ru-RU"/>
    </w:rPr>
  </w:style>
  <w:style w:type="paragraph" w:styleId="BodyText3">
    <w:name w:val="Body Text 3"/>
    <w:basedOn w:val="Normal"/>
    <w:link w:val="BodyText3Char2"/>
    <w:uiPriority w:val="99"/>
    <w:semiHidden/>
    <w:rsid w:val="00272A29"/>
    <w:pPr>
      <w:spacing w:after="120"/>
    </w:pPr>
    <w:rPr>
      <w:rFonts w:ascii="Calibri" w:hAnsi="Calibri" w:cs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272A29"/>
    <w:rPr>
      <w:rFonts w:eastAsia="Times New Roman"/>
      <w:sz w:val="16"/>
      <w:szCs w:val="16"/>
      <w:lang w:val="ru-RU" w:eastAsia="ru-RU"/>
    </w:rPr>
  </w:style>
  <w:style w:type="character" w:customStyle="1" w:styleId="BodyText3Char2">
    <w:name w:val="Body Text 3 Char2"/>
    <w:basedOn w:val="DefaultParagraphFont"/>
    <w:link w:val="BodyText3"/>
    <w:uiPriority w:val="99"/>
    <w:semiHidden/>
    <w:locked/>
    <w:rsid w:val="00272A29"/>
    <w:rPr>
      <w:rFonts w:ascii="Calibri" w:hAnsi="Calibri" w:cs="Calibri"/>
      <w:sz w:val="16"/>
      <w:szCs w:val="16"/>
      <w:lang w:eastAsia="ru-RU"/>
    </w:rPr>
  </w:style>
  <w:style w:type="character" w:customStyle="1" w:styleId="BodyTextIndent2Char1">
    <w:name w:val="Body Text Indent 2 Char1"/>
    <w:uiPriority w:val="99"/>
    <w:semiHidden/>
    <w:locked/>
    <w:rsid w:val="00272A29"/>
    <w:rPr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2"/>
    <w:uiPriority w:val="99"/>
    <w:semiHidden/>
    <w:rsid w:val="00272A29"/>
    <w:pPr>
      <w:spacing w:after="120" w:line="480" w:lineRule="auto"/>
      <w:ind w:left="283"/>
    </w:pPr>
    <w:rPr>
      <w:rFonts w:ascii="Calibri" w:hAnsi="Calibri" w:cs="Calibri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272A29"/>
    <w:rPr>
      <w:sz w:val="24"/>
      <w:szCs w:val="24"/>
      <w:lang w:val="ru-RU" w:eastAsia="ru-RU"/>
    </w:rPr>
  </w:style>
  <w:style w:type="character" w:customStyle="1" w:styleId="BodyTextIndent2Char2">
    <w:name w:val="Body Text Indent 2 Char2"/>
    <w:basedOn w:val="DefaultParagraphFont"/>
    <w:link w:val="BodyTextIndent2"/>
    <w:uiPriority w:val="99"/>
    <w:semiHidden/>
    <w:locked/>
    <w:rsid w:val="00272A29"/>
    <w:rPr>
      <w:rFonts w:ascii="Calibri" w:hAnsi="Calibri" w:cs="Calibri"/>
      <w:sz w:val="24"/>
      <w:szCs w:val="24"/>
      <w:lang w:eastAsia="ru-RU"/>
    </w:rPr>
  </w:style>
  <w:style w:type="character" w:customStyle="1" w:styleId="BalloonTextChar1">
    <w:name w:val="Balloon Text Char1"/>
    <w:uiPriority w:val="99"/>
    <w:semiHidden/>
    <w:locked/>
    <w:rsid w:val="00272A29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2"/>
    <w:uiPriority w:val="99"/>
    <w:semiHidden/>
    <w:rsid w:val="00272A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2A29"/>
    <w:rPr>
      <w:rFonts w:ascii="Tahoma" w:hAnsi="Tahoma" w:cs="Tahoma"/>
      <w:sz w:val="16"/>
      <w:szCs w:val="16"/>
      <w:lang w:val="ru-RU" w:eastAsia="ru-RU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locked/>
    <w:rsid w:val="00272A29"/>
    <w:rPr>
      <w:rFonts w:ascii="Tahoma" w:hAnsi="Tahoma" w:cs="Tahoma"/>
      <w:sz w:val="16"/>
      <w:szCs w:val="16"/>
      <w:lang w:eastAsia="ru-RU"/>
    </w:rPr>
  </w:style>
  <w:style w:type="paragraph" w:customStyle="1" w:styleId="FR1">
    <w:name w:val="FR1"/>
    <w:uiPriority w:val="99"/>
    <w:rsid w:val="00272A29"/>
    <w:pPr>
      <w:widowControl w:val="0"/>
      <w:autoSpaceDE w:val="0"/>
      <w:autoSpaceDN w:val="0"/>
      <w:adjustRightInd w:val="0"/>
      <w:spacing w:before="220"/>
      <w:jc w:val="center"/>
    </w:pPr>
    <w:rPr>
      <w:rFonts w:ascii="Courier New" w:eastAsia="Times New Roman" w:hAnsi="Courier New" w:cs="Courier New"/>
      <w:sz w:val="16"/>
      <w:szCs w:val="16"/>
    </w:rPr>
  </w:style>
  <w:style w:type="paragraph" w:customStyle="1" w:styleId="FR3">
    <w:name w:val="FR3"/>
    <w:uiPriority w:val="99"/>
    <w:rsid w:val="00272A29"/>
    <w:pPr>
      <w:widowControl w:val="0"/>
      <w:autoSpaceDE w:val="0"/>
      <w:autoSpaceDN w:val="0"/>
      <w:adjustRightInd w:val="0"/>
      <w:spacing w:before="260"/>
      <w:ind w:left="1040" w:right="1000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FR2">
    <w:name w:val="FR2"/>
    <w:uiPriority w:val="99"/>
    <w:rsid w:val="00272A29"/>
    <w:pPr>
      <w:widowControl w:val="0"/>
      <w:autoSpaceDE w:val="0"/>
      <w:autoSpaceDN w:val="0"/>
      <w:adjustRightInd w:val="0"/>
      <w:spacing w:after="100"/>
      <w:jc w:val="right"/>
    </w:pPr>
    <w:rPr>
      <w:rFonts w:ascii="Arial" w:eastAsia="Times New Roman" w:hAnsi="Arial" w:cs="Arial"/>
      <w:i/>
      <w:iCs/>
      <w:sz w:val="16"/>
      <w:szCs w:val="16"/>
    </w:rPr>
  </w:style>
  <w:style w:type="paragraph" w:customStyle="1" w:styleId="a0">
    <w:name w:val="Знак Знак Знак Знак Знак Знак Знак Знак Знак Знак"/>
    <w:basedOn w:val="Normal"/>
    <w:uiPriority w:val="99"/>
    <w:rsid w:val="00272A2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1">
    <w:name w:val="Знак"/>
    <w:basedOn w:val="Normal"/>
    <w:uiPriority w:val="99"/>
    <w:rsid w:val="00272A29"/>
    <w:pPr>
      <w:pageBreakBefore/>
      <w:spacing w:after="160" w:line="360" w:lineRule="auto"/>
    </w:pPr>
    <w:rPr>
      <w:rFonts w:eastAsia="Times New Roman"/>
      <w:lang w:val="en-US" w:eastAsia="en-US"/>
    </w:rPr>
  </w:style>
  <w:style w:type="paragraph" w:customStyle="1" w:styleId="CharChar">
    <w:name w:val="Char Char Знак Знак Знак Знак Знак Знак Знак Знак Знак Знак"/>
    <w:basedOn w:val="Normal"/>
    <w:uiPriority w:val="99"/>
    <w:rsid w:val="00272A2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Normal"/>
    <w:uiPriority w:val="99"/>
    <w:rsid w:val="00272A29"/>
    <w:pPr>
      <w:spacing w:before="100" w:beforeAutospacing="1" w:after="100" w:afterAutospacing="1"/>
    </w:pPr>
    <w:rPr>
      <w:rFonts w:eastAsia="Times New Roman"/>
    </w:rPr>
  </w:style>
  <w:style w:type="paragraph" w:customStyle="1" w:styleId="Standard">
    <w:name w:val="Standard"/>
    <w:uiPriority w:val="99"/>
    <w:rsid w:val="00272A29"/>
    <w:pPr>
      <w:suppressAutoHyphens/>
      <w:autoSpaceDN w:val="0"/>
      <w:spacing w:after="200" w:line="276" w:lineRule="auto"/>
    </w:pPr>
    <w:rPr>
      <w:rFonts w:eastAsia="SimSun" w:cs="Calibri"/>
      <w:kern w:val="3"/>
      <w:lang w:eastAsia="en-US"/>
    </w:rPr>
  </w:style>
  <w:style w:type="paragraph" w:customStyle="1" w:styleId="msonormalcxsplast">
    <w:name w:val="msonormalcxsplast"/>
    <w:basedOn w:val="Normal"/>
    <w:uiPriority w:val="99"/>
    <w:rsid w:val="00272A2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0">
    <w:name w:val="Знак1"/>
    <w:basedOn w:val="Normal"/>
    <w:uiPriority w:val="99"/>
    <w:rsid w:val="00272A2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6">
    <w:name w:val="Знак Знак6"/>
    <w:uiPriority w:val="99"/>
    <w:rsid w:val="00272A29"/>
    <w:rPr>
      <w:b/>
      <w:bCs/>
      <w:sz w:val="22"/>
      <w:szCs w:val="22"/>
      <w:lang w:val="ru-RU" w:eastAsia="ru-RU"/>
    </w:rPr>
  </w:style>
  <w:style w:type="character" w:customStyle="1" w:styleId="3">
    <w:name w:val="Знак Знак3"/>
    <w:uiPriority w:val="99"/>
    <w:rsid w:val="00272A29"/>
    <w:rPr>
      <w:sz w:val="24"/>
      <w:szCs w:val="24"/>
      <w:lang w:val="ru-RU" w:eastAsia="ru-RU"/>
    </w:rPr>
  </w:style>
  <w:style w:type="character" w:customStyle="1" w:styleId="c3">
    <w:name w:val="c3"/>
    <w:uiPriority w:val="99"/>
    <w:rsid w:val="00272A29"/>
  </w:style>
  <w:style w:type="character" w:customStyle="1" w:styleId="7">
    <w:name w:val="Знак Знак7"/>
    <w:uiPriority w:val="99"/>
    <w:rsid w:val="00272A29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ighlighthighlightactive">
    <w:name w:val="highlight highlight_active"/>
    <w:uiPriority w:val="99"/>
    <w:rsid w:val="00272A29"/>
  </w:style>
  <w:style w:type="character" w:customStyle="1" w:styleId="spelle">
    <w:name w:val="spelle"/>
    <w:uiPriority w:val="99"/>
    <w:rsid w:val="00272A29"/>
  </w:style>
  <w:style w:type="character" w:customStyle="1" w:styleId="c1">
    <w:name w:val="c1"/>
    <w:basedOn w:val="DefaultParagraphFont"/>
    <w:uiPriority w:val="99"/>
    <w:rsid w:val="00272A29"/>
  </w:style>
  <w:style w:type="table" w:styleId="TableGrid">
    <w:name w:val="Table Grid"/>
    <w:basedOn w:val="TableNormal"/>
    <w:uiPriority w:val="99"/>
    <w:rsid w:val="00272A2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272A29"/>
  </w:style>
  <w:style w:type="paragraph" w:customStyle="1" w:styleId="CharChar1">
    <w:name w:val="Char Char Знак Знак Знак Знак Знак Знак Знак Знак Знак Знак1"/>
    <w:basedOn w:val="Normal"/>
    <w:uiPriority w:val="99"/>
    <w:rsid w:val="00272A2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0">
    <w:name w:val="Знак3"/>
    <w:basedOn w:val="Normal"/>
    <w:uiPriority w:val="99"/>
    <w:rsid w:val="00272A2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2c26">
    <w:name w:val="c2 c26"/>
    <w:basedOn w:val="Normal"/>
    <w:uiPriority w:val="99"/>
    <w:rsid w:val="00272A2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272A29"/>
  </w:style>
  <w:style w:type="paragraph" w:customStyle="1" w:styleId="a2">
    <w:name w:val="Стиль"/>
    <w:uiPriority w:val="99"/>
    <w:rsid w:val="00272A29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Default">
    <w:name w:val="Default"/>
    <w:uiPriority w:val="99"/>
    <w:rsid w:val="00272A29"/>
    <w:pPr>
      <w:suppressAutoHyphens/>
      <w:autoSpaceDE w:val="0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a3">
    <w:name w:val="Знак Знак Знак Знак"/>
    <w:basedOn w:val="Normal"/>
    <w:uiPriority w:val="99"/>
    <w:rsid w:val="00272A2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4">
    <w:name w:val="Заголовок таблицы"/>
    <w:basedOn w:val="Normal"/>
    <w:uiPriority w:val="99"/>
    <w:rsid w:val="00272A29"/>
    <w:pPr>
      <w:suppressLineNumbers/>
      <w:suppressAutoHyphens/>
      <w:jc w:val="center"/>
    </w:pPr>
    <w:rPr>
      <w:rFonts w:eastAsia="Times New Roman"/>
      <w:b/>
      <w:bCs/>
      <w:sz w:val="24"/>
      <w:szCs w:val="24"/>
      <w:lang w:eastAsia="ar-SA"/>
    </w:rPr>
  </w:style>
  <w:style w:type="paragraph" w:customStyle="1" w:styleId="2">
    <w:name w:val="Знак2"/>
    <w:basedOn w:val="Normal"/>
    <w:uiPriority w:val="99"/>
    <w:rsid w:val="00272A2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Normal"/>
    <w:uiPriority w:val="99"/>
    <w:rsid w:val="00272A2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justify">
    <w:name w:val="ajustify"/>
    <w:basedOn w:val="Normal"/>
    <w:uiPriority w:val="99"/>
    <w:rsid w:val="00272A29"/>
    <w:pPr>
      <w:spacing w:before="100" w:beforeAutospacing="1" w:after="100" w:afterAutospacing="1"/>
    </w:pPr>
    <w:rPr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rsid w:val="00272A29"/>
    <w:pPr>
      <w:tabs>
        <w:tab w:val="clear" w:pos="7938"/>
      </w:tabs>
      <w:spacing w:after="120"/>
      <w:ind w:right="0" w:firstLine="21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odyTextFirstIndentChar">
    <w:name w:val="Body Text First Indent Char"/>
    <w:basedOn w:val="BodyTextChar2"/>
    <w:link w:val="BodyTextFirstIndent"/>
    <w:uiPriority w:val="99"/>
    <w:locked/>
    <w:rsid w:val="00272A29"/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DefaultParagraphFont"/>
    <w:uiPriority w:val="99"/>
    <w:rsid w:val="00272A29"/>
  </w:style>
  <w:style w:type="character" w:customStyle="1" w:styleId="12pt127">
    <w:name w:val="Стиль 12 pt Первая строка:  127 см"/>
    <w:basedOn w:val="DefaultParagraphFont"/>
    <w:uiPriority w:val="99"/>
    <w:rsid w:val="00272A29"/>
    <w:rPr>
      <w:sz w:val="24"/>
      <w:szCs w:val="24"/>
    </w:rPr>
  </w:style>
  <w:style w:type="character" w:customStyle="1" w:styleId="Zag11">
    <w:name w:val="Zag_11"/>
    <w:uiPriority w:val="99"/>
    <w:rsid w:val="00B43AB7"/>
  </w:style>
  <w:style w:type="character" w:customStyle="1" w:styleId="WW8Num5z1">
    <w:name w:val="WW8Num5z1"/>
    <w:uiPriority w:val="99"/>
    <w:rsid w:val="001073AF"/>
    <w:rPr>
      <w:rFonts w:ascii="Courier New" w:hAnsi="Courier New" w:cs="Courier New"/>
    </w:rPr>
  </w:style>
  <w:style w:type="numbering" w:customStyle="1" w:styleId="WW8Num1">
    <w:name w:val="WW8Num1"/>
    <w:rsid w:val="000B38DE"/>
    <w:pPr>
      <w:numPr>
        <w:numId w:val="4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14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-mon/mo/Data/d_11/m1994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du.ru/db-mon/mo/Data/d_10/m889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db-mon/mo/Data/d_08/m241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du.ru/db-mon/mo/Data/d_12/m7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393</TotalTime>
  <Pages>20</Pages>
  <Words>4738</Words>
  <Characters>27007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 на 2016-2017 учебный год</dc:title>
  <dc:subject/>
  <dc:creator>Supre</dc:creator>
  <cp:keywords/>
  <dc:description/>
  <cp:lastModifiedBy>Учитель</cp:lastModifiedBy>
  <cp:revision>24</cp:revision>
  <cp:lastPrinted>2021-05-31T06:45:00Z</cp:lastPrinted>
  <dcterms:created xsi:type="dcterms:W3CDTF">2019-05-26T15:53:00Z</dcterms:created>
  <dcterms:modified xsi:type="dcterms:W3CDTF">2021-05-31T06:50:00Z</dcterms:modified>
</cp:coreProperties>
</file>