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C99" w:rsidRDefault="00E31C99" w:rsidP="009D0E74">
      <w:pPr>
        <w:tabs>
          <w:tab w:val="left" w:pos="6208"/>
        </w:tabs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9D0E74">
        <w:rPr>
          <w:rFonts w:ascii="Times New Roman" w:hAnsi="Times New Roman"/>
          <w:sz w:val="28"/>
          <w:szCs w:val="28"/>
        </w:rPr>
        <w:t xml:space="preserve">Муниципальное автономное дошкольное образовательное учреждение </w:t>
      </w:r>
    </w:p>
    <w:p w:rsidR="00E31C99" w:rsidRPr="009D0E74" w:rsidRDefault="00E31C99" w:rsidP="009D0E74">
      <w:pPr>
        <w:tabs>
          <w:tab w:val="left" w:pos="6208"/>
        </w:tabs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9D0E74">
        <w:rPr>
          <w:rFonts w:ascii="Times New Roman" w:hAnsi="Times New Roman"/>
          <w:sz w:val="28"/>
          <w:szCs w:val="28"/>
        </w:rPr>
        <w:t>«Детский сад №80 комбинированного вида».</w:t>
      </w:r>
    </w:p>
    <w:p w:rsidR="00E31C99" w:rsidRDefault="00E31C99" w:rsidP="007E4111">
      <w:pPr>
        <w:tabs>
          <w:tab w:val="left" w:pos="6208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1C99" w:rsidRDefault="00E31C99" w:rsidP="007E4111">
      <w:pPr>
        <w:tabs>
          <w:tab w:val="left" w:pos="6208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1C99" w:rsidRDefault="00E31C99" w:rsidP="007E4111">
      <w:pPr>
        <w:tabs>
          <w:tab w:val="left" w:pos="6208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1C99" w:rsidRDefault="00E31C99" w:rsidP="007E4111">
      <w:pPr>
        <w:tabs>
          <w:tab w:val="left" w:pos="6208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1C99" w:rsidRDefault="00E31C99" w:rsidP="007E4111">
      <w:pPr>
        <w:tabs>
          <w:tab w:val="left" w:pos="6208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1C99" w:rsidRDefault="00E31C99" w:rsidP="007E4111">
      <w:pPr>
        <w:tabs>
          <w:tab w:val="left" w:pos="6208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1C99" w:rsidRPr="00EB2ECE" w:rsidRDefault="00E31C99" w:rsidP="007E4111">
      <w:pPr>
        <w:tabs>
          <w:tab w:val="left" w:pos="6208"/>
        </w:tabs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31C99" w:rsidRDefault="00E31C99" w:rsidP="009D0E74">
      <w:pPr>
        <w:tabs>
          <w:tab w:val="left" w:pos="6208"/>
        </w:tabs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EB2ECE">
        <w:rPr>
          <w:rFonts w:ascii="Times New Roman" w:hAnsi="Times New Roman"/>
          <w:b/>
          <w:sz w:val="28"/>
          <w:szCs w:val="28"/>
        </w:rPr>
        <w:t>Название номинации:</w:t>
      </w:r>
      <w:r>
        <w:rPr>
          <w:rFonts w:ascii="Times New Roman" w:hAnsi="Times New Roman"/>
          <w:sz w:val="28"/>
          <w:szCs w:val="28"/>
        </w:rPr>
        <w:t xml:space="preserve"> «Сценарий новогоднего праздника».</w:t>
      </w:r>
    </w:p>
    <w:p w:rsidR="00E31C99" w:rsidRDefault="00E31C99" w:rsidP="009D0E74">
      <w:pPr>
        <w:tabs>
          <w:tab w:val="left" w:pos="6208"/>
        </w:tabs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EB2ECE">
        <w:rPr>
          <w:rFonts w:ascii="Times New Roman" w:hAnsi="Times New Roman"/>
          <w:b/>
          <w:sz w:val="28"/>
          <w:szCs w:val="28"/>
        </w:rPr>
        <w:t>Название разработки:</w:t>
      </w:r>
      <w:r>
        <w:rPr>
          <w:rFonts w:ascii="Times New Roman" w:hAnsi="Times New Roman"/>
          <w:sz w:val="28"/>
          <w:szCs w:val="28"/>
        </w:rPr>
        <w:t xml:space="preserve"> «Новогодние приключения Буратино».</w:t>
      </w:r>
    </w:p>
    <w:p w:rsidR="00E31C99" w:rsidRDefault="00E31C99" w:rsidP="009D0E74">
      <w:pPr>
        <w:tabs>
          <w:tab w:val="left" w:pos="6208"/>
        </w:tabs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EB2ECE">
        <w:rPr>
          <w:rFonts w:ascii="Times New Roman" w:hAnsi="Times New Roman"/>
          <w:b/>
          <w:sz w:val="28"/>
          <w:szCs w:val="28"/>
        </w:rPr>
        <w:t>Возрастной адресат программы:</w:t>
      </w:r>
      <w:r>
        <w:rPr>
          <w:rFonts w:ascii="Times New Roman" w:hAnsi="Times New Roman"/>
          <w:sz w:val="28"/>
          <w:szCs w:val="28"/>
        </w:rPr>
        <w:t xml:space="preserve"> сценарий разработан для детей старшего дошкольного возраста 5-6 лет.</w:t>
      </w:r>
    </w:p>
    <w:p w:rsidR="00E31C99" w:rsidRDefault="00E31C99" w:rsidP="007E4111">
      <w:pPr>
        <w:tabs>
          <w:tab w:val="left" w:pos="6208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1C99" w:rsidRDefault="00E31C99" w:rsidP="007E4111">
      <w:pPr>
        <w:tabs>
          <w:tab w:val="left" w:pos="6208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1C99" w:rsidRDefault="00E31C99" w:rsidP="007E4111">
      <w:pPr>
        <w:tabs>
          <w:tab w:val="left" w:pos="6208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1C99" w:rsidRDefault="00E31C99" w:rsidP="007E4111">
      <w:pPr>
        <w:tabs>
          <w:tab w:val="left" w:pos="6208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1C99" w:rsidRDefault="00E31C99" w:rsidP="007E4111">
      <w:pPr>
        <w:tabs>
          <w:tab w:val="left" w:pos="6208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1C99" w:rsidRDefault="00E31C99" w:rsidP="007E4111">
      <w:pPr>
        <w:tabs>
          <w:tab w:val="left" w:pos="6208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1C99" w:rsidRDefault="00E31C99" w:rsidP="007E4111">
      <w:pPr>
        <w:tabs>
          <w:tab w:val="left" w:pos="6208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1C99" w:rsidRDefault="00E31C99" w:rsidP="009D0E74">
      <w:pPr>
        <w:tabs>
          <w:tab w:val="left" w:pos="6208"/>
        </w:tabs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EB2ECE">
        <w:rPr>
          <w:rFonts w:ascii="Times New Roman" w:hAnsi="Times New Roman"/>
          <w:b/>
          <w:sz w:val="28"/>
          <w:szCs w:val="28"/>
        </w:rPr>
        <w:t>Автор:</w:t>
      </w:r>
      <w:r>
        <w:rPr>
          <w:rFonts w:ascii="Times New Roman" w:hAnsi="Times New Roman"/>
          <w:sz w:val="28"/>
          <w:szCs w:val="28"/>
        </w:rPr>
        <w:t xml:space="preserve"> музыкальный руководитель Малышева Елена Анатольевна </w:t>
      </w:r>
    </w:p>
    <w:p w:rsidR="00E31C99" w:rsidRDefault="00E31C99" w:rsidP="009D0E74">
      <w:pPr>
        <w:tabs>
          <w:tab w:val="left" w:pos="6208"/>
        </w:tabs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квалификационная категория.</w:t>
      </w:r>
    </w:p>
    <w:p w:rsidR="00E31C99" w:rsidRDefault="00E31C99" w:rsidP="007E4111">
      <w:pPr>
        <w:tabs>
          <w:tab w:val="left" w:pos="6208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1C99" w:rsidRDefault="00E31C99" w:rsidP="00EE4782">
      <w:pPr>
        <w:tabs>
          <w:tab w:val="left" w:pos="6208"/>
        </w:tabs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E31C99" w:rsidRPr="00EE4782" w:rsidRDefault="00E31C99" w:rsidP="00EE4782">
      <w:pPr>
        <w:tabs>
          <w:tab w:val="left" w:pos="6208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>создание атмосферы радости и праздника, обучение детей совместной деятельности.</w:t>
      </w:r>
    </w:p>
    <w:p w:rsidR="00E31C99" w:rsidRDefault="00E31C99" w:rsidP="00EE4782">
      <w:pPr>
        <w:tabs>
          <w:tab w:val="left" w:pos="6208"/>
        </w:tabs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Задачи:</w:t>
      </w:r>
    </w:p>
    <w:p w:rsidR="00E31C99" w:rsidRDefault="00E31C99" w:rsidP="00EE4782">
      <w:pPr>
        <w:tabs>
          <w:tab w:val="left" w:pos="6208"/>
        </w:tabs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Образовательные:</w:t>
      </w:r>
    </w:p>
    <w:p w:rsidR="00E31C99" w:rsidRDefault="00E31C99" w:rsidP="00EE4782">
      <w:pPr>
        <w:tabs>
          <w:tab w:val="left" w:pos="6208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-знакомство детей с персонажами сказки «Приключения Буратино»;</w:t>
      </w:r>
    </w:p>
    <w:p w:rsidR="00E31C99" w:rsidRPr="00CB13F3" w:rsidRDefault="00E31C99" w:rsidP="00EE4782">
      <w:pPr>
        <w:tabs>
          <w:tab w:val="left" w:pos="6208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-совершенствовать двигательные умения и навыки детей</w:t>
      </w:r>
    </w:p>
    <w:p w:rsidR="00E31C99" w:rsidRDefault="00E31C99" w:rsidP="00EE4782">
      <w:pPr>
        <w:tabs>
          <w:tab w:val="left" w:pos="6208"/>
        </w:tabs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Развивающие:</w:t>
      </w:r>
    </w:p>
    <w:p w:rsidR="00E31C99" w:rsidRDefault="00E31C99" w:rsidP="00EE4782">
      <w:pPr>
        <w:tabs>
          <w:tab w:val="left" w:pos="6208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способствовать развитию музыкальных способностей детей в исполнении хороводных песен и танцев;</w:t>
      </w:r>
    </w:p>
    <w:p w:rsidR="00E31C99" w:rsidRPr="00EE4782" w:rsidRDefault="00E31C99" w:rsidP="00EE4782">
      <w:pPr>
        <w:tabs>
          <w:tab w:val="left" w:pos="6208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развивать эмоциональную отзывчивость и артистичность</w:t>
      </w:r>
    </w:p>
    <w:p w:rsidR="00E31C99" w:rsidRDefault="00E31C99" w:rsidP="00EE4782">
      <w:pPr>
        <w:tabs>
          <w:tab w:val="left" w:pos="6208"/>
        </w:tabs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Воспитательные:</w:t>
      </w:r>
    </w:p>
    <w:p w:rsidR="00E31C99" w:rsidRDefault="00E31C99" w:rsidP="00EE4782">
      <w:pPr>
        <w:tabs>
          <w:tab w:val="left" w:pos="6208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-воспитывать чувство коллективизма;</w:t>
      </w:r>
    </w:p>
    <w:p w:rsidR="00E31C99" w:rsidRDefault="00E31C99" w:rsidP="00EE4782">
      <w:pPr>
        <w:tabs>
          <w:tab w:val="left" w:pos="6208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-воспитывать чувство взаимопомощи и внимания друг к другу</w:t>
      </w:r>
    </w:p>
    <w:p w:rsidR="00E31C99" w:rsidRDefault="00E31C99" w:rsidP="00EE4782">
      <w:pPr>
        <w:tabs>
          <w:tab w:val="left" w:pos="6208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Место проведения: </w:t>
      </w:r>
      <w:r>
        <w:rPr>
          <w:rFonts w:ascii="Times New Roman" w:hAnsi="Times New Roman"/>
          <w:sz w:val="28"/>
          <w:szCs w:val="28"/>
        </w:rPr>
        <w:t>музыкальный зал детского сада.</w:t>
      </w:r>
    </w:p>
    <w:p w:rsidR="00E31C99" w:rsidRDefault="00E31C99" w:rsidP="007976DF">
      <w:pPr>
        <w:tabs>
          <w:tab w:val="left" w:pos="6208"/>
        </w:tabs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Музыкальное оформление:</w:t>
      </w:r>
    </w:p>
    <w:p w:rsidR="00E31C99" w:rsidRPr="002900E6" w:rsidRDefault="00E31C99" w:rsidP="007976DF">
      <w:pPr>
        <w:tabs>
          <w:tab w:val="left" w:pos="6208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7976DF">
        <w:rPr>
          <w:rFonts w:ascii="Times New Roman" w:hAnsi="Times New Roman"/>
          <w:b/>
          <w:sz w:val="28"/>
          <w:szCs w:val="32"/>
        </w:rPr>
        <w:t>-</w:t>
      </w:r>
      <w:r>
        <w:rPr>
          <w:rFonts w:ascii="Times New Roman" w:hAnsi="Times New Roman"/>
          <w:sz w:val="28"/>
          <w:szCs w:val="32"/>
        </w:rPr>
        <w:t>Танец-вход- «К нам приходит новый год»- Барбарики;</w:t>
      </w:r>
    </w:p>
    <w:p w:rsidR="00E31C99" w:rsidRPr="007976DF" w:rsidRDefault="00E31C99" w:rsidP="007976DF">
      <w:pPr>
        <w:tabs>
          <w:tab w:val="left" w:pos="6208"/>
        </w:tabs>
        <w:spacing w:line="360" w:lineRule="auto"/>
        <w:ind w:firstLine="709"/>
        <w:jc w:val="both"/>
        <w:rPr>
          <w:rFonts w:ascii="Times New Roman" w:hAnsi="Times New Roman"/>
          <w:b/>
          <w:sz w:val="28"/>
          <w:szCs w:val="32"/>
        </w:rPr>
      </w:pPr>
      <w:r w:rsidRPr="007976DF">
        <w:rPr>
          <w:rFonts w:ascii="Times New Roman" w:hAnsi="Times New Roman"/>
          <w:b/>
          <w:sz w:val="28"/>
          <w:szCs w:val="32"/>
        </w:rPr>
        <w:t>-</w:t>
      </w:r>
      <w:r w:rsidRPr="007976DF">
        <w:rPr>
          <w:rFonts w:ascii="Times New Roman" w:hAnsi="Times New Roman"/>
          <w:sz w:val="28"/>
          <w:szCs w:val="32"/>
        </w:rPr>
        <w:t xml:space="preserve">Танец </w:t>
      </w:r>
      <w:r>
        <w:rPr>
          <w:rFonts w:ascii="Times New Roman" w:hAnsi="Times New Roman"/>
          <w:sz w:val="28"/>
          <w:szCs w:val="32"/>
        </w:rPr>
        <w:t>«Куклы»- «Кукольный театр Карабаса-Барабаса»- песня из к/ф «Приключения Буратино» (слова: Ю.Энтин, музыка: А. Рыбников)</w:t>
      </w:r>
    </w:p>
    <w:p w:rsidR="00E31C99" w:rsidRPr="007976DF" w:rsidRDefault="00E31C99" w:rsidP="007976DF">
      <w:pPr>
        <w:tabs>
          <w:tab w:val="left" w:pos="6208"/>
        </w:tabs>
        <w:spacing w:line="360" w:lineRule="auto"/>
        <w:ind w:firstLine="709"/>
        <w:jc w:val="both"/>
        <w:rPr>
          <w:rFonts w:ascii="Times New Roman" w:hAnsi="Times New Roman"/>
          <w:b/>
          <w:sz w:val="28"/>
          <w:szCs w:val="32"/>
        </w:rPr>
      </w:pPr>
      <w:r w:rsidRPr="007976DF">
        <w:rPr>
          <w:rFonts w:ascii="Times New Roman" w:hAnsi="Times New Roman"/>
          <w:b/>
          <w:sz w:val="28"/>
          <w:szCs w:val="32"/>
        </w:rPr>
        <w:t>-</w:t>
      </w:r>
      <w:r w:rsidRPr="007976DF">
        <w:rPr>
          <w:rFonts w:ascii="Times New Roman" w:hAnsi="Times New Roman"/>
          <w:sz w:val="28"/>
          <w:szCs w:val="32"/>
        </w:rPr>
        <w:t>Танец разбойников</w:t>
      </w:r>
      <w:r>
        <w:rPr>
          <w:rFonts w:ascii="Times New Roman" w:hAnsi="Times New Roman"/>
          <w:sz w:val="28"/>
          <w:szCs w:val="32"/>
        </w:rPr>
        <w:t>- фонограмма музыки разбойников</w:t>
      </w:r>
      <w:r w:rsidRPr="007976DF">
        <w:rPr>
          <w:rFonts w:ascii="Times New Roman" w:hAnsi="Times New Roman"/>
          <w:sz w:val="28"/>
          <w:szCs w:val="32"/>
        </w:rPr>
        <w:t>;</w:t>
      </w:r>
    </w:p>
    <w:p w:rsidR="00E31C99" w:rsidRPr="007976DF" w:rsidRDefault="00E31C99" w:rsidP="007976DF">
      <w:pPr>
        <w:tabs>
          <w:tab w:val="left" w:pos="6208"/>
        </w:tabs>
        <w:spacing w:line="360" w:lineRule="auto"/>
        <w:ind w:firstLine="709"/>
        <w:jc w:val="both"/>
        <w:rPr>
          <w:rFonts w:ascii="Times New Roman" w:hAnsi="Times New Roman"/>
          <w:b/>
          <w:sz w:val="28"/>
          <w:szCs w:val="32"/>
        </w:rPr>
      </w:pPr>
      <w:r w:rsidRPr="007976DF">
        <w:rPr>
          <w:rFonts w:ascii="Times New Roman" w:hAnsi="Times New Roman"/>
          <w:b/>
          <w:sz w:val="28"/>
          <w:szCs w:val="32"/>
        </w:rPr>
        <w:t>-</w:t>
      </w:r>
      <w:r>
        <w:rPr>
          <w:rFonts w:ascii="Times New Roman" w:hAnsi="Times New Roman"/>
          <w:sz w:val="28"/>
          <w:szCs w:val="32"/>
        </w:rPr>
        <w:t>Таней «Елочки лесные»- «Танец елочек» (исполнитель Андрей Семенов)</w:t>
      </w:r>
      <w:r w:rsidRPr="007976DF">
        <w:rPr>
          <w:rFonts w:ascii="Times New Roman" w:hAnsi="Times New Roman"/>
          <w:sz w:val="28"/>
          <w:szCs w:val="32"/>
        </w:rPr>
        <w:t>;</w:t>
      </w:r>
    </w:p>
    <w:p w:rsidR="00E31C99" w:rsidRPr="002900E6" w:rsidRDefault="00E31C99" w:rsidP="007976DF">
      <w:pPr>
        <w:tabs>
          <w:tab w:val="left" w:pos="6208"/>
        </w:tabs>
        <w:spacing w:line="360" w:lineRule="auto"/>
        <w:ind w:firstLine="709"/>
        <w:jc w:val="both"/>
        <w:rPr>
          <w:rFonts w:ascii="Times New Roman" w:hAnsi="Times New Roman"/>
          <w:b/>
          <w:sz w:val="28"/>
          <w:szCs w:val="32"/>
          <w:lang w:val="en-US"/>
        </w:rPr>
      </w:pPr>
      <w:r w:rsidRPr="0081361F">
        <w:rPr>
          <w:rFonts w:ascii="Times New Roman" w:hAnsi="Times New Roman"/>
          <w:b/>
          <w:sz w:val="28"/>
          <w:szCs w:val="32"/>
          <w:lang w:val="en-US"/>
        </w:rPr>
        <w:t>-</w:t>
      </w:r>
      <w:r w:rsidRPr="007976DF">
        <w:rPr>
          <w:rFonts w:ascii="Times New Roman" w:hAnsi="Times New Roman"/>
          <w:sz w:val="28"/>
          <w:szCs w:val="32"/>
        </w:rPr>
        <w:t>Танец</w:t>
      </w:r>
      <w:r w:rsidRPr="002900E6">
        <w:rPr>
          <w:rFonts w:ascii="Times New Roman" w:hAnsi="Times New Roman"/>
          <w:sz w:val="28"/>
          <w:szCs w:val="32"/>
          <w:lang w:val="en-US"/>
        </w:rPr>
        <w:t xml:space="preserve"> «</w:t>
      </w:r>
      <w:r>
        <w:rPr>
          <w:rFonts w:ascii="Times New Roman" w:hAnsi="Times New Roman"/>
          <w:sz w:val="28"/>
          <w:szCs w:val="32"/>
        </w:rPr>
        <w:t>Золотые</w:t>
      </w:r>
      <w:r w:rsidRPr="002900E6">
        <w:rPr>
          <w:rFonts w:ascii="Times New Roman" w:hAnsi="Times New Roman"/>
          <w:sz w:val="28"/>
          <w:szCs w:val="32"/>
          <w:lang w:val="en-US"/>
        </w:rPr>
        <w:t xml:space="preserve"> </w:t>
      </w:r>
      <w:r>
        <w:rPr>
          <w:rFonts w:ascii="Times New Roman" w:hAnsi="Times New Roman"/>
          <w:sz w:val="28"/>
          <w:szCs w:val="32"/>
        </w:rPr>
        <w:t>рыбки</w:t>
      </w:r>
      <w:r w:rsidRPr="002900E6">
        <w:rPr>
          <w:rFonts w:ascii="Times New Roman" w:hAnsi="Times New Roman"/>
          <w:sz w:val="28"/>
          <w:szCs w:val="32"/>
          <w:lang w:val="en-US"/>
        </w:rPr>
        <w:t xml:space="preserve">»- </w:t>
      </w:r>
      <w:r>
        <w:rPr>
          <w:rFonts w:ascii="Times New Roman" w:hAnsi="Times New Roman"/>
          <w:sz w:val="28"/>
          <w:szCs w:val="32"/>
          <w:lang w:val="en-US"/>
        </w:rPr>
        <w:t>Yann Tiersen- Mother’s Journey</w:t>
      </w:r>
      <w:r w:rsidRPr="002900E6">
        <w:rPr>
          <w:rFonts w:ascii="Times New Roman" w:hAnsi="Times New Roman"/>
          <w:sz w:val="28"/>
          <w:szCs w:val="32"/>
          <w:lang w:val="en-US"/>
        </w:rPr>
        <w:t>;</w:t>
      </w:r>
    </w:p>
    <w:p w:rsidR="00E31C99" w:rsidRDefault="00E31C99" w:rsidP="007976DF">
      <w:pPr>
        <w:tabs>
          <w:tab w:val="left" w:pos="6208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7976DF">
        <w:rPr>
          <w:rFonts w:ascii="Times New Roman" w:hAnsi="Times New Roman"/>
          <w:b/>
          <w:sz w:val="28"/>
          <w:szCs w:val="32"/>
        </w:rPr>
        <w:t>-</w:t>
      </w:r>
      <w:r>
        <w:rPr>
          <w:rFonts w:ascii="Times New Roman" w:hAnsi="Times New Roman"/>
          <w:sz w:val="28"/>
          <w:szCs w:val="32"/>
        </w:rPr>
        <w:t>Песня Снегурочки</w:t>
      </w:r>
      <w:r w:rsidRPr="002900E6">
        <w:rPr>
          <w:rFonts w:ascii="Times New Roman" w:hAnsi="Times New Roman"/>
          <w:sz w:val="28"/>
          <w:szCs w:val="32"/>
        </w:rPr>
        <w:t xml:space="preserve">- </w:t>
      </w:r>
      <w:r>
        <w:rPr>
          <w:rFonts w:ascii="Times New Roman" w:hAnsi="Times New Roman"/>
          <w:sz w:val="28"/>
          <w:szCs w:val="32"/>
        </w:rPr>
        <w:t>«Песня Снегурочки» (слова и музыка: М. Еремеевой);</w:t>
      </w:r>
    </w:p>
    <w:p w:rsidR="00E31C99" w:rsidRDefault="00E31C99" w:rsidP="00473802">
      <w:pPr>
        <w:tabs>
          <w:tab w:val="left" w:pos="6208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7976DF">
        <w:rPr>
          <w:rFonts w:ascii="Times New Roman" w:hAnsi="Times New Roman"/>
          <w:b/>
          <w:sz w:val="28"/>
          <w:szCs w:val="32"/>
        </w:rPr>
        <w:t>-</w:t>
      </w:r>
      <w:r>
        <w:rPr>
          <w:rFonts w:ascii="Times New Roman" w:hAnsi="Times New Roman"/>
          <w:sz w:val="28"/>
          <w:szCs w:val="32"/>
        </w:rPr>
        <w:t>фоновая</w:t>
      </w:r>
      <w:r w:rsidRPr="00473802">
        <w:rPr>
          <w:rFonts w:ascii="Times New Roman" w:hAnsi="Times New Roman"/>
          <w:sz w:val="28"/>
          <w:szCs w:val="32"/>
        </w:rPr>
        <w:t xml:space="preserve"> </w:t>
      </w:r>
      <w:r>
        <w:rPr>
          <w:rFonts w:ascii="Times New Roman" w:hAnsi="Times New Roman"/>
          <w:sz w:val="28"/>
          <w:szCs w:val="32"/>
        </w:rPr>
        <w:t>музыка</w:t>
      </w:r>
      <w:r w:rsidRPr="00473802">
        <w:rPr>
          <w:rFonts w:ascii="Times New Roman" w:hAnsi="Times New Roman"/>
          <w:sz w:val="28"/>
          <w:szCs w:val="32"/>
        </w:rPr>
        <w:t xml:space="preserve">- </w:t>
      </w:r>
      <w:r>
        <w:rPr>
          <w:rFonts w:ascii="Times New Roman" w:hAnsi="Times New Roman"/>
          <w:sz w:val="28"/>
          <w:szCs w:val="32"/>
          <w:lang w:val="en-US"/>
        </w:rPr>
        <w:t>Happy</w:t>
      </w:r>
      <w:r w:rsidRPr="00473802">
        <w:rPr>
          <w:rFonts w:ascii="Times New Roman" w:hAnsi="Times New Roman"/>
          <w:sz w:val="28"/>
          <w:szCs w:val="32"/>
        </w:rPr>
        <w:t xml:space="preserve"> </w:t>
      </w:r>
      <w:r>
        <w:rPr>
          <w:rFonts w:ascii="Times New Roman" w:hAnsi="Times New Roman"/>
          <w:sz w:val="28"/>
          <w:szCs w:val="32"/>
          <w:lang w:val="en-US"/>
        </w:rPr>
        <w:t>Day</w:t>
      </w:r>
      <w:r w:rsidRPr="00473802">
        <w:rPr>
          <w:rFonts w:ascii="Times New Roman" w:hAnsi="Times New Roman"/>
          <w:sz w:val="28"/>
          <w:szCs w:val="32"/>
        </w:rPr>
        <w:t xml:space="preserve">- </w:t>
      </w:r>
      <w:r>
        <w:rPr>
          <w:rFonts w:ascii="Times New Roman" w:hAnsi="Times New Roman"/>
          <w:sz w:val="28"/>
          <w:szCs w:val="32"/>
          <w:lang w:val="en-US"/>
        </w:rPr>
        <w:t>Eric</w:t>
      </w:r>
      <w:r w:rsidRPr="00473802">
        <w:rPr>
          <w:rFonts w:ascii="Times New Roman" w:hAnsi="Times New Roman"/>
          <w:sz w:val="28"/>
          <w:szCs w:val="32"/>
        </w:rPr>
        <w:t xml:space="preserve"> </w:t>
      </w:r>
      <w:r>
        <w:rPr>
          <w:rFonts w:ascii="Times New Roman" w:hAnsi="Times New Roman"/>
          <w:sz w:val="28"/>
          <w:szCs w:val="32"/>
          <w:lang w:val="en-US"/>
        </w:rPr>
        <w:t>Chevalier</w:t>
      </w:r>
      <w:r>
        <w:rPr>
          <w:rFonts w:ascii="Times New Roman" w:hAnsi="Times New Roman"/>
          <w:sz w:val="28"/>
          <w:szCs w:val="32"/>
        </w:rPr>
        <w:t>, Музыка из к/ф «Крепкий орешек;</w:t>
      </w:r>
    </w:p>
    <w:p w:rsidR="00E31C99" w:rsidRDefault="00E31C99" w:rsidP="00473802">
      <w:pPr>
        <w:tabs>
          <w:tab w:val="left" w:pos="6208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7976DF">
        <w:rPr>
          <w:rFonts w:ascii="Times New Roman" w:hAnsi="Times New Roman"/>
          <w:b/>
          <w:sz w:val="28"/>
          <w:szCs w:val="32"/>
        </w:rPr>
        <w:t>-</w:t>
      </w:r>
      <w:r>
        <w:rPr>
          <w:rFonts w:ascii="Times New Roman" w:hAnsi="Times New Roman"/>
          <w:sz w:val="28"/>
          <w:szCs w:val="32"/>
        </w:rPr>
        <w:t>хороводная песня «Дружно встретим Новый год» (музыка и аранжировка: Обухова Елена, слова: Александр Чубуков);</w:t>
      </w:r>
    </w:p>
    <w:p w:rsidR="00E31C99" w:rsidRDefault="00E31C99" w:rsidP="00473802">
      <w:pPr>
        <w:tabs>
          <w:tab w:val="left" w:pos="6208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7976DF">
        <w:rPr>
          <w:rFonts w:ascii="Times New Roman" w:hAnsi="Times New Roman"/>
          <w:b/>
          <w:sz w:val="28"/>
          <w:szCs w:val="32"/>
        </w:rPr>
        <w:t>-</w:t>
      </w:r>
      <w:r>
        <w:rPr>
          <w:rFonts w:ascii="Times New Roman" w:hAnsi="Times New Roman"/>
          <w:sz w:val="28"/>
          <w:szCs w:val="32"/>
        </w:rPr>
        <w:t xml:space="preserve">хороводная песня «Новый год» (слова: Татьяна Шемякина, музыка: Александр Казначеев); </w:t>
      </w:r>
    </w:p>
    <w:p w:rsidR="00E31C99" w:rsidRPr="00473802" w:rsidRDefault="00E31C99" w:rsidP="00473802">
      <w:pPr>
        <w:tabs>
          <w:tab w:val="left" w:pos="6208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-</w:t>
      </w:r>
      <w:r w:rsidRPr="0081361F">
        <w:rPr>
          <w:rFonts w:ascii="Times New Roman" w:hAnsi="Times New Roman"/>
          <w:sz w:val="28"/>
          <w:szCs w:val="32"/>
        </w:rPr>
        <w:t xml:space="preserve"> </w:t>
      </w:r>
      <w:r>
        <w:rPr>
          <w:rFonts w:ascii="Times New Roman" w:hAnsi="Times New Roman"/>
          <w:sz w:val="28"/>
          <w:szCs w:val="32"/>
        </w:rPr>
        <w:t>заключительная песня (музыка: из сказки «Приключения Буратино» слова: В.В. Дыдыкина).</w:t>
      </w:r>
    </w:p>
    <w:p w:rsidR="00E31C99" w:rsidRDefault="00E31C99" w:rsidP="00035EC5">
      <w:pPr>
        <w:tabs>
          <w:tab w:val="left" w:pos="6208"/>
        </w:tabs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Реквизит: </w:t>
      </w:r>
    </w:p>
    <w:p w:rsidR="00E31C99" w:rsidRPr="00035EC5" w:rsidRDefault="00E31C99" w:rsidP="00035EC5">
      <w:pPr>
        <w:tabs>
          <w:tab w:val="left" w:pos="6208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5EC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з</w:t>
      </w:r>
      <w:r w:rsidRPr="00035EC5">
        <w:rPr>
          <w:rFonts w:ascii="Times New Roman" w:hAnsi="Times New Roman"/>
          <w:sz w:val="28"/>
          <w:szCs w:val="28"/>
        </w:rPr>
        <w:t>олотой ключик;</w:t>
      </w:r>
    </w:p>
    <w:p w:rsidR="00E31C99" w:rsidRPr="00035EC5" w:rsidRDefault="00E31C99" w:rsidP="00035EC5">
      <w:pPr>
        <w:tabs>
          <w:tab w:val="left" w:pos="6208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5EC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к</w:t>
      </w:r>
      <w:r w:rsidRPr="00035EC5">
        <w:rPr>
          <w:rFonts w:ascii="Times New Roman" w:hAnsi="Times New Roman"/>
          <w:sz w:val="28"/>
          <w:szCs w:val="28"/>
        </w:rPr>
        <w:t xml:space="preserve">нут </w:t>
      </w:r>
      <w:r>
        <w:rPr>
          <w:rFonts w:ascii="Times New Roman" w:hAnsi="Times New Roman"/>
          <w:sz w:val="28"/>
          <w:szCs w:val="28"/>
        </w:rPr>
        <w:t>(</w:t>
      </w:r>
      <w:r w:rsidRPr="00035EC5">
        <w:rPr>
          <w:rFonts w:ascii="Times New Roman" w:hAnsi="Times New Roman"/>
          <w:sz w:val="28"/>
          <w:szCs w:val="28"/>
        </w:rPr>
        <w:t>для игры с Карабасом</w:t>
      </w:r>
      <w:r>
        <w:rPr>
          <w:rFonts w:ascii="Times New Roman" w:hAnsi="Times New Roman"/>
          <w:sz w:val="28"/>
          <w:szCs w:val="28"/>
        </w:rPr>
        <w:t>)</w:t>
      </w:r>
      <w:r w:rsidRPr="00035EC5">
        <w:rPr>
          <w:rFonts w:ascii="Times New Roman" w:hAnsi="Times New Roman"/>
          <w:sz w:val="28"/>
          <w:szCs w:val="28"/>
        </w:rPr>
        <w:t>;</w:t>
      </w:r>
    </w:p>
    <w:p w:rsidR="00E31C99" w:rsidRPr="00035EC5" w:rsidRDefault="00E31C99" w:rsidP="00035EC5">
      <w:pPr>
        <w:tabs>
          <w:tab w:val="left" w:pos="6208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5EC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ш</w:t>
      </w:r>
      <w:r w:rsidRPr="00035EC5">
        <w:rPr>
          <w:rFonts w:ascii="Times New Roman" w:hAnsi="Times New Roman"/>
          <w:sz w:val="28"/>
          <w:szCs w:val="28"/>
        </w:rPr>
        <w:t xml:space="preserve">арманка </w:t>
      </w:r>
      <w:r>
        <w:rPr>
          <w:rFonts w:ascii="Times New Roman" w:hAnsi="Times New Roman"/>
          <w:sz w:val="28"/>
          <w:szCs w:val="28"/>
        </w:rPr>
        <w:t>(</w:t>
      </w:r>
      <w:r w:rsidRPr="00035EC5">
        <w:rPr>
          <w:rFonts w:ascii="Times New Roman" w:hAnsi="Times New Roman"/>
          <w:sz w:val="28"/>
          <w:szCs w:val="28"/>
        </w:rPr>
        <w:t>для шарманщика</w:t>
      </w:r>
      <w:r>
        <w:rPr>
          <w:rFonts w:ascii="Times New Roman" w:hAnsi="Times New Roman"/>
          <w:sz w:val="28"/>
          <w:szCs w:val="28"/>
        </w:rPr>
        <w:t>)</w:t>
      </w:r>
      <w:r w:rsidRPr="00035EC5">
        <w:rPr>
          <w:rFonts w:ascii="Times New Roman" w:hAnsi="Times New Roman"/>
          <w:sz w:val="28"/>
          <w:szCs w:val="28"/>
        </w:rPr>
        <w:t>;</w:t>
      </w:r>
    </w:p>
    <w:p w:rsidR="00E31C99" w:rsidRDefault="00E31C99" w:rsidP="00035EC5">
      <w:pPr>
        <w:tabs>
          <w:tab w:val="left" w:pos="6208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5EC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п</w:t>
      </w:r>
      <w:r w:rsidRPr="00035EC5">
        <w:rPr>
          <w:rFonts w:ascii="Times New Roman" w:hAnsi="Times New Roman"/>
          <w:sz w:val="28"/>
          <w:szCs w:val="28"/>
        </w:rPr>
        <w:t>алка с фигурками кукол</w:t>
      </w:r>
      <w:r>
        <w:rPr>
          <w:rFonts w:ascii="Times New Roman" w:hAnsi="Times New Roman"/>
          <w:sz w:val="28"/>
          <w:szCs w:val="28"/>
        </w:rPr>
        <w:t xml:space="preserve"> (</w:t>
      </w:r>
      <w:r w:rsidRPr="00035EC5">
        <w:rPr>
          <w:rFonts w:ascii="Times New Roman" w:hAnsi="Times New Roman"/>
          <w:sz w:val="28"/>
          <w:szCs w:val="28"/>
        </w:rPr>
        <w:t>для Карабаса</w:t>
      </w:r>
      <w:r>
        <w:rPr>
          <w:rFonts w:ascii="Times New Roman" w:hAnsi="Times New Roman"/>
          <w:sz w:val="28"/>
          <w:szCs w:val="28"/>
        </w:rPr>
        <w:t>- Барабаса)</w:t>
      </w:r>
      <w:r w:rsidRPr="00035EC5">
        <w:rPr>
          <w:rFonts w:ascii="Times New Roman" w:hAnsi="Times New Roman"/>
          <w:sz w:val="28"/>
          <w:szCs w:val="28"/>
        </w:rPr>
        <w:t>;</w:t>
      </w:r>
    </w:p>
    <w:p w:rsidR="00E31C99" w:rsidRDefault="00E31C99" w:rsidP="00035EC5">
      <w:pPr>
        <w:tabs>
          <w:tab w:val="left" w:pos="6208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-два горшка, два мешочка и монетки (для игры с лисой Алисой и котом Базилио);</w:t>
      </w:r>
    </w:p>
    <w:p w:rsidR="00E31C99" w:rsidRDefault="00E31C99" w:rsidP="00035EC5">
      <w:pPr>
        <w:tabs>
          <w:tab w:val="left" w:pos="6208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-ленточки на палочках (для танца рыбок);</w:t>
      </w:r>
    </w:p>
    <w:p w:rsidR="00E31C99" w:rsidRDefault="00E31C99" w:rsidP="00035EC5">
      <w:pPr>
        <w:tabs>
          <w:tab w:val="left" w:pos="6208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-фонарик (для черепахи Тортиллы);</w:t>
      </w:r>
    </w:p>
    <w:p w:rsidR="00E31C99" w:rsidRPr="00035EC5" w:rsidRDefault="00E31C99" w:rsidP="00035EC5">
      <w:pPr>
        <w:tabs>
          <w:tab w:val="left" w:pos="6208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-селфи- палка и телефон для фото-сессии с Дедом Морозом.</w:t>
      </w:r>
    </w:p>
    <w:p w:rsidR="00E31C99" w:rsidRDefault="00E31C99" w:rsidP="00035EC5">
      <w:pPr>
        <w:tabs>
          <w:tab w:val="left" w:pos="6208"/>
        </w:tabs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Костюмы:</w:t>
      </w:r>
    </w:p>
    <w:p w:rsidR="00E31C99" w:rsidRDefault="00E31C99" w:rsidP="00035EC5">
      <w:pPr>
        <w:tabs>
          <w:tab w:val="left" w:pos="6208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Снегурочка;</w:t>
      </w:r>
    </w:p>
    <w:p w:rsidR="00E31C99" w:rsidRDefault="00E31C99" w:rsidP="00035EC5">
      <w:pPr>
        <w:tabs>
          <w:tab w:val="left" w:pos="6208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Буратино;</w:t>
      </w:r>
    </w:p>
    <w:p w:rsidR="00E31C99" w:rsidRDefault="00E31C99" w:rsidP="00035EC5">
      <w:pPr>
        <w:tabs>
          <w:tab w:val="left" w:pos="6208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куклы: Арлекин, Мальчина, Артемон, Пьеро</w:t>
      </w:r>
    </w:p>
    <w:p w:rsidR="00E31C99" w:rsidRDefault="00E31C99" w:rsidP="00035EC5">
      <w:pPr>
        <w:tabs>
          <w:tab w:val="left" w:pos="6208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Елочки;</w:t>
      </w:r>
    </w:p>
    <w:p w:rsidR="00E31C99" w:rsidRDefault="00E31C99" w:rsidP="00035EC5">
      <w:pPr>
        <w:tabs>
          <w:tab w:val="left" w:pos="6208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Рыбки;</w:t>
      </w:r>
    </w:p>
    <w:p w:rsidR="00E31C99" w:rsidRPr="00035EC5" w:rsidRDefault="00E31C99" w:rsidP="00035EC5">
      <w:pPr>
        <w:tabs>
          <w:tab w:val="left" w:pos="6208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Шарманщик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4803A3">
        <w:rPr>
          <w:rFonts w:ascii="Times New Roman" w:hAnsi="Times New Roman"/>
          <w:b/>
          <w:i/>
          <w:sz w:val="28"/>
          <w:szCs w:val="28"/>
        </w:rPr>
        <w:t>Ход мероприятия: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4803A3">
        <w:rPr>
          <w:rFonts w:ascii="Times New Roman" w:hAnsi="Times New Roman"/>
          <w:b/>
          <w:i/>
          <w:sz w:val="28"/>
          <w:szCs w:val="28"/>
        </w:rPr>
        <w:t>В пустой зал заходит шарманщик (ребенок) с шарманкой. Обходит елку (играя на инструменте), останавливается посередине зала лицом к зрителям.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803A3">
        <w:rPr>
          <w:rFonts w:ascii="Times New Roman" w:hAnsi="Times New Roman"/>
          <w:b/>
          <w:sz w:val="28"/>
          <w:szCs w:val="28"/>
        </w:rPr>
        <w:t xml:space="preserve">Шарманщик (ребенок):  </w:t>
      </w:r>
    </w:p>
    <w:p w:rsidR="00E31C99" w:rsidRPr="00EB2ECE" w:rsidRDefault="00E31C99" w:rsidP="004803A3">
      <w:pPr>
        <w:shd w:val="clear" w:color="auto" w:fill="FFFFFF"/>
        <w:spacing w:after="0" w:line="360" w:lineRule="auto"/>
        <w:ind w:right="795"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дравствуйте, уважаемые зрители!</w:t>
      </w:r>
    </w:p>
    <w:p w:rsidR="00E31C99" w:rsidRPr="004803A3" w:rsidRDefault="00E31C99" w:rsidP="004803A3">
      <w:pPr>
        <w:shd w:val="clear" w:color="auto" w:fill="FFFFFF"/>
        <w:spacing w:after="0" w:line="360" w:lineRule="auto"/>
        <w:ind w:right="795"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</w:rPr>
        <w:t>В чудесную сказку попасть, не хотите ли?</w:t>
      </w:r>
    </w:p>
    <w:p w:rsidR="00E31C99" w:rsidRPr="004803A3" w:rsidRDefault="00E31C99" w:rsidP="004803A3">
      <w:pPr>
        <w:shd w:val="clear" w:color="auto" w:fill="FFFFFF"/>
        <w:spacing w:after="0" w:line="360" w:lineRule="auto"/>
        <w:ind w:right="795"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</w:rPr>
        <w:t>(</w:t>
      </w:r>
      <w:r w:rsidRPr="004803A3">
        <w:rPr>
          <w:rFonts w:ascii="Times New Roman" w:hAnsi="Times New Roman"/>
          <w:i/>
          <w:color w:val="000000"/>
          <w:sz w:val="28"/>
          <w:szCs w:val="28"/>
        </w:rPr>
        <w:t>пауза небольшая)</w:t>
      </w:r>
    </w:p>
    <w:p w:rsidR="00E31C99" w:rsidRPr="004803A3" w:rsidRDefault="00E31C99" w:rsidP="004803A3">
      <w:pPr>
        <w:shd w:val="clear" w:color="auto" w:fill="FFFFFF"/>
        <w:spacing w:after="0" w:line="360" w:lineRule="auto"/>
        <w:ind w:right="795"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Встал сегодня спозаранку,</w:t>
      </w:r>
    </w:p>
    <w:p w:rsidR="00E31C99" w:rsidRPr="00EB2ECE" w:rsidRDefault="00E31C99" w:rsidP="004803A3">
      <w:pPr>
        <w:shd w:val="clear" w:color="auto" w:fill="FFFFFF"/>
        <w:spacing w:after="0" w:line="360" w:lineRule="auto"/>
        <w:ind w:right="795"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Поспешил я к вам, друзья!</w:t>
      </w:r>
    </w:p>
    <w:p w:rsidR="00E31C99" w:rsidRPr="004803A3" w:rsidRDefault="00E31C99" w:rsidP="004803A3">
      <w:pPr>
        <w:shd w:val="clear" w:color="auto" w:fill="FFFFFF"/>
        <w:spacing w:after="0" w:line="360" w:lineRule="auto"/>
        <w:ind w:right="795"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</w:rPr>
        <w:t>Прихватив свою шарманку.</w:t>
      </w:r>
    </w:p>
    <w:p w:rsidR="00E31C99" w:rsidRPr="004803A3" w:rsidRDefault="00E31C99" w:rsidP="004803A3">
      <w:pPr>
        <w:shd w:val="clear" w:color="auto" w:fill="FFFFFF"/>
        <w:spacing w:after="0" w:line="360" w:lineRule="auto"/>
        <w:ind w:right="795" w:firstLine="709"/>
        <w:contextualSpacing/>
        <w:rPr>
          <w:rFonts w:ascii="Times New Roman" w:hAnsi="Times New Roman"/>
          <w:b/>
          <w:color w:val="000000"/>
          <w:sz w:val="28"/>
          <w:szCs w:val="28"/>
          <w:highlight w:val="yellow"/>
        </w:rPr>
      </w:pPr>
      <w:r w:rsidRPr="004803A3">
        <w:rPr>
          <w:rFonts w:ascii="Times New Roman" w:hAnsi="Times New Roman"/>
          <w:color w:val="000000"/>
          <w:sz w:val="28"/>
          <w:szCs w:val="28"/>
        </w:rPr>
        <w:t>Приглашу вас в сказку я!</w:t>
      </w:r>
    </w:p>
    <w:p w:rsidR="00E31C99" w:rsidRPr="004803A3" w:rsidRDefault="00E31C99" w:rsidP="004803A3">
      <w:pPr>
        <w:shd w:val="clear" w:color="auto" w:fill="FFFFFF"/>
        <w:spacing w:after="0" w:line="360" w:lineRule="auto"/>
        <w:ind w:right="795" w:firstLine="709"/>
        <w:contextualSpacing/>
        <w:rPr>
          <w:rFonts w:ascii="Times New Roman" w:hAnsi="Times New Roman"/>
          <w:i/>
          <w:color w:val="000000"/>
          <w:sz w:val="28"/>
          <w:szCs w:val="28"/>
        </w:rPr>
      </w:pPr>
      <w:r w:rsidRPr="004803A3">
        <w:rPr>
          <w:rFonts w:ascii="Times New Roman" w:hAnsi="Times New Roman"/>
          <w:i/>
          <w:color w:val="000000"/>
          <w:sz w:val="28"/>
          <w:szCs w:val="28"/>
        </w:rPr>
        <w:t>Подходит к зрителям, предлагает вытянуть предсказание:</w:t>
      </w:r>
    </w:p>
    <w:p w:rsidR="00E31C99" w:rsidRPr="004803A3" w:rsidRDefault="00E31C99" w:rsidP="004803A3">
      <w:pPr>
        <w:shd w:val="clear" w:color="auto" w:fill="FFFFFF"/>
        <w:spacing w:after="0" w:line="360" w:lineRule="auto"/>
        <w:ind w:right="795"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</w:rPr>
        <w:t>Я ходил по белу свету,</w:t>
      </w:r>
    </w:p>
    <w:p w:rsidR="00E31C99" w:rsidRPr="004803A3" w:rsidRDefault="00E31C99" w:rsidP="004803A3">
      <w:pPr>
        <w:shd w:val="clear" w:color="auto" w:fill="FFFFFF"/>
        <w:spacing w:after="0" w:line="360" w:lineRule="auto"/>
        <w:ind w:right="795"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</w:rPr>
        <w:t>Чуть не сбился я с пути...</w:t>
      </w:r>
    </w:p>
    <w:p w:rsidR="00E31C99" w:rsidRPr="004803A3" w:rsidRDefault="00E31C99" w:rsidP="004803A3">
      <w:pPr>
        <w:shd w:val="clear" w:color="auto" w:fill="FFFFFF"/>
        <w:spacing w:after="0" w:line="360" w:lineRule="auto"/>
        <w:ind w:right="795"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</w:rPr>
        <w:t>Вытащите Вы билетик</w:t>
      </w:r>
    </w:p>
    <w:p w:rsidR="00E31C99" w:rsidRPr="004803A3" w:rsidRDefault="00E31C99" w:rsidP="004803A3">
      <w:pPr>
        <w:shd w:val="clear" w:color="auto" w:fill="FFFFFF"/>
        <w:spacing w:after="0" w:line="360" w:lineRule="auto"/>
        <w:ind w:right="795"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</w:rPr>
        <w:t>С предсказанием судьбы.</w:t>
      </w:r>
    </w:p>
    <w:p w:rsidR="00E31C99" w:rsidRPr="004803A3" w:rsidRDefault="00E31C99" w:rsidP="004803A3">
      <w:pPr>
        <w:shd w:val="clear" w:color="auto" w:fill="FFFFFF"/>
        <w:spacing w:after="0" w:line="360" w:lineRule="auto"/>
        <w:ind w:right="795" w:firstLine="709"/>
        <w:contextualSpacing/>
        <w:rPr>
          <w:rFonts w:ascii="Times New Roman" w:hAnsi="Times New Roman"/>
          <w:i/>
          <w:color w:val="000000"/>
          <w:sz w:val="28"/>
          <w:szCs w:val="28"/>
        </w:rPr>
      </w:pPr>
      <w:r w:rsidRPr="004803A3">
        <w:rPr>
          <w:rFonts w:ascii="Times New Roman" w:hAnsi="Times New Roman"/>
          <w:i/>
          <w:color w:val="000000"/>
          <w:sz w:val="28"/>
          <w:szCs w:val="28"/>
        </w:rPr>
        <w:t>Родитель тянет билетик с предсказаниями и читает:</w:t>
      </w:r>
    </w:p>
    <w:p w:rsidR="00E31C99" w:rsidRPr="004803A3" w:rsidRDefault="00E31C99" w:rsidP="004803A3">
      <w:pPr>
        <w:shd w:val="clear" w:color="auto" w:fill="FFFFFF"/>
        <w:spacing w:after="0" w:line="360" w:lineRule="auto"/>
        <w:ind w:right="795" w:firstLine="709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</w:rPr>
        <w:t>В красивый новогодний зал</w:t>
      </w:r>
    </w:p>
    <w:p w:rsidR="00E31C99" w:rsidRPr="004803A3" w:rsidRDefault="00E31C99" w:rsidP="004803A3">
      <w:pPr>
        <w:shd w:val="clear" w:color="auto" w:fill="FFFFFF"/>
        <w:spacing w:after="0" w:line="360" w:lineRule="auto"/>
        <w:ind w:right="795" w:firstLine="709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</w:rPr>
        <w:t>Попали вы не зря!</w:t>
      </w:r>
    </w:p>
    <w:p w:rsidR="00E31C99" w:rsidRPr="004803A3" w:rsidRDefault="00E31C99" w:rsidP="004803A3">
      <w:pPr>
        <w:shd w:val="clear" w:color="auto" w:fill="FFFFFF"/>
        <w:spacing w:after="0" w:line="360" w:lineRule="auto"/>
        <w:ind w:right="795" w:firstLine="709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</w:rPr>
        <w:t>Вас ждет сегодня карнавал</w:t>
      </w:r>
    </w:p>
    <w:p w:rsidR="00E31C99" w:rsidRPr="004803A3" w:rsidRDefault="00E31C99" w:rsidP="004803A3">
      <w:pPr>
        <w:shd w:val="clear" w:color="auto" w:fill="FFFFFF"/>
        <w:spacing w:after="0" w:line="360" w:lineRule="auto"/>
        <w:ind w:right="795" w:firstLine="709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</w:rPr>
        <w:t>И много волшебства!</w:t>
      </w:r>
    </w:p>
    <w:p w:rsidR="00E31C99" w:rsidRPr="004803A3" w:rsidRDefault="00E31C99" w:rsidP="004803A3">
      <w:pPr>
        <w:shd w:val="clear" w:color="auto" w:fill="FFFFFF"/>
        <w:spacing w:after="0" w:line="360" w:lineRule="auto"/>
        <w:ind w:right="795" w:firstLine="709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</w:rPr>
        <w:t>Один веселый паренек</w:t>
      </w:r>
    </w:p>
    <w:p w:rsidR="00E31C99" w:rsidRPr="004803A3" w:rsidRDefault="00E31C99" w:rsidP="004803A3">
      <w:pPr>
        <w:shd w:val="clear" w:color="auto" w:fill="FFFFFF"/>
        <w:spacing w:after="0" w:line="360" w:lineRule="auto"/>
        <w:ind w:right="795" w:firstLine="709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</w:rPr>
        <w:t>Расскажет вам о том,</w:t>
      </w:r>
    </w:p>
    <w:p w:rsidR="00E31C99" w:rsidRPr="004803A3" w:rsidRDefault="00E31C99" w:rsidP="004803A3">
      <w:pPr>
        <w:shd w:val="clear" w:color="auto" w:fill="FFFFFF"/>
        <w:spacing w:after="0" w:line="360" w:lineRule="auto"/>
        <w:ind w:right="795" w:firstLine="709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</w:rPr>
        <w:t>Как дверь открыть с друзьями смог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i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</w:rPr>
        <w:t>Он Золотым Ключом…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i/>
          <w:color w:val="000000"/>
          <w:sz w:val="28"/>
          <w:szCs w:val="28"/>
        </w:rPr>
      </w:pPr>
      <w:r w:rsidRPr="004803A3">
        <w:rPr>
          <w:rFonts w:ascii="Times New Roman" w:hAnsi="Times New Roman"/>
          <w:i/>
          <w:color w:val="000000"/>
          <w:sz w:val="28"/>
          <w:szCs w:val="28"/>
          <w:u w:val="single"/>
        </w:rPr>
        <w:t>Шарманщик оставляет шарманку у муз. рук. и идет в физ.зал</w:t>
      </w:r>
      <w:r w:rsidRPr="004803A3">
        <w:rPr>
          <w:rFonts w:ascii="Times New Roman" w:hAnsi="Times New Roman"/>
          <w:i/>
          <w:color w:val="000000"/>
          <w:sz w:val="28"/>
          <w:szCs w:val="28"/>
        </w:rPr>
        <w:t>.</w:t>
      </w:r>
    </w:p>
    <w:p w:rsidR="00E31C99" w:rsidRDefault="00E31C99" w:rsidP="004803A3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4803A3">
        <w:rPr>
          <w:rFonts w:ascii="Times New Roman" w:hAnsi="Times New Roman"/>
          <w:b/>
          <w:i/>
          <w:color w:val="000000"/>
          <w:sz w:val="28"/>
          <w:szCs w:val="28"/>
        </w:rPr>
        <w:t>Танец-вход.</w:t>
      </w:r>
    </w:p>
    <w:p w:rsidR="00E31C99" w:rsidRPr="0081361F" w:rsidRDefault="00E31C99" w:rsidP="004803A3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81361F">
        <w:rPr>
          <w:rFonts w:ascii="Times New Roman" w:hAnsi="Times New Roman"/>
          <w:b/>
          <w:sz w:val="28"/>
          <w:szCs w:val="32"/>
        </w:rPr>
        <w:t>«К нам приходит новый год»- Барбарики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4803A3">
        <w:rPr>
          <w:rFonts w:ascii="Times New Roman" w:hAnsi="Times New Roman"/>
          <w:b/>
          <w:i/>
          <w:color w:val="000000"/>
          <w:sz w:val="28"/>
          <w:szCs w:val="28"/>
        </w:rPr>
        <w:t>В конце выстраиваются в 4 линии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803A3">
        <w:rPr>
          <w:rStyle w:val="Strong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</w:t>
      </w:r>
      <w:r w:rsidRPr="004803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: 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Почему все серебрится?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Все сияет и искрится?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Почему все веселятся?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Радуются и резвятся?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803A3">
        <w:rPr>
          <w:rFonts w:ascii="Times New Roman" w:hAnsi="Times New Roman"/>
          <w:b/>
          <w:color w:val="000000"/>
          <w:sz w:val="28"/>
          <w:szCs w:val="28"/>
        </w:rPr>
        <w:t>Ребенок 1: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</w:rPr>
        <w:t>Потому что ребятишки: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</w:rPr>
        <w:t>И девчонки, и мальчишки,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</w:rPr>
        <w:t>Дружный радостный народ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</w:rPr>
        <w:t>Все встречают…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b/>
          <w:color w:val="000000"/>
          <w:sz w:val="28"/>
          <w:szCs w:val="28"/>
        </w:rPr>
        <w:t>Все вместе:</w:t>
      </w:r>
      <w:r w:rsidRPr="004803A3">
        <w:rPr>
          <w:rFonts w:ascii="Times New Roman" w:hAnsi="Times New Roman"/>
          <w:color w:val="000000"/>
          <w:sz w:val="28"/>
          <w:szCs w:val="28"/>
        </w:rPr>
        <w:t xml:space="preserve"> Новый год!</w:t>
      </w:r>
    </w:p>
    <w:p w:rsidR="00E31C99" w:rsidRPr="004803A3" w:rsidRDefault="00E31C99" w:rsidP="004803A3">
      <w:pPr>
        <w:tabs>
          <w:tab w:val="left" w:pos="1848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803A3">
        <w:rPr>
          <w:rFonts w:ascii="Times New Roman" w:hAnsi="Times New Roman"/>
          <w:b/>
          <w:color w:val="000000"/>
          <w:sz w:val="28"/>
          <w:szCs w:val="28"/>
        </w:rPr>
        <w:t>Ребенок 2:</w:t>
      </w:r>
    </w:p>
    <w:p w:rsidR="00E31C99" w:rsidRPr="004803A3" w:rsidRDefault="00E31C99" w:rsidP="004803A3">
      <w:pPr>
        <w:tabs>
          <w:tab w:val="left" w:pos="1848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</w:rPr>
        <w:t>День чудесный настает –</w:t>
      </w:r>
    </w:p>
    <w:p w:rsidR="00E31C99" w:rsidRPr="004803A3" w:rsidRDefault="00E31C99" w:rsidP="004803A3">
      <w:pPr>
        <w:tabs>
          <w:tab w:val="left" w:pos="1848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</w:rPr>
        <w:t>К нам приходит новый год!</w:t>
      </w:r>
    </w:p>
    <w:p w:rsidR="00E31C99" w:rsidRPr="004803A3" w:rsidRDefault="00E31C99" w:rsidP="004803A3">
      <w:pPr>
        <w:tabs>
          <w:tab w:val="left" w:pos="1848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</w:rPr>
        <w:t>Праздник смеха и затей,</w:t>
      </w:r>
    </w:p>
    <w:p w:rsidR="00E31C99" w:rsidRPr="004803A3" w:rsidRDefault="00E31C99" w:rsidP="004803A3">
      <w:pPr>
        <w:tabs>
          <w:tab w:val="left" w:pos="1848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</w:rPr>
        <w:t>Праздник счастья и детей!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803A3">
        <w:rPr>
          <w:rFonts w:ascii="Times New Roman" w:hAnsi="Times New Roman"/>
          <w:b/>
          <w:color w:val="000000"/>
          <w:sz w:val="28"/>
          <w:szCs w:val="28"/>
        </w:rPr>
        <w:t>Ребенок 3: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</w:rPr>
        <w:t>Нынче в зале столько смеха,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</w:rPr>
        <w:t>Столько света и тепла.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</w:rPr>
        <w:t>И улыбками согреты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</w:rPr>
        <w:t>Наши детские сердца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803A3">
        <w:rPr>
          <w:rFonts w:ascii="Times New Roman" w:hAnsi="Times New Roman"/>
          <w:b/>
          <w:color w:val="000000"/>
          <w:sz w:val="28"/>
          <w:szCs w:val="28"/>
        </w:rPr>
        <w:t>Ребенок 4: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</w:rPr>
        <w:t>Вы, ребята, посмотрите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</w:rPr>
        <w:t>Это чудо- чудеса: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</w:rPr>
        <w:t>В нашем зале, что за диво,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</w:rPr>
        <w:t>Стоит елочка-краса!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</w:rPr>
        <w:t xml:space="preserve">Как она здесь очутилась? 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</w:rPr>
        <w:t xml:space="preserve">Как пришла к нам в детский сад? 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</w:rPr>
        <w:t xml:space="preserve">Как она принарядилась! 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</w:rPr>
        <w:t>Как иголочки блестят! 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803A3">
        <w:rPr>
          <w:rFonts w:ascii="Times New Roman" w:hAnsi="Times New Roman"/>
          <w:b/>
          <w:color w:val="000000"/>
          <w:sz w:val="28"/>
          <w:szCs w:val="28"/>
        </w:rPr>
        <w:t>Ребенок 5: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</w:rPr>
        <w:t>Ты нам, ёлочка, сияй,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</w:rPr>
        <w:t>Огоньками вся сверкай!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</w:rPr>
        <w:t>А мы будем петь, плясать,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b/>
          <w:bCs/>
          <w:color w:val="000000"/>
          <w:sz w:val="28"/>
          <w:szCs w:val="28"/>
        </w:rPr>
        <w:t xml:space="preserve">Все вместе: </w:t>
      </w:r>
      <w:r w:rsidRPr="004803A3">
        <w:rPr>
          <w:rFonts w:ascii="Times New Roman" w:hAnsi="Times New Roman"/>
          <w:bCs/>
          <w:color w:val="000000"/>
          <w:sz w:val="28"/>
          <w:szCs w:val="28"/>
        </w:rPr>
        <w:t>Праздник весело встречать</w:t>
      </w:r>
      <w:r w:rsidRPr="004803A3">
        <w:rPr>
          <w:rFonts w:ascii="Times New Roman" w:hAnsi="Times New Roman"/>
          <w:color w:val="000000"/>
          <w:sz w:val="28"/>
          <w:szCs w:val="28"/>
        </w:rPr>
        <w:t>!</w:t>
      </w:r>
    </w:p>
    <w:p w:rsidR="00E31C99" w:rsidRPr="00EB2ECE" w:rsidRDefault="00E31C99" w:rsidP="004803A3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B2ECE">
        <w:rPr>
          <w:rFonts w:ascii="Times New Roman" w:hAnsi="Times New Roman"/>
          <w:b/>
          <w:color w:val="000000"/>
          <w:sz w:val="28"/>
          <w:szCs w:val="28"/>
        </w:rPr>
        <w:t xml:space="preserve">Песня в хороводе </w:t>
      </w:r>
    </w:p>
    <w:p w:rsidR="00E31C99" w:rsidRDefault="00E31C99" w:rsidP="004803A3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32"/>
        </w:rPr>
      </w:pPr>
      <w:r w:rsidRPr="00EB2ECE">
        <w:rPr>
          <w:rFonts w:ascii="Times New Roman" w:hAnsi="Times New Roman"/>
          <w:b/>
          <w:sz w:val="28"/>
          <w:szCs w:val="32"/>
        </w:rPr>
        <w:t xml:space="preserve">«Дружно встретим Новый год» </w:t>
      </w:r>
    </w:p>
    <w:p w:rsidR="00E31C99" w:rsidRPr="00EB2ECE" w:rsidRDefault="00E31C99" w:rsidP="004803A3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B2ECE">
        <w:rPr>
          <w:rFonts w:ascii="Times New Roman" w:hAnsi="Times New Roman"/>
          <w:b/>
          <w:sz w:val="28"/>
          <w:szCs w:val="32"/>
        </w:rPr>
        <w:t>(музыка и аранжировка: Обухова Елена, слова: Александр Чубуков)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i/>
          <w:color w:val="000000"/>
          <w:sz w:val="28"/>
          <w:szCs w:val="28"/>
        </w:rPr>
      </w:pPr>
      <w:r w:rsidRPr="004803A3">
        <w:rPr>
          <w:rFonts w:ascii="Times New Roman" w:hAnsi="Times New Roman"/>
          <w:i/>
          <w:color w:val="000000"/>
          <w:sz w:val="28"/>
          <w:szCs w:val="28"/>
          <w:u w:val="single"/>
        </w:rPr>
        <w:t>В конце песни Снегурка (ребенок)  уходит за елку.</w:t>
      </w:r>
    </w:p>
    <w:p w:rsidR="00E31C99" w:rsidRPr="004803A3" w:rsidRDefault="00E31C99" w:rsidP="004803A3">
      <w:pPr>
        <w:pStyle w:val="c9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rStyle w:val="c6"/>
          <w:b/>
          <w:bCs/>
          <w:color w:val="000000"/>
          <w:sz w:val="28"/>
          <w:szCs w:val="28"/>
        </w:rPr>
      </w:pPr>
      <w:r w:rsidRPr="004803A3">
        <w:rPr>
          <w:rStyle w:val="c6"/>
          <w:b/>
          <w:bCs/>
          <w:color w:val="000000"/>
          <w:sz w:val="28"/>
          <w:szCs w:val="28"/>
        </w:rPr>
        <w:t xml:space="preserve">Ведущий: </w:t>
      </w:r>
    </w:p>
    <w:p w:rsidR="00E31C99" w:rsidRPr="004803A3" w:rsidRDefault="00E31C99" w:rsidP="004803A3">
      <w:pPr>
        <w:pStyle w:val="c9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803A3">
        <w:rPr>
          <w:rStyle w:val="c1"/>
          <w:color w:val="000000"/>
          <w:sz w:val="28"/>
          <w:szCs w:val="28"/>
        </w:rPr>
        <w:t>Есть еще одна примета</w:t>
      </w:r>
    </w:p>
    <w:p w:rsidR="00E31C99" w:rsidRPr="004803A3" w:rsidRDefault="00E31C99" w:rsidP="004803A3">
      <w:pPr>
        <w:pStyle w:val="c9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803A3">
        <w:rPr>
          <w:rStyle w:val="c1"/>
          <w:color w:val="000000"/>
          <w:sz w:val="28"/>
          <w:szCs w:val="28"/>
        </w:rPr>
        <w:t>Если скоро новый год</w:t>
      </w:r>
    </w:p>
    <w:p w:rsidR="00E31C99" w:rsidRPr="004803A3" w:rsidRDefault="00E31C99" w:rsidP="004803A3">
      <w:pPr>
        <w:pStyle w:val="c9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803A3">
        <w:rPr>
          <w:rStyle w:val="c1"/>
          <w:color w:val="000000"/>
          <w:sz w:val="28"/>
          <w:szCs w:val="28"/>
        </w:rPr>
        <w:t>Значит к нам придет снегурка</w:t>
      </w:r>
    </w:p>
    <w:p w:rsidR="00E31C99" w:rsidRPr="004803A3" w:rsidRDefault="00E31C99" w:rsidP="004803A3">
      <w:pPr>
        <w:pStyle w:val="c9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803A3">
        <w:rPr>
          <w:rStyle w:val="c1"/>
          <w:color w:val="000000"/>
          <w:sz w:val="28"/>
          <w:szCs w:val="28"/>
        </w:rPr>
        <w:t>Песню звонко запоет.</w:t>
      </w:r>
    </w:p>
    <w:p w:rsidR="00E31C99" w:rsidRPr="004803A3" w:rsidRDefault="00E31C99" w:rsidP="004803A3">
      <w:pPr>
        <w:pStyle w:val="c9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803A3">
        <w:rPr>
          <w:rStyle w:val="c6"/>
          <w:b/>
          <w:bCs/>
          <w:color w:val="000000"/>
          <w:sz w:val="28"/>
          <w:szCs w:val="28"/>
        </w:rPr>
        <w:t>Дети:</w:t>
      </w:r>
      <w:r w:rsidRPr="004803A3">
        <w:rPr>
          <w:rStyle w:val="c1"/>
          <w:color w:val="000000"/>
          <w:sz w:val="28"/>
          <w:szCs w:val="28"/>
        </w:rPr>
        <w:t> Ты Снегурочка приди, с собой сказку привези.</w:t>
      </w:r>
    </w:p>
    <w:p w:rsidR="00E31C99" w:rsidRPr="004803A3" w:rsidRDefault="00E31C99" w:rsidP="004803A3">
      <w:pPr>
        <w:pStyle w:val="c9"/>
        <w:shd w:val="clear" w:color="auto" w:fill="FFFFFF"/>
        <w:spacing w:before="0" w:beforeAutospacing="0" w:after="0" w:afterAutospacing="0" w:line="360" w:lineRule="auto"/>
        <w:ind w:firstLine="709"/>
        <w:contextualSpacing/>
        <w:jc w:val="center"/>
        <w:rPr>
          <w:rStyle w:val="c6"/>
          <w:bCs/>
          <w:i/>
          <w:color w:val="000000"/>
          <w:sz w:val="28"/>
          <w:szCs w:val="28"/>
        </w:rPr>
      </w:pPr>
      <w:r w:rsidRPr="004803A3">
        <w:rPr>
          <w:rStyle w:val="c6"/>
          <w:bCs/>
          <w:i/>
          <w:color w:val="000000"/>
          <w:sz w:val="28"/>
          <w:szCs w:val="28"/>
        </w:rPr>
        <w:t xml:space="preserve">Из-за елки появляется снегурочка </w:t>
      </w:r>
    </w:p>
    <w:p w:rsidR="00E31C99" w:rsidRPr="0081361F" w:rsidRDefault="00E31C99" w:rsidP="0081361F">
      <w:pPr>
        <w:pStyle w:val="c9"/>
        <w:shd w:val="clear" w:color="auto" w:fill="FFFFFF"/>
        <w:spacing w:before="0" w:beforeAutospacing="0" w:after="0" w:afterAutospacing="0" w:line="360" w:lineRule="auto"/>
        <w:ind w:firstLine="709"/>
        <w:contextualSpacing/>
        <w:jc w:val="center"/>
        <w:rPr>
          <w:b/>
          <w:sz w:val="28"/>
          <w:szCs w:val="32"/>
        </w:rPr>
      </w:pPr>
      <w:r w:rsidRPr="0081361F">
        <w:rPr>
          <w:b/>
          <w:sz w:val="28"/>
          <w:szCs w:val="32"/>
        </w:rPr>
        <w:t>«Песня Снегурочки» (слова и музыка: М. Еремеевой)</w:t>
      </w:r>
    </w:p>
    <w:p w:rsidR="00E31C99" w:rsidRPr="004803A3" w:rsidRDefault="00E31C99" w:rsidP="004803A3">
      <w:pPr>
        <w:pStyle w:val="c9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803A3">
        <w:rPr>
          <w:rStyle w:val="c6"/>
          <w:b/>
          <w:bCs/>
          <w:color w:val="000000"/>
          <w:sz w:val="28"/>
          <w:szCs w:val="28"/>
        </w:rPr>
        <w:t>Снегурочка:</w:t>
      </w:r>
      <w:r w:rsidRPr="004803A3">
        <w:rPr>
          <w:rStyle w:val="c1"/>
          <w:color w:val="000000"/>
          <w:sz w:val="28"/>
          <w:szCs w:val="28"/>
        </w:rPr>
        <w:t> Здравствуйте мои друзья</w:t>
      </w:r>
    </w:p>
    <w:p w:rsidR="00E31C99" w:rsidRPr="004803A3" w:rsidRDefault="00E31C99" w:rsidP="004803A3">
      <w:pPr>
        <w:pStyle w:val="c9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803A3">
        <w:rPr>
          <w:rStyle w:val="c1"/>
          <w:color w:val="000000"/>
          <w:sz w:val="28"/>
          <w:szCs w:val="28"/>
        </w:rPr>
        <w:t>Всех вас рада видеть я.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803A3">
        <w:rPr>
          <w:rStyle w:val="Strong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Ведущая</w:t>
      </w:r>
      <w:r w:rsidRPr="004803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Кто тебе, Снегурочка, белый сшил наряд?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Style w:val="Strong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803A3">
        <w:rPr>
          <w:rStyle w:val="Strong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Снегурочка: </w:t>
      </w:r>
      <w:r w:rsidRPr="004803A3">
        <w:rPr>
          <w:rStyle w:val="Strong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Сшил мне платье белое зимний снегопад.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803A3">
        <w:rPr>
          <w:rStyle w:val="Strong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Ведущая: </w:t>
      </w:r>
      <w:r w:rsidRPr="004803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Кто тебе, Снегурочка, песни пел зимой?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803A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Снегурочка:</w:t>
      </w:r>
      <w:r w:rsidRPr="004803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Песню пел мне ласково ветерок лесной.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803A3">
        <w:rPr>
          <w:rStyle w:val="Strong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Ведущая: </w:t>
      </w:r>
      <w:r w:rsidRPr="004803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Кто тебе, Снегурочка, бусы дал из звёзд?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803A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Снегурочка: </w:t>
      </w:r>
      <w:r w:rsidRPr="004803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Подарил мне бусы эти Дедушка Мороз.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803A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Ведущая</w:t>
      </w:r>
      <w:r w:rsidRPr="004803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Что же ты, Снегурочка, пожелаешь нам?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803A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Снегурочка</w:t>
      </w:r>
      <w:r w:rsidRPr="004803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Я желаю радости всем своим друзьям!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Style w:val="Strong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803A3">
        <w:rPr>
          <w:rStyle w:val="Strong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Ведущая: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Style w:val="Strong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803A3">
        <w:rPr>
          <w:rStyle w:val="Strong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К елке мы пришли сегодня – 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Style w:val="Strong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803A3">
        <w:rPr>
          <w:rStyle w:val="Strong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Оторвать не можем глаз!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Style w:val="Strong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803A3">
        <w:rPr>
          <w:rStyle w:val="Strong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Почему же до сих пор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Style w:val="Strong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803A3">
        <w:rPr>
          <w:rStyle w:val="Strong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Наша ёлка не зажглась? 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b/>
          <w:sz w:val="28"/>
          <w:szCs w:val="28"/>
        </w:rPr>
      </w:pPr>
      <w:r w:rsidRPr="004803A3">
        <w:rPr>
          <w:rStyle w:val="c1"/>
          <w:rFonts w:ascii="Times New Roman" w:hAnsi="Times New Roman"/>
          <w:b/>
          <w:color w:val="292929"/>
          <w:sz w:val="28"/>
          <w:szCs w:val="28"/>
        </w:rPr>
        <w:t>Снегурочка</w:t>
      </w:r>
      <w:r w:rsidRPr="004803A3">
        <w:rPr>
          <w:rFonts w:ascii="Times New Roman" w:hAnsi="Times New Roman"/>
          <w:b/>
          <w:sz w:val="28"/>
          <w:szCs w:val="28"/>
        </w:rPr>
        <w:t>: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 xml:space="preserve">Чтобы зажечь огни на елке,  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 xml:space="preserve">Дружно дунем на иголки </w:t>
      </w:r>
      <w:r w:rsidRPr="004803A3">
        <w:rPr>
          <w:rFonts w:ascii="Times New Roman" w:hAnsi="Times New Roman"/>
          <w:i/>
          <w:sz w:val="28"/>
          <w:szCs w:val="28"/>
        </w:rPr>
        <w:t xml:space="preserve">(дети дуют на елку с мест). 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 xml:space="preserve">Громко крикнем «Раз, два, три, наша елочка гори!» </w:t>
      </w:r>
      <w:r w:rsidRPr="004803A3">
        <w:rPr>
          <w:rFonts w:ascii="Times New Roman" w:hAnsi="Times New Roman"/>
          <w:i/>
          <w:sz w:val="28"/>
          <w:szCs w:val="28"/>
        </w:rPr>
        <w:t>(дети повторяют слова)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b/>
          <w:sz w:val="28"/>
          <w:szCs w:val="28"/>
        </w:rPr>
        <w:t>Снегурочка: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Крепким сном спит наша елка, нужно елку разбудить!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 xml:space="preserve">Мы потопаем ногами </w:t>
      </w:r>
      <w:r w:rsidRPr="004803A3">
        <w:rPr>
          <w:rFonts w:ascii="Times New Roman" w:hAnsi="Times New Roman"/>
          <w:i/>
          <w:sz w:val="28"/>
          <w:szCs w:val="28"/>
        </w:rPr>
        <w:t>(топают)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 xml:space="preserve">Мы похлопаем руками </w:t>
      </w:r>
      <w:r w:rsidRPr="004803A3">
        <w:rPr>
          <w:rFonts w:ascii="Times New Roman" w:hAnsi="Times New Roman"/>
          <w:i/>
          <w:sz w:val="28"/>
          <w:szCs w:val="28"/>
        </w:rPr>
        <w:t>(хлопают)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И еще сильней мы крикнем «Раз, два, три, наша елочка гори!»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4803A3">
        <w:rPr>
          <w:rFonts w:ascii="Times New Roman" w:hAnsi="Times New Roman"/>
          <w:b/>
          <w:sz w:val="28"/>
          <w:szCs w:val="28"/>
        </w:rPr>
        <w:t>Елочка загорается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Style w:val="Strong"/>
          <w:rFonts w:ascii="Times New Roman" w:hAnsi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803A3">
        <w:rPr>
          <w:rStyle w:val="Strong"/>
          <w:rFonts w:ascii="Times New Roman" w:hAnsi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Буратино уходит за елку.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Style w:val="Strong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803A3">
        <w:rPr>
          <w:rStyle w:val="Strong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Снегурочка: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Старый, старый зимний лес,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Много ты таишь чудес,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в волшебной тишине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</w:rPr>
        <w:t>П</w:t>
      </w:r>
      <w:r w:rsidRPr="004803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рячешь тайны в глубине.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Здесь живут герои сказок,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Чудный сон их тих и сладок,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Разбудить их может тот,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Кто смело по лесу пройдет!</w:t>
      </w:r>
    </w:p>
    <w:p w:rsidR="00E31C99" w:rsidRDefault="00E31C99" w:rsidP="004803A3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803A3">
        <w:rPr>
          <w:rFonts w:ascii="Times New Roman" w:hAnsi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Под веселую музыку выбегает</w:t>
      </w:r>
      <w:r>
        <w:rPr>
          <w:rFonts w:ascii="Times New Roman" w:hAnsi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к Снегурочке</w:t>
      </w:r>
      <w:r w:rsidRPr="004803A3">
        <w:rPr>
          <w:rFonts w:ascii="Times New Roman" w:hAnsi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Буратино, 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оббегает зал по кругу </w:t>
      </w:r>
      <w:r w:rsidRPr="004803A3">
        <w:rPr>
          <w:rFonts w:ascii="Times New Roman" w:hAnsi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 руках у него – золотой ключик.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Style w:val="Strong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Буратино:</w:t>
      </w:r>
    </w:p>
    <w:p w:rsidR="00E31C99" w:rsidRDefault="00E31C99" w:rsidP="004803A3">
      <w:pPr>
        <w:shd w:val="clear" w:color="auto" w:fill="FFFFFF"/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</w:rPr>
        <w:t>Я – мальчишка д</w:t>
      </w:r>
      <w:r>
        <w:rPr>
          <w:rFonts w:ascii="Times New Roman" w:hAnsi="Times New Roman"/>
          <w:color w:val="000000"/>
          <w:sz w:val="28"/>
          <w:szCs w:val="28"/>
        </w:rPr>
        <w:t xml:space="preserve">еревянный в полосатом колпачке. </w:t>
      </w:r>
    </w:p>
    <w:p w:rsidR="00E31C99" w:rsidRDefault="00E31C99" w:rsidP="004803A3">
      <w:pPr>
        <w:shd w:val="clear" w:color="auto" w:fill="FFFFFF"/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Создан я на радость людям, </w:t>
      </w:r>
      <w:r w:rsidRPr="004803A3">
        <w:rPr>
          <w:rFonts w:ascii="Times New Roman" w:hAnsi="Times New Roman"/>
          <w:color w:val="000000"/>
          <w:sz w:val="28"/>
          <w:szCs w:val="28"/>
        </w:rPr>
        <w:t xml:space="preserve">счастья ключ в моей руке. </w:t>
      </w:r>
      <w:r w:rsidRPr="004803A3">
        <w:rPr>
          <w:rFonts w:ascii="Times New Roman" w:hAnsi="Times New Roman"/>
          <w:i/>
          <w:color w:val="000000"/>
          <w:sz w:val="28"/>
          <w:szCs w:val="28"/>
        </w:rPr>
        <w:t>(показывает)</w:t>
      </w:r>
    </w:p>
    <w:p w:rsidR="00E31C99" w:rsidRDefault="00E31C99" w:rsidP="004803A3">
      <w:pPr>
        <w:shd w:val="clear" w:color="auto" w:fill="FFFFFF"/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</w:rPr>
        <w:t>Черепаха по</w:t>
      </w:r>
      <w:r>
        <w:rPr>
          <w:rFonts w:ascii="Times New Roman" w:hAnsi="Times New Roman"/>
          <w:color w:val="000000"/>
          <w:sz w:val="28"/>
          <w:szCs w:val="28"/>
        </w:rPr>
        <w:t>дарила этот ключ волшебный мне.</w:t>
      </w:r>
    </w:p>
    <w:p w:rsidR="00E31C99" w:rsidRPr="004803A3" w:rsidRDefault="00E31C99" w:rsidP="004803A3">
      <w:pPr>
        <w:shd w:val="clear" w:color="auto" w:fill="FFFFFF"/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</w:rPr>
        <w:t>Вот я здесь и очутился в зимней сказочной стране!</w:t>
      </w:r>
    </w:p>
    <w:p w:rsidR="00E31C99" w:rsidRDefault="00E31C99" w:rsidP="004803A3">
      <w:pPr>
        <w:shd w:val="clear" w:color="auto" w:fill="FFFFFF"/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i/>
          <w:color w:val="000000"/>
          <w:sz w:val="28"/>
          <w:szCs w:val="28"/>
        </w:rPr>
        <w:t>(небольшая пауза, оглядывает елку)</w:t>
      </w:r>
    </w:p>
    <w:p w:rsidR="00E31C99" w:rsidRDefault="00E31C99" w:rsidP="004803A3">
      <w:pPr>
        <w:shd w:val="clear" w:color="auto" w:fill="FFFFFF"/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</w:rPr>
        <w:t>Что за див</w:t>
      </w:r>
      <w:r>
        <w:rPr>
          <w:rFonts w:ascii="Times New Roman" w:hAnsi="Times New Roman"/>
          <w:color w:val="000000"/>
          <w:sz w:val="28"/>
          <w:szCs w:val="28"/>
        </w:rPr>
        <w:t>о! Чудеса! В огоньках вся елка!</w:t>
      </w:r>
    </w:p>
    <w:p w:rsidR="00E31C99" w:rsidRDefault="00E31C99" w:rsidP="004803A3">
      <w:pPr>
        <w:shd w:val="clear" w:color="auto" w:fill="FFFFFF"/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</w:rPr>
        <w:t>Ах, как жа</w:t>
      </w:r>
      <w:r>
        <w:rPr>
          <w:rFonts w:ascii="Times New Roman" w:hAnsi="Times New Roman"/>
          <w:color w:val="000000"/>
          <w:sz w:val="28"/>
          <w:szCs w:val="28"/>
        </w:rPr>
        <w:t>ль, что я сюда попал ненадолго!</w:t>
      </w:r>
    </w:p>
    <w:p w:rsidR="00E31C99" w:rsidRDefault="00E31C99" w:rsidP="004803A3">
      <w:pPr>
        <w:shd w:val="clear" w:color="auto" w:fill="FFFFFF"/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об открыть мне в сказку дверь –</w:t>
      </w:r>
    </w:p>
    <w:p w:rsidR="00E31C99" w:rsidRDefault="00E31C99" w:rsidP="004803A3">
      <w:pPr>
        <w:shd w:val="clear" w:color="auto" w:fill="FFFFFF"/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Должен я бежать теперь!</w:t>
      </w:r>
    </w:p>
    <w:p w:rsidR="00E31C99" w:rsidRDefault="00E31C99" w:rsidP="004803A3">
      <w:pPr>
        <w:shd w:val="clear" w:color="auto" w:fill="FFFFFF"/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Чтоб пришёл к вам Дед Мороз,</w:t>
      </w:r>
    </w:p>
    <w:p w:rsidR="00E31C99" w:rsidRPr="004803A3" w:rsidRDefault="00E31C99" w:rsidP="004803A3">
      <w:pPr>
        <w:shd w:val="clear" w:color="auto" w:fill="FFFFFF"/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</w:rPr>
        <w:t>И подарки всем принёс! </w:t>
      </w:r>
    </w:p>
    <w:p w:rsidR="00E31C99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b/>
          <w:sz w:val="28"/>
          <w:szCs w:val="28"/>
        </w:rPr>
        <w:t>Снегурочка:</w:t>
      </w:r>
    </w:p>
    <w:p w:rsidR="00E31C99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Бурати</w:t>
      </w:r>
      <w:r>
        <w:rPr>
          <w:rFonts w:ascii="Times New Roman" w:hAnsi="Times New Roman"/>
          <w:sz w:val="28"/>
          <w:szCs w:val="28"/>
        </w:rPr>
        <w:t>но, не спеши, оставайся с нами!</w:t>
      </w:r>
    </w:p>
    <w:p w:rsidR="00E31C99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Поиграй и попляши весело с друзьями!</w:t>
      </w:r>
    </w:p>
    <w:p w:rsidR="00E31C99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Ключик свой повесь сюда,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Пусть висит на ветке! 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Рады тебя видеть все,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Взрослые и детки!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Вместе с нами посиди  да на елку посмотри.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i/>
          <w:sz w:val="28"/>
          <w:szCs w:val="28"/>
          <w:u w:val="single"/>
        </w:rPr>
      </w:pPr>
      <w:r w:rsidRPr="004803A3">
        <w:rPr>
          <w:rFonts w:ascii="Times New Roman" w:hAnsi="Times New Roman"/>
          <w:i/>
          <w:sz w:val="28"/>
          <w:szCs w:val="28"/>
          <w:u w:val="single"/>
        </w:rPr>
        <w:t>Вешают ключ на ветку елки, садятся на свои места, услышав громкий звук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4803A3">
        <w:rPr>
          <w:rFonts w:ascii="Times New Roman" w:hAnsi="Times New Roman"/>
          <w:b/>
          <w:i/>
          <w:sz w:val="28"/>
          <w:szCs w:val="28"/>
        </w:rPr>
        <w:t>Выход Карабаса Бараса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4803A3">
        <w:rPr>
          <w:rFonts w:ascii="Times New Roman" w:hAnsi="Times New Roman"/>
          <w:i/>
          <w:sz w:val="28"/>
          <w:szCs w:val="28"/>
          <w:u w:val="single"/>
        </w:rPr>
        <w:t>в руках у него горизонтальная палочка, на которой висят бумажные куклы Мальвины, Арлекино, Пьеро, Артемона.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b/>
          <w:sz w:val="28"/>
          <w:szCs w:val="28"/>
        </w:rPr>
      </w:pPr>
      <w:r w:rsidRPr="004803A3">
        <w:rPr>
          <w:rFonts w:ascii="Times New Roman" w:hAnsi="Times New Roman"/>
          <w:b/>
          <w:sz w:val="28"/>
          <w:szCs w:val="28"/>
        </w:rPr>
        <w:t xml:space="preserve">Карабас: </w:t>
      </w:r>
      <w:r w:rsidRPr="004803A3">
        <w:rPr>
          <w:rFonts w:ascii="Times New Roman" w:hAnsi="Times New Roman"/>
          <w:sz w:val="28"/>
          <w:szCs w:val="28"/>
        </w:rPr>
        <w:t>Я - Карабас Барабас!</w:t>
      </w:r>
    </w:p>
    <w:p w:rsidR="00E31C99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Грозный и бородатый!</w:t>
      </w:r>
    </w:p>
    <w:p w:rsidR="00E31C99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Я заведую сейчас кукольным театро</w:t>
      </w:r>
      <w:r>
        <w:rPr>
          <w:rFonts w:ascii="Times New Roman" w:hAnsi="Times New Roman"/>
          <w:sz w:val="28"/>
          <w:szCs w:val="28"/>
        </w:rPr>
        <w:t xml:space="preserve">м! </w:t>
      </w:r>
    </w:p>
    <w:p w:rsidR="00E31C99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Только плет</w:t>
      </w:r>
      <w:r>
        <w:rPr>
          <w:rFonts w:ascii="Times New Roman" w:hAnsi="Times New Roman"/>
          <w:sz w:val="28"/>
          <w:szCs w:val="28"/>
        </w:rPr>
        <w:t>кой я махну, все артисты сразу.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Безо всяких «почему?» пляшут по приказу.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4803A3">
        <w:rPr>
          <w:rFonts w:ascii="Times New Roman" w:hAnsi="Times New Roman"/>
          <w:i/>
          <w:sz w:val="28"/>
          <w:szCs w:val="28"/>
        </w:rPr>
        <w:t xml:space="preserve">Щелкает пальцем по бумажной кукле Мальвины, встает со своего стульчика Мальвина и замирает перед елкой в позе куклы и т.д. по очереди </w:t>
      </w:r>
      <w:r>
        <w:rPr>
          <w:rFonts w:ascii="Times New Roman" w:hAnsi="Times New Roman"/>
          <w:i/>
          <w:sz w:val="28"/>
          <w:szCs w:val="28"/>
        </w:rPr>
        <w:t>все герои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i/>
          <w:sz w:val="28"/>
          <w:szCs w:val="28"/>
        </w:rPr>
      </w:pPr>
      <w:r w:rsidRPr="004803A3">
        <w:rPr>
          <w:rFonts w:ascii="Times New Roman" w:hAnsi="Times New Roman"/>
          <w:i/>
          <w:sz w:val="28"/>
          <w:szCs w:val="28"/>
        </w:rPr>
        <w:t>Куклы встают посередине зала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b/>
          <w:bCs/>
          <w:sz w:val="28"/>
          <w:szCs w:val="28"/>
        </w:rPr>
      </w:pPr>
      <w:r w:rsidRPr="004803A3">
        <w:rPr>
          <w:rFonts w:ascii="Times New Roman" w:hAnsi="Times New Roman"/>
          <w:b/>
          <w:bCs/>
          <w:sz w:val="28"/>
          <w:szCs w:val="28"/>
        </w:rPr>
        <w:t>Мальвина: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b/>
          <w:bCs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 xml:space="preserve">Меня зовут Мальвина! </w:t>
      </w:r>
    </w:p>
    <w:p w:rsidR="00E31C99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– подружка Буратино!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 xml:space="preserve">Мне послушен Артемон, 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А Пьеро в меня влюблен.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b/>
          <w:bCs/>
          <w:sz w:val="28"/>
          <w:szCs w:val="28"/>
        </w:rPr>
      </w:pPr>
      <w:r w:rsidRPr="004803A3">
        <w:rPr>
          <w:rFonts w:ascii="Times New Roman" w:hAnsi="Times New Roman"/>
          <w:b/>
          <w:bCs/>
          <w:sz w:val="28"/>
          <w:szCs w:val="28"/>
        </w:rPr>
        <w:t>Пьеро: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b/>
          <w:bCs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Я – Пьеро, я белый клоун,</w:t>
      </w:r>
    </w:p>
    <w:p w:rsidR="00E31C99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Грустный и ранимый.</w:t>
      </w:r>
    </w:p>
    <w:p w:rsidR="00E31C99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Поражён я красотою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Девочки  Мальвины.</w:t>
      </w:r>
      <w:r w:rsidRPr="004803A3">
        <w:rPr>
          <w:rFonts w:ascii="Times New Roman" w:hAnsi="Times New Roman"/>
          <w:sz w:val="28"/>
          <w:szCs w:val="28"/>
        </w:rPr>
        <w:br/>
      </w:r>
      <w:r w:rsidRPr="004803A3">
        <w:rPr>
          <w:rFonts w:ascii="Times New Roman" w:hAnsi="Times New Roman"/>
          <w:b/>
          <w:bCs/>
          <w:sz w:val="28"/>
          <w:szCs w:val="28"/>
        </w:rPr>
        <w:t>Арлекин:</w:t>
      </w:r>
      <w:r w:rsidRPr="004803A3">
        <w:rPr>
          <w:rFonts w:ascii="Times New Roman" w:hAnsi="Times New Roman"/>
          <w:sz w:val="28"/>
          <w:szCs w:val="28"/>
        </w:rPr>
        <w:t xml:space="preserve"> </w:t>
      </w:r>
    </w:p>
    <w:p w:rsidR="00E31C99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забавный Арлекин!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Рад я встрече с вами!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К вам пришел я не один,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С лучшими друзьями!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b/>
          <w:bCs/>
          <w:sz w:val="28"/>
          <w:szCs w:val="28"/>
        </w:rPr>
      </w:pPr>
      <w:r w:rsidRPr="004803A3">
        <w:rPr>
          <w:rFonts w:ascii="Times New Roman" w:hAnsi="Times New Roman"/>
          <w:b/>
          <w:bCs/>
          <w:sz w:val="28"/>
          <w:szCs w:val="28"/>
        </w:rPr>
        <w:t xml:space="preserve">Артемон: </w:t>
      </w:r>
    </w:p>
    <w:p w:rsidR="00E31C99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– Артемон, отважный пёс,</w:t>
      </w:r>
    </w:p>
    <w:p w:rsidR="00E31C99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Здесь, в сказке, каждый знает:</w:t>
      </w:r>
    </w:p>
    <w:p w:rsidR="00E31C99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Друзей своих я никогда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b/>
          <w:bCs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В беде не оставляю!</w:t>
      </w:r>
    </w:p>
    <w:p w:rsidR="00E31C99" w:rsidRPr="004803A3" w:rsidRDefault="00E31C99" w:rsidP="004803A3">
      <w:pPr>
        <w:shd w:val="clear" w:color="auto" w:fill="FFFFFF"/>
        <w:spacing w:after="0" w:line="360" w:lineRule="auto"/>
        <w:ind w:right="795"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4803A3">
        <w:rPr>
          <w:rFonts w:ascii="Times New Roman" w:hAnsi="Times New Roman"/>
          <w:b/>
          <w:color w:val="000000"/>
          <w:sz w:val="28"/>
          <w:szCs w:val="28"/>
        </w:rPr>
        <w:t xml:space="preserve">Карабас-Барабас: </w:t>
      </w:r>
    </w:p>
    <w:p w:rsidR="00E31C99" w:rsidRPr="004803A3" w:rsidRDefault="00E31C99" w:rsidP="004803A3">
      <w:pPr>
        <w:shd w:val="clear" w:color="auto" w:fill="FFFFFF"/>
        <w:spacing w:after="0" w:line="360" w:lineRule="auto"/>
        <w:ind w:right="795"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</w:rPr>
        <w:t>Тише! Я ваш повелитель!</w:t>
      </w:r>
    </w:p>
    <w:p w:rsidR="00E31C99" w:rsidRDefault="00E31C99" w:rsidP="004803A3">
      <w:pPr>
        <w:shd w:val="clear" w:color="auto" w:fill="FFFFFF"/>
        <w:spacing w:after="0" w:line="360" w:lineRule="auto"/>
        <w:ind w:right="795"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 для вас руководитель!</w:t>
      </w:r>
    </w:p>
    <w:p w:rsidR="00E31C99" w:rsidRDefault="00E31C99" w:rsidP="004803A3">
      <w:pPr>
        <w:shd w:val="clear" w:color="auto" w:fill="FFFFFF"/>
        <w:spacing w:after="0" w:line="360" w:lineRule="auto"/>
        <w:ind w:right="795"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</w:rPr>
        <w:t>Чтобы  куклы каждый</w:t>
      </w:r>
      <w:r>
        <w:rPr>
          <w:rFonts w:ascii="Times New Roman" w:hAnsi="Times New Roman"/>
          <w:color w:val="000000"/>
          <w:sz w:val="28"/>
          <w:szCs w:val="28"/>
        </w:rPr>
        <w:t xml:space="preserve"> год</w:t>
      </w:r>
    </w:p>
    <w:p w:rsidR="00E31C99" w:rsidRDefault="00E31C99" w:rsidP="004803A3">
      <w:pPr>
        <w:shd w:val="clear" w:color="auto" w:fill="FFFFFF"/>
        <w:spacing w:after="0" w:line="360" w:lineRule="auto"/>
        <w:ind w:right="795"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Приносили б мне доход.</w:t>
      </w:r>
    </w:p>
    <w:p w:rsidR="00E31C99" w:rsidRPr="004803A3" w:rsidRDefault="00E31C99" w:rsidP="004803A3">
      <w:pPr>
        <w:shd w:val="clear" w:color="auto" w:fill="FFFFFF"/>
        <w:spacing w:after="0" w:line="360" w:lineRule="auto"/>
        <w:ind w:right="795"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</w:rPr>
        <w:t>Ну-ка, куклы, здесь не стойте!</w:t>
      </w:r>
    </w:p>
    <w:p w:rsidR="00E31C99" w:rsidRPr="004803A3" w:rsidRDefault="00E31C99" w:rsidP="004803A3">
      <w:pPr>
        <w:shd w:val="clear" w:color="auto" w:fill="FFFFFF"/>
        <w:spacing w:after="0" w:line="360" w:lineRule="auto"/>
        <w:ind w:right="795"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</w:rPr>
        <w:t>Потанцуйте  или спойте!</w:t>
      </w:r>
    </w:p>
    <w:p w:rsidR="00E31C99" w:rsidRPr="004803A3" w:rsidRDefault="00E31C99" w:rsidP="004803A3">
      <w:pPr>
        <w:shd w:val="clear" w:color="auto" w:fill="FFFFFF"/>
        <w:spacing w:after="0" w:line="360" w:lineRule="auto"/>
        <w:ind w:right="795" w:firstLine="709"/>
        <w:contextualSpacing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4803A3">
        <w:rPr>
          <w:rFonts w:ascii="Times New Roman" w:hAnsi="Times New Roman"/>
          <w:b/>
          <w:i/>
          <w:color w:val="000000"/>
          <w:sz w:val="28"/>
          <w:szCs w:val="28"/>
        </w:rPr>
        <w:t xml:space="preserve">Танец КУКОЛ </w:t>
      </w:r>
    </w:p>
    <w:p w:rsidR="00E31C99" w:rsidRPr="004803A3" w:rsidRDefault="00E31C99" w:rsidP="004803A3">
      <w:pPr>
        <w:shd w:val="clear" w:color="auto" w:fill="FFFFFF"/>
        <w:spacing w:after="0" w:line="360" w:lineRule="auto"/>
        <w:ind w:right="795" w:firstLine="709"/>
        <w:contextualSpacing/>
        <w:jc w:val="center"/>
        <w:rPr>
          <w:rFonts w:ascii="Times New Roman" w:hAnsi="Times New Roman"/>
          <w:i/>
          <w:color w:val="000000"/>
          <w:sz w:val="28"/>
          <w:szCs w:val="28"/>
          <w:u w:val="single"/>
        </w:rPr>
      </w:pPr>
      <w:r w:rsidRPr="004803A3">
        <w:rPr>
          <w:rFonts w:ascii="Times New Roman" w:hAnsi="Times New Roman"/>
          <w:i/>
          <w:color w:val="000000"/>
          <w:sz w:val="28"/>
          <w:szCs w:val="28"/>
          <w:u w:val="single"/>
        </w:rPr>
        <w:t>куклы стоят</w:t>
      </w:r>
    </w:p>
    <w:p w:rsidR="00E31C99" w:rsidRPr="004803A3" w:rsidRDefault="00E31C99" w:rsidP="004803A3">
      <w:pPr>
        <w:shd w:val="clear" w:color="auto" w:fill="FFFFFF"/>
        <w:spacing w:after="0" w:line="360" w:lineRule="auto"/>
        <w:ind w:right="795"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4803A3">
        <w:rPr>
          <w:rFonts w:ascii="Times New Roman" w:hAnsi="Times New Roman"/>
          <w:b/>
          <w:color w:val="000000"/>
          <w:sz w:val="28"/>
          <w:szCs w:val="28"/>
        </w:rPr>
        <w:t>Карабас – Барабас:</w:t>
      </w:r>
    </w:p>
    <w:p w:rsidR="00E31C99" w:rsidRPr="004803A3" w:rsidRDefault="00E31C99" w:rsidP="004803A3">
      <w:pPr>
        <w:shd w:val="clear" w:color="auto" w:fill="FFFFFF"/>
        <w:spacing w:after="0" w:line="360" w:lineRule="auto"/>
        <w:ind w:right="795" w:firstLine="709"/>
        <w:contextualSpacing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4803A3">
        <w:rPr>
          <w:rFonts w:ascii="Times New Roman" w:hAnsi="Times New Roman"/>
          <w:sz w:val="28"/>
          <w:szCs w:val="28"/>
        </w:rPr>
        <w:t xml:space="preserve">Да-а-а! И  вправду устроили тут веселье! 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Всем детишкам на загляденье!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Только Карабас я злой,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Унесу я ключ с собой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i/>
          <w:sz w:val="28"/>
          <w:szCs w:val="28"/>
        </w:rPr>
      </w:pPr>
      <w:r w:rsidRPr="004803A3">
        <w:rPr>
          <w:rFonts w:ascii="Times New Roman" w:hAnsi="Times New Roman"/>
          <w:i/>
          <w:sz w:val="28"/>
          <w:szCs w:val="28"/>
        </w:rPr>
        <w:t>(снимает с елки ключ)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Раз закрыта в сказку дверь,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Праздник не придет теперь!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i/>
          <w:sz w:val="28"/>
          <w:szCs w:val="28"/>
        </w:rPr>
      </w:pPr>
      <w:r w:rsidRPr="004803A3">
        <w:rPr>
          <w:rFonts w:ascii="Times New Roman" w:hAnsi="Times New Roman"/>
          <w:i/>
          <w:sz w:val="28"/>
          <w:szCs w:val="28"/>
        </w:rPr>
        <w:t>(Мальвина и Пьеро начинают плакать)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Не видать вам Деда Мороза!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Лейте-лейте, дети, слёзы!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4803A3">
        <w:rPr>
          <w:rFonts w:ascii="Times New Roman" w:hAnsi="Times New Roman"/>
          <w:b/>
          <w:i/>
          <w:sz w:val="28"/>
          <w:szCs w:val="28"/>
        </w:rPr>
        <w:t>Со зловещим смехом Карабас Барабас уходит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4803A3">
        <w:rPr>
          <w:rFonts w:ascii="Times New Roman" w:hAnsi="Times New Roman"/>
          <w:i/>
          <w:sz w:val="28"/>
          <w:szCs w:val="28"/>
          <w:u w:val="single"/>
        </w:rPr>
        <w:t>Герои остаются на месте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b/>
          <w:sz w:val="28"/>
          <w:szCs w:val="28"/>
        </w:rPr>
      </w:pPr>
      <w:r w:rsidRPr="004803A3">
        <w:rPr>
          <w:rFonts w:ascii="Times New Roman" w:hAnsi="Times New Roman"/>
          <w:b/>
          <w:sz w:val="28"/>
          <w:szCs w:val="28"/>
        </w:rPr>
        <w:t>Буратино: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Что же делать? Как же быть?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Как  мне  ключик раздобыть?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Карабас его унёс…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Не придёт к нам Дед Мороз?!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В хоровод не позовёт?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Не наступит Новый год?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Как тайную открыть мне дверь?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Кто скажет, как быть мне теперь?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Шарманщик идет</w:t>
      </w:r>
      <w:r w:rsidRPr="004803A3">
        <w:rPr>
          <w:rFonts w:ascii="Times New Roman" w:hAnsi="Times New Roman"/>
          <w:i/>
          <w:sz w:val="28"/>
          <w:szCs w:val="28"/>
          <w:u w:val="single"/>
        </w:rPr>
        <w:t xml:space="preserve"> за шарманкой 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b/>
          <w:sz w:val="28"/>
          <w:szCs w:val="28"/>
        </w:rPr>
      </w:pPr>
      <w:r w:rsidRPr="004803A3">
        <w:rPr>
          <w:rFonts w:ascii="Times New Roman" w:hAnsi="Times New Roman"/>
          <w:b/>
          <w:sz w:val="28"/>
          <w:szCs w:val="28"/>
        </w:rPr>
        <w:t>Пьеро: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i/>
          <w:sz w:val="28"/>
          <w:szCs w:val="28"/>
        </w:rPr>
      </w:pPr>
      <w:r w:rsidRPr="004803A3">
        <w:rPr>
          <w:rFonts w:ascii="Times New Roman" w:hAnsi="Times New Roman"/>
          <w:i/>
          <w:sz w:val="28"/>
          <w:szCs w:val="28"/>
        </w:rPr>
        <w:t>(печально)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О подарках мечтал,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Но теперь печальней стал!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Я не видел Дед Мороза,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Буду лить теперь я слезы…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4803A3">
        <w:rPr>
          <w:rFonts w:ascii="Times New Roman" w:hAnsi="Times New Roman"/>
          <w:b/>
          <w:i/>
          <w:sz w:val="28"/>
          <w:szCs w:val="28"/>
        </w:rPr>
        <w:t>Под музыки шарманки выходит шарманщик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i/>
          <w:sz w:val="28"/>
          <w:szCs w:val="28"/>
        </w:rPr>
      </w:pPr>
      <w:r w:rsidRPr="004803A3">
        <w:rPr>
          <w:rFonts w:ascii="Times New Roman" w:hAnsi="Times New Roman"/>
          <w:b/>
          <w:color w:val="000000"/>
          <w:sz w:val="28"/>
          <w:szCs w:val="28"/>
        </w:rPr>
        <w:t>Шарманщик: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</w:rPr>
        <w:t>Друзья мои, вы не печальтесь!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</w:rPr>
        <w:t>Я подскажу, как быть сейчас!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</w:rPr>
        <w:t>Вы предсказание доставайте,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</w:rPr>
        <w:t>И отправляйтесь в добрый час!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4803A3">
        <w:rPr>
          <w:rFonts w:ascii="Times New Roman" w:hAnsi="Times New Roman"/>
          <w:b/>
          <w:i/>
          <w:color w:val="000000"/>
          <w:sz w:val="28"/>
          <w:szCs w:val="28"/>
        </w:rPr>
        <w:t>Буратино, подходит к шарманщику, достает предсказания, разворачивает, вертит, крутит его.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4803A3">
        <w:rPr>
          <w:rFonts w:ascii="Times New Roman" w:hAnsi="Times New Roman"/>
          <w:b/>
          <w:color w:val="000000"/>
          <w:sz w:val="28"/>
          <w:szCs w:val="28"/>
        </w:rPr>
        <w:t xml:space="preserve">Буратино: </w:t>
      </w:r>
      <w:r w:rsidRPr="004803A3">
        <w:rPr>
          <w:rFonts w:ascii="Times New Roman" w:hAnsi="Times New Roman"/>
          <w:color w:val="000000"/>
          <w:sz w:val="28"/>
          <w:szCs w:val="28"/>
        </w:rPr>
        <w:t>О – о – о - й, тут закорючки какие то!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i/>
          <w:color w:val="000000"/>
          <w:sz w:val="28"/>
          <w:szCs w:val="28"/>
          <w:u w:val="single"/>
        </w:rPr>
      </w:pPr>
      <w:r w:rsidRPr="004803A3">
        <w:rPr>
          <w:rFonts w:ascii="Times New Roman" w:hAnsi="Times New Roman"/>
          <w:i/>
          <w:color w:val="000000"/>
          <w:sz w:val="28"/>
          <w:szCs w:val="28"/>
          <w:u w:val="single"/>
        </w:rPr>
        <w:t>Отдает предсказание Мальвине.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b/>
          <w:color w:val="000000"/>
          <w:sz w:val="28"/>
          <w:szCs w:val="28"/>
        </w:rPr>
        <w:t>Мальвина:</w:t>
      </w:r>
      <w:r w:rsidRPr="004803A3">
        <w:rPr>
          <w:rFonts w:ascii="Times New Roman" w:hAnsi="Times New Roman"/>
          <w:i/>
          <w:color w:val="000000"/>
          <w:sz w:val="28"/>
          <w:szCs w:val="28"/>
        </w:rPr>
        <w:t>(берет предсказание, укоризненно смотрит на Буратино и, качая головой, читает)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По лесной дороге вы должны идти!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Главное, ребята, не сойти с пути!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На полянку снежную нужно завернуть,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Елочки лесные вам покажут путь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4803A3">
        <w:rPr>
          <w:rFonts w:ascii="Times New Roman" w:hAnsi="Times New Roman"/>
          <w:b/>
          <w:i/>
          <w:color w:val="000000"/>
          <w:sz w:val="28"/>
          <w:szCs w:val="28"/>
        </w:rPr>
        <w:t>Шарманщик под музыку кладёт шарманку и садится.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4803A3">
        <w:rPr>
          <w:rFonts w:ascii="Times New Roman" w:hAnsi="Times New Roman"/>
          <w:b/>
          <w:i/>
          <w:color w:val="000000"/>
          <w:sz w:val="28"/>
          <w:szCs w:val="28"/>
        </w:rPr>
        <w:t>Куклы садятся после шарманщика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4803A3">
        <w:rPr>
          <w:rFonts w:ascii="Times New Roman" w:hAnsi="Times New Roman"/>
          <w:b/>
          <w:i/>
          <w:color w:val="000000"/>
          <w:sz w:val="28"/>
          <w:szCs w:val="28"/>
        </w:rPr>
        <w:t xml:space="preserve"> Елочки выходят в центр зала на танец.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4803A3">
        <w:rPr>
          <w:rFonts w:ascii="Times New Roman" w:hAnsi="Times New Roman"/>
          <w:b/>
          <w:i/>
          <w:sz w:val="28"/>
          <w:szCs w:val="28"/>
        </w:rPr>
        <w:t>Танец «</w:t>
      </w:r>
      <w:r>
        <w:rPr>
          <w:rFonts w:ascii="Times New Roman" w:hAnsi="Times New Roman"/>
          <w:b/>
          <w:i/>
          <w:sz w:val="28"/>
          <w:szCs w:val="28"/>
        </w:rPr>
        <w:t>Лесные елочки</w:t>
      </w:r>
      <w:r w:rsidRPr="004803A3">
        <w:rPr>
          <w:rFonts w:ascii="Times New Roman" w:hAnsi="Times New Roman"/>
          <w:b/>
          <w:i/>
          <w:sz w:val="28"/>
          <w:szCs w:val="28"/>
        </w:rPr>
        <w:t xml:space="preserve">» 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i/>
          <w:sz w:val="28"/>
          <w:szCs w:val="28"/>
          <w:u w:val="single"/>
        </w:rPr>
      </w:pPr>
      <w:r w:rsidRPr="004803A3">
        <w:rPr>
          <w:rFonts w:ascii="Times New Roman" w:hAnsi="Times New Roman"/>
          <w:i/>
          <w:sz w:val="28"/>
          <w:szCs w:val="28"/>
          <w:u w:val="single"/>
        </w:rPr>
        <w:t>После танца ёлочки встали в линию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4803A3">
        <w:rPr>
          <w:rFonts w:ascii="Times New Roman" w:hAnsi="Times New Roman"/>
          <w:i/>
          <w:sz w:val="28"/>
          <w:szCs w:val="28"/>
          <w:u w:val="single"/>
        </w:rPr>
        <w:t>После танца выходит Артемон.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4803A3">
        <w:rPr>
          <w:rFonts w:ascii="Times New Roman" w:hAnsi="Times New Roman"/>
          <w:b/>
          <w:color w:val="000000"/>
          <w:sz w:val="28"/>
          <w:szCs w:val="28"/>
        </w:rPr>
        <w:t>Елка 1: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Каждый знает, что у ёлки,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Очень колкие иголки!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Нас друзья, не обижайте,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Рядом с нами вы вставайте!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Кого видели, расскажем!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Путь дальнейший вам покажем!</w:t>
      </w:r>
    </w:p>
    <w:p w:rsidR="00E31C99" w:rsidRPr="004803A3" w:rsidRDefault="00E31C99" w:rsidP="004803A3">
      <w:pPr>
        <w:spacing w:before="100" w:beforeAutospacing="1" w:after="0" w:line="36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4803A3">
        <w:rPr>
          <w:rFonts w:ascii="Times New Roman" w:hAnsi="Times New Roman"/>
          <w:b/>
          <w:color w:val="000000"/>
          <w:sz w:val="28"/>
          <w:szCs w:val="28"/>
        </w:rPr>
        <w:t>Ёлка 2: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Вы ищете злодея Карабаса?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Зловеще хохотал он на весь лес!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Он мимо шёл, услышали мы фразу,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b/>
          <w:sz w:val="28"/>
          <w:szCs w:val="28"/>
        </w:rPr>
        <w:t xml:space="preserve">Елки </w:t>
      </w:r>
      <w:r w:rsidRPr="004803A3">
        <w:rPr>
          <w:rFonts w:ascii="Times New Roman" w:hAnsi="Times New Roman"/>
          <w:i/>
          <w:sz w:val="28"/>
          <w:szCs w:val="28"/>
        </w:rPr>
        <w:t xml:space="preserve">все хором: </w:t>
      </w:r>
      <w:r w:rsidRPr="004803A3">
        <w:rPr>
          <w:rFonts w:ascii="Times New Roman" w:hAnsi="Times New Roman"/>
          <w:sz w:val="28"/>
          <w:szCs w:val="28"/>
        </w:rPr>
        <w:t>Попасть ему нужно на Поле Чудес!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b/>
          <w:sz w:val="28"/>
          <w:szCs w:val="28"/>
        </w:rPr>
      </w:pPr>
      <w:r w:rsidRPr="004803A3">
        <w:rPr>
          <w:rFonts w:ascii="Times New Roman" w:hAnsi="Times New Roman"/>
          <w:b/>
          <w:sz w:val="28"/>
          <w:szCs w:val="28"/>
        </w:rPr>
        <w:t>Артемон: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b/>
          <w:sz w:val="28"/>
          <w:szCs w:val="28"/>
        </w:rPr>
      </w:pPr>
      <w:r w:rsidRPr="004803A3">
        <w:rPr>
          <w:rFonts w:ascii="Times New Roman" w:hAnsi="Times New Roman"/>
          <w:i/>
          <w:sz w:val="28"/>
          <w:szCs w:val="28"/>
        </w:rPr>
        <w:t>(нюхает вокруг себя и отважно говорит)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Подумаешь, какой-то Карабас!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Я след его взял, друзья!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Вы только крикните мне: «Фас!»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В бороду вцеплюся я!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Гав!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4803A3">
        <w:rPr>
          <w:rFonts w:ascii="Times New Roman" w:hAnsi="Times New Roman"/>
          <w:b/>
          <w:i/>
          <w:sz w:val="28"/>
          <w:szCs w:val="28"/>
        </w:rPr>
        <w:t xml:space="preserve">Елочки сели 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4803A3">
        <w:rPr>
          <w:rFonts w:ascii="Times New Roman" w:hAnsi="Times New Roman"/>
          <w:b/>
          <w:i/>
          <w:sz w:val="28"/>
          <w:szCs w:val="28"/>
        </w:rPr>
        <w:t xml:space="preserve">Артемон машет рукой, подзывает кукол к себе, они обходят елку по кругу, встают по правую сторону от елки. 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4803A3">
        <w:rPr>
          <w:rFonts w:ascii="Times New Roman" w:hAnsi="Times New Roman"/>
          <w:i/>
          <w:sz w:val="28"/>
          <w:szCs w:val="28"/>
          <w:u w:val="single"/>
        </w:rPr>
        <w:t>Под музыку выходят лиса Алиса и кот Базилио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b/>
          <w:sz w:val="28"/>
          <w:szCs w:val="28"/>
        </w:rPr>
      </w:pPr>
      <w:r w:rsidRPr="004803A3">
        <w:rPr>
          <w:rFonts w:ascii="Times New Roman" w:hAnsi="Times New Roman"/>
          <w:b/>
          <w:sz w:val="28"/>
          <w:szCs w:val="28"/>
        </w:rPr>
        <w:t>Лиса Алиса: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Подайте, люди божие,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Благодетели — прохожие.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Целый день мы бродим, маемся,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Только воздухом питаемся.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b/>
          <w:sz w:val="28"/>
          <w:szCs w:val="28"/>
        </w:rPr>
      </w:pPr>
      <w:r w:rsidRPr="004803A3">
        <w:rPr>
          <w:rFonts w:ascii="Times New Roman" w:hAnsi="Times New Roman"/>
          <w:b/>
          <w:sz w:val="28"/>
          <w:szCs w:val="28"/>
        </w:rPr>
        <w:t>Кот Базилио: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Подайте! Я добрейший кот Базилио,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К вам приехал из Бразилии. (в сторону)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А вот облезлая Алиска —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Злая, жадная редиска.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b/>
          <w:sz w:val="28"/>
          <w:szCs w:val="28"/>
        </w:rPr>
      </w:pPr>
      <w:r w:rsidRPr="004803A3">
        <w:rPr>
          <w:rFonts w:ascii="Times New Roman" w:hAnsi="Times New Roman"/>
          <w:b/>
          <w:sz w:val="28"/>
          <w:szCs w:val="28"/>
        </w:rPr>
        <w:t>Лиса Алиса: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Я — лиса Алиса,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Пока непризнанная актриса. (в сторону)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А вот мой друг Базилек —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Вредный, жадный, как хорек.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b/>
          <w:sz w:val="28"/>
          <w:szCs w:val="28"/>
        </w:rPr>
      </w:pPr>
      <w:r w:rsidRPr="004803A3">
        <w:rPr>
          <w:rFonts w:ascii="Times New Roman" w:hAnsi="Times New Roman"/>
          <w:b/>
          <w:sz w:val="28"/>
          <w:szCs w:val="28"/>
        </w:rPr>
        <w:t>Лиса и кот вместе: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Мы — несчастные сиротки,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Нас не обижайте.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И на хлебушек по золотому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Поскорее дайте.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b/>
          <w:sz w:val="28"/>
          <w:szCs w:val="28"/>
        </w:rPr>
      </w:pPr>
      <w:r w:rsidRPr="004803A3">
        <w:rPr>
          <w:rFonts w:ascii="Times New Roman" w:hAnsi="Times New Roman"/>
          <w:b/>
          <w:sz w:val="28"/>
          <w:szCs w:val="28"/>
        </w:rPr>
        <w:t>Мальвина в реверансе: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Здравствуйте, лиса Алиса и кот Базилио!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Мы знаем, что вы добрые и милые!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Ах, помогите, умоляем вас!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Где прячется Карабас Барабас?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b/>
          <w:sz w:val="28"/>
          <w:szCs w:val="28"/>
        </w:rPr>
      </w:pPr>
      <w:r w:rsidRPr="004803A3">
        <w:rPr>
          <w:rFonts w:ascii="Times New Roman" w:hAnsi="Times New Roman"/>
          <w:b/>
          <w:sz w:val="28"/>
          <w:szCs w:val="28"/>
        </w:rPr>
        <w:t>Лиса Алиса: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Ах, какая прелесть, что за детка!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Просто новогодняя конфетка!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i/>
          <w:sz w:val="28"/>
          <w:szCs w:val="28"/>
        </w:rPr>
      </w:pPr>
      <w:r w:rsidRPr="004803A3">
        <w:rPr>
          <w:rFonts w:ascii="Times New Roman" w:hAnsi="Times New Roman"/>
          <w:i/>
          <w:sz w:val="28"/>
          <w:szCs w:val="28"/>
        </w:rPr>
        <w:t>(переглядывается с Базилио)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Ну, зачем вам Карабас?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Есть разбойники у нас!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Ну, хулиганы, выходите,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И гостей развеселите!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i/>
          <w:sz w:val="28"/>
          <w:szCs w:val="28"/>
        </w:rPr>
      </w:pPr>
      <w:r w:rsidRPr="004803A3">
        <w:rPr>
          <w:rFonts w:ascii="Times New Roman" w:hAnsi="Times New Roman"/>
          <w:i/>
          <w:sz w:val="28"/>
          <w:szCs w:val="28"/>
        </w:rPr>
        <w:t>Куклы садятся на свои места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4803A3">
        <w:rPr>
          <w:rFonts w:ascii="Times New Roman" w:hAnsi="Times New Roman"/>
          <w:b/>
          <w:i/>
          <w:sz w:val="28"/>
          <w:szCs w:val="28"/>
        </w:rPr>
        <w:t xml:space="preserve">Танец «Разбойников» 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i/>
          <w:sz w:val="28"/>
          <w:szCs w:val="28"/>
          <w:u w:val="single"/>
        </w:rPr>
      </w:pPr>
      <w:r w:rsidRPr="004803A3">
        <w:rPr>
          <w:rFonts w:ascii="Times New Roman" w:hAnsi="Times New Roman"/>
          <w:i/>
          <w:sz w:val="28"/>
          <w:szCs w:val="28"/>
          <w:u w:val="single"/>
        </w:rPr>
        <w:t>После танца встают в линию (полукруг)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4803A3">
        <w:rPr>
          <w:rFonts w:ascii="Times New Roman" w:hAnsi="Times New Roman"/>
          <w:i/>
          <w:sz w:val="28"/>
          <w:szCs w:val="28"/>
          <w:u w:val="single"/>
        </w:rPr>
        <w:t>Выходят Арлекин и Артемон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4803A3">
        <w:rPr>
          <w:rFonts w:ascii="Times New Roman" w:hAnsi="Times New Roman"/>
          <w:b/>
          <w:color w:val="000000"/>
          <w:sz w:val="28"/>
          <w:szCs w:val="28"/>
        </w:rPr>
        <w:t>Разбойник 1: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Мы разбойники лесные!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Для нас преграды нипочём.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Мы ребята все крутые!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Сквозь леса и болота мы пройдем!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b/>
          <w:color w:val="000000"/>
          <w:sz w:val="28"/>
          <w:szCs w:val="28"/>
        </w:rPr>
        <w:t>Разбойник 2:</w:t>
      </w:r>
      <w:r w:rsidRPr="004803A3">
        <w:rPr>
          <w:rFonts w:ascii="Times New Roman" w:hAnsi="Times New Roman"/>
          <w:i/>
          <w:color w:val="000000"/>
          <w:sz w:val="28"/>
          <w:szCs w:val="28"/>
        </w:rPr>
        <w:t>(пренебрежительно)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Никого мы не боимся,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Ни детей, ни пап,  ни мам!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Про злодея Карабаса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Ничего не скажем вам!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803A3">
        <w:rPr>
          <w:rFonts w:ascii="Times New Roman" w:hAnsi="Times New Roman"/>
          <w:b/>
          <w:sz w:val="28"/>
          <w:szCs w:val="28"/>
        </w:rPr>
        <w:t>Арлекино: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Я веселый клоун, озорной мальчишка!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Ловкий Арлекино, умный я плутишка!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Разбойники лесные, вы помогите нам!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Дадим вам золотые за добрые дела!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803A3">
        <w:rPr>
          <w:rFonts w:ascii="Times New Roman" w:hAnsi="Times New Roman"/>
          <w:b/>
          <w:sz w:val="28"/>
          <w:szCs w:val="28"/>
        </w:rPr>
        <w:t>Артемон: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Нам известно – Карабас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Пробежал он мимо вас!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Помогите нам его догнать!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Будем тогда весело с вами мы играть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 xml:space="preserve">Эй, ребята, выходите! 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Да скорей игру начните!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4803A3">
        <w:rPr>
          <w:rFonts w:ascii="Times New Roman" w:hAnsi="Times New Roman"/>
          <w:b/>
          <w:sz w:val="28"/>
          <w:szCs w:val="28"/>
        </w:rPr>
        <w:t>Игра «Горшок с деньгами»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i/>
          <w:sz w:val="28"/>
          <w:szCs w:val="28"/>
        </w:rPr>
      </w:pPr>
      <w:r w:rsidRPr="004803A3">
        <w:rPr>
          <w:rFonts w:ascii="Times New Roman" w:hAnsi="Times New Roman"/>
          <w:i/>
          <w:sz w:val="28"/>
          <w:szCs w:val="28"/>
        </w:rPr>
        <w:t>Все сели.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4803A3">
        <w:rPr>
          <w:rFonts w:ascii="Times New Roman" w:hAnsi="Times New Roman"/>
          <w:b/>
          <w:i/>
          <w:sz w:val="28"/>
          <w:szCs w:val="28"/>
          <w:u w:val="single"/>
        </w:rPr>
        <w:t>Выходит 1 разбойник (ца)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b/>
          <w:color w:val="000000"/>
          <w:sz w:val="28"/>
          <w:szCs w:val="28"/>
        </w:rPr>
        <w:t>Разбойник 3: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Ваш Карабас Барабас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Сел в золотой тарантас!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И отправился он туда,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Где Тортилла живет у пруда!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Где круглый год цветут кувшинки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И квакают лягушки.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Идти вам надо по тропинке,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Вдоль леса по опушке!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i/>
          <w:color w:val="000000"/>
          <w:sz w:val="28"/>
          <w:szCs w:val="28"/>
        </w:rPr>
      </w:pPr>
      <w:r w:rsidRPr="004803A3">
        <w:rPr>
          <w:rFonts w:ascii="Times New Roman" w:hAnsi="Times New Roman"/>
          <w:i/>
          <w:color w:val="000000"/>
          <w:sz w:val="28"/>
          <w:szCs w:val="28"/>
        </w:rPr>
        <w:t>(указывает рукой на дорогу)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b/>
          <w:sz w:val="28"/>
          <w:szCs w:val="28"/>
        </w:rPr>
      </w:pPr>
      <w:r w:rsidRPr="004803A3">
        <w:rPr>
          <w:rFonts w:ascii="Times New Roman" w:hAnsi="Times New Roman"/>
          <w:b/>
          <w:sz w:val="28"/>
          <w:szCs w:val="28"/>
        </w:rPr>
        <w:t xml:space="preserve">Кот Базилио и Алиса: 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Ой, ну и нам пора в дорогу, тратить свои золотые!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 xml:space="preserve"> А вам счастливого пути и скатертью дорожка! 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4803A3">
        <w:rPr>
          <w:rFonts w:ascii="Times New Roman" w:hAnsi="Times New Roman"/>
          <w:b/>
          <w:i/>
          <w:sz w:val="28"/>
          <w:szCs w:val="28"/>
          <w:u w:val="single"/>
        </w:rPr>
        <w:t>Садится разбойник (ца)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4803A3">
        <w:rPr>
          <w:rFonts w:ascii="Times New Roman" w:hAnsi="Times New Roman"/>
          <w:b/>
          <w:i/>
          <w:sz w:val="28"/>
          <w:szCs w:val="28"/>
        </w:rPr>
        <w:t>Сцена меняется на черепаху Тортиллу, сидящую в кресле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4803A3">
        <w:rPr>
          <w:rFonts w:ascii="Times New Roman" w:hAnsi="Times New Roman"/>
          <w:b/>
          <w:i/>
          <w:sz w:val="28"/>
          <w:szCs w:val="28"/>
        </w:rPr>
        <w:t>Вокруг нее сидят рыбки.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803A3">
        <w:rPr>
          <w:rFonts w:ascii="Times New Roman" w:hAnsi="Times New Roman"/>
          <w:b/>
          <w:sz w:val="28"/>
          <w:szCs w:val="28"/>
        </w:rPr>
        <w:t xml:space="preserve">Черепаха Тортилла: </w:t>
      </w:r>
      <w:r w:rsidRPr="004803A3">
        <w:rPr>
          <w:rFonts w:ascii="Times New Roman" w:hAnsi="Times New Roman"/>
          <w:i/>
          <w:sz w:val="28"/>
          <w:szCs w:val="28"/>
        </w:rPr>
        <w:t>Поет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Затянулось бурой тиной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Гладь зеленого пруда,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Ах, была, как Буратино,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Я когда-то молода...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Был беспечным и наивным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Черепахи юной взгляд.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Все вокруг казалось дивным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 xml:space="preserve">Триста лет тому назад... 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4803A3">
        <w:rPr>
          <w:rFonts w:ascii="Times New Roman" w:hAnsi="Times New Roman"/>
          <w:b/>
          <w:sz w:val="28"/>
          <w:szCs w:val="28"/>
        </w:rPr>
        <w:t xml:space="preserve">Рыбка 1: </w:t>
      </w:r>
      <w:r w:rsidRPr="004803A3">
        <w:rPr>
          <w:rFonts w:ascii="Times New Roman" w:hAnsi="Times New Roman"/>
          <w:i/>
          <w:sz w:val="28"/>
          <w:szCs w:val="28"/>
          <w:u w:val="single"/>
        </w:rPr>
        <w:t>встает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 xml:space="preserve">Мы рыбки золотые! 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 xml:space="preserve">Гибкие, искристые, очень озорные! 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 xml:space="preserve">Музыку услышим, нас не удержать, 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 xml:space="preserve">Танец свой красивый можем показать! 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 xml:space="preserve">Ты, Тортилла, не грусти 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И на нас ты посмотри!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4803A3">
        <w:rPr>
          <w:rFonts w:ascii="Times New Roman" w:hAnsi="Times New Roman"/>
          <w:b/>
          <w:sz w:val="28"/>
          <w:szCs w:val="28"/>
        </w:rPr>
        <w:t>Танец «Рыбок»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4803A3">
        <w:rPr>
          <w:rFonts w:ascii="Times New Roman" w:hAnsi="Times New Roman"/>
          <w:i/>
          <w:sz w:val="28"/>
          <w:szCs w:val="28"/>
          <w:u w:val="single"/>
        </w:rPr>
        <w:t>После танца рыбки сели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i/>
          <w:sz w:val="28"/>
          <w:szCs w:val="28"/>
          <w:u w:val="single"/>
        </w:rPr>
      </w:pPr>
      <w:r w:rsidRPr="004803A3">
        <w:rPr>
          <w:rFonts w:ascii="Times New Roman" w:hAnsi="Times New Roman"/>
          <w:i/>
          <w:sz w:val="28"/>
          <w:szCs w:val="28"/>
          <w:u w:val="single"/>
        </w:rPr>
        <w:t>Тортилла садится перед ёлкой на стул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4803A3">
        <w:rPr>
          <w:rFonts w:ascii="Times New Roman" w:hAnsi="Times New Roman"/>
          <w:b/>
          <w:i/>
          <w:sz w:val="28"/>
          <w:szCs w:val="28"/>
          <w:u w:val="single"/>
        </w:rPr>
        <w:t xml:space="preserve">Буратино </w:t>
      </w:r>
      <w:r w:rsidRPr="004803A3">
        <w:rPr>
          <w:rFonts w:ascii="Times New Roman" w:hAnsi="Times New Roman"/>
          <w:i/>
          <w:sz w:val="28"/>
          <w:szCs w:val="28"/>
          <w:u w:val="single"/>
        </w:rPr>
        <w:t>подсаживается около Тортиллы, грустный</w:t>
      </w:r>
      <w:r w:rsidRPr="004803A3">
        <w:rPr>
          <w:rFonts w:ascii="Times New Roman" w:hAnsi="Times New Roman"/>
          <w:b/>
          <w:i/>
          <w:sz w:val="28"/>
          <w:szCs w:val="28"/>
          <w:u w:val="single"/>
        </w:rPr>
        <w:t>: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803A3">
        <w:rPr>
          <w:rFonts w:ascii="Times New Roman" w:hAnsi="Times New Roman"/>
          <w:b/>
          <w:sz w:val="28"/>
          <w:szCs w:val="28"/>
        </w:rPr>
        <w:t>Черепаха Тортилла: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Вновь пришел ты Буратино,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И я вижу неспроста!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Потерял заветный ключик,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Карабас его украл.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Пробегал недавно тут он,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Всех он рыбок распугал!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803A3">
        <w:rPr>
          <w:rFonts w:ascii="Times New Roman" w:hAnsi="Times New Roman"/>
          <w:b/>
          <w:sz w:val="28"/>
          <w:szCs w:val="28"/>
        </w:rPr>
        <w:t>Буратино: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4803A3">
        <w:rPr>
          <w:rFonts w:ascii="Times New Roman" w:hAnsi="Times New Roman"/>
          <w:i/>
          <w:sz w:val="28"/>
          <w:szCs w:val="28"/>
        </w:rPr>
        <w:t>(с виноватым лицом)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Милая Тортилла,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Знаю, виноват!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Ключ не сохранил я,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В сказку для ребят…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803A3">
        <w:rPr>
          <w:rFonts w:ascii="Times New Roman" w:hAnsi="Times New Roman"/>
          <w:b/>
          <w:sz w:val="28"/>
          <w:szCs w:val="28"/>
        </w:rPr>
        <w:t>Черепаха Тортилла: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Юный друг, тебя в беде не брошу,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i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Береги фонарик мой в пути (</w:t>
      </w:r>
      <w:r w:rsidRPr="004803A3">
        <w:rPr>
          <w:rFonts w:ascii="Times New Roman" w:hAnsi="Times New Roman"/>
          <w:i/>
          <w:sz w:val="28"/>
          <w:szCs w:val="28"/>
        </w:rPr>
        <w:t>достает фонарик)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По тропинке снежком запорошенной,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Ключ тебе поможет он найти!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803A3">
        <w:rPr>
          <w:rFonts w:ascii="Times New Roman" w:hAnsi="Times New Roman"/>
          <w:b/>
          <w:sz w:val="28"/>
          <w:szCs w:val="28"/>
        </w:rPr>
        <w:t>Буратино: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Спасибо большое тебе Тортилла!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Уж теперь не подведу и золотой ключик я отыщу!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4803A3">
        <w:rPr>
          <w:rFonts w:ascii="Times New Roman" w:hAnsi="Times New Roman"/>
          <w:i/>
          <w:sz w:val="28"/>
          <w:szCs w:val="28"/>
          <w:u w:val="single"/>
        </w:rPr>
        <w:t>В это время Карабас садится на стул около елки.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4803A3">
        <w:rPr>
          <w:rFonts w:ascii="Times New Roman" w:hAnsi="Times New Roman"/>
          <w:i/>
          <w:sz w:val="28"/>
          <w:szCs w:val="28"/>
          <w:u w:val="single"/>
        </w:rPr>
        <w:t xml:space="preserve">Притворяется спящим. 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4803A3">
        <w:rPr>
          <w:rFonts w:ascii="Times New Roman" w:hAnsi="Times New Roman"/>
          <w:i/>
          <w:sz w:val="28"/>
          <w:szCs w:val="28"/>
          <w:u w:val="single"/>
        </w:rPr>
        <w:t>Выходят все куклы. Буратино пытается взять у него золотой ключик, но Карабас Барабас просыпается и их пугает, куклы закрывают лицо, боятся.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803A3">
        <w:rPr>
          <w:rFonts w:ascii="Times New Roman" w:hAnsi="Times New Roman"/>
          <w:b/>
          <w:sz w:val="28"/>
          <w:szCs w:val="28"/>
        </w:rPr>
        <w:t>Карабас Барабас: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 xml:space="preserve">Все же ты меня нашел 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И за ключиком пришел?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Что ж, я не такой злодей-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Лишать праздника детей!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Чтоб твоим стал ключ опять,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Вам нужно со мною поиграть!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4803A3">
        <w:rPr>
          <w:rFonts w:ascii="Times New Roman" w:hAnsi="Times New Roman"/>
          <w:b/>
          <w:i/>
          <w:sz w:val="28"/>
          <w:szCs w:val="28"/>
        </w:rPr>
        <w:t>Игра с К.Б. «Кнут»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4803A3">
        <w:rPr>
          <w:rFonts w:ascii="Times New Roman" w:hAnsi="Times New Roman"/>
          <w:b/>
          <w:i/>
          <w:sz w:val="28"/>
          <w:szCs w:val="28"/>
          <w:u w:val="single"/>
        </w:rPr>
        <w:t>Все дети сели. Буратино остался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803A3">
        <w:rPr>
          <w:rFonts w:ascii="Times New Roman" w:hAnsi="Times New Roman"/>
          <w:b/>
          <w:sz w:val="28"/>
          <w:szCs w:val="28"/>
        </w:rPr>
        <w:t xml:space="preserve">Карабас: 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Что ж, меня повеселили,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Ключ от сказки заслужили!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В волшебство дверь открывайте -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Сказку зимнюю впускайте!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4803A3">
        <w:rPr>
          <w:rFonts w:ascii="Times New Roman" w:hAnsi="Times New Roman"/>
          <w:b/>
          <w:i/>
          <w:sz w:val="28"/>
          <w:szCs w:val="28"/>
          <w:u w:val="single"/>
        </w:rPr>
        <w:t>После этого Карабас отдает ключ Буратино</w:t>
      </w:r>
    </w:p>
    <w:p w:rsidR="00E31C99" w:rsidRPr="004803A3" w:rsidRDefault="00E31C99" w:rsidP="004803A3">
      <w:pPr>
        <w:tabs>
          <w:tab w:val="center" w:pos="4677"/>
          <w:tab w:val="right" w:pos="9355"/>
        </w:tabs>
        <w:spacing w:after="0" w:line="360" w:lineRule="auto"/>
        <w:ind w:firstLine="709"/>
        <w:contextualSpacing/>
        <w:rPr>
          <w:rFonts w:ascii="Times New Roman" w:hAnsi="Times New Roman"/>
          <w:b/>
          <w:i/>
          <w:sz w:val="28"/>
          <w:szCs w:val="28"/>
        </w:rPr>
      </w:pPr>
      <w:r w:rsidRPr="004803A3">
        <w:rPr>
          <w:rFonts w:ascii="Times New Roman" w:hAnsi="Times New Roman"/>
          <w:b/>
          <w:i/>
          <w:sz w:val="28"/>
          <w:szCs w:val="28"/>
        </w:rPr>
        <w:tab/>
        <w:t>Звучит волшебная музыка, Буратино подходит к двери</w:t>
      </w:r>
      <w:r w:rsidRPr="004803A3">
        <w:rPr>
          <w:rFonts w:ascii="Times New Roman" w:hAnsi="Times New Roman"/>
          <w:b/>
          <w:i/>
          <w:sz w:val="28"/>
          <w:szCs w:val="28"/>
        </w:rPr>
        <w:tab/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803A3">
        <w:rPr>
          <w:rFonts w:ascii="Times New Roman" w:hAnsi="Times New Roman"/>
          <w:b/>
          <w:sz w:val="28"/>
          <w:szCs w:val="28"/>
        </w:rPr>
        <w:t xml:space="preserve">Дед Мороз: 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4803A3">
        <w:rPr>
          <w:rFonts w:ascii="Times New Roman" w:hAnsi="Times New Roman"/>
          <w:i/>
          <w:sz w:val="28"/>
          <w:szCs w:val="28"/>
        </w:rPr>
        <w:t>Стоя за дверью, стучит посохом.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Э-ге-гей! Я тут! Я тут!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Слышу, что меня здесь ждут!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Заждались меня детишки!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И девчонки, и мальчишки!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4803A3">
        <w:rPr>
          <w:rFonts w:ascii="Times New Roman" w:hAnsi="Times New Roman"/>
          <w:b/>
          <w:i/>
          <w:sz w:val="28"/>
          <w:szCs w:val="28"/>
        </w:rPr>
        <w:t>Буратино открывает замок, в зал под музыку входит Дед Мороз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803A3">
        <w:rPr>
          <w:rFonts w:ascii="Times New Roman" w:hAnsi="Times New Roman"/>
          <w:b/>
          <w:sz w:val="28"/>
          <w:szCs w:val="28"/>
        </w:rPr>
        <w:t xml:space="preserve">Дед Мороз: 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Здравствуйте, дети!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Здравствуйте, гости дорогие!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 xml:space="preserve">Сказки распахнулась дверь 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Снова с вами я теперь!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Буратино и друзья,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Вам спасибо скажу я!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Чудо пусть произойдет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Соберемся в хоровод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Вместе встретим Новый год!</w:t>
      </w:r>
    </w:p>
    <w:p w:rsidR="00E31C99" w:rsidRDefault="00E31C99" w:rsidP="00EB2ECE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4803A3">
        <w:rPr>
          <w:rFonts w:ascii="Times New Roman" w:hAnsi="Times New Roman"/>
          <w:b/>
          <w:sz w:val="28"/>
          <w:szCs w:val="28"/>
        </w:rPr>
        <w:t xml:space="preserve">Песня-хоровод </w:t>
      </w:r>
    </w:p>
    <w:p w:rsidR="00E31C99" w:rsidRPr="00EB2ECE" w:rsidRDefault="00E31C99" w:rsidP="00EB2ECE">
      <w:pPr>
        <w:tabs>
          <w:tab w:val="left" w:pos="6208"/>
        </w:tabs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32"/>
        </w:rPr>
      </w:pPr>
      <w:r w:rsidRPr="00EB2ECE">
        <w:rPr>
          <w:rFonts w:ascii="Times New Roman" w:hAnsi="Times New Roman"/>
          <w:b/>
          <w:sz w:val="28"/>
          <w:szCs w:val="32"/>
        </w:rPr>
        <w:t>«Новый год» (слова: Татьяна Шемякина, музыка: Александр Казначеев)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b/>
          <w:sz w:val="28"/>
          <w:szCs w:val="28"/>
        </w:rPr>
      </w:pPr>
      <w:r w:rsidRPr="004803A3">
        <w:rPr>
          <w:rFonts w:ascii="Times New Roman" w:hAnsi="Times New Roman"/>
          <w:b/>
          <w:sz w:val="28"/>
          <w:szCs w:val="28"/>
        </w:rPr>
        <w:t xml:space="preserve">Дед Мороз: 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Ой, молодцы! Хорошо поете!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А где же внучка моя, Снегурочка?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i/>
          <w:sz w:val="28"/>
          <w:szCs w:val="28"/>
        </w:rPr>
      </w:pPr>
      <w:r w:rsidRPr="004803A3">
        <w:rPr>
          <w:rFonts w:ascii="Times New Roman" w:hAnsi="Times New Roman"/>
          <w:b/>
          <w:sz w:val="28"/>
          <w:szCs w:val="28"/>
        </w:rPr>
        <w:t xml:space="preserve">Снегурочка: </w:t>
      </w:r>
      <w:r w:rsidRPr="004803A3">
        <w:rPr>
          <w:rFonts w:ascii="Times New Roman" w:hAnsi="Times New Roman"/>
          <w:i/>
          <w:sz w:val="28"/>
          <w:szCs w:val="28"/>
        </w:rPr>
        <w:t>подбегает, встает рядом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b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Я здесь, Дедушка! Заждались тебя с ребятками.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b/>
          <w:sz w:val="28"/>
          <w:szCs w:val="28"/>
        </w:rPr>
        <w:t>Дед Мороз: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Ох, устал я, посижу,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На ребяток погляжу.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Жду стихов от детворы.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Готовы рассказать их вы?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i/>
          <w:sz w:val="28"/>
          <w:szCs w:val="28"/>
        </w:rPr>
      </w:pPr>
      <w:r w:rsidRPr="004803A3">
        <w:rPr>
          <w:rFonts w:ascii="Times New Roman" w:hAnsi="Times New Roman"/>
          <w:b/>
          <w:sz w:val="28"/>
          <w:szCs w:val="28"/>
        </w:rPr>
        <w:t>Дети:</w:t>
      </w:r>
      <w:r w:rsidRPr="004803A3">
        <w:rPr>
          <w:rFonts w:ascii="Times New Roman" w:hAnsi="Times New Roman"/>
          <w:sz w:val="28"/>
          <w:szCs w:val="28"/>
        </w:rPr>
        <w:t xml:space="preserve"> Да! </w:t>
      </w:r>
      <w:r w:rsidRPr="004803A3">
        <w:rPr>
          <w:rFonts w:ascii="Times New Roman" w:hAnsi="Times New Roman"/>
          <w:i/>
          <w:sz w:val="28"/>
          <w:szCs w:val="28"/>
          <w:u w:val="single"/>
        </w:rPr>
        <w:t>Снегурочка стоит с Д.М.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b/>
          <w:sz w:val="28"/>
          <w:szCs w:val="28"/>
        </w:rPr>
      </w:pPr>
      <w:r w:rsidRPr="004803A3">
        <w:rPr>
          <w:rFonts w:ascii="Times New Roman" w:hAnsi="Times New Roman"/>
          <w:b/>
          <w:sz w:val="28"/>
          <w:szCs w:val="28"/>
        </w:rPr>
        <w:t>Ребенок 1:</w:t>
      </w:r>
    </w:p>
    <w:p w:rsidR="00E31C99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Мы рады, очень рады,</w:t>
      </w:r>
    </w:p>
    <w:p w:rsidR="00E31C99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Пришел к нам Дед Мороз,</w:t>
      </w:r>
    </w:p>
    <w:p w:rsidR="00E31C99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Он лучшие подарки</w:t>
      </w:r>
    </w:p>
    <w:p w:rsidR="00E31C99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всех ребят принес!</w:t>
      </w:r>
    </w:p>
    <w:p w:rsidR="00E31C99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Он с нами спел про елочку,</w:t>
      </w:r>
    </w:p>
    <w:p w:rsidR="00E31C99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Водил он хоровод.</w:t>
      </w:r>
    </w:p>
    <w:p w:rsidR="00E31C99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Какой же замечательный</w:t>
      </w:r>
    </w:p>
    <w:p w:rsidR="00E31C99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Наш праздник — Новый год!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803A3">
        <w:rPr>
          <w:rFonts w:ascii="Times New Roman" w:hAnsi="Times New Roman"/>
          <w:b/>
          <w:sz w:val="28"/>
          <w:szCs w:val="28"/>
        </w:rPr>
        <w:t>Ребенок 2:</w:t>
      </w:r>
    </w:p>
    <w:p w:rsidR="00E31C99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Дед Мороз на санках мчится,</w:t>
      </w:r>
    </w:p>
    <w:p w:rsidR="00E31C99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Всем подарки он везет.</w:t>
      </w:r>
    </w:p>
    <w:p w:rsidR="00E31C99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Праздник в дом уже стучится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</w:rPr>
        <w:t>Самый лучший — Новый год!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b/>
          <w:sz w:val="28"/>
          <w:szCs w:val="28"/>
        </w:rPr>
      </w:pPr>
      <w:r w:rsidRPr="004803A3">
        <w:rPr>
          <w:rFonts w:ascii="Times New Roman" w:hAnsi="Times New Roman"/>
          <w:b/>
          <w:sz w:val="28"/>
          <w:szCs w:val="28"/>
        </w:rPr>
        <w:t xml:space="preserve">Ребенок 3: 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Дед Мороз под Новый год,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Всё что хочешь, принесёт.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 xml:space="preserve">Загадай желание ты 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И исполнятся мечты!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b/>
          <w:sz w:val="28"/>
          <w:szCs w:val="28"/>
        </w:rPr>
      </w:pPr>
      <w:r w:rsidRPr="004803A3">
        <w:rPr>
          <w:rFonts w:ascii="Times New Roman" w:hAnsi="Times New Roman"/>
          <w:b/>
          <w:sz w:val="28"/>
          <w:szCs w:val="28"/>
        </w:rPr>
        <w:t>Ребенок 4:</w:t>
      </w:r>
    </w:p>
    <w:p w:rsidR="00E31C99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Поздравляет нас сегодня</w:t>
      </w:r>
    </w:p>
    <w:p w:rsidR="00E31C99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Дедушка Мороз,</w:t>
      </w:r>
    </w:p>
    <w:p w:rsidR="00E31C99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Он подарки сладкие</w:t>
      </w:r>
    </w:p>
    <w:p w:rsidR="00E31C99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ребят принес,</w:t>
      </w:r>
    </w:p>
    <w:p w:rsidR="00E31C99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красной шапке,</w:t>
      </w:r>
    </w:p>
    <w:p w:rsidR="00E31C99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валенках,</w:t>
      </w:r>
    </w:p>
    <w:p w:rsidR="00E31C99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Шуба дорогая,</w:t>
      </w:r>
    </w:p>
    <w:p w:rsidR="00E31C99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 такого дедушку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  <w:highlight w:val="yellow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Очень обожаю!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b/>
          <w:sz w:val="28"/>
          <w:szCs w:val="28"/>
        </w:rPr>
      </w:pPr>
      <w:r w:rsidRPr="004803A3">
        <w:rPr>
          <w:rFonts w:ascii="Times New Roman" w:hAnsi="Times New Roman"/>
          <w:b/>
          <w:sz w:val="28"/>
          <w:szCs w:val="28"/>
        </w:rPr>
        <w:t>Ребенок 5:</w:t>
      </w:r>
    </w:p>
    <w:p w:rsidR="00E31C99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Пусть дед Мороз придет сегодня,</w:t>
      </w:r>
    </w:p>
    <w:p w:rsidR="00E31C99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Подарков много принесет,</w:t>
      </w:r>
    </w:p>
    <w:p w:rsidR="00E31C99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Ведь вечер ждет нас новогодний —</w:t>
      </w:r>
    </w:p>
    <w:p w:rsidR="00E31C99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Волшебный праздник Новый год!</w:t>
      </w:r>
    </w:p>
    <w:p w:rsidR="00E31C99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b/>
          <w:sz w:val="28"/>
          <w:szCs w:val="28"/>
        </w:rPr>
      </w:pPr>
      <w:r w:rsidRPr="004803A3">
        <w:rPr>
          <w:rFonts w:ascii="Times New Roman" w:hAnsi="Times New Roman"/>
          <w:b/>
          <w:sz w:val="28"/>
          <w:szCs w:val="28"/>
        </w:rPr>
        <w:t>Ребенок 6:</w:t>
      </w:r>
    </w:p>
    <w:p w:rsidR="00E31C99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Снежинки полетели</w:t>
      </w:r>
    </w:p>
    <w:p w:rsidR="00E31C99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Вкруг елочки цветной,</w:t>
      </w:r>
    </w:p>
    <w:p w:rsidR="00E31C99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снежные метели</w:t>
      </w:r>
    </w:p>
    <w:p w:rsidR="00E31C99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Укрыли дом родной,</w:t>
      </w:r>
    </w:p>
    <w:p w:rsidR="00E31C99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Пусть ярко серебрится</w:t>
      </w:r>
    </w:p>
    <w:p w:rsidR="00E31C99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Макушка на верху,</w:t>
      </w:r>
    </w:p>
    <w:p w:rsidR="00E31C99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 я — под славной елкой</w:t>
      </w:r>
    </w:p>
    <w:p w:rsidR="00E31C99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Подарочек найду...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803A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Ребенок 7:</w:t>
      </w:r>
    </w:p>
    <w:p w:rsidR="00E31C99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Веселится весь народ</w:t>
      </w:r>
    </w:p>
    <w:p w:rsidR="00E31C99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яркий праздник — Новый год,</w:t>
      </w:r>
    </w:p>
    <w:p w:rsidR="00E31C99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Все друг друга поздравляют,</w:t>
      </w:r>
    </w:p>
    <w:p w:rsidR="00E31C99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Счастья, радости желают,</w:t>
      </w:r>
    </w:p>
    <w:p w:rsidR="00E31C99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Каждый знает: Новый год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b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Всем подарки принесет!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b/>
          <w:sz w:val="28"/>
          <w:szCs w:val="28"/>
        </w:rPr>
        <w:t xml:space="preserve">Дед Мороз: </w:t>
      </w:r>
      <w:r w:rsidRPr="004803A3">
        <w:rPr>
          <w:rFonts w:ascii="Times New Roman" w:hAnsi="Times New Roman"/>
          <w:sz w:val="28"/>
          <w:szCs w:val="28"/>
        </w:rPr>
        <w:t>Все ребята молодцы! Стихи прочли мне от души!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Вы чуда ждете? Чудо будет!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Ведь Дед Мороз не позабудет: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Подарок каждому положен,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Заботливо в мешок уложен,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Мои подарки принимайте,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Новый год, друзья, встречайте!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4803A3">
        <w:rPr>
          <w:rFonts w:ascii="Times New Roman" w:hAnsi="Times New Roman"/>
          <w:b/>
          <w:sz w:val="28"/>
          <w:szCs w:val="28"/>
        </w:rPr>
        <w:t>Вручение подарков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  <w:u w:val="single"/>
        </w:rPr>
      </w:pPr>
      <w:r w:rsidRPr="004803A3">
        <w:rPr>
          <w:rFonts w:ascii="Times New Roman" w:hAnsi="Times New Roman"/>
          <w:sz w:val="28"/>
          <w:szCs w:val="28"/>
          <w:u w:val="single"/>
        </w:rPr>
        <w:t>Шарманщик берет шарманку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b/>
          <w:sz w:val="28"/>
          <w:szCs w:val="28"/>
        </w:rPr>
      </w:pPr>
      <w:r w:rsidRPr="004803A3">
        <w:rPr>
          <w:rFonts w:ascii="Times New Roman" w:hAnsi="Times New Roman"/>
          <w:b/>
          <w:sz w:val="28"/>
          <w:szCs w:val="28"/>
        </w:rPr>
        <w:t>Шарманщик: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Ну, вот сбылись все предсказанья,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И побывали в сказке мы…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И даже к сердцу Карабаса,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Мы ключик подобрать смогли!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Всех с Новым годом поздравляем!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sz w:val="28"/>
          <w:szCs w:val="28"/>
        </w:rPr>
        <w:t>И верить в чудеса желаем!</w:t>
      </w:r>
    </w:p>
    <w:p w:rsidR="00E31C99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Самых ярких впечатлений,</w:t>
      </w:r>
    </w:p>
    <w:p w:rsidR="00E31C99" w:rsidRPr="004803A3" w:rsidRDefault="00E31C99" w:rsidP="004803A3">
      <w:pPr>
        <w:pStyle w:val="NoSpacing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Самых сказочных мгновений!</w:t>
      </w:r>
      <w:bookmarkStart w:id="0" w:name="_GoBack"/>
      <w:bookmarkEnd w:id="0"/>
    </w:p>
    <w:p w:rsidR="00E31C99" w:rsidRDefault="00E31C99" w:rsidP="004803A3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BFBFB"/>
        </w:rPr>
        <w:t>Заключительна я</w:t>
      </w:r>
      <w:r w:rsidRPr="004803A3">
        <w:rPr>
          <w:rFonts w:ascii="Times New Roman" w:hAnsi="Times New Roman"/>
          <w:b/>
          <w:color w:val="000000"/>
          <w:sz w:val="28"/>
          <w:szCs w:val="28"/>
          <w:shd w:val="clear" w:color="auto" w:fill="FBFBFB"/>
        </w:rPr>
        <w:t xml:space="preserve"> песня с героями «Бу-ра-ти-но» </w:t>
      </w:r>
    </w:p>
    <w:p w:rsidR="00E31C99" w:rsidRPr="00EB2ECE" w:rsidRDefault="00E31C99" w:rsidP="004803A3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BFBFB"/>
        </w:rPr>
      </w:pPr>
      <w:r w:rsidRPr="00EB2ECE">
        <w:rPr>
          <w:rFonts w:ascii="Times New Roman" w:hAnsi="Times New Roman"/>
          <w:b/>
          <w:sz w:val="28"/>
          <w:szCs w:val="32"/>
        </w:rPr>
        <w:t xml:space="preserve"> (музыка: из сказки «Приключения Буратино» слова: В.В. Дыдыкина)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i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shd w:val="clear" w:color="auto" w:fill="FBFBFB"/>
        </w:rPr>
        <w:t xml:space="preserve">Дети </w:t>
      </w:r>
      <w:r w:rsidRPr="004803A3">
        <w:rPr>
          <w:rFonts w:ascii="Times New Roman" w:hAnsi="Times New Roman"/>
          <w:b/>
          <w:i/>
          <w:color w:val="000000"/>
          <w:sz w:val="28"/>
          <w:szCs w:val="28"/>
          <w:shd w:val="clear" w:color="auto" w:fill="FBFBFB"/>
        </w:rPr>
        <w:t>встают в 4 линии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BFBFB"/>
        </w:rPr>
      </w:pPr>
      <w:r w:rsidRPr="004803A3">
        <w:rPr>
          <w:rFonts w:ascii="Times New Roman" w:hAnsi="Times New Roman"/>
          <w:b/>
          <w:i/>
          <w:color w:val="000000"/>
          <w:sz w:val="28"/>
          <w:szCs w:val="28"/>
          <w:shd w:val="clear" w:color="auto" w:fill="FBFBFB"/>
        </w:rPr>
        <w:t>Герои стоят сзади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  <w:shd w:val="clear" w:color="auto" w:fill="FBFBFB"/>
        </w:rPr>
      </w:pPr>
      <w:r w:rsidRPr="004803A3">
        <w:rPr>
          <w:rFonts w:ascii="Times New Roman" w:hAnsi="Times New Roman"/>
          <w:b/>
          <w:color w:val="000000"/>
          <w:sz w:val="28"/>
          <w:szCs w:val="28"/>
          <w:shd w:val="clear" w:color="auto" w:fill="FBFBFB"/>
        </w:rPr>
        <w:t>Дед Мороз: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  <w:shd w:val="clear" w:color="auto" w:fill="FBFBFB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>Фото-сессию сейчас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  <w:shd w:val="clear" w:color="auto" w:fill="FBFBFB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>Объявить хочу для нас!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  <w:shd w:val="clear" w:color="auto" w:fill="FBFBFB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>Стало селфи нынче в моде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  <w:shd w:val="clear" w:color="auto" w:fill="FBFBFB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>Современной фишкой вроде,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  <w:shd w:val="clear" w:color="auto" w:fill="FBFBFB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>Селфи делать не умею,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  <w:shd w:val="clear" w:color="auto" w:fill="FBFBFB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>Но желание имею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  <w:shd w:val="clear" w:color="auto" w:fill="FBFBFB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>Попозировать без спешки…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  <w:shd w:val="clear" w:color="auto" w:fill="FBFBFB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>Скиньте кадры мне на флешку!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  <w:shd w:val="clear" w:color="auto" w:fill="FBFBFB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>Я зверятам покажу,</w:t>
      </w: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  <w:shd w:val="clear" w:color="auto" w:fill="FBFBFB"/>
        </w:rPr>
      </w:pPr>
      <w:r w:rsidRPr="004803A3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>Про детсад ваш расскажу!</w:t>
      </w:r>
    </w:p>
    <w:p w:rsidR="00E31C99" w:rsidRPr="004803A3" w:rsidRDefault="00E31C99" w:rsidP="0081361F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i/>
          <w:sz w:val="28"/>
          <w:szCs w:val="28"/>
        </w:rPr>
      </w:pP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i/>
          <w:sz w:val="28"/>
          <w:szCs w:val="28"/>
        </w:rPr>
      </w:pPr>
    </w:p>
    <w:p w:rsidR="00E31C99" w:rsidRPr="004803A3" w:rsidRDefault="00E31C99" w:rsidP="004803A3">
      <w:pPr>
        <w:spacing w:after="0" w:line="360" w:lineRule="auto"/>
        <w:ind w:firstLine="709"/>
        <w:contextualSpacing/>
        <w:rPr>
          <w:rFonts w:ascii="Times New Roman" w:hAnsi="Times New Roman"/>
          <w:i/>
          <w:sz w:val="28"/>
          <w:szCs w:val="28"/>
        </w:rPr>
      </w:pPr>
    </w:p>
    <w:p w:rsidR="00E31C99" w:rsidRDefault="00E31C99" w:rsidP="004803A3">
      <w:pPr>
        <w:tabs>
          <w:tab w:val="left" w:pos="6208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31C99" w:rsidRDefault="00E31C99" w:rsidP="004803A3">
      <w:pPr>
        <w:tabs>
          <w:tab w:val="left" w:pos="6208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31C99" w:rsidRDefault="00E31C99" w:rsidP="004803A3">
      <w:pPr>
        <w:tabs>
          <w:tab w:val="left" w:pos="6208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31C99" w:rsidRDefault="00E31C99" w:rsidP="004803A3">
      <w:pPr>
        <w:tabs>
          <w:tab w:val="left" w:pos="6208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31C99" w:rsidRDefault="00E31C99" w:rsidP="004803A3">
      <w:pPr>
        <w:tabs>
          <w:tab w:val="left" w:pos="6208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31C99" w:rsidRDefault="00E31C99" w:rsidP="004803A3">
      <w:pPr>
        <w:tabs>
          <w:tab w:val="left" w:pos="6208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31C99" w:rsidRDefault="00E31C99" w:rsidP="004803A3">
      <w:pPr>
        <w:tabs>
          <w:tab w:val="left" w:pos="6208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31C99" w:rsidRDefault="00E31C99" w:rsidP="004803A3">
      <w:pPr>
        <w:tabs>
          <w:tab w:val="left" w:pos="6208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31C99" w:rsidRDefault="00E31C99" w:rsidP="004803A3">
      <w:pPr>
        <w:tabs>
          <w:tab w:val="left" w:pos="6208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31C99" w:rsidRDefault="00E31C99" w:rsidP="004803A3">
      <w:pPr>
        <w:tabs>
          <w:tab w:val="left" w:pos="6208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31C99" w:rsidRDefault="00E31C99" w:rsidP="004803A3">
      <w:pPr>
        <w:tabs>
          <w:tab w:val="left" w:pos="6208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31C99" w:rsidRDefault="00E31C99" w:rsidP="004803A3">
      <w:pPr>
        <w:tabs>
          <w:tab w:val="left" w:pos="6208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31C99" w:rsidRDefault="00E31C99" w:rsidP="004803A3">
      <w:pPr>
        <w:tabs>
          <w:tab w:val="left" w:pos="6208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31C99" w:rsidRDefault="00E31C99" w:rsidP="004803A3">
      <w:pPr>
        <w:tabs>
          <w:tab w:val="left" w:pos="6208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31C99" w:rsidRDefault="00E31C99" w:rsidP="004803A3">
      <w:pPr>
        <w:tabs>
          <w:tab w:val="left" w:pos="6208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31C99" w:rsidRDefault="00E31C99" w:rsidP="004803A3">
      <w:pPr>
        <w:tabs>
          <w:tab w:val="left" w:pos="6208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31C99" w:rsidRDefault="00E31C99" w:rsidP="004803A3">
      <w:pPr>
        <w:tabs>
          <w:tab w:val="left" w:pos="6208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31C99" w:rsidRDefault="00E31C99" w:rsidP="004803A3">
      <w:pPr>
        <w:tabs>
          <w:tab w:val="left" w:pos="6208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31C99" w:rsidRPr="00175588" w:rsidRDefault="00E31C99" w:rsidP="00F7171E">
      <w:pPr>
        <w:tabs>
          <w:tab w:val="left" w:pos="6208"/>
        </w:tabs>
        <w:spacing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  <w:effect w:val="antsBlack"/>
        </w:rPr>
      </w:pPr>
      <w:r w:rsidRPr="00175588">
        <w:rPr>
          <w:rFonts w:ascii="Times New Roman" w:hAnsi="Times New Roman"/>
          <w:sz w:val="28"/>
          <w:szCs w:val="28"/>
          <w:effect w:val="antsBlack"/>
        </w:rPr>
        <w:t>Костюм Шарманщика</w:t>
      </w:r>
    </w:p>
    <w:p w:rsidR="00E31C99" w:rsidRDefault="00E31C99" w:rsidP="00F7171E">
      <w:pPr>
        <w:tabs>
          <w:tab w:val="left" w:pos="6208"/>
        </w:tabs>
        <w:spacing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1D1CE9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5pt;height:241.5pt">
            <v:imagedata r:id="rId5" o:title=""/>
          </v:shape>
        </w:pict>
      </w:r>
    </w:p>
    <w:p w:rsidR="00E31C99" w:rsidRPr="00175588" w:rsidRDefault="00E31C99" w:rsidP="00F7171E">
      <w:pPr>
        <w:tabs>
          <w:tab w:val="left" w:pos="6208"/>
        </w:tabs>
        <w:spacing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  <w:effect w:val="antsBlack"/>
        </w:rPr>
      </w:pPr>
      <w:r w:rsidRPr="00175588">
        <w:rPr>
          <w:rFonts w:ascii="Times New Roman" w:hAnsi="Times New Roman"/>
          <w:sz w:val="28"/>
          <w:szCs w:val="28"/>
          <w:effect w:val="antsBlack"/>
        </w:rPr>
        <w:t>Костюм Снегурочки</w:t>
      </w:r>
    </w:p>
    <w:p w:rsidR="00E31C99" w:rsidRDefault="00E31C99" w:rsidP="00F7171E">
      <w:pPr>
        <w:tabs>
          <w:tab w:val="left" w:pos="6208"/>
        </w:tabs>
        <w:spacing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F7171E">
        <w:rPr>
          <w:rFonts w:ascii="Times New Roman" w:hAnsi="Times New Roman"/>
          <w:sz w:val="28"/>
          <w:szCs w:val="28"/>
        </w:rPr>
        <w:pict>
          <v:shape id="_x0000_i1026" type="#_x0000_t75" style="width:134.25pt;height:282.75pt">
            <v:imagedata r:id="rId6" o:title=""/>
          </v:shape>
        </w:pict>
      </w:r>
      <w:r>
        <w:rPr>
          <w:noProof/>
        </w:rPr>
        <w:pict>
          <v:shape id="_x0000_s1026" type="#_x0000_t75" style="position:absolute;left:0;text-align:left;margin-left:187.1pt;margin-top:64.9pt;width:327pt;height:219.75pt;z-index:-251664896;mso-position-horizontal-relative:text;mso-position-vertical-relative:text" wrapcoords="-50 0 -50 21526 21600 21526 21600 0 -50 0">
            <v:imagedata r:id="rId7" o:title=""/>
            <w10:wrap type="tight"/>
          </v:shape>
        </w:pict>
      </w:r>
    </w:p>
    <w:p w:rsidR="00E31C99" w:rsidRDefault="00E31C99" w:rsidP="00F7171E">
      <w:pPr>
        <w:rPr>
          <w:rFonts w:ascii="Times New Roman" w:hAnsi="Times New Roman"/>
          <w:sz w:val="28"/>
          <w:szCs w:val="28"/>
        </w:rPr>
      </w:pPr>
    </w:p>
    <w:p w:rsidR="00E31C99" w:rsidRDefault="00E31C99" w:rsidP="00F7171E">
      <w:pPr>
        <w:tabs>
          <w:tab w:val="left" w:pos="1590"/>
        </w:tabs>
        <w:jc w:val="center"/>
        <w:rPr>
          <w:rFonts w:ascii="Times New Roman" w:hAnsi="Times New Roman"/>
          <w:sz w:val="28"/>
          <w:szCs w:val="28"/>
        </w:rPr>
      </w:pPr>
    </w:p>
    <w:p w:rsidR="00E31C99" w:rsidRDefault="00E31C99" w:rsidP="00F7171E">
      <w:pPr>
        <w:tabs>
          <w:tab w:val="left" w:pos="1590"/>
        </w:tabs>
        <w:jc w:val="center"/>
        <w:rPr>
          <w:rFonts w:ascii="Times New Roman" w:hAnsi="Times New Roman"/>
          <w:sz w:val="28"/>
          <w:szCs w:val="28"/>
        </w:rPr>
      </w:pPr>
    </w:p>
    <w:p w:rsidR="00E31C99" w:rsidRDefault="00E31C99" w:rsidP="00F7171E">
      <w:pPr>
        <w:tabs>
          <w:tab w:val="left" w:pos="1590"/>
        </w:tabs>
        <w:jc w:val="center"/>
        <w:rPr>
          <w:rFonts w:ascii="Times New Roman" w:hAnsi="Times New Roman"/>
          <w:sz w:val="28"/>
          <w:szCs w:val="28"/>
        </w:rPr>
      </w:pPr>
    </w:p>
    <w:p w:rsidR="00E31C99" w:rsidRDefault="00E31C99" w:rsidP="00F7171E">
      <w:pPr>
        <w:tabs>
          <w:tab w:val="left" w:pos="1590"/>
        </w:tabs>
        <w:jc w:val="center"/>
        <w:rPr>
          <w:rFonts w:ascii="Times New Roman" w:hAnsi="Times New Roman"/>
          <w:sz w:val="28"/>
          <w:szCs w:val="28"/>
        </w:rPr>
      </w:pPr>
    </w:p>
    <w:p w:rsidR="00E31C99" w:rsidRDefault="00E31C99" w:rsidP="00F7171E">
      <w:pPr>
        <w:tabs>
          <w:tab w:val="left" w:pos="1590"/>
        </w:tabs>
        <w:jc w:val="center"/>
        <w:rPr>
          <w:rFonts w:ascii="Times New Roman" w:hAnsi="Times New Roman"/>
          <w:sz w:val="28"/>
          <w:szCs w:val="28"/>
        </w:rPr>
      </w:pPr>
    </w:p>
    <w:p w:rsidR="00E31C99" w:rsidRPr="00175588" w:rsidRDefault="00E31C99" w:rsidP="00F7171E">
      <w:pPr>
        <w:tabs>
          <w:tab w:val="left" w:pos="1590"/>
        </w:tabs>
        <w:jc w:val="center"/>
        <w:rPr>
          <w:rFonts w:ascii="Times New Roman" w:hAnsi="Times New Roman"/>
          <w:sz w:val="28"/>
          <w:szCs w:val="28"/>
          <w:effect w:val="antsBlack"/>
        </w:rPr>
      </w:pPr>
      <w:r w:rsidRPr="00175588">
        <w:rPr>
          <w:rFonts w:ascii="Times New Roman" w:hAnsi="Times New Roman"/>
          <w:sz w:val="28"/>
          <w:szCs w:val="28"/>
          <w:effect w:val="antsBlack"/>
        </w:rPr>
        <w:t>Костюмы героев сказки: Мальвина, Пьеро, Арлекин, Артемон, Буратино</w:t>
      </w:r>
    </w:p>
    <w:p w:rsidR="00E31C99" w:rsidRDefault="00E31C99" w:rsidP="00175588">
      <w:pPr>
        <w:tabs>
          <w:tab w:val="left" w:pos="1590"/>
        </w:tabs>
        <w:jc w:val="center"/>
      </w:pPr>
      <w:r>
        <w:pict>
          <v:shape id="_x0000_i1027" type="#_x0000_t75" alt="" style="width:451.5pt;height:338.25pt">
            <v:imagedata r:id="rId8" r:href="rId9"/>
          </v:shape>
        </w:pict>
      </w:r>
      <w:r>
        <w:t xml:space="preserve">  </w:t>
      </w:r>
      <w:r>
        <w:pict>
          <v:shape id="_x0000_i1028" type="#_x0000_t75" alt="" style="width:453.75pt;height:285pt">
            <v:imagedata r:id="rId10" r:href="rId11"/>
          </v:shape>
        </w:pict>
      </w:r>
    </w:p>
    <w:p w:rsidR="00E31C99" w:rsidRDefault="00E31C99" w:rsidP="00F7171E">
      <w:pPr>
        <w:tabs>
          <w:tab w:val="left" w:pos="1590"/>
        </w:tabs>
      </w:pPr>
      <w:r>
        <w:t xml:space="preserve">                                                         </w:t>
      </w:r>
    </w:p>
    <w:p w:rsidR="00E31C99" w:rsidRDefault="00E31C99" w:rsidP="00175588">
      <w:pPr>
        <w:tabs>
          <w:tab w:val="left" w:pos="1590"/>
        </w:tabs>
        <w:jc w:val="center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49.5pt;margin-top:-18pt;width:126.5pt;height:18pt;z-index:251653632">
            <v:shadow color="#868686"/>
            <v:textpath style="font-family:&quot;Arial&quot;;v-text-kern:t" trim="t" fitpath="t" string="Костюм Артемона&#10;"/>
          </v:shape>
        </w:pict>
      </w:r>
      <w:r>
        <w:rPr>
          <w:noProof/>
        </w:rPr>
        <w:pict>
          <v:shape id="_x0000_s1028" type="#_x0000_t136" style="position:absolute;left:0;text-align:left;margin-left:363pt;margin-top:-18pt;width:137.5pt;height:18pt;z-index:251654656">
            <v:shadow color="#868686"/>
            <v:textpath style="font-family:&quot;Arial&quot;;font-size:20pt;v-text-kern:t" trim="t" fitpath="t" string="Костюм Арлекино&#10;"/>
          </v:shape>
        </w:pict>
      </w:r>
      <w:r>
        <w:rPr>
          <w:noProof/>
        </w:rPr>
        <w:pict>
          <v:shape id="_x0000_s1029" type="#_x0000_t136" style="position:absolute;left:0;text-align:left;margin-left:231pt;margin-top:-18pt;width:93.5pt;height:31.5pt;z-index:251652608">
            <v:shadow color="#868686"/>
            <v:textpath style="font-family:&quot;Arial&quot;;font-size:20pt;v-text-kern:t" trim="t" fitpath="t" string="Костюм Пьеро&#10;&#10;"/>
          </v:shape>
        </w:pict>
      </w:r>
      <w:r>
        <w:pict>
          <v:shape id="_x0000_i1029" type="#_x0000_t75" alt="" style="width:179.25pt;height:291.75pt">
            <v:imagedata r:id="rId12" r:href="rId13"/>
          </v:shape>
        </w:pict>
      </w:r>
      <w:r>
        <w:pict>
          <v:shape id="_x0000_i1030" type="#_x0000_t75" alt="" style="width:144.75pt;height:296.25pt">
            <v:imagedata r:id="rId14" r:href="rId15"/>
          </v:shape>
        </w:pict>
      </w:r>
      <w:r>
        <w:pict>
          <v:shape id="_x0000_i1031" type="#_x0000_t75" alt="" style="width:154.5pt;height:300pt">
            <v:imagedata r:id="rId16" r:href="rId17"/>
          </v:shape>
        </w:pict>
      </w:r>
    </w:p>
    <w:p w:rsidR="00E31C99" w:rsidRDefault="00E31C99" w:rsidP="00175588">
      <w:pPr>
        <w:tabs>
          <w:tab w:val="left" w:pos="1590"/>
        </w:tabs>
      </w:pPr>
      <w:r>
        <w:rPr>
          <w:noProof/>
        </w:rPr>
        <w:pict>
          <v:shape id="_x0000_s1030" type="#_x0000_t75" style="position:absolute;margin-left:346.5pt;margin-top:3.3pt;width:173.25pt;height:360.75pt;z-index:251663872">
            <v:imagedata r:id="rId18" o:title=""/>
            <w10:wrap type="square"/>
          </v:shape>
        </w:pict>
      </w:r>
      <w:r>
        <w:pict>
          <v:shape id="_x0000_i1032" type="#_x0000_t75" alt="" style="width:155.25pt;height:307.5pt">
            <v:imagedata r:id="rId19" r:href="rId20"/>
          </v:shape>
        </w:pict>
      </w:r>
      <w:r w:rsidRPr="00175588">
        <w:pict>
          <v:shape id="_x0000_i1033" type="#_x0000_t75" style="width:147.75pt;height:315pt">
            <v:imagedata r:id="rId21" o:title=""/>
          </v:shape>
        </w:pict>
      </w:r>
      <w:r>
        <w:t xml:space="preserve">    </w:t>
      </w:r>
    </w:p>
    <w:p w:rsidR="00E31C99" w:rsidRDefault="00E31C99" w:rsidP="00175588">
      <w:pPr>
        <w:tabs>
          <w:tab w:val="left" w:pos="1590"/>
        </w:tabs>
      </w:pPr>
      <w:r>
        <w:rPr>
          <w:noProof/>
        </w:rPr>
        <w:pict>
          <v:shape id="_x0000_s1031" type="#_x0000_t136" style="position:absolute;margin-left:88pt;margin-top:.15pt;width:137.5pt;height:18pt;z-index:251655680">
            <v:shadow color="#868686"/>
            <v:textpath style="font-family:&quot;Arial&quot;;font-size:20pt;v-text-kern:t" trim="t" fitpath="t" string="Костюм Мальвины&#10;"/>
          </v:shape>
        </w:pict>
      </w:r>
    </w:p>
    <w:p w:rsidR="00E31C99" w:rsidRDefault="00E31C99" w:rsidP="00175588">
      <w:pPr>
        <w:tabs>
          <w:tab w:val="left" w:pos="1590"/>
        </w:tabs>
      </w:pPr>
      <w:r>
        <w:rPr>
          <w:noProof/>
        </w:rPr>
        <w:pict>
          <v:shape id="_x0000_s1032" type="#_x0000_t136" style="position:absolute;margin-left:368.5pt;margin-top:19.7pt;width:132pt;height:18pt;z-index:251656704">
            <v:shadow color="#868686"/>
            <v:textpath style="font-family:&quot;Arial&quot;;font-size:20pt;v-text-kern:t" trim="t" fitpath="t" string="Костюм Буратино&#10;"/>
          </v:shape>
        </w:pict>
      </w:r>
    </w:p>
    <w:p w:rsidR="00E31C99" w:rsidRDefault="00E31C99" w:rsidP="00175588">
      <w:pPr>
        <w:tabs>
          <w:tab w:val="left" w:pos="1590"/>
        </w:tabs>
      </w:pPr>
    </w:p>
    <w:p w:rsidR="00E31C99" w:rsidRDefault="00E31C99" w:rsidP="005E089C">
      <w:pPr>
        <w:tabs>
          <w:tab w:val="left" w:pos="1590"/>
        </w:tabs>
      </w:pPr>
      <w:r>
        <w:rPr>
          <w:noProof/>
        </w:rPr>
        <w:pict>
          <v:shape id="_x0000_s1033" type="#_x0000_t75" style="position:absolute;margin-left:363pt;margin-top:-9pt;width:144.05pt;height:351pt;z-index:251658752">
            <v:imagedata r:id="rId22" o:title=""/>
            <w10:wrap type="square"/>
          </v:shape>
        </w:pict>
      </w:r>
      <w:r w:rsidRPr="005E089C">
        <w:pict>
          <v:shape id="_x0000_i1034" type="#_x0000_t75" style="width:339.75pt;height:183.75pt">
            <v:imagedata r:id="rId23" o:title=""/>
          </v:shape>
        </w:pict>
      </w:r>
    </w:p>
    <w:p w:rsidR="00E31C99" w:rsidRDefault="00E31C99" w:rsidP="00175588">
      <w:pPr>
        <w:tabs>
          <w:tab w:val="left" w:pos="1590"/>
        </w:tabs>
      </w:pPr>
      <w:r>
        <w:rPr>
          <w:noProof/>
        </w:rPr>
        <w:pict>
          <v:shape id="_x0000_s1034" type="#_x0000_t136" style="position:absolute;margin-left:99pt;margin-top:1.35pt;width:198pt;height:27pt;z-index:251657728">
            <v:shadow color="#868686"/>
            <v:textpath style="font-family:&quot;Arial&quot;;font-size:20pt;v-text-kern:t" trim="t" fitpath="t" string="Костюм Разбойников&#10;"/>
          </v:shape>
        </w:pict>
      </w:r>
    </w:p>
    <w:p w:rsidR="00E31C99" w:rsidRDefault="00E31C99" w:rsidP="00175588">
      <w:pPr>
        <w:tabs>
          <w:tab w:val="left" w:pos="1590"/>
        </w:tabs>
      </w:pPr>
    </w:p>
    <w:p w:rsidR="00E31C99" w:rsidRPr="005E089C" w:rsidRDefault="00E31C99" w:rsidP="005E089C"/>
    <w:p w:rsidR="00E31C99" w:rsidRPr="005E089C" w:rsidRDefault="00E31C99" w:rsidP="005E089C"/>
    <w:p w:rsidR="00E31C99" w:rsidRDefault="00E31C99" w:rsidP="005E089C"/>
    <w:p w:rsidR="00E31C99" w:rsidRDefault="00E31C99" w:rsidP="005E089C"/>
    <w:p w:rsidR="00E31C99" w:rsidRDefault="00E31C99" w:rsidP="005E089C"/>
    <w:p w:rsidR="00E31C99" w:rsidRDefault="00E31C99" w:rsidP="005E089C"/>
    <w:p w:rsidR="00E31C99" w:rsidRDefault="00E31C99" w:rsidP="005E089C">
      <w:r>
        <w:rPr>
          <w:noProof/>
        </w:rPr>
        <w:pict>
          <v:shape id="_x0000_s1035" type="#_x0000_t136" style="position:absolute;margin-left:220pt;margin-top:22.8pt;width:231pt;height:27pt;z-index:251660800">
            <v:shadow color="#868686"/>
            <v:textpath style="font-family:&quot;Arial&quot;;font-size:20pt;v-text-kern:t" trim="t" fitpath="t" string="Костюмы Рыбок (Русалок)"/>
          </v:shape>
        </w:pict>
      </w:r>
      <w:r>
        <w:rPr>
          <w:noProof/>
        </w:rPr>
        <w:pict>
          <v:shape id="_x0000_s1036" type="#_x0000_t75" style="position:absolute;margin-left:159.5pt;margin-top:67.8pt;width:335.75pt;height:277.9pt;z-index:-251656704">
            <v:imagedata r:id="rId24" o:title=""/>
            <w10:wrap type="square"/>
          </v:shape>
        </w:pict>
      </w:r>
      <w:r w:rsidRPr="005E089C">
        <w:pict>
          <v:shape id="_x0000_i1035" type="#_x0000_t75" style="width:141.75pt;height:339.75pt">
            <v:imagedata r:id="rId25" o:title=""/>
          </v:shape>
        </w:pict>
      </w:r>
    </w:p>
    <w:p w:rsidR="00E31C99" w:rsidRPr="00EB7189" w:rsidRDefault="00E31C99" w:rsidP="005E089C">
      <w:r>
        <w:rPr>
          <w:noProof/>
        </w:rPr>
        <w:pict>
          <v:shape id="_x0000_s1037" type="#_x0000_t75" style="position:absolute;margin-left:209pt;margin-top:117pt;width:352pt;height:241.8pt;z-index:251662848">
            <v:imagedata r:id="rId26" o:title=""/>
            <w10:wrap type="square"/>
          </v:shape>
        </w:pict>
      </w:r>
      <w:r>
        <w:rPr>
          <w:noProof/>
        </w:rPr>
        <w:pict>
          <v:shape id="_x0000_s1038" type="#_x0000_t136" style="position:absolute;margin-left:253pt;margin-top:1in;width:231pt;height:27pt;z-index:251661824">
            <v:shadow color="#868686"/>
            <v:textpath style="font-family:&quot;Arial&quot;;font-size:20pt;v-text-kern:t" trim="t" fitpath="t" string="Костюмы Елочек"/>
          </v:shape>
        </w:pict>
      </w:r>
      <w:r w:rsidRPr="00EB7189">
        <w:pict>
          <v:shape id="_x0000_i1036" type="#_x0000_t75" style="width:192pt;height:376.5pt">
            <v:imagedata r:id="rId27" o:title=""/>
          </v:shape>
        </w:pict>
      </w:r>
    </w:p>
    <w:sectPr w:rsidR="00E31C99" w:rsidRPr="00EB7189" w:rsidSect="007E4111">
      <w:pgSz w:w="11906" w:h="16838"/>
      <w:pgMar w:top="567" w:right="851" w:bottom="1134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9E55CE"/>
    <w:multiLevelType w:val="hybridMultilevel"/>
    <w:tmpl w:val="08A855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1EE1339"/>
    <w:multiLevelType w:val="hybridMultilevel"/>
    <w:tmpl w:val="95B6D22C"/>
    <w:lvl w:ilvl="0" w:tplc="E82A3A1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>
    <w:nsid w:val="549A53D3"/>
    <w:multiLevelType w:val="hybridMultilevel"/>
    <w:tmpl w:val="352EAF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4C83565"/>
    <w:multiLevelType w:val="hybridMultilevel"/>
    <w:tmpl w:val="8EE8D566"/>
    <w:lvl w:ilvl="0" w:tplc="D44261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65C61BE4"/>
    <w:multiLevelType w:val="hybridMultilevel"/>
    <w:tmpl w:val="6B3A17E2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D03AC"/>
    <w:rsid w:val="00035EC5"/>
    <w:rsid w:val="0008662C"/>
    <w:rsid w:val="00175588"/>
    <w:rsid w:val="001B29C2"/>
    <w:rsid w:val="001D1CE9"/>
    <w:rsid w:val="002900E6"/>
    <w:rsid w:val="00452493"/>
    <w:rsid w:val="00473802"/>
    <w:rsid w:val="004803A3"/>
    <w:rsid w:val="00511AC9"/>
    <w:rsid w:val="005E089C"/>
    <w:rsid w:val="006E180A"/>
    <w:rsid w:val="006E1CE5"/>
    <w:rsid w:val="00785481"/>
    <w:rsid w:val="007976DF"/>
    <w:rsid w:val="007E4111"/>
    <w:rsid w:val="0081361F"/>
    <w:rsid w:val="008A2ECC"/>
    <w:rsid w:val="008D2A62"/>
    <w:rsid w:val="00943C7E"/>
    <w:rsid w:val="00963E58"/>
    <w:rsid w:val="00971A45"/>
    <w:rsid w:val="009A2021"/>
    <w:rsid w:val="009D0E74"/>
    <w:rsid w:val="00A020C3"/>
    <w:rsid w:val="00A9102E"/>
    <w:rsid w:val="00A94350"/>
    <w:rsid w:val="00B17AD1"/>
    <w:rsid w:val="00B23EF8"/>
    <w:rsid w:val="00B27777"/>
    <w:rsid w:val="00B43719"/>
    <w:rsid w:val="00BB4D04"/>
    <w:rsid w:val="00BE35C3"/>
    <w:rsid w:val="00C510B1"/>
    <w:rsid w:val="00C65636"/>
    <w:rsid w:val="00C86EDF"/>
    <w:rsid w:val="00CB13F3"/>
    <w:rsid w:val="00DF7C23"/>
    <w:rsid w:val="00DF7C3D"/>
    <w:rsid w:val="00E27559"/>
    <w:rsid w:val="00E31C99"/>
    <w:rsid w:val="00E75FCA"/>
    <w:rsid w:val="00EB2ECE"/>
    <w:rsid w:val="00EB7189"/>
    <w:rsid w:val="00ED03AC"/>
    <w:rsid w:val="00EE41FF"/>
    <w:rsid w:val="00EE4782"/>
    <w:rsid w:val="00F7171E"/>
    <w:rsid w:val="00F76C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2ECC"/>
    <w:pPr>
      <w:spacing w:after="200" w:line="276" w:lineRule="auto"/>
    </w:pPr>
    <w:rPr>
      <w:rFonts w:eastAsia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99"/>
    <w:qFormat/>
    <w:rsid w:val="008A2ECC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semiHidden/>
    <w:rsid w:val="00F76C10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B23E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3EF8"/>
    <w:rPr>
      <w:rFonts w:ascii="Segoe UI" w:hAnsi="Segoe UI" w:cs="Segoe UI"/>
      <w:sz w:val="18"/>
      <w:szCs w:val="18"/>
      <w:lang w:eastAsia="ru-RU"/>
    </w:rPr>
  </w:style>
  <w:style w:type="paragraph" w:customStyle="1" w:styleId="c9">
    <w:name w:val="c9"/>
    <w:basedOn w:val="Normal"/>
    <w:uiPriority w:val="99"/>
    <w:rsid w:val="004803A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6">
    <w:name w:val="c6"/>
    <w:basedOn w:val="DefaultParagraphFont"/>
    <w:uiPriority w:val="99"/>
    <w:rsid w:val="004803A3"/>
    <w:rPr>
      <w:rFonts w:cs="Times New Roman"/>
    </w:rPr>
  </w:style>
  <w:style w:type="character" w:customStyle="1" w:styleId="c1">
    <w:name w:val="c1"/>
    <w:basedOn w:val="DefaultParagraphFont"/>
    <w:uiPriority w:val="99"/>
    <w:rsid w:val="004803A3"/>
    <w:rPr>
      <w:rFonts w:cs="Times New Roman"/>
    </w:rPr>
  </w:style>
  <w:style w:type="paragraph" w:styleId="NoSpacing">
    <w:name w:val="No Spacing"/>
    <w:uiPriority w:val="99"/>
    <w:qFormat/>
    <w:rsid w:val="004803A3"/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https://sun9-34.userapi.com/impg/ltHtZ7oRHLngZiwm42og0LaeSOJXqgjkmk4O4Q/GilDxwf2zMQ.jpg?size=646x1080&amp;quality=95&amp;sign=d7236b92b6f949d0d5e9ba3a43d7a0ec&amp;type=album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https://sun9-36.userapi.com/impg/YZtwsxwphw0yH7jlzmgvHSTJ2wwR6fMYnBSh5A/EpToOi6DQz8.jpg?size=542x1080&amp;quality=95&amp;sign=0b0134cf509ae820c256675686c7ddf0&amp;type=album" TargetMode="External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https://sun9-54.userapi.com/impg/MeP61MalY0tOmwE9s0zcJJ4qfEx8KEGhLxkVUw/IU5Y1QAYfgg.jpg?size=545x1080&amp;quality=95&amp;sign=5ecc2a7b9e6635f475aa6797083d49f0&amp;type=album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https://sun9-80.userapi.com/impg/8on4CnD1ZJeuvN2e38-EqkMQucFcfDWFTI4g2w/7IDPLINkv7Q.jpg?size=1280x809&amp;quality=95&amp;sign=174ee918a94502f571da11f54b49cfbd&amp;type=album" TargetMode="External"/><Relationship Id="rId24" Type="http://schemas.openxmlformats.org/officeDocument/2006/relationships/image" Target="media/image14.jpeg"/><Relationship Id="rId5" Type="http://schemas.openxmlformats.org/officeDocument/2006/relationships/image" Target="media/image1.png"/><Relationship Id="rId15" Type="http://schemas.openxmlformats.org/officeDocument/2006/relationships/image" Target="https://sun9-65.userapi.com/impg/cEShhKGui3hMMQF6lkh2o3VmnrUh5zsKXFr_jA/t4Z32oDJAqA.jpg?size=529x1080&amp;quality=95&amp;sign=e9ebad7a03f1c7216a115e59423850a7&amp;type=album" TargetMode="External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https://sun9-40.userapi.com/impg/UwzPboMEcPhF-zGVQE0v6sqr3fpdF1dxC9npkA/lCYzUcVS0Dw.jpg?size=1280x960&amp;quality=95&amp;sign=4afed8fd39ddc916e54dc71812eebe9c&amp;type=album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255</TotalTime>
  <Pages>25</Pages>
  <Words>2586</Words>
  <Characters>14745</Characters>
  <Application>Microsoft Office Outlook</Application>
  <DocSecurity>0</DocSecurity>
  <Lines>0</Lines>
  <Paragraphs>0</Paragraphs>
  <ScaleCrop>false</ScaleCrop>
  <Company>*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Детсад8080</cp:lastModifiedBy>
  <cp:revision>17</cp:revision>
  <cp:lastPrinted>2023-11-21T09:12:00Z</cp:lastPrinted>
  <dcterms:created xsi:type="dcterms:W3CDTF">2021-11-14T15:39:00Z</dcterms:created>
  <dcterms:modified xsi:type="dcterms:W3CDTF">2024-01-29T10:36:00Z</dcterms:modified>
</cp:coreProperties>
</file>