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32" w:rsidRPr="0082166C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2166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Муниципальное бюджетное дошкольное образовательное учреждение 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структурное подразделение </w:t>
      </w:r>
      <w:r w:rsidRPr="0082166C">
        <w:rPr>
          <w:rFonts w:ascii="Times New Roman" w:hAnsi="Times New Roman" w:cs="Times New Roman"/>
          <w:b/>
          <w:bCs/>
          <w:color w:val="002060"/>
          <w:sz w:val="28"/>
          <w:szCs w:val="28"/>
        </w:rPr>
        <w:t>«Детский сад  № 16 комбинированного вида»</w:t>
      </w:r>
    </w:p>
    <w:p w:rsidR="00EB3C32" w:rsidRPr="0082166C" w:rsidRDefault="00EB3C32" w:rsidP="00407A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32" w:rsidRPr="00407A6E" w:rsidRDefault="00EB3C32" w:rsidP="00407A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3C32" w:rsidRPr="00407A6E" w:rsidRDefault="00EB3C32" w:rsidP="00407A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3C32" w:rsidRPr="00407A6E" w:rsidRDefault="00EB3C32" w:rsidP="00407A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3C32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 </w:t>
      </w:r>
    </w:p>
    <w:p w:rsidR="00EB3C32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</w:p>
    <w:p w:rsidR="00EB3C32" w:rsidRPr="00407A6E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   </w:t>
      </w:r>
      <w:r w:rsidRPr="00407A6E"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Конспект открытого занятия </w:t>
      </w:r>
    </w:p>
    <w:p w:rsidR="00EB3C32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             </w:t>
      </w:r>
      <w:r w:rsidRPr="00407A6E"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в старшей группе </w:t>
      </w:r>
    </w:p>
    <w:p w:rsidR="00EB3C32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      </w:t>
      </w:r>
      <w:r w:rsidRPr="00407A6E"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 «Такая волшебница вода»</w:t>
      </w:r>
    </w:p>
    <w:p w:rsidR="00EB3C32" w:rsidRPr="00407A6E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      </w:t>
      </w:r>
      <w:r w:rsidRPr="00B455DE">
        <w:rPr>
          <w:rFonts w:ascii="Times New Roman" w:hAnsi="Times New Roman" w:cs="Times New Roman"/>
          <w:b/>
          <w:bCs/>
          <w:noProof/>
          <w:color w:val="002060"/>
          <w:sz w:val="56"/>
          <w:szCs w:val="5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http://www.foto-tula.ru/files/thumb/p0030123.jpg" style="width:314.25pt;height:206.25pt;visibility:visible">
            <v:imagedata r:id="rId6" o:title=""/>
          </v:shape>
        </w:pict>
      </w:r>
    </w:p>
    <w:p w:rsidR="00EB3C32" w:rsidRPr="00407A6E" w:rsidRDefault="00EB3C32" w:rsidP="00407A6E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</w:p>
    <w:p w:rsidR="00EB3C32" w:rsidRPr="00407A6E" w:rsidRDefault="00EB3C32" w:rsidP="004124FE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color w:val="002060"/>
          <w:kern w:val="36"/>
          <w:sz w:val="32"/>
          <w:szCs w:val="32"/>
          <w:u w:val="single"/>
          <w:lang w:eastAsia="ru-RU"/>
        </w:rPr>
      </w:pPr>
    </w:p>
    <w:p w:rsidR="00EB3C32" w:rsidRPr="00407A6E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                                                              Воспитатель старшей группы  </w:t>
      </w:r>
      <w:r w:rsidRPr="00407A6E"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       </w:t>
      </w:r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                                                                        Плотникова Е.И </w:t>
      </w:r>
      <w:bookmarkStart w:id="0" w:name="_GoBack"/>
      <w:bookmarkEnd w:id="0"/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EB3C32" w:rsidRPr="00407A6E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                                            2016г.</w:t>
      </w:r>
    </w:p>
    <w:p w:rsidR="00EB3C32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u w:val="single"/>
          <w:lang w:eastAsia="ru-RU"/>
        </w:rPr>
      </w:pPr>
    </w:p>
    <w:p w:rsidR="00EB3C32" w:rsidRPr="00E31E75" w:rsidRDefault="00EB3C32" w:rsidP="00407A6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333333"/>
          <w:kern w:val="36"/>
          <w:sz w:val="32"/>
          <w:szCs w:val="32"/>
          <w:u w:val="single"/>
          <w:lang w:eastAsia="ru-RU"/>
        </w:rPr>
      </w:pPr>
      <w:r w:rsidRPr="00E31E75">
        <w:rPr>
          <w:rFonts w:ascii="Times New Roman" w:hAnsi="Times New Roman" w:cs="Times New Roman"/>
          <w:color w:val="333333"/>
          <w:kern w:val="36"/>
          <w:sz w:val="32"/>
          <w:szCs w:val="32"/>
          <w:u w:val="single"/>
          <w:lang w:eastAsia="ru-RU"/>
        </w:rPr>
        <w:t>Конспект занятия по экспериментированию в старше</w:t>
      </w:r>
      <w:r>
        <w:rPr>
          <w:rFonts w:ascii="Times New Roman" w:hAnsi="Times New Roman" w:cs="Times New Roman"/>
          <w:color w:val="333333"/>
          <w:kern w:val="36"/>
          <w:sz w:val="32"/>
          <w:szCs w:val="32"/>
          <w:u w:val="single"/>
          <w:lang w:eastAsia="ru-RU"/>
        </w:rPr>
        <w:t>й группе на тему: «Такая волшебница вода</w:t>
      </w:r>
      <w:r w:rsidRPr="00E31E75">
        <w:rPr>
          <w:rFonts w:ascii="Times New Roman" w:hAnsi="Times New Roman" w:cs="Times New Roman"/>
          <w:color w:val="333333"/>
          <w:kern w:val="36"/>
          <w:sz w:val="32"/>
          <w:szCs w:val="32"/>
          <w:u w:val="single"/>
          <w:lang w:eastAsia="ru-RU"/>
        </w:rPr>
        <w:t>»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Цель занятия: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Познакомить детей с основными свойствами воды.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З</w:t>
      </w:r>
      <w:r w:rsidRPr="00E31E75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адачи: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-познакомить детей с некоторыми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свойствами вод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ы: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прозрачность; вода – это жидкость, безвкусная, не имеет запаха.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-уточнить знания детей о необходимости воды в нашей жизни.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EB3C32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-развивать у детей познавательную активность в процессе занятий по экспериментированию;</w:t>
      </w:r>
    </w:p>
    <w:p w:rsidR="00EB3C32" w:rsidRPr="00E31E75" w:rsidRDefault="00EB3C32" w:rsidP="008216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-развивать способность анализировать и делать выводы;</w:t>
      </w:r>
    </w:p>
    <w:p w:rsidR="00EB3C32" w:rsidRDefault="00EB3C32" w:rsidP="008216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-активизировать и обогащать словарь новыми словами;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-стимулировать познавательную активность детей.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-закреплять умение работать с посудой;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-закреплять умение работать с жидкостью.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-воспитывать бережное отношение к воде;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-воспитывать умение работать в коллективе;</w:t>
      </w:r>
    </w:p>
    <w:p w:rsidR="00EB3C32" w:rsidRPr="00E31E75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Оборудование: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две банки с водой, магнитофон с аудио-записью звуков воды,  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фотографии, иллюстрации на тему «Вода»,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сахар, 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прозрачные пластиковые стаканы, трубочки для кокт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ейля, стакан с молоком,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ки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сти, акварельные краски , 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салфетки.</w:t>
      </w:r>
    </w:p>
    <w:p w:rsidR="00EB3C32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E31E75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EB3C32" w:rsidRPr="00E31E75" w:rsidRDefault="00EB3C32" w:rsidP="002F32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1. Воспитатель рассказывает де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тям, что увидел утром на столе в группе две   « волшебные» банки с водой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Интерес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уется: не хотят ли они узнать почему они волшебные 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Воспитатель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встряхивает банки. </w:t>
      </w:r>
      <w:r w:rsidRPr="00E31E7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(Д</w:t>
      </w:r>
      <w:r w:rsidRPr="00CF2DC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 банки закрыты крышками, обратная сторона которых окрашена гуашью красного и синего цвета. Встряхивание банки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F2DC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окрашивает воду все больше и больше.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EB3C32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 дну банки приклеены карточки-капельки с загадками. Воспитатель предлагает их отгадать.</w:t>
      </w:r>
    </w:p>
    <w:p w:rsidR="00EB3C32" w:rsidRPr="00664CC0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</w:pPr>
      <w:r w:rsidRPr="00664CC0"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  <w:t xml:space="preserve"> Она и в озере,</w:t>
      </w:r>
    </w:p>
    <w:p w:rsidR="00EB3C32" w:rsidRPr="00664CC0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</w:pPr>
      <w:r w:rsidRPr="00664CC0"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  <w:t xml:space="preserve">Она и в лужице, </w:t>
      </w:r>
    </w:p>
    <w:p w:rsidR="00EB3C32" w:rsidRPr="00664CC0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</w:pPr>
      <w:r w:rsidRPr="00664CC0"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  <w:t>Она и в чайнике</w:t>
      </w:r>
    </w:p>
    <w:p w:rsidR="00EB3C32" w:rsidRPr="00664CC0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</w:pPr>
      <w:r w:rsidRPr="00664CC0"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  <w:t>У нас кипит.</w:t>
      </w:r>
    </w:p>
    <w:p w:rsidR="00EB3C32" w:rsidRPr="00664CC0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</w:pPr>
      <w:r w:rsidRPr="00664CC0"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  <w:t xml:space="preserve">Она и в реченьке </w:t>
      </w:r>
    </w:p>
    <w:p w:rsidR="00EB3C32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64CC0"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lang w:eastAsia="ru-RU"/>
        </w:rPr>
        <w:t>Бежит, журчит</w:t>
      </w:r>
      <w:r>
        <w:rPr>
          <w:rFonts w:ascii="Times New Roman" w:hAnsi="Times New Roman" w:cs="Times New Roman"/>
          <w:b/>
          <w:bCs/>
          <w:i/>
          <w:iCs/>
          <w:color w:val="244061"/>
          <w:sz w:val="28"/>
          <w:szCs w:val="28"/>
          <w:u w:val="single"/>
          <w:lang w:eastAsia="ru-RU"/>
        </w:rPr>
        <w:t>.</w:t>
      </w:r>
      <w:r w:rsidRPr="00D64E6A">
        <w:rPr>
          <w:rFonts w:ascii="Times New Roman" w:hAnsi="Times New Roman" w:cs="Times New Roman"/>
          <w:i/>
          <w:iCs/>
          <w:color w:val="244061"/>
          <w:sz w:val="28"/>
          <w:szCs w:val="28"/>
          <w:lang w:eastAsia="ru-RU"/>
        </w:rPr>
        <w:t>(</w:t>
      </w:r>
      <w:r w:rsidRPr="00D64E6A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вода)</w:t>
      </w:r>
      <w:r w:rsidRPr="00D64E6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Pr="00664C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(Чтение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загадки сопровождается шумом воды.)</w:t>
      </w:r>
    </w:p>
    <w:p w:rsidR="00EB3C32" w:rsidRPr="00000864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EB3C32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Ребята, сегодня мы с вами  больше узнаем о воде; познакомимся с ней поближе. </w:t>
      </w:r>
    </w:p>
    <w:p w:rsidR="00EB3C32" w:rsidRPr="00000864" w:rsidRDefault="00EB3C32" w:rsidP="004124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Дети, как вы думаете, для чего нам нужна вода?</w:t>
      </w:r>
    </w:p>
    <w:p w:rsidR="00EB3C32" w:rsidRPr="00B70767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B707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Ответы детей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B707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B3C32" w:rsidRPr="00FD1FBE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D1FBE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FD1FB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: Сегодня мы с вами превращаемся в исследователей и узнаем о том, что такое вода, её свойства. Вы готовы? Тогда в путь!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Опыт №1: «Вода – жидкость».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Дать детям два стаканчика: один – с водой, другой – пустой. Предложить аккуратно перелить воду из одного в другой.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1" o:spid="_x0000_i1026" type="#_x0000_t75" style="width:173.25pt;height:145.5pt;visibility:visible">
            <v:imagedata r:id="rId7" o:title=""/>
          </v:shape>
        </w:pic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Pr="00000864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2" o:spid="_x0000_i1027" type="#_x0000_t75" style="width:195.75pt;height:146.25pt;visibility:visible">
            <v:imagedata r:id="rId8" o:title=""/>
          </v:shape>
        </w:pic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: Что происходит с водой?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(Ответы детей)  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: Почему она льётся?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Правильно, в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ода льётся, потому что она жидкая. Итак, какая вода? (Жидкая)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Поскольку вода жидкая, может течь, её называют жидкостью.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Опыт №2: «У воды нет запаха».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Воспитатель предлагает детям понюхать воду.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: Дети, чем пахнет вода? Правильно совсем не пахнет. Чистая вода не имеет запаха.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Опыт №3 «У воды нет вкуса».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предлагает детям взять соломинку и попробовать воду. </w:t>
      </w:r>
      <w:r w:rsidRPr="00B70767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Дети, скажите, есть ли у воды вкус? 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(Ответы детей)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Правильно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у чистой воды нет вкуса. Но когда человек сильно хочет пить, то с удовольствием пьёт воду и, чтобы выразить своё удовольствие, говорит: «Какая вкусная вода!»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3" o:spid="_x0000_i1028" type="#_x0000_t75" style="width:192.75pt;height:159.75pt;visibility:visible">
            <v:imagedata r:id="rId9" o:title=""/>
          </v:shape>
        </w:pic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4" o:spid="_x0000_i1029" type="#_x0000_t75" style="width:182.25pt;height:159pt;visibility:visible">
            <v:imagedata r:id="rId10" o:title=""/>
          </v:shape>
        </w:pic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Опыт №4 «Вода прозрачная».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Перед детьми два стаканчика: один – с водой, другой – с молоком. В оба стаканчика положены ложки.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: В каком стаканчике видна ложка? Правильно, в стаканчике с водой. Как вы думаете, почему в этом стаканчике видна ложка?</w:t>
      </w:r>
    </w:p>
    <w:p w:rsidR="00EB3C32" w:rsidRDefault="00EB3C32" w:rsidP="00B7076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B707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Ответы детей)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6" o:spid="_x0000_i1030" type="#_x0000_t75" alt="http://lohmatik.ru/Lohmatik/stat/prir33.jpg" style="width:234pt;height:180.75pt;visibility:visible">
            <v:imagedata r:id="rId11" o:title=""/>
          </v:shape>
        </w:pic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5" o:spid="_x0000_i1031" type="#_x0000_t75" style="width:206.25pt;height:183pt;visibility:visible">
            <v:imagedata r:id="rId12" o:title=""/>
          </v:shape>
        </w:pic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            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Дорогие исследователи, предлагаю вам подумать, что было бы, если бы речная вода была непрозрачной? Как в сказках: молочная река с кисельными берегами. Могли бы рыбы и другие животные жить в таких молочных реках?</w:t>
      </w:r>
    </w:p>
    <w:p w:rsidR="00EB3C32" w:rsidRDefault="00EB3C32" w:rsidP="00B7076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Ответы детей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0086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Как вы думаете, почему н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епрозрачная вод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а не пропускает солнечные лучи? А что будет если солнца не будет? </w:t>
      </w:r>
    </w:p>
    <w:p w:rsidR="00EB3C32" w:rsidRDefault="00EB3C32" w:rsidP="001572A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B707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Ответы детей)</w:t>
      </w:r>
    </w:p>
    <w:p w:rsidR="00EB3C32" w:rsidRDefault="00EB3C32" w:rsidP="001572A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EB3C32" w:rsidRDefault="00EB3C32" w:rsidP="001572A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_x0000_i1032" type="#_x0000_t75" alt="http://lohmatik.ru/Lohmatik/stat/prir33.jpg" style="width:234pt;height:180.75pt;visibility:visible">
            <v:imagedata r:id="rId11" o:title=""/>
          </v:shape>
        </w:pic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Правильно,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без этого в реках не могут жить растения. А если не будет растений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</w:p>
    <w:p w:rsidR="00EB3C32" w:rsidRDefault="00EB3C32" w:rsidP="00F851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B707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Ответы детей)</w:t>
      </w:r>
    </w:p>
    <w:p w:rsidR="00EB3C32" w:rsidRPr="00000864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Правильно,</w:t>
      </w:r>
      <w:r w:rsidRPr="0000086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не будет рыб и животных, потому что многие животные питаются растениями. Всему живому необходима прозрачная, чистая вода. Это говорит о том, что водоёмы загрязнять нельзя.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244061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i/>
          <w:iCs/>
          <w:color w:val="244061"/>
          <w:sz w:val="28"/>
          <w:szCs w:val="28"/>
          <w:lang w:eastAsia="ru-RU"/>
        </w:rPr>
        <w:t>Физкультурная минутка: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Любят капельки играть.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Мы ногами топ-топ,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Мы руками хлоп-хлоп,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Мы глазами миг-миг,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 туда, раз сюда,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Повернись вокруг себя,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 присели, два привстали,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Руки кверху все подняли.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Раз, два, раз два,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Вот и кончилась игра (садимся).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: Мы </w:t>
      </w: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отдохнули и теперь можем продолжить.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Опыт №5: «Вода – растворитель».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 столе разноцветные краски, кисти, стаканы с водой.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: А теперь сами попробуйте растворить краски в воде. Что произошло с водой? (Она окрасилась). Какую краску растворяли, такой цвет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получился. Значит вода растворитель.</w:t>
      </w:r>
      <w:r w:rsidRPr="004204C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7" o:spid="_x0000_i1033" type="#_x0000_t75" style="width:235.5pt;height:142.5pt;visibility:visible">
            <v:imagedata r:id="rId13" o:title=""/>
          </v:shape>
        </w:pic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B455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Рисунок 8" o:spid="_x0000_i1034" type="#_x0000_t75" style="width:203.25pt;height:142.5pt;visibility:visible">
            <v:imagedata r:id="rId14" o:title=""/>
          </v:shape>
        </w:pic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Опыт №6: «Вода имеет вес».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: Вот два стаканчика</w:t>
      </w: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Как вы думаете, что в них? (В одном – вода, а в другом – нет ничего). Который из них тяжелее? (Там где — вода). Вода имеет вес.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Итог:</w:t>
      </w:r>
    </w:p>
    <w:p w:rsidR="00EB3C32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Уважаемые исследователи, проделав наши опыты, мы с вами узнали много интересного о таком простом веществе, как вода. Какая бывает вода? (Ответы детей). 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Правильно, вода жидкая, не имеет вкуса и запаха, имеет вес, вода прозрачная, может растворять некоторые вещества.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Мы привыкли, что вода –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Наша спутница всегда!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Без неё нам не умыться,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 наесться, не напиться.</w:t>
      </w:r>
    </w:p>
    <w:p w:rsidR="00EB3C32" w:rsidRPr="004204C0" w:rsidRDefault="00EB3C32" w:rsidP="000008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20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Смею вам я доложить. Без воды нам не прожить!</w:t>
      </w:r>
    </w:p>
    <w:p w:rsidR="00EB3C32" w:rsidRPr="001572AC" w:rsidRDefault="00EB3C32">
      <w:pPr>
        <w:rPr>
          <w:rFonts w:ascii="Times New Roman" w:hAnsi="Times New Roman" w:cs="Times New Roman"/>
          <w:sz w:val="28"/>
          <w:szCs w:val="28"/>
        </w:rPr>
      </w:pPr>
      <w:r w:rsidRPr="001572AC">
        <w:rPr>
          <w:rFonts w:ascii="Times New Roman" w:hAnsi="Times New Roman" w:cs="Times New Roman"/>
          <w:sz w:val="28"/>
          <w:szCs w:val="28"/>
        </w:rPr>
        <w:t>Воспитатель: А теперь предлагаю всем детям и гостям закрыть глаза и насладиться песенкой воды. (Слушаем звуки воды).</w:t>
      </w:r>
    </w:p>
    <w:p w:rsidR="00EB3C32" w:rsidRPr="004204C0" w:rsidRDefault="00EB3C3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455DE">
        <w:rPr>
          <w:noProof/>
          <w:sz w:val="28"/>
          <w:szCs w:val="28"/>
          <w:lang w:eastAsia="ru-RU"/>
        </w:rPr>
        <w:pict>
          <v:shape id="Рисунок 9" o:spid="_x0000_i1035" type="#_x0000_t75" style="width:423.75pt;height:284.25pt;visibility:visible">
            <v:imagedata r:id="rId15" o:title=""/>
            <o:lock v:ext="edit" aspectratio="f"/>
          </v:shape>
        </w:pict>
      </w:r>
    </w:p>
    <w:sectPr w:rsidR="00EB3C32" w:rsidRPr="004204C0" w:rsidSect="00524F62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C32" w:rsidRDefault="00EB3C32" w:rsidP="00407A6E">
      <w:pPr>
        <w:spacing w:after="0" w:line="240" w:lineRule="auto"/>
      </w:pPr>
      <w:r>
        <w:separator/>
      </w:r>
    </w:p>
  </w:endnote>
  <w:endnote w:type="continuationSeparator" w:id="0">
    <w:p w:rsidR="00EB3C32" w:rsidRDefault="00EB3C32" w:rsidP="00407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C32" w:rsidRDefault="00EB3C32" w:rsidP="00407A6E">
      <w:pPr>
        <w:spacing w:after="0" w:line="240" w:lineRule="auto"/>
      </w:pPr>
      <w:r>
        <w:separator/>
      </w:r>
    </w:p>
  </w:footnote>
  <w:footnote w:type="continuationSeparator" w:id="0">
    <w:p w:rsidR="00EB3C32" w:rsidRDefault="00EB3C32" w:rsidP="00407A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24FE"/>
    <w:rsid w:val="00000864"/>
    <w:rsid w:val="001572AC"/>
    <w:rsid w:val="00176672"/>
    <w:rsid w:val="002F32FD"/>
    <w:rsid w:val="00407A6E"/>
    <w:rsid w:val="004124FE"/>
    <w:rsid w:val="004204C0"/>
    <w:rsid w:val="00446F8F"/>
    <w:rsid w:val="00524F62"/>
    <w:rsid w:val="0065418C"/>
    <w:rsid w:val="00664CC0"/>
    <w:rsid w:val="007E79F2"/>
    <w:rsid w:val="0082166C"/>
    <w:rsid w:val="00B23315"/>
    <w:rsid w:val="00B311AA"/>
    <w:rsid w:val="00B455DE"/>
    <w:rsid w:val="00B70767"/>
    <w:rsid w:val="00CF2DC6"/>
    <w:rsid w:val="00D64E6A"/>
    <w:rsid w:val="00E31E75"/>
    <w:rsid w:val="00EB3C32"/>
    <w:rsid w:val="00F851F9"/>
    <w:rsid w:val="00FD1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4F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0086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0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08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0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07A6E"/>
  </w:style>
  <w:style w:type="paragraph" w:styleId="Footer">
    <w:name w:val="footer"/>
    <w:basedOn w:val="Normal"/>
    <w:link w:val="FooterChar"/>
    <w:uiPriority w:val="99"/>
    <w:rsid w:val="0040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07A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16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155</TotalTime>
  <Pages>6</Pages>
  <Words>834</Words>
  <Characters>4760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Customer</cp:lastModifiedBy>
  <cp:revision>3</cp:revision>
  <dcterms:created xsi:type="dcterms:W3CDTF">2016-07-05T20:28:00Z</dcterms:created>
  <dcterms:modified xsi:type="dcterms:W3CDTF">2016-07-08T07:30:00Z</dcterms:modified>
</cp:coreProperties>
</file>