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F15" w:rsidRDefault="00516F15" w:rsidP="009003E1">
      <w:pPr>
        <w:pStyle w:val="NormalWeb"/>
        <w:rPr>
          <w:color w:val="000000"/>
        </w:rPr>
      </w:pPr>
      <w:r w:rsidRPr="000D5817"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90pt">
            <v:imagedata r:id="rId4" o:title=""/>
          </v:shape>
        </w:pict>
      </w:r>
    </w:p>
    <w:p w:rsidR="00516F15" w:rsidRDefault="00516F15" w:rsidP="009003E1">
      <w:pPr>
        <w:pStyle w:val="NormalWeb"/>
        <w:rPr>
          <w:color w:val="000000"/>
        </w:rPr>
      </w:pPr>
    </w:p>
    <w:p w:rsidR="00516F15" w:rsidRDefault="00516F15" w:rsidP="009003E1">
      <w:pPr>
        <w:pStyle w:val="NormalWeb"/>
        <w:rPr>
          <w:color w:val="000000"/>
        </w:rPr>
      </w:pPr>
    </w:p>
    <w:p w:rsidR="00516F15" w:rsidRPr="009003E1" w:rsidRDefault="00516F15" w:rsidP="009003E1">
      <w:pPr>
        <w:pStyle w:val="NormalWeb"/>
        <w:rPr>
          <w:color w:val="000000"/>
        </w:rPr>
      </w:pPr>
      <w:r w:rsidRPr="009003E1">
        <w:rPr>
          <w:color w:val="000000"/>
        </w:rPr>
        <w:t>3.5 Комплектование лагеря осуществляется по разновозрастным группам</w:t>
      </w:r>
      <w:r>
        <w:rPr>
          <w:color w:val="000000"/>
        </w:rPr>
        <w:t>.</w:t>
      </w:r>
    </w:p>
    <w:p w:rsidR="00516F15" w:rsidRPr="009003E1" w:rsidRDefault="00516F15" w:rsidP="009003E1">
      <w:pPr>
        <w:pStyle w:val="NormalWeb"/>
        <w:rPr>
          <w:color w:val="000000"/>
        </w:rPr>
      </w:pPr>
      <w:r w:rsidRPr="009003E1">
        <w:rPr>
          <w:color w:val="000000"/>
        </w:rPr>
        <w:t>3.6 Помещение, сооружение и инвентарь, необходимый для функционирования лагеря с дневным пребыванием, передаются администрацией МБОУ «Средняя общеобразовательная школа №10» руководителю лагеря (начальнику) во временное пользование на период</w:t>
      </w:r>
      <w:r>
        <w:rPr>
          <w:color w:val="000000"/>
        </w:rPr>
        <w:t xml:space="preserve"> </w:t>
      </w:r>
      <w:r w:rsidRPr="009003E1">
        <w:rPr>
          <w:color w:val="000000"/>
        </w:rPr>
        <w:t>работы лагеря в школе</w:t>
      </w:r>
      <w:r>
        <w:rPr>
          <w:color w:val="000000"/>
        </w:rPr>
        <w:t>.</w:t>
      </w:r>
    </w:p>
    <w:p w:rsidR="00516F15" w:rsidRPr="009003E1" w:rsidRDefault="00516F15" w:rsidP="009003E1">
      <w:pPr>
        <w:pStyle w:val="NormalWeb"/>
        <w:rPr>
          <w:color w:val="000000"/>
        </w:rPr>
      </w:pPr>
      <w:r w:rsidRPr="009003E1">
        <w:rPr>
          <w:color w:val="000000"/>
        </w:rPr>
        <w:t>3.7 Лагерь функционирует в период каникул</w:t>
      </w:r>
      <w:r>
        <w:rPr>
          <w:color w:val="000000"/>
        </w:rPr>
        <w:t>.</w:t>
      </w:r>
    </w:p>
    <w:p w:rsidR="00516F15" w:rsidRPr="009003E1" w:rsidRDefault="00516F15" w:rsidP="009003E1">
      <w:pPr>
        <w:pStyle w:val="NormalWeb"/>
        <w:rPr>
          <w:color w:val="000000"/>
        </w:rPr>
      </w:pPr>
      <w:r w:rsidRPr="009003E1">
        <w:rPr>
          <w:color w:val="000000"/>
        </w:rPr>
        <w:t>3.8 Лагерь функционирует в одну смену</w:t>
      </w:r>
      <w:r>
        <w:rPr>
          <w:color w:val="000000"/>
        </w:rPr>
        <w:t>.</w:t>
      </w:r>
    </w:p>
    <w:p w:rsidR="00516F15" w:rsidRPr="009003E1" w:rsidRDefault="00516F15" w:rsidP="009003E1">
      <w:pPr>
        <w:pStyle w:val="NormalWeb"/>
        <w:rPr>
          <w:color w:val="000000"/>
        </w:rPr>
      </w:pPr>
      <w:r w:rsidRPr="009003E1">
        <w:rPr>
          <w:color w:val="000000"/>
        </w:rPr>
        <w:t>3.9 Питание детей организуется в столовой МБОУ «СОШ №10»</w:t>
      </w:r>
    </w:p>
    <w:p w:rsidR="00516F15" w:rsidRPr="009003E1" w:rsidRDefault="00516F15" w:rsidP="009003E1">
      <w:pPr>
        <w:pStyle w:val="NormalWeb"/>
        <w:rPr>
          <w:color w:val="000000"/>
        </w:rPr>
      </w:pPr>
      <w:r w:rsidRPr="009003E1">
        <w:rPr>
          <w:color w:val="000000"/>
        </w:rPr>
        <w:t>3.10 Общее руководство лагерем в каждой смене осуществляет руководитель лагеря (начальник), назначенный приказом директора школы</w:t>
      </w:r>
      <w:r>
        <w:rPr>
          <w:color w:val="000000"/>
        </w:rPr>
        <w:t>.</w:t>
      </w:r>
    </w:p>
    <w:p w:rsidR="00516F15" w:rsidRPr="009003E1" w:rsidRDefault="00516F15" w:rsidP="009003E1">
      <w:pPr>
        <w:pStyle w:val="NormalWeb"/>
        <w:rPr>
          <w:color w:val="000000"/>
        </w:rPr>
      </w:pPr>
      <w:r w:rsidRPr="009003E1">
        <w:rPr>
          <w:color w:val="000000"/>
        </w:rPr>
        <w:t>3.11 Руководитель (начальник) лагеря:</w:t>
      </w:r>
    </w:p>
    <w:p w:rsidR="00516F15" w:rsidRPr="009003E1" w:rsidRDefault="00516F15" w:rsidP="009003E1">
      <w:pPr>
        <w:pStyle w:val="NormalWeb"/>
      </w:pPr>
      <w:r w:rsidRPr="009003E1">
        <w:rPr>
          <w:color w:val="000000"/>
        </w:rPr>
        <w:t>- утверждает штатное расписание с учетом выделенных бюджетных ассигнований и внебюджетных источников финансирования;</w:t>
      </w:r>
    </w:p>
    <w:p w:rsidR="00516F15" w:rsidRPr="009003E1" w:rsidRDefault="00516F15">
      <w:pPr>
        <w:rPr>
          <w:rFonts w:ascii="Times New Roman" w:hAnsi="Times New Roman" w:cs="Times New Roman"/>
          <w:sz w:val="24"/>
          <w:szCs w:val="24"/>
        </w:rPr>
      </w:pPr>
      <w:r w:rsidRPr="009003E1">
        <w:rPr>
          <w:rFonts w:ascii="Times New Roman" w:hAnsi="Times New Roman" w:cs="Times New Roman"/>
          <w:sz w:val="24"/>
          <w:szCs w:val="24"/>
        </w:rPr>
        <w:t>- издает приказы, распоряжения; ,</w:t>
      </w:r>
    </w:p>
    <w:p w:rsidR="00516F15" w:rsidRPr="009003E1" w:rsidRDefault="00516F15">
      <w:pPr>
        <w:rPr>
          <w:rFonts w:ascii="Times New Roman" w:hAnsi="Times New Roman" w:cs="Times New Roman"/>
          <w:sz w:val="24"/>
          <w:szCs w:val="24"/>
        </w:rPr>
      </w:pPr>
      <w:r w:rsidRPr="009003E1">
        <w:rPr>
          <w:rFonts w:ascii="Times New Roman" w:hAnsi="Times New Roman" w:cs="Times New Roman"/>
          <w:sz w:val="24"/>
          <w:szCs w:val="24"/>
        </w:rPr>
        <w:t>- разрабатывает и утверждает должностные инструкции;</w:t>
      </w:r>
    </w:p>
    <w:p w:rsidR="00516F15" w:rsidRPr="009003E1" w:rsidRDefault="00516F15">
      <w:pPr>
        <w:rPr>
          <w:rFonts w:ascii="Times New Roman" w:hAnsi="Times New Roman" w:cs="Times New Roman"/>
          <w:sz w:val="24"/>
          <w:szCs w:val="24"/>
        </w:rPr>
      </w:pPr>
      <w:r w:rsidRPr="009003E1">
        <w:rPr>
          <w:rFonts w:ascii="Times New Roman" w:hAnsi="Times New Roman" w:cs="Times New Roman"/>
          <w:sz w:val="24"/>
          <w:szCs w:val="24"/>
        </w:rPr>
        <w:t>- проводит инструктаж с персоналом по технике безопасности, профилактике травматизма;</w:t>
      </w:r>
    </w:p>
    <w:p w:rsidR="00516F15" w:rsidRPr="009003E1" w:rsidRDefault="00516F15">
      <w:pPr>
        <w:rPr>
          <w:rFonts w:ascii="Times New Roman" w:hAnsi="Times New Roman" w:cs="Times New Roman"/>
          <w:sz w:val="24"/>
          <w:szCs w:val="24"/>
        </w:rPr>
      </w:pPr>
      <w:r w:rsidRPr="009003E1">
        <w:rPr>
          <w:rFonts w:ascii="Times New Roman" w:hAnsi="Times New Roman" w:cs="Times New Roman"/>
          <w:sz w:val="24"/>
          <w:szCs w:val="24"/>
        </w:rPr>
        <w:t>- составляет график выхода на работу персонала;</w:t>
      </w:r>
    </w:p>
    <w:p w:rsidR="00516F15" w:rsidRPr="009003E1" w:rsidRDefault="00516F15">
      <w:pPr>
        <w:rPr>
          <w:rFonts w:ascii="Times New Roman" w:hAnsi="Times New Roman" w:cs="Times New Roman"/>
          <w:sz w:val="24"/>
          <w:szCs w:val="24"/>
        </w:rPr>
      </w:pPr>
      <w:r w:rsidRPr="009003E1">
        <w:rPr>
          <w:rFonts w:ascii="Times New Roman" w:hAnsi="Times New Roman" w:cs="Times New Roman"/>
          <w:sz w:val="24"/>
          <w:szCs w:val="24"/>
        </w:rPr>
        <w:t>- составляет план работы лагеря;</w:t>
      </w:r>
    </w:p>
    <w:p w:rsidR="00516F15" w:rsidRPr="009003E1" w:rsidRDefault="00516F15">
      <w:pPr>
        <w:rPr>
          <w:rFonts w:ascii="Times New Roman" w:hAnsi="Times New Roman" w:cs="Times New Roman"/>
          <w:sz w:val="24"/>
          <w:szCs w:val="24"/>
        </w:rPr>
      </w:pPr>
      <w:r w:rsidRPr="009003E1">
        <w:rPr>
          <w:rFonts w:ascii="Times New Roman" w:hAnsi="Times New Roman" w:cs="Times New Roman"/>
          <w:sz w:val="24"/>
          <w:szCs w:val="24"/>
        </w:rPr>
        <w:t>- обеспечивает общую жизнедеятельность лагеря,</w:t>
      </w:r>
    </w:p>
    <w:p w:rsidR="00516F15" w:rsidRPr="009003E1" w:rsidRDefault="00516F15">
      <w:pPr>
        <w:rPr>
          <w:rFonts w:ascii="Times New Roman" w:hAnsi="Times New Roman" w:cs="Times New Roman"/>
          <w:sz w:val="24"/>
          <w:szCs w:val="24"/>
        </w:rPr>
      </w:pPr>
      <w:r w:rsidRPr="009003E1">
        <w:rPr>
          <w:rFonts w:ascii="Times New Roman" w:hAnsi="Times New Roman" w:cs="Times New Roman"/>
          <w:sz w:val="24"/>
          <w:szCs w:val="24"/>
        </w:rPr>
        <w:t>- ведет учетную документацию, отчитывается о деятельности лагеря</w:t>
      </w:r>
    </w:p>
    <w:p w:rsidR="00516F15" w:rsidRPr="009003E1" w:rsidRDefault="00516F15">
      <w:pPr>
        <w:rPr>
          <w:rFonts w:ascii="Times New Roman" w:hAnsi="Times New Roman" w:cs="Times New Roman"/>
          <w:sz w:val="24"/>
          <w:szCs w:val="24"/>
        </w:rPr>
      </w:pPr>
      <w:r w:rsidRPr="009003E1">
        <w:rPr>
          <w:rFonts w:ascii="Times New Roman" w:hAnsi="Times New Roman" w:cs="Times New Roman"/>
          <w:sz w:val="24"/>
          <w:szCs w:val="24"/>
        </w:rPr>
        <w:t>3.12 К педагогической деятельности в лагере допускаются лица, имеющие высшее или среднее специальное образование отвечающие требованиям квалификационных характеристик, определенных для соответствующих педагогических работников.</w:t>
      </w:r>
    </w:p>
    <w:p w:rsidR="00516F15" w:rsidRPr="009003E1" w:rsidRDefault="00516F15">
      <w:pPr>
        <w:rPr>
          <w:rFonts w:ascii="Times New Roman" w:hAnsi="Times New Roman" w:cs="Times New Roman"/>
          <w:sz w:val="24"/>
          <w:szCs w:val="24"/>
        </w:rPr>
      </w:pPr>
      <w:r w:rsidRPr="009003E1">
        <w:rPr>
          <w:rFonts w:ascii="Times New Roman" w:hAnsi="Times New Roman" w:cs="Times New Roman"/>
          <w:sz w:val="24"/>
          <w:szCs w:val="24"/>
        </w:rPr>
        <w:t>3.13 Коллектив педагогов, обучающихся и воспитанников определяет программу деятельности лагеря и организацию управления.</w:t>
      </w:r>
    </w:p>
    <w:p w:rsidR="00516F15" w:rsidRPr="009003E1" w:rsidRDefault="00516F1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03E1">
        <w:rPr>
          <w:rFonts w:ascii="Times New Roman" w:hAnsi="Times New Roman" w:cs="Times New Roman"/>
          <w:b/>
          <w:bCs/>
          <w:sz w:val="24"/>
          <w:szCs w:val="24"/>
        </w:rPr>
        <w:t>4 Функции и цели лагеря.</w:t>
      </w:r>
    </w:p>
    <w:p w:rsidR="00516F15" w:rsidRPr="009003E1" w:rsidRDefault="00516F15">
      <w:pPr>
        <w:rPr>
          <w:rFonts w:ascii="Times New Roman" w:hAnsi="Times New Roman" w:cs="Times New Roman"/>
          <w:sz w:val="24"/>
          <w:szCs w:val="24"/>
        </w:rPr>
      </w:pPr>
      <w:r w:rsidRPr="009003E1">
        <w:rPr>
          <w:rFonts w:ascii="Times New Roman" w:hAnsi="Times New Roman" w:cs="Times New Roman"/>
          <w:sz w:val="24"/>
          <w:szCs w:val="24"/>
        </w:rPr>
        <w:t>4.1 Организация полноценного и рационального питания.</w:t>
      </w:r>
    </w:p>
    <w:p w:rsidR="00516F15" w:rsidRPr="009003E1" w:rsidRDefault="00516F15">
      <w:pPr>
        <w:rPr>
          <w:rFonts w:ascii="Times New Roman" w:hAnsi="Times New Roman" w:cs="Times New Roman"/>
          <w:sz w:val="24"/>
          <w:szCs w:val="24"/>
        </w:rPr>
      </w:pPr>
      <w:r w:rsidRPr="009003E1">
        <w:rPr>
          <w:rFonts w:ascii="Times New Roman" w:hAnsi="Times New Roman" w:cs="Times New Roman"/>
          <w:sz w:val="24"/>
          <w:szCs w:val="24"/>
        </w:rPr>
        <w:t>4.2 Организация медицинского обслуживания (в рамках договорных отношений с медицинскими учреждениями).</w:t>
      </w:r>
    </w:p>
    <w:p w:rsidR="00516F15" w:rsidRPr="009003E1" w:rsidRDefault="00516F15">
      <w:pPr>
        <w:rPr>
          <w:rFonts w:ascii="Times New Roman" w:hAnsi="Times New Roman" w:cs="Times New Roman"/>
          <w:sz w:val="24"/>
          <w:szCs w:val="24"/>
        </w:rPr>
      </w:pPr>
      <w:r w:rsidRPr="009003E1">
        <w:rPr>
          <w:rFonts w:ascii="Times New Roman" w:hAnsi="Times New Roman" w:cs="Times New Roman"/>
          <w:sz w:val="24"/>
          <w:szCs w:val="24"/>
        </w:rPr>
        <w:t>4.3  Организация проведения оздоровительных, физкультурных мероприятий, пребывания на свежем воздухе.</w:t>
      </w:r>
    </w:p>
    <w:p w:rsidR="00516F15" w:rsidRPr="009003E1" w:rsidRDefault="00516F15">
      <w:pPr>
        <w:rPr>
          <w:rFonts w:ascii="Times New Roman" w:hAnsi="Times New Roman" w:cs="Times New Roman"/>
          <w:sz w:val="24"/>
          <w:szCs w:val="24"/>
        </w:rPr>
      </w:pPr>
      <w:r w:rsidRPr="009003E1">
        <w:rPr>
          <w:rFonts w:ascii="Times New Roman" w:hAnsi="Times New Roman" w:cs="Times New Roman"/>
          <w:sz w:val="24"/>
          <w:szCs w:val="24"/>
        </w:rPr>
        <w:t>4.4 Организация культурных мероприятий ( походы в Детскую библиотеку, ДК «Орион» и т .д.);</w:t>
      </w:r>
    </w:p>
    <w:p w:rsidR="00516F15" w:rsidRPr="009003E1" w:rsidRDefault="00516F15">
      <w:pPr>
        <w:rPr>
          <w:rFonts w:ascii="Times New Roman" w:hAnsi="Times New Roman" w:cs="Times New Roman"/>
          <w:sz w:val="24"/>
          <w:szCs w:val="24"/>
        </w:rPr>
      </w:pPr>
      <w:r w:rsidRPr="009003E1">
        <w:rPr>
          <w:rFonts w:ascii="Times New Roman" w:hAnsi="Times New Roman" w:cs="Times New Roman"/>
          <w:sz w:val="24"/>
          <w:szCs w:val="24"/>
        </w:rPr>
        <w:t>4.5 Организация экскурсий, походов, игр, занятий в объединениях по интересам.</w:t>
      </w:r>
    </w:p>
    <w:p w:rsidR="00516F15" w:rsidRPr="009003E1" w:rsidRDefault="00516F15">
      <w:pPr>
        <w:rPr>
          <w:rFonts w:ascii="Times New Roman" w:hAnsi="Times New Roman" w:cs="Times New Roman"/>
          <w:sz w:val="24"/>
          <w:szCs w:val="24"/>
        </w:rPr>
      </w:pPr>
      <w:r w:rsidRPr="009003E1">
        <w:rPr>
          <w:rFonts w:ascii="Times New Roman" w:hAnsi="Times New Roman" w:cs="Times New Roman"/>
          <w:sz w:val="24"/>
          <w:szCs w:val="24"/>
        </w:rPr>
        <w:t>4.6 Создание условий, обеспечивающих жизнь и здоровье детей.</w:t>
      </w:r>
    </w:p>
    <w:p w:rsidR="00516F15" w:rsidRPr="009003E1" w:rsidRDefault="00516F15">
      <w:pPr>
        <w:rPr>
          <w:rFonts w:ascii="Times New Roman" w:hAnsi="Times New Roman" w:cs="Times New Roman"/>
          <w:sz w:val="24"/>
          <w:szCs w:val="24"/>
        </w:rPr>
      </w:pPr>
      <w:r w:rsidRPr="009003E1">
        <w:rPr>
          <w:rFonts w:ascii="Times New Roman" w:hAnsi="Times New Roman" w:cs="Times New Roman"/>
          <w:sz w:val="24"/>
          <w:szCs w:val="24"/>
        </w:rPr>
        <w:t>4.7 Иные функции в соответствии с возложенными задачами.</w:t>
      </w:r>
    </w:p>
    <w:p w:rsidR="00516F15" w:rsidRPr="009003E1" w:rsidRDefault="00516F15">
      <w:pPr>
        <w:rPr>
          <w:rFonts w:ascii="Times New Roman" w:hAnsi="Times New Roman" w:cs="Times New Roman"/>
          <w:sz w:val="24"/>
          <w:szCs w:val="24"/>
        </w:rPr>
      </w:pPr>
      <w:r w:rsidRPr="009003E1">
        <w:rPr>
          <w:rFonts w:ascii="Times New Roman" w:hAnsi="Times New Roman" w:cs="Times New Roman"/>
          <w:sz w:val="24"/>
          <w:szCs w:val="24"/>
        </w:rPr>
        <w:t>5. Права</w:t>
      </w:r>
    </w:p>
    <w:p w:rsidR="00516F15" w:rsidRPr="009003E1" w:rsidRDefault="00516F15">
      <w:pPr>
        <w:rPr>
          <w:rFonts w:ascii="Times New Roman" w:hAnsi="Times New Roman" w:cs="Times New Roman"/>
          <w:sz w:val="24"/>
          <w:szCs w:val="24"/>
        </w:rPr>
      </w:pPr>
      <w:r w:rsidRPr="009003E1">
        <w:rPr>
          <w:rFonts w:ascii="Times New Roman" w:hAnsi="Times New Roman" w:cs="Times New Roman"/>
          <w:sz w:val="24"/>
          <w:szCs w:val="24"/>
        </w:rPr>
        <w:t>5.1 Требовать от персонала, воспитанников, их законных представителей соблюдение правил внутреннего распорядка лагеря.</w:t>
      </w:r>
    </w:p>
    <w:p w:rsidR="00516F15" w:rsidRPr="009003E1" w:rsidRDefault="00516F1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03E1">
        <w:rPr>
          <w:rFonts w:ascii="Times New Roman" w:hAnsi="Times New Roman" w:cs="Times New Roman"/>
          <w:b/>
          <w:bCs/>
          <w:sz w:val="24"/>
          <w:szCs w:val="24"/>
        </w:rPr>
        <w:t>6 Порядок финансирования</w:t>
      </w:r>
    </w:p>
    <w:p w:rsidR="00516F15" w:rsidRPr="009003E1" w:rsidRDefault="00516F15">
      <w:pPr>
        <w:rPr>
          <w:rFonts w:ascii="Times New Roman" w:hAnsi="Times New Roman" w:cs="Times New Roman"/>
          <w:sz w:val="24"/>
          <w:szCs w:val="24"/>
        </w:rPr>
      </w:pPr>
      <w:r w:rsidRPr="009003E1">
        <w:rPr>
          <w:rFonts w:ascii="Times New Roman" w:hAnsi="Times New Roman" w:cs="Times New Roman"/>
          <w:sz w:val="24"/>
          <w:szCs w:val="24"/>
        </w:rPr>
        <w:t>6.1 Основным источником финансирования лагеря являются бюджетные средства.</w:t>
      </w:r>
    </w:p>
    <w:p w:rsidR="00516F15" w:rsidRPr="009003E1" w:rsidRDefault="00516F15">
      <w:pPr>
        <w:rPr>
          <w:rFonts w:ascii="Times New Roman" w:hAnsi="Times New Roman" w:cs="Times New Roman"/>
          <w:sz w:val="24"/>
          <w:szCs w:val="24"/>
        </w:rPr>
      </w:pPr>
      <w:r w:rsidRPr="009003E1">
        <w:rPr>
          <w:rFonts w:ascii="Times New Roman" w:hAnsi="Times New Roman" w:cs="Times New Roman"/>
          <w:sz w:val="24"/>
          <w:szCs w:val="24"/>
        </w:rPr>
        <w:t>6.2 Руководитель (начальник) лагеря контролирует</w:t>
      </w:r>
      <w:r>
        <w:rPr>
          <w:rFonts w:ascii="Times New Roman" w:hAnsi="Times New Roman" w:cs="Times New Roman"/>
          <w:sz w:val="24"/>
          <w:szCs w:val="24"/>
        </w:rPr>
        <w:t xml:space="preserve"> правильность и целесообразность</w:t>
      </w:r>
      <w:r w:rsidRPr="009003E1">
        <w:rPr>
          <w:rFonts w:ascii="Times New Roman" w:hAnsi="Times New Roman" w:cs="Times New Roman"/>
          <w:sz w:val="24"/>
          <w:szCs w:val="24"/>
        </w:rPr>
        <w:t xml:space="preserve"> расходования выделяемых денежных средств.</w:t>
      </w:r>
    </w:p>
    <w:p w:rsidR="00516F15" w:rsidRPr="009003E1" w:rsidRDefault="00516F1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03E1">
        <w:rPr>
          <w:rFonts w:ascii="Times New Roman" w:hAnsi="Times New Roman" w:cs="Times New Roman"/>
          <w:b/>
          <w:bCs/>
          <w:sz w:val="24"/>
          <w:szCs w:val="24"/>
        </w:rPr>
        <w:t>7. Ответственность.</w:t>
      </w:r>
    </w:p>
    <w:p w:rsidR="00516F15" w:rsidRPr="009003E1" w:rsidRDefault="00516F15">
      <w:pPr>
        <w:rPr>
          <w:rFonts w:ascii="Times New Roman" w:hAnsi="Times New Roman" w:cs="Times New Roman"/>
          <w:sz w:val="24"/>
          <w:szCs w:val="24"/>
        </w:rPr>
      </w:pPr>
      <w:r w:rsidRPr="009003E1">
        <w:rPr>
          <w:rFonts w:ascii="Times New Roman" w:hAnsi="Times New Roman" w:cs="Times New Roman"/>
          <w:sz w:val="24"/>
          <w:szCs w:val="24"/>
        </w:rPr>
        <w:t>7.1  Администрация и персонал лагеря несут ответственность за неисполнение или ненадлежащее исполнение возложенных на них обязанностей.</w:t>
      </w:r>
    </w:p>
    <w:p w:rsidR="00516F15" w:rsidRPr="009003E1" w:rsidRDefault="00516F15">
      <w:pPr>
        <w:rPr>
          <w:rFonts w:ascii="Times New Roman" w:hAnsi="Times New Roman" w:cs="Times New Roman"/>
          <w:sz w:val="24"/>
          <w:szCs w:val="24"/>
        </w:rPr>
      </w:pPr>
      <w:r w:rsidRPr="009003E1">
        <w:rPr>
          <w:rFonts w:ascii="Times New Roman" w:hAnsi="Times New Roman" w:cs="Times New Roman"/>
          <w:sz w:val="24"/>
          <w:szCs w:val="24"/>
        </w:rPr>
        <w:t>7.2 Администрация и педагогический состав лагеря несут ответственность за жизнь и здоровье детей.</w:t>
      </w:r>
    </w:p>
    <w:p w:rsidR="00516F15" w:rsidRPr="009003E1" w:rsidRDefault="00516F1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03E1">
        <w:rPr>
          <w:rFonts w:ascii="Times New Roman" w:hAnsi="Times New Roman" w:cs="Times New Roman"/>
          <w:b/>
          <w:bCs/>
          <w:sz w:val="24"/>
          <w:szCs w:val="24"/>
        </w:rPr>
        <w:t>8.Взаимоотношение.</w:t>
      </w:r>
    </w:p>
    <w:p w:rsidR="00516F15" w:rsidRPr="009003E1" w:rsidRDefault="00516F15">
      <w:pPr>
        <w:rPr>
          <w:rFonts w:ascii="Times New Roman" w:hAnsi="Times New Roman" w:cs="Times New Roman"/>
          <w:sz w:val="24"/>
          <w:szCs w:val="24"/>
        </w:rPr>
      </w:pPr>
      <w:r w:rsidRPr="009003E1">
        <w:rPr>
          <w:rFonts w:ascii="Times New Roman" w:hAnsi="Times New Roman" w:cs="Times New Roman"/>
          <w:sz w:val="24"/>
          <w:szCs w:val="24"/>
        </w:rPr>
        <w:t>Лагерь в своей деятельности взаимодействует:</w:t>
      </w:r>
    </w:p>
    <w:p w:rsidR="00516F15" w:rsidRPr="009003E1" w:rsidRDefault="00516F15">
      <w:pPr>
        <w:rPr>
          <w:rFonts w:ascii="Times New Roman" w:hAnsi="Times New Roman" w:cs="Times New Roman"/>
          <w:sz w:val="24"/>
          <w:szCs w:val="24"/>
        </w:rPr>
      </w:pPr>
      <w:r w:rsidRPr="009003E1">
        <w:rPr>
          <w:rFonts w:ascii="Times New Roman" w:hAnsi="Times New Roman" w:cs="Times New Roman"/>
          <w:sz w:val="24"/>
          <w:szCs w:val="24"/>
        </w:rPr>
        <w:t>-с администрацией школы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16F15" w:rsidRPr="009003E1" w:rsidRDefault="00516F15">
      <w:pPr>
        <w:rPr>
          <w:rFonts w:ascii="Times New Roman" w:hAnsi="Times New Roman" w:cs="Times New Roman"/>
          <w:sz w:val="24"/>
          <w:szCs w:val="24"/>
        </w:rPr>
      </w:pPr>
      <w:r w:rsidRPr="009003E1">
        <w:rPr>
          <w:rFonts w:ascii="Times New Roman" w:hAnsi="Times New Roman" w:cs="Times New Roman"/>
          <w:sz w:val="24"/>
          <w:szCs w:val="24"/>
        </w:rPr>
        <w:t>-с органом управления образованием Рузаевского муниципального района; с предприятиями, организациями, службами Рузаевского муниципального района.</w:t>
      </w:r>
    </w:p>
    <w:p w:rsidR="00516F15" w:rsidRPr="00457215" w:rsidRDefault="00516F15"/>
    <w:p w:rsidR="00516F15" w:rsidRDefault="00516F15" w:rsidP="009003E1">
      <w:pPr>
        <w:spacing w:line="360" w:lineRule="auto"/>
      </w:pPr>
    </w:p>
    <w:p w:rsidR="00516F15" w:rsidRDefault="00516F15" w:rsidP="000A523D">
      <w:pPr>
        <w:pStyle w:val="NormalWeb"/>
        <w:rPr>
          <w:color w:val="000000"/>
          <w:sz w:val="20"/>
          <w:szCs w:val="20"/>
        </w:rPr>
      </w:pPr>
    </w:p>
    <w:p w:rsidR="00516F15" w:rsidRDefault="00516F15" w:rsidP="000A523D">
      <w:pPr>
        <w:pStyle w:val="NormalWeb"/>
        <w:rPr>
          <w:color w:val="000000"/>
          <w:sz w:val="20"/>
          <w:szCs w:val="20"/>
        </w:rPr>
      </w:pPr>
    </w:p>
    <w:p w:rsidR="00516F15" w:rsidRDefault="00516F15" w:rsidP="000A523D">
      <w:pPr>
        <w:pStyle w:val="NormalWeb"/>
        <w:rPr>
          <w:color w:val="000000"/>
          <w:sz w:val="20"/>
          <w:szCs w:val="20"/>
        </w:rPr>
      </w:pPr>
    </w:p>
    <w:p w:rsidR="00516F15" w:rsidRDefault="00516F15" w:rsidP="000A523D">
      <w:pPr>
        <w:pStyle w:val="NormalWeb"/>
        <w:rPr>
          <w:color w:val="000000"/>
          <w:sz w:val="20"/>
          <w:szCs w:val="20"/>
        </w:rPr>
      </w:pPr>
    </w:p>
    <w:p w:rsidR="00516F15" w:rsidRDefault="00516F15" w:rsidP="000A523D">
      <w:pPr>
        <w:pStyle w:val="NormalWeb"/>
        <w:rPr>
          <w:color w:val="000000"/>
          <w:sz w:val="20"/>
          <w:szCs w:val="20"/>
        </w:rPr>
      </w:pPr>
    </w:p>
    <w:p w:rsidR="00516F15" w:rsidRDefault="00516F15" w:rsidP="000A523D">
      <w:pPr>
        <w:pStyle w:val="NormalWeb"/>
        <w:rPr>
          <w:color w:val="000000"/>
          <w:sz w:val="20"/>
          <w:szCs w:val="20"/>
        </w:rPr>
      </w:pPr>
    </w:p>
    <w:p w:rsidR="00516F15" w:rsidRPr="00457215" w:rsidRDefault="00516F15" w:rsidP="000A523D">
      <w:bookmarkStart w:id="0" w:name="_GoBack"/>
      <w:bookmarkEnd w:id="0"/>
    </w:p>
    <w:p w:rsidR="00516F15" w:rsidRDefault="00516F15" w:rsidP="000A523D">
      <w:pPr>
        <w:spacing w:line="360" w:lineRule="auto"/>
      </w:pPr>
    </w:p>
    <w:p w:rsidR="00516F15" w:rsidRDefault="00516F15" w:rsidP="009003E1">
      <w:pPr>
        <w:spacing w:line="360" w:lineRule="auto"/>
      </w:pPr>
    </w:p>
    <w:p w:rsidR="00516F15" w:rsidRDefault="00516F15" w:rsidP="009003E1">
      <w:pPr>
        <w:spacing w:line="360" w:lineRule="auto"/>
      </w:pPr>
    </w:p>
    <w:p w:rsidR="00516F15" w:rsidRPr="009003E1" w:rsidRDefault="00516F15">
      <w:pP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sectPr w:rsidR="00516F15" w:rsidRPr="009003E1" w:rsidSect="008D4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06C0"/>
    <w:rsid w:val="0003182F"/>
    <w:rsid w:val="000A523D"/>
    <w:rsid w:val="000D5817"/>
    <w:rsid w:val="003D5D5E"/>
    <w:rsid w:val="00457215"/>
    <w:rsid w:val="00516F15"/>
    <w:rsid w:val="00573791"/>
    <w:rsid w:val="007513B1"/>
    <w:rsid w:val="00767585"/>
    <w:rsid w:val="008A35BC"/>
    <w:rsid w:val="008D41D5"/>
    <w:rsid w:val="009003E1"/>
    <w:rsid w:val="00903B93"/>
    <w:rsid w:val="00A44A8E"/>
    <w:rsid w:val="00B245C0"/>
    <w:rsid w:val="00E91D3E"/>
    <w:rsid w:val="00F906C0"/>
    <w:rsid w:val="00FE7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1D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900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0A52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52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143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</TotalTime>
  <Pages>4</Pages>
  <Words>432</Words>
  <Characters>2468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XTreme</cp:lastModifiedBy>
  <cp:revision>7</cp:revision>
  <cp:lastPrinted>2021-06-04T10:58:00Z</cp:lastPrinted>
  <dcterms:created xsi:type="dcterms:W3CDTF">2021-06-04T10:45:00Z</dcterms:created>
  <dcterms:modified xsi:type="dcterms:W3CDTF">2021-06-17T06:39:00Z</dcterms:modified>
</cp:coreProperties>
</file>