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A50" w:rsidRPr="00733B05" w:rsidRDefault="00694A50" w:rsidP="00733B0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.3pt;width:463.6pt;height:220.85pt;z-index:-251658240;mso-position-horizontal:center" wrapcoords="-34 0 -34 21529 21600 21529 21600 0 -34 0">
            <v:imagedata r:id="rId5" o:title=""/>
            <w10:wrap type="tight"/>
          </v:shape>
        </w:pic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Многие из Вас слышали такую аббревиатуру, как ОВЗ, но не все знают, ч</w:t>
      </w:r>
      <w:r w:rsidRPr="009531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это означает</w:t>
      </w:r>
      <w:r w:rsidRPr="009531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ограниченные возможности здоровья. </w:t>
      </w:r>
      <w:r w:rsidRPr="00953188">
        <w:rPr>
          <w:rFonts w:ascii="Times New Roman" w:hAnsi="Times New Roman"/>
          <w:sz w:val="28"/>
          <w:szCs w:val="28"/>
          <w:shd w:val="clear" w:color="auto" w:fill="FAFCFF"/>
        </w:rPr>
        <w:t>Из самого названия следует, что ребенок с ОВЗ имеет особенности физического или умственного развития, которые препятствуют его нормальной жизнедеятельности. Ограничения могут касаться физиологических, психологических или сенсорных возможностей ребенка.</w:t>
      </w:r>
      <w:r w:rsidRPr="009531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Как быть родителям, у которых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растет</w:t>
      </w:r>
      <w:r w:rsidRPr="009531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ребенок с ОВЗ.  </w:t>
      </w:r>
    </w:p>
    <w:p w:rsidR="00694A50" w:rsidRPr="00F45352" w:rsidRDefault="00694A50" w:rsidP="00F4535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r w:rsidRPr="00F4535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Согласно законодательству, к детям с ОВЗ относятся:</w:t>
      </w:r>
    </w:p>
    <w:p w:rsidR="00694A50" w:rsidRDefault="00694A50" w:rsidP="00F45352">
      <w:pPr>
        <w:pStyle w:val="ListParagraph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453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дети с инвалидностью;</w:t>
      </w:r>
    </w:p>
    <w:p w:rsidR="00694A50" w:rsidRDefault="00694A50" w:rsidP="00F45352">
      <w:pPr>
        <w:pStyle w:val="ListParagraph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453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дети, имеющие проблемы в здоровье (например, слабовидящие, слабослышащие, больные сердечнососудистыми заболеваниями и т.д.);</w:t>
      </w:r>
    </w:p>
    <w:p w:rsidR="00694A50" w:rsidRDefault="00694A50" w:rsidP="00F45352">
      <w:pPr>
        <w:pStyle w:val="ListParagraph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453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дети, нуждающиеся в коррекционной помощи и обучении (например, дети с задержкой психического развития, дети с нарушениями речи и т.д.);</w:t>
      </w:r>
    </w:p>
    <w:p w:rsidR="00694A50" w:rsidRPr="00F45352" w:rsidRDefault="00694A50" w:rsidP="00F45352">
      <w:pPr>
        <w:pStyle w:val="ListParagraph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453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дети, имеющие проблемы в поведении (например, дети с нарушением аутистического спектра, дети с гиперактивност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ью, дефицитом </w:t>
      </w:r>
      <w:r w:rsidRPr="00F453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внимания и т.д.).</w:t>
      </w:r>
    </w:p>
    <w:p w:rsidR="00694A50" w:rsidRDefault="00694A50" w:rsidP="00FE378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shape id="Рисунок 8" o:spid="_x0000_i1025" type="#_x0000_t75" alt="http://dou-sunny-zdv.ucoz.ru/_si/5/17368853.jpg" style="width:305.25pt;height:226.5pt;visibility:visible" o:bordertopcolor="#4f6228" o:borderleftcolor="#4f6228" o:borderbottomcolor="#4f6228" o:borderrightcolor="#4f6228">
            <v:imagedata r:id="rId6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694A50" w:rsidRDefault="00694A50" w:rsidP="00F4535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r w:rsidRPr="00F4535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Для обеспечения прав детей с ОВЗ</w:t>
      </w: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,</w:t>
      </w:r>
      <w:r w:rsidRPr="00F4535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 в Росси</w:t>
      </w: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йской Федерации</w:t>
      </w:r>
      <w:r w:rsidRPr="00F4535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 действует </w:t>
      </w: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комплекс мер:</w:t>
      </w:r>
      <w:r w:rsidRPr="00F4535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694A50" w:rsidRPr="00F45352" w:rsidRDefault="00694A50" w:rsidP="00F4535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453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Например:</w:t>
      </w:r>
    </w:p>
    <w:p w:rsidR="00694A50" w:rsidRDefault="00694A50" w:rsidP="00F45352">
      <w:pPr>
        <w:pStyle w:val="ListParagraph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453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Министерство образования Российской Федерации разрабатывает принципы и стандарты образования детей с ОВЗ;</w:t>
      </w:r>
    </w:p>
    <w:p w:rsidR="00694A50" w:rsidRDefault="00694A50" w:rsidP="00F45352">
      <w:pPr>
        <w:pStyle w:val="ListParagraph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453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Медицинская комиссия определяет степень ограничения здоровья детей и на основании этого могут предоставляться социальные выплаты или льготы;</w:t>
      </w:r>
    </w:p>
    <w:p w:rsidR="00694A50" w:rsidRDefault="00694A50" w:rsidP="00F45352">
      <w:pPr>
        <w:pStyle w:val="ListParagraph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453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Государственные и бюджетные учреждения обязаны обеспечить безбарьерную среду для обучения и жизни детей с ОВЗ и предоставлять индивидуальную коррекционную помощь;</w:t>
      </w:r>
    </w:p>
    <w:p w:rsidR="00694A50" w:rsidRDefault="00694A50" w:rsidP="00F45352">
      <w:pPr>
        <w:pStyle w:val="ListParagraph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453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Родители или опекуны имеют право на получение пенсии или социальных выплат на основании заявления и соответствующих материалов;</w:t>
      </w:r>
    </w:p>
    <w:p w:rsidR="00694A50" w:rsidRDefault="00694A50" w:rsidP="00F45352">
      <w:pPr>
        <w:pStyle w:val="ListParagraph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453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Вузы и организации высшего образования обязаны обеспечить возможности для обучения студентов с ОВЗ;</w:t>
      </w:r>
    </w:p>
    <w:p w:rsidR="00694A50" w:rsidRDefault="00694A50" w:rsidP="00F45352">
      <w:pPr>
        <w:pStyle w:val="ListParagraph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453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Педагогическая и медицинская помощь детям с ОВЗ должна быть предоставлена в соответствии со стандартами и требованиями;</w:t>
      </w:r>
    </w:p>
    <w:p w:rsidR="00694A50" w:rsidRPr="00F45352" w:rsidRDefault="00694A50" w:rsidP="00F45352">
      <w:pPr>
        <w:pStyle w:val="ListParagraph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453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Дети с ОВЗ имеют право на получение гарантированных льгот и выплат, в том числе бесплатной медико-социальной помощи и многих других в зависимости от их статуса инвалида и ограничений в здоровье.</w:t>
      </w:r>
    </w:p>
    <w:p w:rsidR="00694A50" w:rsidRDefault="00694A50" w:rsidP="00F4535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4A50" w:rsidRPr="00F45352" w:rsidRDefault="00694A50" w:rsidP="00F4535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F45352">
        <w:rPr>
          <w:rFonts w:ascii="Times New Roman" w:hAnsi="Times New Roman"/>
          <w:b/>
          <w:i/>
          <w:sz w:val="28"/>
          <w:szCs w:val="28"/>
        </w:rPr>
        <w:t xml:space="preserve">Дети с </w:t>
      </w:r>
      <w:r>
        <w:rPr>
          <w:rFonts w:ascii="Times New Roman" w:hAnsi="Times New Roman"/>
          <w:b/>
          <w:i/>
          <w:sz w:val="28"/>
          <w:szCs w:val="28"/>
        </w:rPr>
        <w:t>установленной инвалидностью</w:t>
      </w:r>
      <w:r w:rsidRPr="00F45352">
        <w:rPr>
          <w:rFonts w:ascii="Times New Roman" w:hAnsi="Times New Roman"/>
          <w:b/>
          <w:i/>
          <w:sz w:val="28"/>
          <w:szCs w:val="28"/>
        </w:rPr>
        <w:t xml:space="preserve"> в России имеют определенные права и льготы, которые гарантирует законодательство.</w:t>
      </w:r>
    </w:p>
    <w:p w:rsidR="00694A50" w:rsidRDefault="00694A50" w:rsidP="003C024A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45352">
        <w:rPr>
          <w:rFonts w:ascii="Times New Roman" w:hAnsi="Times New Roman"/>
          <w:sz w:val="28"/>
          <w:szCs w:val="28"/>
        </w:rPr>
        <w:t>Ежемесячная выплата на ребенка-инвалида;</w:t>
      </w:r>
    </w:p>
    <w:p w:rsidR="00694A50" w:rsidRDefault="00694A50" w:rsidP="003C024A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45352">
        <w:rPr>
          <w:rFonts w:ascii="Times New Roman" w:hAnsi="Times New Roman"/>
          <w:sz w:val="28"/>
          <w:szCs w:val="28"/>
        </w:rPr>
        <w:t>Пенсия на ребенка-инвалида;</w:t>
      </w:r>
    </w:p>
    <w:p w:rsidR="00694A50" w:rsidRDefault="00694A50" w:rsidP="003C024A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45352">
        <w:rPr>
          <w:rFonts w:ascii="Times New Roman" w:hAnsi="Times New Roman"/>
          <w:sz w:val="28"/>
          <w:szCs w:val="28"/>
        </w:rPr>
        <w:t>Льготы на проезд и жилищные услуги;</w:t>
      </w:r>
    </w:p>
    <w:p w:rsidR="00694A50" w:rsidRDefault="00694A50" w:rsidP="003C024A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45352">
        <w:rPr>
          <w:rFonts w:ascii="Times New Roman" w:hAnsi="Times New Roman"/>
          <w:sz w:val="28"/>
          <w:szCs w:val="28"/>
        </w:rPr>
        <w:t>Педагогическая и медико-психологическая помощь;</w:t>
      </w:r>
    </w:p>
    <w:p w:rsidR="00694A50" w:rsidRDefault="00694A50" w:rsidP="003C024A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45352">
        <w:rPr>
          <w:rFonts w:ascii="Times New Roman" w:hAnsi="Times New Roman"/>
          <w:sz w:val="28"/>
          <w:szCs w:val="28"/>
        </w:rPr>
        <w:t>Организация коррекционных классов и групп;</w:t>
      </w:r>
    </w:p>
    <w:p w:rsidR="00694A50" w:rsidRDefault="00694A50" w:rsidP="003C024A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45352">
        <w:rPr>
          <w:rFonts w:ascii="Times New Roman" w:hAnsi="Times New Roman"/>
          <w:sz w:val="28"/>
          <w:szCs w:val="28"/>
        </w:rPr>
        <w:t>Возможность получения высшего образования;</w:t>
      </w:r>
    </w:p>
    <w:p w:rsidR="00694A50" w:rsidRDefault="00694A50" w:rsidP="003C024A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45352">
        <w:rPr>
          <w:rFonts w:ascii="Times New Roman" w:hAnsi="Times New Roman"/>
          <w:sz w:val="28"/>
          <w:szCs w:val="28"/>
        </w:rPr>
        <w:t>Организация безбарьерной среды обучения и жизни;</w:t>
      </w:r>
    </w:p>
    <w:p w:rsidR="00694A50" w:rsidRDefault="00694A50" w:rsidP="003C024A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45352">
        <w:rPr>
          <w:rFonts w:ascii="Times New Roman" w:hAnsi="Times New Roman"/>
          <w:sz w:val="28"/>
          <w:szCs w:val="28"/>
        </w:rPr>
        <w:t>Государственные гарантии защиты прав и свобод детей с ОВЗ;</w:t>
      </w:r>
    </w:p>
    <w:p w:rsidR="00694A50" w:rsidRDefault="00694A50" w:rsidP="003C024A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45352">
        <w:rPr>
          <w:rFonts w:ascii="Times New Roman" w:hAnsi="Times New Roman"/>
          <w:sz w:val="28"/>
          <w:szCs w:val="28"/>
        </w:rPr>
        <w:t>Индивидуальная организация образовательного процесса;</w:t>
      </w:r>
    </w:p>
    <w:p w:rsidR="00694A50" w:rsidRDefault="00694A50" w:rsidP="003C024A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45352">
        <w:rPr>
          <w:rFonts w:ascii="Times New Roman" w:hAnsi="Times New Roman"/>
          <w:sz w:val="28"/>
          <w:szCs w:val="28"/>
        </w:rPr>
        <w:t>Возможность получения материальных мер по</w:t>
      </w:r>
      <w:r>
        <w:rPr>
          <w:rFonts w:ascii="Times New Roman" w:hAnsi="Times New Roman"/>
          <w:sz w:val="28"/>
          <w:szCs w:val="28"/>
        </w:rPr>
        <w:t>ддержки для опекунов детей</w:t>
      </w:r>
      <w:r w:rsidRPr="00F45352">
        <w:rPr>
          <w:rFonts w:ascii="Times New Roman" w:hAnsi="Times New Roman"/>
          <w:sz w:val="28"/>
          <w:szCs w:val="28"/>
        </w:rPr>
        <w:t>;</w:t>
      </w:r>
    </w:p>
    <w:p w:rsidR="00694A50" w:rsidRDefault="00694A50" w:rsidP="003C024A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45352">
        <w:rPr>
          <w:rFonts w:ascii="Times New Roman" w:hAnsi="Times New Roman"/>
          <w:sz w:val="28"/>
          <w:szCs w:val="28"/>
        </w:rPr>
        <w:t>Льготы на заработную плату д</w:t>
      </w:r>
      <w:r>
        <w:rPr>
          <w:rFonts w:ascii="Times New Roman" w:hAnsi="Times New Roman"/>
          <w:sz w:val="28"/>
          <w:szCs w:val="28"/>
        </w:rPr>
        <w:t>ля родителей и опекунов детей-инвалидов</w:t>
      </w:r>
      <w:r w:rsidRPr="00F45352">
        <w:rPr>
          <w:rFonts w:ascii="Times New Roman" w:hAnsi="Times New Roman"/>
          <w:sz w:val="28"/>
          <w:szCs w:val="28"/>
        </w:rPr>
        <w:t xml:space="preserve">. (Источник: </w:t>
      </w:r>
      <w:hyperlink r:id="rId7" w:history="1">
        <w:r w:rsidRPr="000B3549">
          <w:rPr>
            <w:rStyle w:val="Hyperlink"/>
            <w:rFonts w:ascii="Times New Roman" w:hAnsi="Times New Roman"/>
            <w:sz w:val="28"/>
            <w:szCs w:val="28"/>
          </w:rPr>
          <w:t>https://adminnovzraion.ru/blog/prava-i-lgoty-dlya-detej-s-ovz-v-rossii-chto-nuzhno-znat</w:t>
        </w:r>
      </w:hyperlink>
      <w:r>
        <w:rPr>
          <w:rFonts w:ascii="Times New Roman" w:hAnsi="Times New Roman"/>
          <w:sz w:val="28"/>
          <w:szCs w:val="28"/>
        </w:rPr>
        <w:t xml:space="preserve"> )</w:t>
      </w:r>
    </w:p>
    <w:p w:rsidR="00694A50" w:rsidRPr="00F45352" w:rsidRDefault="00694A50" w:rsidP="00F45352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45352">
        <w:rPr>
          <w:rFonts w:ascii="Times New Roman" w:hAnsi="Times New Roman"/>
          <w:sz w:val="28"/>
          <w:szCs w:val="28"/>
        </w:rPr>
        <w:t>Для детей с ограниченными возможностями здоровья, которые нуждаются в индивидуальной коррекции, есть возможность обратиться к педагогической и медицинской комиссии для определения индивидуальной программы обучения.</w:t>
      </w:r>
    </w:p>
    <w:p w:rsidR="00694A50" w:rsidRDefault="00694A50" w:rsidP="00F45352">
      <w:pPr>
        <w:pStyle w:val="ListParagraph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45352">
        <w:rPr>
          <w:rFonts w:ascii="Times New Roman" w:hAnsi="Times New Roman"/>
          <w:sz w:val="28"/>
          <w:szCs w:val="28"/>
        </w:rPr>
        <w:t>Дети с ОВЗ могут получать бюджетное образование в общей образовательной организации;</w:t>
      </w:r>
    </w:p>
    <w:p w:rsidR="00694A50" w:rsidRDefault="00694A50" w:rsidP="00F45352">
      <w:pPr>
        <w:pStyle w:val="ListParagraph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45352">
        <w:rPr>
          <w:rFonts w:ascii="Times New Roman" w:hAnsi="Times New Roman"/>
          <w:sz w:val="28"/>
          <w:szCs w:val="28"/>
        </w:rPr>
        <w:t>Дети с инвалидностью имеют право на обучение в специализированных учреждениях, которые обеспечивают индивидуальной подход к обучению;</w:t>
      </w:r>
    </w:p>
    <w:p w:rsidR="00694A50" w:rsidRDefault="00694A50" w:rsidP="00F45352">
      <w:pPr>
        <w:pStyle w:val="ListParagraph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45352">
        <w:rPr>
          <w:rFonts w:ascii="Times New Roman" w:hAnsi="Times New Roman"/>
          <w:sz w:val="28"/>
          <w:szCs w:val="28"/>
        </w:rPr>
        <w:t>Дети, находящиеся под опекой или в попечительстве, также имеют право на бесплатное обучение в общеобразовательных учреждениях;</w:t>
      </w:r>
    </w:p>
    <w:p w:rsidR="00694A50" w:rsidRDefault="00694A50" w:rsidP="00F45352">
      <w:pPr>
        <w:pStyle w:val="ListParagraph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45352">
        <w:rPr>
          <w:rFonts w:ascii="Times New Roman" w:hAnsi="Times New Roman"/>
          <w:sz w:val="28"/>
          <w:szCs w:val="28"/>
        </w:rPr>
        <w:t>Дети с ОВЗ имеют право на защиту своих прав и интересов в соответствии с законодательством.</w:t>
      </w:r>
    </w:p>
    <w:p w:rsidR="00694A50" w:rsidRDefault="00694A50" w:rsidP="00C25745">
      <w:pPr>
        <w:pStyle w:val="ListParagraph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4A50" w:rsidRPr="00C25745" w:rsidRDefault="00694A50" w:rsidP="00C25745">
      <w:pPr>
        <w:pStyle w:val="ListParagraph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5745">
        <w:rPr>
          <w:rFonts w:ascii="Times New Roman" w:hAnsi="Times New Roman"/>
          <w:b/>
          <w:i/>
          <w:sz w:val="28"/>
          <w:szCs w:val="28"/>
        </w:rPr>
        <w:t>В России существует множество организаций, которые занимаются оказанием помощи детям с особыми потребностями</w:t>
      </w:r>
      <w:r w:rsidRPr="00C25745">
        <w:rPr>
          <w:rFonts w:ascii="Times New Roman" w:hAnsi="Times New Roman"/>
          <w:sz w:val="28"/>
          <w:szCs w:val="28"/>
        </w:rPr>
        <w:t>. Некоторые из них:</w:t>
      </w:r>
    </w:p>
    <w:p w:rsidR="00694A50" w:rsidRDefault="00694A50" w:rsidP="00C25745">
      <w:pPr>
        <w:pStyle w:val="ListParagraph"/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5745">
        <w:rPr>
          <w:rFonts w:ascii="Times New Roman" w:hAnsi="Times New Roman"/>
          <w:sz w:val="28"/>
          <w:szCs w:val="28"/>
        </w:rPr>
        <w:t>Министерство труда и социальной защиты Российской Федерации является главным исполнительным органом государственной власти, который осуществляет координацию работы по оказанию помощи детям с ОВЗ.</w:t>
      </w:r>
    </w:p>
    <w:p w:rsidR="00694A50" w:rsidRDefault="00694A50" w:rsidP="00C25745">
      <w:pPr>
        <w:pStyle w:val="ListParagraph"/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5745">
        <w:rPr>
          <w:rFonts w:ascii="Times New Roman" w:hAnsi="Times New Roman"/>
          <w:sz w:val="28"/>
          <w:szCs w:val="28"/>
        </w:rPr>
        <w:t>Медицинское социальное обеспечение предоставляется пациентам с ОВЗ в соответствии с законодательством Российской Федерации. Многие медицинские учреждения имеют специализированные отделения для оказания помощи детям с ОВЗ.</w:t>
      </w:r>
    </w:p>
    <w:p w:rsidR="00694A50" w:rsidRDefault="00694A50" w:rsidP="00C25745">
      <w:pPr>
        <w:pStyle w:val="ListParagraph"/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5745">
        <w:rPr>
          <w:rFonts w:ascii="Times New Roman" w:hAnsi="Times New Roman"/>
          <w:sz w:val="28"/>
          <w:szCs w:val="28"/>
        </w:rPr>
        <w:t>Педагогическая поддержка в рамках образовательных программ предоставляется в большинстве учебных заведений России. Коррекционные классы и школы, специальные образовательные учреждения предназначены для детей с ОВЗ, чтобы обеспечить им безбарьерную возможность получения образования.</w:t>
      </w:r>
    </w:p>
    <w:p w:rsidR="00694A50" w:rsidRDefault="00694A50" w:rsidP="00C25745">
      <w:pPr>
        <w:pStyle w:val="ListParagraph"/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5745">
        <w:rPr>
          <w:rFonts w:ascii="Times New Roman" w:hAnsi="Times New Roman"/>
          <w:sz w:val="28"/>
          <w:szCs w:val="28"/>
        </w:rPr>
        <w:t>Бюджетное учреждение социальной защиты населения организует работу комиссий по инвалидности, представляет ежемесячные выплаты детям с ОВЗ в зависимости от степени ограничений по здоровью и зарплаты родителей.</w:t>
      </w:r>
    </w:p>
    <w:p w:rsidR="00694A50" w:rsidRDefault="00694A50" w:rsidP="00C25745">
      <w:pPr>
        <w:pStyle w:val="ListParagraph"/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5745">
        <w:rPr>
          <w:rFonts w:ascii="Times New Roman" w:hAnsi="Times New Roman"/>
          <w:sz w:val="28"/>
          <w:szCs w:val="28"/>
        </w:rPr>
        <w:t>Также организации, обладающие социальной защитой и медицинской помощью детям с ОВЗ, можно найти в зависимости от места жительства и заболевания ребенка.</w:t>
      </w:r>
    </w:p>
    <w:p w:rsidR="00694A50" w:rsidRDefault="00694A50" w:rsidP="00C25745">
      <w:pPr>
        <w:pStyle w:val="ListParagraph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5745">
        <w:rPr>
          <w:rFonts w:ascii="Times New Roman" w:hAnsi="Times New Roman"/>
          <w:sz w:val="28"/>
          <w:szCs w:val="28"/>
        </w:rPr>
        <w:t>Организации, занимающиеся защитой прав детей с особыми потребностями, работают на основании законодательства и гарантируют детям с ОВЗ право на материальную помощь, пенсии, жилье и индивидуальную медицинскую помощь. Все эти меры нацелены на создание условий для того, чтобы каждый ребенок получил возможности для полноценного обучения, развития и защиты.</w:t>
      </w:r>
    </w:p>
    <w:p w:rsidR="00694A50" w:rsidRDefault="00694A50" w:rsidP="00C25745">
      <w:pPr>
        <w:pStyle w:val="ListParagraph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Одним из важных факторов в жизни ребенка с ОВЗ является социализация. Существует несколько условий для успешной социализации, но самый главный фактор – психологическая готовность принятия особенного ребенка родителями. </w:t>
      </w:r>
    </w:p>
    <w:p w:rsidR="00694A50" w:rsidRPr="0071585E" w:rsidRDefault="00694A50" w:rsidP="0071585E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1585E">
        <w:rPr>
          <w:rFonts w:ascii="Times New Roman" w:hAnsi="Times New Roman"/>
          <w:sz w:val="28"/>
          <w:szCs w:val="28"/>
        </w:rPr>
        <w:t>Оказание семьям «особенных детей» психологической помощи – важное направление работы.</w:t>
      </w:r>
      <w:r>
        <w:rPr>
          <w:rFonts w:ascii="Times New Roman" w:hAnsi="Times New Roman"/>
          <w:sz w:val="28"/>
          <w:szCs w:val="28"/>
        </w:rPr>
        <w:t xml:space="preserve"> Вы можете обратиться:</w:t>
      </w:r>
    </w:p>
    <w:p w:rsidR="00694A50" w:rsidRPr="0071585E" w:rsidRDefault="00694A50" w:rsidP="0071585E">
      <w:pPr>
        <w:pStyle w:val="Heading1"/>
        <w:spacing w:before="0" w:beforeAutospacing="0" w:after="0" w:afterAutospacing="0"/>
        <w:jc w:val="both"/>
        <w:rPr>
          <w:color w:val="161414"/>
          <w:sz w:val="28"/>
          <w:szCs w:val="28"/>
        </w:rPr>
      </w:pPr>
      <w:r>
        <w:rPr>
          <w:rStyle w:val="Strong"/>
          <w:bCs/>
          <w:sz w:val="28"/>
          <w:szCs w:val="28"/>
        </w:rPr>
        <w:t xml:space="preserve">- </w:t>
      </w:r>
      <w:r w:rsidRPr="0071585E">
        <w:rPr>
          <w:rStyle w:val="Strong"/>
          <w:bCs/>
          <w:sz w:val="28"/>
          <w:szCs w:val="28"/>
        </w:rPr>
        <w:t xml:space="preserve">В Службу психолого-педагогической помощи семье и детям Республики Мордовия </w:t>
      </w:r>
      <w:r w:rsidRPr="0071585E">
        <w:rPr>
          <w:rStyle w:val="Strong"/>
          <w:color w:val="161414"/>
          <w:sz w:val="28"/>
          <w:szCs w:val="28"/>
        </w:rPr>
        <w:t>Телефон:</w:t>
      </w:r>
      <w:r w:rsidRPr="0071585E">
        <w:rPr>
          <w:color w:val="161414"/>
          <w:sz w:val="28"/>
          <w:szCs w:val="28"/>
        </w:rPr>
        <w:t xml:space="preserve">  </w:t>
      </w:r>
      <w:r w:rsidRPr="0071585E">
        <w:rPr>
          <w:b w:val="0"/>
          <w:color w:val="000000"/>
          <w:sz w:val="28"/>
          <w:szCs w:val="28"/>
          <w:bdr w:val="none" w:sz="0" w:space="0" w:color="auto" w:frame="1"/>
        </w:rPr>
        <w:t xml:space="preserve">(8342) </w:t>
      </w:r>
      <w:r w:rsidRPr="0071585E">
        <w:rPr>
          <w:b w:val="0"/>
          <w:color w:val="161414"/>
          <w:sz w:val="28"/>
          <w:szCs w:val="28"/>
        </w:rPr>
        <w:t>31-41-31</w:t>
      </w:r>
    </w:p>
    <w:p w:rsidR="00694A50" w:rsidRPr="0071585E" w:rsidRDefault="00694A50" w:rsidP="0071585E">
      <w:p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71585E">
        <w:rPr>
          <w:rFonts w:ascii="Times New Roman" w:hAnsi="Times New Roman"/>
          <w:sz w:val="28"/>
          <w:szCs w:val="28"/>
          <w:bdr w:val="none" w:sz="0" w:space="0" w:color="auto" w:frame="1"/>
        </w:rPr>
        <w:t>- Детский телефон доверия с единым общероссийским номером и другие телефоны доверия, действующие в Республике Мордовия 8-800-2000-122</w:t>
      </w:r>
    </w:p>
    <w:p w:rsidR="00694A50" w:rsidRDefault="00694A50" w:rsidP="00C25745">
      <w:pPr>
        <w:pStyle w:val="ListParagraph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pict>
          <v:shape id="Рисунок 1" o:spid="_x0000_s1027" type="#_x0000_t75" alt="https://make-up-course.ru/wp-content/uploads/9/f/9/9f9d9a9666dfca8b802ab3128606e4e7.png" style="position:absolute;left:0;text-align:left;margin-left:0;margin-top:.3pt;width:301.5pt;height:226.5pt;z-index:-251657216;visibility:visible;mso-position-horizontal:center;mso-position-horizontal-relative:text;mso-position-vertical-relative:text" wrapcoords="-54 0 -54 21528 21600 21528 21600 0 -54 0">
            <v:imagedata r:id="rId8" o:title=""/>
            <w10:wrap type="tight"/>
          </v:shape>
        </w:pict>
      </w:r>
    </w:p>
    <w:p w:rsidR="00694A50" w:rsidRDefault="00694A50" w:rsidP="00C25745">
      <w:pPr>
        <w:pStyle w:val="ListParagraph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94A50" w:rsidRPr="00C25745" w:rsidRDefault="00694A50" w:rsidP="00C25745">
      <w:pPr>
        <w:pStyle w:val="ListParagraph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Психологические рекомендации для  семей, где воспитывается ребенок с ОВЗ:</w:t>
      </w:r>
    </w:p>
    <w:p w:rsidR="00694A50" w:rsidRPr="00A74081" w:rsidRDefault="00694A50" w:rsidP="003C024A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74081">
        <w:rPr>
          <w:rFonts w:ascii="Times New Roman" w:hAnsi="Times New Roman"/>
          <w:b/>
          <w:bCs/>
          <w:color w:val="000000"/>
          <w:sz w:val="28"/>
          <w:szCs w:val="28"/>
        </w:rPr>
        <w:t>1.</w:t>
      </w:r>
      <w:r w:rsidRPr="00A74081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A74081">
        <w:rPr>
          <w:rFonts w:ascii="Times New Roman" w:hAnsi="Times New Roman"/>
          <w:b/>
          <w:bCs/>
          <w:color w:val="000000"/>
          <w:sz w:val="28"/>
          <w:szCs w:val="28"/>
        </w:rPr>
        <w:t xml:space="preserve"> Глядя на своего ребенка, не думайте о своей вине.</w:t>
      </w:r>
      <w:r w:rsidRPr="00A74081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A74081">
        <w:rPr>
          <w:rFonts w:ascii="Times New Roman" w:hAnsi="Times New Roman"/>
          <w:sz w:val="28"/>
          <w:szCs w:val="28"/>
        </w:rPr>
        <w:t>Не изводите себя упреками в том, что у вас особенный ребенок (ребенок с ОВЗ)</w:t>
      </w:r>
      <w:r>
        <w:rPr>
          <w:rFonts w:ascii="Times New Roman" w:hAnsi="Times New Roman"/>
          <w:sz w:val="28"/>
          <w:szCs w:val="28"/>
        </w:rPr>
        <w:t>.</w:t>
      </w:r>
    </w:p>
    <w:p w:rsidR="00694A50" w:rsidRPr="00A74081" w:rsidRDefault="00694A50" w:rsidP="00A74081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74081">
        <w:rPr>
          <w:rFonts w:ascii="Times New Roman" w:hAnsi="Times New Roman"/>
          <w:color w:val="000000"/>
          <w:sz w:val="28"/>
          <w:szCs w:val="28"/>
        </w:rPr>
        <w:t xml:space="preserve">Лучше подумайте о том, что уж он-то точно, ни в чем не виноват. И что он нуждается в вас и вашей любви к нему. Не замыкайтесь в своем мире. Не бойтесь говорить о своем ребенке. </w:t>
      </w:r>
    </w:p>
    <w:p w:rsidR="00694A50" w:rsidRPr="00A74081" w:rsidRDefault="00694A50" w:rsidP="003C024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74081">
        <w:rPr>
          <w:b/>
          <w:bCs/>
          <w:color w:val="000000"/>
          <w:sz w:val="28"/>
          <w:szCs w:val="28"/>
        </w:rPr>
        <w:t>2. Не п</w:t>
      </w:r>
      <w:r w:rsidRPr="00A74081">
        <w:rPr>
          <w:b/>
          <w:bCs/>
          <w:color w:val="333333"/>
          <w:sz w:val="28"/>
          <w:szCs w:val="28"/>
        </w:rPr>
        <w:t>р</w:t>
      </w:r>
      <w:r w:rsidRPr="00A74081">
        <w:rPr>
          <w:b/>
          <w:bCs/>
          <w:color w:val="000000"/>
          <w:sz w:val="28"/>
          <w:szCs w:val="28"/>
        </w:rPr>
        <w:t>едъявляйте к ребенку повышенных требований.</w:t>
      </w:r>
      <w:r w:rsidRPr="00A74081">
        <w:rPr>
          <w:rStyle w:val="apple-converted-space"/>
          <w:color w:val="000000"/>
          <w:sz w:val="28"/>
          <w:szCs w:val="28"/>
        </w:rPr>
        <w:t> </w:t>
      </w:r>
      <w:r w:rsidRPr="00A74081">
        <w:rPr>
          <w:color w:val="000000"/>
          <w:sz w:val="28"/>
          <w:szCs w:val="28"/>
        </w:rPr>
        <w:t>В своей жизни он должен реализовать не ваши мечты, а свои способности. Ни в коем случае не стыдиться своего ребенка.</w:t>
      </w:r>
    </w:p>
    <w:p w:rsidR="00694A50" w:rsidRDefault="00694A50" w:rsidP="00FE3787">
      <w:pPr>
        <w:pStyle w:val="ListParagraph"/>
        <w:tabs>
          <w:tab w:val="left" w:pos="0"/>
        </w:tabs>
        <w:spacing w:after="0" w:line="240" w:lineRule="auto"/>
        <w:ind w:left="0"/>
        <w:jc w:val="both"/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3. </w:t>
      </w:r>
      <w:r w:rsidRPr="00A74081">
        <w:rPr>
          <w:rFonts w:ascii="Times New Roman" w:hAnsi="Times New Roman"/>
          <w:b/>
          <w:bCs/>
          <w:color w:val="000000"/>
          <w:sz w:val="28"/>
          <w:szCs w:val="28"/>
        </w:rPr>
        <w:t>Признайте за ребенком право быть таким, какой он есть.</w:t>
      </w:r>
      <w:r w:rsidRPr="00A74081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A74081">
        <w:rPr>
          <w:rFonts w:ascii="Times New Roman" w:hAnsi="Times New Roman"/>
          <w:color w:val="000000"/>
          <w:sz w:val="28"/>
          <w:szCs w:val="28"/>
        </w:rPr>
        <w:t xml:space="preserve">Примите его таким – с невнятной речью, странными жестами. </w:t>
      </w:r>
      <w:r w:rsidRPr="00A74081">
        <w:rPr>
          <w:rFonts w:ascii="Times New Roman" w:hAnsi="Times New Roman"/>
          <w:sz w:val="28"/>
          <w:szCs w:val="28"/>
        </w:rPr>
        <w:t>Помните, что когда ребенок повзрослеет, ему придется жить самостоятельно. Готовьте ребенка к будущей жизни, говорите о ней.</w:t>
      </w:r>
      <w:r w:rsidRPr="00FE3787">
        <w:t xml:space="preserve"> </w:t>
      </w:r>
    </w:p>
    <w:p w:rsidR="00694A50" w:rsidRDefault="00694A50" w:rsidP="00FE3787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4" o:spid="_x0000_s1028" type="#_x0000_t75" alt="https://cspsid-pechatniki.ru/800/600/http/cf2.ppt-online.org/files2/slide/l/Lcne1DPphvEIFMjx7fbal5KXw8QYuJ243OGktT0N9/slide-18.jpg" style="position:absolute;left:0;text-align:left;margin-left:0;margin-top:0;width:303pt;height:226.5pt;z-index:-251656192;visibility:visible;mso-position-horizontal:center" wrapcoords="-53 -72 -53 21600 21653 21600 21653 -72 -53 -72" o:bordertopcolor="#4f6228" o:borderleftcolor="#4f6228" o:borderbottomcolor="#4f6228" o:borderrightcolor="#4f6228" stroked="t" strokecolor="#4f6228">
            <v:imagedata r:id="rId9" o:title=""/>
            <w10:wrap type="tight"/>
          </v:shape>
        </w:pict>
      </w:r>
    </w:p>
    <w:p w:rsidR="00694A50" w:rsidRPr="00A74081" w:rsidRDefault="00694A50" w:rsidP="00FE3787">
      <w:pPr>
        <w:pStyle w:val="ListParagraph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694A50" w:rsidRPr="00A74081" w:rsidRDefault="00694A50" w:rsidP="003C024A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74081">
        <w:rPr>
          <w:rFonts w:ascii="Times New Roman" w:hAnsi="Times New Roman"/>
          <w:b/>
          <w:bCs/>
          <w:color w:val="000000"/>
          <w:sz w:val="28"/>
          <w:szCs w:val="28"/>
        </w:rPr>
        <w:t>4</w:t>
      </w:r>
      <w:r w:rsidRPr="00A74081">
        <w:rPr>
          <w:rFonts w:ascii="Times New Roman" w:hAnsi="Times New Roman"/>
          <w:color w:val="000000"/>
          <w:sz w:val="28"/>
          <w:szCs w:val="28"/>
        </w:rPr>
        <w:t>.</w:t>
      </w:r>
      <w:r w:rsidRPr="00A74081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A74081">
        <w:rPr>
          <w:rStyle w:val="apple-converted-space"/>
          <w:rFonts w:ascii="Times New Roman" w:hAnsi="Times New Roman"/>
          <w:b/>
          <w:color w:val="000000"/>
          <w:sz w:val="28"/>
          <w:szCs w:val="28"/>
        </w:rPr>
        <w:t>Слушайте специалистов!</w:t>
      </w: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</w:t>
      </w:r>
      <w:r w:rsidRPr="00A74081">
        <w:rPr>
          <w:rFonts w:ascii="Times New Roman" w:hAnsi="Times New Roman"/>
          <w:sz w:val="28"/>
          <w:szCs w:val="28"/>
        </w:rPr>
        <w:t>Чаще прибегайте к советам педагогов, психологов.</w:t>
      </w:r>
    </w:p>
    <w:p w:rsidR="00694A50" w:rsidRPr="00A74081" w:rsidRDefault="00694A50" w:rsidP="003C024A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5</w:t>
      </w:r>
      <w:r w:rsidRPr="00A74081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 w:rsidRPr="00A74081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A74081">
        <w:rPr>
          <w:rFonts w:ascii="Times New Roman" w:hAnsi="Times New Roman"/>
          <w:b/>
          <w:bCs/>
          <w:color w:val="000000"/>
          <w:sz w:val="28"/>
          <w:szCs w:val="28"/>
        </w:rPr>
        <w:t>Рассказывайте о них – пусть все знают, что такие дети есть, и что им нужен особый подход!</w:t>
      </w:r>
      <w:r w:rsidRPr="00A74081">
        <w:rPr>
          <w:rStyle w:val="apple-converted-space"/>
          <w:rFonts w:ascii="Times New Roman" w:hAnsi="Times New Roman"/>
          <w:b/>
          <w:bCs/>
          <w:color w:val="333333"/>
          <w:sz w:val="28"/>
          <w:szCs w:val="28"/>
        </w:rPr>
        <w:t> </w:t>
      </w:r>
      <w:r w:rsidRPr="00A74081">
        <w:rPr>
          <w:rFonts w:ascii="Times New Roman" w:hAnsi="Times New Roman"/>
          <w:sz w:val="28"/>
          <w:szCs w:val="28"/>
        </w:rPr>
        <w:t>Общайтесь с семьями, где есть дети с ОВЗ. Передавайте свой опыт и перенимайте чужой.</w:t>
      </w:r>
    </w:p>
    <w:p w:rsidR="00694A50" w:rsidRDefault="00694A50" w:rsidP="003C024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</w:t>
      </w:r>
      <w:r w:rsidRPr="00A74081">
        <w:rPr>
          <w:b/>
          <w:bCs/>
          <w:color w:val="000000"/>
          <w:sz w:val="28"/>
          <w:szCs w:val="28"/>
        </w:rPr>
        <w:t>.</w:t>
      </w:r>
      <w:r w:rsidRPr="00A74081">
        <w:rPr>
          <w:rStyle w:val="apple-converted-space"/>
          <w:color w:val="000000"/>
          <w:sz w:val="28"/>
          <w:szCs w:val="28"/>
        </w:rPr>
        <w:t> </w:t>
      </w:r>
      <w:r w:rsidRPr="00A74081">
        <w:rPr>
          <w:b/>
          <w:bCs/>
          <w:color w:val="000000"/>
          <w:sz w:val="28"/>
          <w:szCs w:val="28"/>
        </w:rPr>
        <w:t xml:space="preserve">Пытаясь чему-то научить ребенка, не ждите быстрого результата. </w:t>
      </w:r>
      <w:r w:rsidRPr="00A74081">
        <w:rPr>
          <w:color w:val="000000"/>
          <w:sz w:val="28"/>
          <w:szCs w:val="28"/>
        </w:rPr>
        <w:t>Научитесь радоваться даже небольшим его достижениям. Постепенно он все выучит, и еще более постепенно проявит свои знания. Запаситесь терпением на годы.</w:t>
      </w:r>
    </w:p>
    <w:p w:rsidR="00694A50" w:rsidRDefault="00694A50" w:rsidP="003C024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</w:t>
      </w:r>
      <w:r w:rsidRPr="00A74081">
        <w:rPr>
          <w:b/>
          <w:bCs/>
          <w:color w:val="000000"/>
          <w:sz w:val="28"/>
          <w:szCs w:val="28"/>
        </w:rPr>
        <w:t>.</w:t>
      </w:r>
      <w:r w:rsidRPr="00A74081">
        <w:rPr>
          <w:rStyle w:val="apple-converted-space"/>
          <w:b/>
          <w:bCs/>
          <w:color w:val="000000"/>
          <w:sz w:val="28"/>
          <w:szCs w:val="28"/>
        </w:rPr>
        <w:t> </w:t>
      </w:r>
      <w:r w:rsidRPr="00A74081">
        <w:rPr>
          <w:b/>
          <w:bCs/>
          <w:color w:val="000000"/>
          <w:sz w:val="28"/>
          <w:szCs w:val="28"/>
        </w:rPr>
        <w:t>Ребенок не требует от вас жертв.</w:t>
      </w:r>
      <w:r w:rsidRPr="00A74081">
        <w:rPr>
          <w:rStyle w:val="apple-converted-space"/>
          <w:color w:val="000000"/>
          <w:sz w:val="28"/>
          <w:szCs w:val="28"/>
        </w:rPr>
        <w:t> </w:t>
      </w:r>
      <w:r w:rsidRPr="00A74081">
        <w:rPr>
          <w:color w:val="000000"/>
          <w:sz w:val="28"/>
          <w:szCs w:val="28"/>
        </w:rPr>
        <w:t>Жертв - требуете вы сами, следуя принятым обывательским стереотипам. Хотя, конечно, кое от чего и придется отказаться. Но выход можно найти из любой, даже самой сложной ситуации. И это зависит только от вас.</w:t>
      </w:r>
    </w:p>
    <w:p w:rsidR="00694A50" w:rsidRDefault="00694A50" w:rsidP="003C024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694A50" w:rsidRDefault="00694A50" w:rsidP="00FE3787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</w:rPr>
        <w:pict>
          <v:shape id="Рисунок 11" o:spid="_x0000_s1029" type="#_x0000_t75" alt="https://cf.ppt-online.org/files/slide/k/KhHzSEBagrVqp14Zx2jsPJAuOb3DyteR8XwWfG/slide-5.jpg" style="position:absolute;left:0;text-align:left;margin-left:0;margin-top:0;width:388.5pt;height:291pt;z-index:-251655168;visibility:visible;mso-position-horizontal:center" wrapcoords="-42 -56 -42 21600 21642 21600 21642 -56 -42 -56" o:bordertopcolor="#4f6228" o:borderleftcolor="#4f6228" o:borderbottomcolor="#4f6228" o:borderrightcolor="#4f6228" stroked="t" strokecolor="#4f6228">
            <v:imagedata r:id="rId10" o:title=""/>
            <w10:wrap type="tight"/>
          </v:shape>
        </w:pict>
      </w:r>
    </w:p>
    <w:p w:rsidR="00694A50" w:rsidRDefault="00694A50" w:rsidP="00C100E4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694A50" w:rsidRDefault="00694A50" w:rsidP="00C100E4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 w:val="28"/>
          <w:szCs w:val="28"/>
        </w:rPr>
      </w:pPr>
    </w:p>
    <w:p w:rsidR="00694A50" w:rsidRDefault="00694A50" w:rsidP="00C100E4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 w:val="28"/>
          <w:szCs w:val="28"/>
        </w:rPr>
      </w:pPr>
    </w:p>
    <w:p w:rsidR="00694A50" w:rsidRDefault="00694A50" w:rsidP="00C100E4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 w:val="28"/>
          <w:szCs w:val="28"/>
        </w:rPr>
      </w:pPr>
    </w:p>
    <w:p w:rsidR="00694A50" w:rsidRDefault="00694A50" w:rsidP="00C100E4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 w:val="28"/>
          <w:szCs w:val="28"/>
        </w:rPr>
      </w:pPr>
    </w:p>
    <w:p w:rsidR="00694A50" w:rsidRDefault="00694A50" w:rsidP="00C100E4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 w:val="28"/>
          <w:szCs w:val="28"/>
        </w:rPr>
      </w:pPr>
    </w:p>
    <w:p w:rsidR="00694A50" w:rsidRDefault="00694A50" w:rsidP="00C100E4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 w:val="28"/>
          <w:szCs w:val="28"/>
        </w:rPr>
      </w:pPr>
    </w:p>
    <w:p w:rsidR="00694A50" w:rsidRDefault="00694A50" w:rsidP="00C100E4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 w:val="28"/>
          <w:szCs w:val="28"/>
        </w:rPr>
      </w:pPr>
    </w:p>
    <w:p w:rsidR="00694A50" w:rsidRDefault="00694A50" w:rsidP="00C100E4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 w:val="28"/>
          <w:szCs w:val="28"/>
        </w:rPr>
      </w:pPr>
    </w:p>
    <w:p w:rsidR="00694A50" w:rsidRDefault="00694A50" w:rsidP="00C100E4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 w:val="28"/>
          <w:szCs w:val="28"/>
        </w:rPr>
      </w:pPr>
    </w:p>
    <w:p w:rsidR="00694A50" w:rsidRDefault="00694A50" w:rsidP="00C100E4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 w:val="28"/>
          <w:szCs w:val="28"/>
        </w:rPr>
      </w:pPr>
    </w:p>
    <w:p w:rsidR="00694A50" w:rsidRDefault="00694A50" w:rsidP="00C100E4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 w:val="28"/>
          <w:szCs w:val="28"/>
        </w:rPr>
      </w:pPr>
    </w:p>
    <w:p w:rsidR="00694A50" w:rsidRDefault="00694A50" w:rsidP="00C100E4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 w:val="28"/>
          <w:szCs w:val="28"/>
        </w:rPr>
      </w:pPr>
    </w:p>
    <w:p w:rsidR="00694A50" w:rsidRDefault="00694A50" w:rsidP="00C100E4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 w:val="28"/>
          <w:szCs w:val="28"/>
        </w:rPr>
      </w:pPr>
    </w:p>
    <w:p w:rsidR="00694A50" w:rsidRDefault="00694A50" w:rsidP="00C100E4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/>
      </w:r>
    </w:p>
    <w:p w:rsidR="00694A50" w:rsidRDefault="00694A50" w:rsidP="00C100E4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 w:val="28"/>
          <w:szCs w:val="28"/>
        </w:rPr>
      </w:pPr>
    </w:p>
    <w:p w:rsidR="00694A50" w:rsidRPr="00FE3787" w:rsidRDefault="00694A50" w:rsidP="00C100E4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 w:val="28"/>
          <w:szCs w:val="28"/>
        </w:rPr>
      </w:pPr>
      <w:r w:rsidRPr="00FE3787">
        <w:rPr>
          <w:b/>
          <w:color w:val="FF0000"/>
          <w:sz w:val="28"/>
          <w:szCs w:val="28"/>
        </w:rPr>
        <w:t>Всегда помните о том, что рано или поздно Ваши усилия, стойкое терпение и непомерный труд в воспитании ребенка с ОВЗ будут обязательно вознаграждены!!</w:t>
      </w:r>
      <w:r>
        <w:rPr>
          <w:b/>
          <w:color w:val="FF0000"/>
          <w:sz w:val="28"/>
          <w:szCs w:val="28"/>
        </w:rPr>
        <w:t>!</w:t>
      </w:r>
    </w:p>
    <w:p w:rsidR="00694A50" w:rsidRPr="00FE3787" w:rsidRDefault="00694A50" w:rsidP="00A74081">
      <w:pPr>
        <w:pStyle w:val="NormalWeb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color w:val="FF0000"/>
          <w:sz w:val="28"/>
          <w:szCs w:val="28"/>
        </w:rPr>
      </w:pPr>
    </w:p>
    <w:p w:rsidR="00694A50" w:rsidRPr="00C25745" w:rsidRDefault="00694A50" w:rsidP="00C2574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pict>
          <v:shape id="_x0000_i1026" type="#_x0000_t75" alt="" style="width:24pt;height:24pt">
            <v:imagedata r:id="rId11" o:title=""/>
          </v:shape>
        </w:pict>
      </w:r>
    </w:p>
    <w:sectPr w:rsidR="00694A50" w:rsidRPr="00C25745" w:rsidSect="00FE378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B6295"/>
    <w:multiLevelType w:val="hybridMultilevel"/>
    <w:tmpl w:val="6CCC2D9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61F23A8"/>
    <w:multiLevelType w:val="hybridMultilevel"/>
    <w:tmpl w:val="47B6938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EAC3052"/>
    <w:multiLevelType w:val="hybridMultilevel"/>
    <w:tmpl w:val="F264AF1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05E1467"/>
    <w:multiLevelType w:val="hybridMultilevel"/>
    <w:tmpl w:val="E0F0D35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D935110"/>
    <w:multiLevelType w:val="hybridMultilevel"/>
    <w:tmpl w:val="44B2D56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16E0C26"/>
    <w:multiLevelType w:val="hybridMultilevel"/>
    <w:tmpl w:val="D874555E"/>
    <w:lvl w:ilvl="0" w:tplc="0A944F2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3188"/>
    <w:rsid w:val="000B3549"/>
    <w:rsid w:val="00330541"/>
    <w:rsid w:val="003C024A"/>
    <w:rsid w:val="00694A50"/>
    <w:rsid w:val="0071585E"/>
    <w:rsid w:val="00733B05"/>
    <w:rsid w:val="00737857"/>
    <w:rsid w:val="0082132C"/>
    <w:rsid w:val="00930114"/>
    <w:rsid w:val="00953188"/>
    <w:rsid w:val="00993BCC"/>
    <w:rsid w:val="00A74081"/>
    <w:rsid w:val="00C0292A"/>
    <w:rsid w:val="00C100E4"/>
    <w:rsid w:val="00C25745"/>
    <w:rsid w:val="00CA7CA6"/>
    <w:rsid w:val="00D276FE"/>
    <w:rsid w:val="00D54D1E"/>
    <w:rsid w:val="00DC75D4"/>
    <w:rsid w:val="00E44927"/>
    <w:rsid w:val="00E62FC7"/>
    <w:rsid w:val="00F218A9"/>
    <w:rsid w:val="00F45352"/>
    <w:rsid w:val="00FE3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CA6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locked/>
    <w:rsid w:val="007158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1585E"/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paragraph" w:styleId="ListParagraph">
    <w:name w:val="List Paragraph"/>
    <w:basedOn w:val="Normal"/>
    <w:uiPriority w:val="99"/>
    <w:qFormat/>
    <w:rsid w:val="00F45352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45352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25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2574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A740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A74081"/>
    <w:rPr>
      <w:rFonts w:cs="Times New Roman"/>
    </w:rPr>
  </w:style>
  <w:style w:type="table" w:styleId="TableGrid">
    <w:name w:val="Table Grid"/>
    <w:basedOn w:val="TableNormal"/>
    <w:uiPriority w:val="99"/>
    <w:locked/>
    <w:rsid w:val="0071585E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locked/>
    <w:rsid w:val="0071585E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dminnovzraion.ru/blog/prava-i-lgoty-dlya-detej-s-ovz-v-rossii-chto-nuzhno-zna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wmf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75</TotalTime>
  <Pages>5</Pages>
  <Words>1085</Words>
  <Characters>6185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q</cp:lastModifiedBy>
  <cp:revision>8</cp:revision>
  <dcterms:created xsi:type="dcterms:W3CDTF">2023-11-13T19:09:00Z</dcterms:created>
  <dcterms:modified xsi:type="dcterms:W3CDTF">2023-11-14T11:04:00Z</dcterms:modified>
</cp:coreProperties>
</file>