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91C17" w:rsidRPr="00880047" w:rsidRDefault="00391C17" w:rsidP="004C755D">
      <w:pPr>
        <w:spacing w:after="0"/>
        <w:jc w:val="center"/>
        <w:rPr>
          <w:rFonts w:ascii="Times New Roman" w:hAnsi="Times New Roman"/>
          <w:color w:val="808080"/>
          <w:sz w:val="28"/>
          <w:szCs w:val="28"/>
          <w:lang w:eastAsia="ru-RU"/>
        </w:rPr>
      </w:pPr>
      <w:r w:rsidRPr="00880047">
        <w:rPr>
          <w:rFonts w:ascii="Times New Roman" w:hAnsi="Times New Roman"/>
          <w:color w:val="80808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391C17" w:rsidRPr="00880047" w:rsidRDefault="00391C17" w:rsidP="004C755D">
      <w:pPr>
        <w:spacing w:after="0" w:line="240" w:lineRule="auto"/>
        <w:jc w:val="center"/>
        <w:rPr>
          <w:rFonts w:ascii="Times New Roman" w:hAnsi="Times New Roman"/>
          <w:color w:val="808080"/>
          <w:sz w:val="28"/>
          <w:szCs w:val="28"/>
          <w:lang w:eastAsia="ru-RU"/>
        </w:rPr>
      </w:pPr>
      <w:r w:rsidRPr="00880047">
        <w:rPr>
          <w:rFonts w:ascii="Times New Roman" w:hAnsi="Times New Roman"/>
          <w:color w:val="808080"/>
          <w:sz w:val="28"/>
          <w:szCs w:val="28"/>
          <w:lang w:eastAsia="ru-RU"/>
        </w:rPr>
        <w:t>«Детский сад №117»</w:t>
      </w:r>
    </w:p>
    <w:p w:rsidR="00391C17" w:rsidRPr="004C755D" w:rsidRDefault="00391C17" w:rsidP="00FA6A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91C17" w:rsidRPr="004C755D" w:rsidRDefault="00391C17" w:rsidP="00FA6A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91C17" w:rsidRPr="004C755D" w:rsidRDefault="00391C17" w:rsidP="00FA6A5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91C17" w:rsidRPr="004C755D" w:rsidRDefault="00391C17" w:rsidP="004C755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67B76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5" o:spid="_x0000_i1025" type="#_x0000_t75" style="width:207.75pt;height:17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">
            <v:imagedata r:id="rId5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367B7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6" o:spid="_x0000_i1026" type="#_x0000_t75" style="width:207pt;height:17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">
            <v:imagedata r:id="rId6" o:title=""/>
            <o:lock v:ext="edit" aspectratio="f"/>
          </v:shape>
        </w:pict>
      </w:r>
    </w:p>
    <w:p w:rsidR="00391C17" w:rsidRPr="004C755D" w:rsidRDefault="00391C17" w:rsidP="00FA6A5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91C17" w:rsidRPr="004C755D" w:rsidRDefault="00391C17" w:rsidP="0088004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91C17" w:rsidRPr="00EE57D1" w:rsidRDefault="00391C17" w:rsidP="00880047">
      <w:pPr>
        <w:spacing w:after="0" w:line="240" w:lineRule="atLeast"/>
        <w:jc w:val="center"/>
        <w:outlineLvl w:val="0"/>
        <w:rPr>
          <w:rFonts w:ascii="Times New Roman" w:hAnsi="Times New Roman"/>
          <w:b/>
          <w:color w:val="C00000"/>
          <w:kern w:val="36"/>
          <w:sz w:val="56"/>
          <w:szCs w:val="56"/>
          <w:lang w:eastAsia="ru-RU"/>
        </w:rPr>
      </w:pPr>
      <w:r w:rsidRPr="00EE57D1">
        <w:rPr>
          <w:rFonts w:ascii="Times New Roman" w:hAnsi="Times New Roman"/>
          <w:b/>
          <w:color w:val="C00000"/>
          <w:kern w:val="36"/>
          <w:sz w:val="56"/>
          <w:szCs w:val="56"/>
          <w:lang w:eastAsia="ru-RU"/>
        </w:rPr>
        <w:t>«Широка страна моя родная»</w:t>
      </w:r>
    </w:p>
    <w:p w:rsidR="00391C17" w:rsidRPr="00880047" w:rsidRDefault="00391C17" w:rsidP="00880047">
      <w:pPr>
        <w:spacing w:after="0" w:line="240" w:lineRule="atLeast"/>
        <w:jc w:val="center"/>
        <w:outlineLvl w:val="0"/>
        <w:rPr>
          <w:rFonts w:ascii="Times New Roman" w:hAnsi="Times New Roman"/>
          <w:color w:val="00B050"/>
          <w:kern w:val="36"/>
          <w:sz w:val="40"/>
          <w:szCs w:val="40"/>
          <w:lang w:eastAsia="ru-RU"/>
        </w:rPr>
      </w:pPr>
      <w:r w:rsidRPr="00880047">
        <w:rPr>
          <w:rFonts w:ascii="Times New Roman" w:hAnsi="Times New Roman"/>
          <w:color w:val="00B050"/>
          <w:kern w:val="36"/>
          <w:sz w:val="40"/>
          <w:szCs w:val="40"/>
          <w:lang w:eastAsia="ru-RU"/>
        </w:rPr>
        <w:t>Проектная деятельность</w:t>
      </w:r>
    </w:p>
    <w:p w:rsidR="00391C17" w:rsidRPr="00880047" w:rsidRDefault="00391C17" w:rsidP="00880047">
      <w:pPr>
        <w:spacing w:after="0" w:line="240" w:lineRule="atLeast"/>
        <w:jc w:val="center"/>
        <w:outlineLvl w:val="0"/>
        <w:rPr>
          <w:rFonts w:ascii="Times New Roman" w:hAnsi="Times New Roman"/>
          <w:color w:val="00B050"/>
          <w:kern w:val="36"/>
          <w:sz w:val="40"/>
          <w:szCs w:val="40"/>
          <w:lang w:eastAsia="ru-RU"/>
        </w:rPr>
      </w:pPr>
      <w:r w:rsidRPr="00880047">
        <w:rPr>
          <w:rFonts w:ascii="Times New Roman" w:hAnsi="Times New Roman"/>
          <w:color w:val="00B050"/>
          <w:kern w:val="36"/>
          <w:sz w:val="40"/>
          <w:szCs w:val="40"/>
          <w:lang w:eastAsia="ru-RU"/>
        </w:rPr>
        <w:t>в подготовительной группе</w:t>
      </w:r>
      <w:r>
        <w:rPr>
          <w:rFonts w:ascii="Times New Roman" w:hAnsi="Times New Roman"/>
          <w:color w:val="00B050"/>
          <w:kern w:val="36"/>
          <w:sz w:val="40"/>
          <w:szCs w:val="40"/>
          <w:lang w:eastAsia="ru-RU"/>
        </w:rPr>
        <w:t>.</w:t>
      </w:r>
    </w:p>
    <w:p w:rsidR="00391C17" w:rsidRPr="00880047" w:rsidRDefault="00391C17" w:rsidP="00880047">
      <w:pPr>
        <w:spacing w:after="0" w:line="240" w:lineRule="atLeast"/>
        <w:jc w:val="center"/>
        <w:outlineLvl w:val="0"/>
        <w:rPr>
          <w:rFonts w:ascii="Times New Roman" w:hAnsi="Times New Roman"/>
          <w:color w:val="244061"/>
          <w:kern w:val="36"/>
          <w:sz w:val="40"/>
          <w:szCs w:val="40"/>
          <w:lang w:eastAsia="ru-RU"/>
        </w:rPr>
      </w:pPr>
      <w:r w:rsidRPr="00880047">
        <w:rPr>
          <w:rFonts w:ascii="Times New Roman" w:hAnsi="Times New Roman"/>
          <w:color w:val="244061"/>
          <w:kern w:val="36"/>
          <w:sz w:val="40"/>
          <w:szCs w:val="40"/>
          <w:lang w:eastAsia="ru-RU"/>
        </w:rPr>
        <w:t>2016-2017 учебный год.</w:t>
      </w:r>
    </w:p>
    <w:p w:rsidR="00391C17" w:rsidRPr="004C755D" w:rsidRDefault="00391C17" w:rsidP="00FA6A51">
      <w:pPr>
        <w:spacing w:before="150" w:after="0" w:line="240" w:lineRule="atLeast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91C17" w:rsidRPr="004C755D" w:rsidRDefault="00391C17" w:rsidP="00836D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67B7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7" o:spid="_x0000_i1027" type="#_x0000_t75" style="width:201.75pt;height:17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">
            <v:imagedata r:id="rId7" o:title=""/>
            <o:lock v:ext="edit" aspectratio="f"/>
          </v:shape>
        </w:pict>
      </w:r>
    </w:p>
    <w:p w:rsidR="00391C17" w:rsidRPr="004C755D" w:rsidRDefault="00391C17" w:rsidP="00EE57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91C17" w:rsidRDefault="00391C17" w:rsidP="00EE57D1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  <w:lang w:eastAsia="ru-RU"/>
        </w:rPr>
      </w:pPr>
      <w:r w:rsidRPr="00880047">
        <w:rPr>
          <w:rFonts w:ascii="Times New Roman" w:hAnsi="Times New Roman"/>
          <w:color w:val="CC0000"/>
          <w:sz w:val="28"/>
          <w:szCs w:val="28"/>
          <w:lang w:eastAsia="ru-RU"/>
        </w:rPr>
        <w:t>Подготовила воспитатель МДОУ</w:t>
      </w:r>
    </w:p>
    <w:p w:rsidR="00391C17" w:rsidRDefault="00391C17" w:rsidP="00EE57D1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  <w:lang w:eastAsia="ru-RU"/>
        </w:rPr>
      </w:pPr>
      <w:r w:rsidRPr="00880047">
        <w:rPr>
          <w:rFonts w:ascii="Times New Roman" w:hAnsi="Times New Roman"/>
          <w:color w:val="CC0000"/>
          <w:sz w:val="28"/>
          <w:szCs w:val="28"/>
          <w:lang w:eastAsia="ru-RU"/>
        </w:rPr>
        <w:t xml:space="preserve"> «Детский сад №117» </w:t>
      </w:r>
    </w:p>
    <w:p w:rsidR="00391C17" w:rsidRPr="00880047" w:rsidRDefault="00391C17" w:rsidP="00EE57D1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  <w:lang w:eastAsia="ru-RU"/>
        </w:rPr>
      </w:pPr>
      <w:r w:rsidRPr="00880047">
        <w:rPr>
          <w:rFonts w:ascii="Times New Roman" w:hAnsi="Times New Roman"/>
          <w:color w:val="CC0000"/>
          <w:sz w:val="28"/>
          <w:szCs w:val="28"/>
          <w:lang w:eastAsia="ru-RU"/>
        </w:rPr>
        <w:t>Левинова  Лариса Васильевна</w:t>
      </w:r>
    </w:p>
    <w:p w:rsidR="00391C17" w:rsidRPr="004C755D" w:rsidRDefault="00391C17" w:rsidP="00FA6A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91C17" w:rsidRPr="004C755D" w:rsidRDefault="00391C17" w:rsidP="00FA6A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91C17" w:rsidRPr="004C755D" w:rsidRDefault="00391C17" w:rsidP="00FA6A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91C17" w:rsidRPr="00EE57D1" w:rsidRDefault="00391C17" w:rsidP="00880047">
      <w:pPr>
        <w:spacing w:after="0" w:line="240" w:lineRule="auto"/>
        <w:jc w:val="center"/>
        <w:rPr>
          <w:rFonts w:ascii="Times New Roman" w:hAnsi="Times New Roman"/>
          <w:color w:val="7030A0"/>
          <w:sz w:val="28"/>
          <w:szCs w:val="28"/>
          <w:lang w:eastAsia="ru-RU"/>
        </w:rPr>
      </w:pPr>
      <w:r w:rsidRPr="00EE57D1">
        <w:rPr>
          <w:rFonts w:ascii="Times New Roman" w:hAnsi="Times New Roman"/>
          <w:color w:val="7030A0"/>
          <w:sz w:val="28"/>
          <w:szCs w:val="28"/>
          <w:lang w:eastAsia="ru-RU"/>
        </w:rPr>
        <w:t>Саранск 2016</w:t>
      </w:r>
    </w:p>
    <w:p w:rsidR="00391C17" w:rsidRDefault="00391C17" w:rsidP="003A44BF">
      <w:pPr>
        <w:spacing w:after="0" w:line="240" w:lineRule="atLeast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91C17" w:rsidRPr="003A44BF" w:rsidRDefault="00391C17" w:rsidP="003A44BF">
      <w:pPr>
        <w:spacing w:after="0" w:line="240" w:lineRule="atLeast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3A44BF">
        <w:rPr>
          <w:rFonts w:ascii="Times New Roman" w:hAnsi="Times New Roman"/>
          <w:b/>
          <w:kern w:val="36"/>
          <w:sz w:val="28"/>
          <w:szCs w:val="28"/>
          <w:lang w:eastAsia="ru-RU"/>
        </w:rPr>
        <w:t>«Широка страна моя родная»</w:t>
      </w:r>
    </w:p>
    <w:p w:rsidR="00391C17" w:rsidRDefault="00391C17" w:rsidP="003A44BF">
      <w:pPr>
        <w:spacing w:after="0" w:line="240" w:lineRule="atLeast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3A44BF">
        <w:rPr>
          <w:rFonts w:ascii="Times New Roman" w:hAnsi="Times New Roman"/>
          <w:kern w:val="36"/>
          <w:sz w:val="28"/>
          <w:szCs w:val="28"/>
          <w:lang w:eastAsia="ru-RU"/>
        </w:rPr>
        <w:t>Проектная деятельность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r w:rsidRPr="003A44BF">
        <w:rPr>
          <w:rFonts w:ascii="Times New Roman" w:hAnsi="Times New Roman"/>
          <w:kern w:val="36"/>
          <w:sz w:val="28"/>
          <w:szCs w:val="28"/>
          <w:lang w:eastAsia="ru-RU"/>
        </w:rPr>
        <w:t>в подготовительной группе.</w:t>
      </w:r>
    </w:p>
    <w:p w:rsidR="00391C17" w:rsidRPr="003A44BF" w:rsidRDefault="00391C17" w:rsidP="003A44B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91C17" w:rsidRPr="008475F5" w:rsidRDefault="00391C17" w:rsidP="003A44B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475F5">
        <w:rPr>
          <w:rFonts w:ascii="Times New Roman" w:hAnsi="Times New Roman"/>
          <w:sz w:val="28"/>
          <w:szCs w:val="28"/>
          <w:lang w:eastAsia="ru-RU"/>
        </w:rPr>
        <w:t xml:space="preserve"> «Любовь к родному краю, родной культуре, родной речи начинается с малого – любви к своей семье, к своему жилищу, к детскому саду, школе. Постепенно расширяясь, эта любовь переходит в любовь к родной стране, к ее истории, прошлому и настоящему, ко всему человечеству».</w:t>
      </w:r>
    </w:p>
    <w:p w:rsidR="00391C17" w:rsidRPr="008475F5" w:rsidRDefault="00391C17" w:rsidP="003A44B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475F5">
        <w:rPr>
          <w:rFonts w:ascii="Times New Roman" w:hAnsi="Times New Roman"/>
          <w:sz w:val="28"/>
          <w:szCs w:val="28"/>
          <w:lang w:eastAsia="ru-RU"/>
        </w:rPr>
        <w:t>Д.С. Лихачёв</w:t>
      </w:r>
    </w:p>
    <w:p w:rsidR="00391C17" w:rsidRPr="008475F5" w:rsidRDefault="00391C17" w:rsidP="00051F58">
      <w:pPr>
        <w:pStyle w:val="c18"/>
        <w:shd w:val="clear" w:color="auto" w:fill="FFFFFF"/>
        <w:spacing w:before="0" w:beforeAutospacing="0" w:after="0" w:afterAutospacing="0"/>
        <w:jc w:val="center"/>
        <w:rPr>
          <w:b/>
          <w:kern w:val="36"/>
          <w:sz w:val="28"/>
          <w:szCs w:val="28"/>
        </w:rPr>
      </w:pPr>
    </w:p>
    <w:p w:rsidR="00391C17" w:rsidRDefault="00391C17" w:rsidP="00051F58">
      <w:pPr>
        <w:pStyle w:val="c18"/>
        <w:shd w:val="clear" w:color="auto" w:fill="FFFFFF"/>
        <w:spacing w:before="0" w:beforeAutospacing="0" w:after="0" w:afterAutospacing="0"/>
        <w:jc w:val="center"/>
        <w:rPr>
          <w:b/>
          <w:kern w:val="36"/>
          <w:sz w:val="28"/>
          <w:szCs w:val="28"/>
        </w:rPr>
      </w:pPr>
      <w:r w:rsidRPr="00880047">
        <w:rPr>
          <w:b/>
          <w:kern w:val="36"/>
          <w:sz w:val="28"/>
          <w:szCs w:val="28"/>
        </w:rPr>
        <w:t>ПОЯСНИТЕЛЬНАЯ ЗАПИСКА.</w:t>
      </w:r>
    </w:p>
    <w:p w:rsidR="00391C17" w:rsidRDefault="00391C17" w:rsidP="003A44BF">
      <w:pPr>
        <w:pStyle w:val="c18"/>
        <w:shd w:val="clear" w:color="auto" w:fill="FFFFFF"/>
        <w:spacing w:before="0" w:beforeAutospacing="0" w:after="0" w:afterAutospacing="0"/>
        <w:jc w:val="center"/>
        <w:rPr>
          <w:b/>
          <w:kern w:val="36"/>
          <w:sz w:val="28"/>
          <w:szCs w:val="28"/>
        </w:rPr>
      </w:pPr>
    </w:p>
    <w:p w:rsidR="00391C17" w:rsidRDefault="00391C17" w:rsidP="003A44B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Представленный 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и</w:t>
      </w:r>
      <w:r w:rsidRPr="00A44624">
        <w:rPr>
          <w:rStyle w:val="c0"/>
          <w:rFonts w:ascii="Times New Roman" w:hAnsi="Times New Roman"/>
          <w:color w:val="000000"/>
          <w:sz w:val="28"/>
          <w:szCs w:val="28"/>
        </w:rPr>
        <w:t xml:space="preserve">нновационный </w:t>
      </w: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проект предназначен для воспитания будущих патриотов и истинных граждан своей страны путём воздействия на эмоциональную сферу развития дошкольников.</w:t>
      </w:r>
    </w:p>
    <w:p w:rsidR="00391C17" w:rsidRDefault="00391C17" w:rsidP="003A44B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Проект</w:t>
      </w: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Широка страна моя родная</w:t>
      </w: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разработан для детей 6-7 лет, реализация проекта в течение одного  учебного  года. В содержание проекта входит ознакомление детей  с крупными городами России – Саранск, Москва, Санкт-Петербург, Казань, а так же знакомство с достопримечательностью  и культурным наследием</w:t>
      </w:r>
      <w:r w:rsidRPr="004667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городов и регионов России. В работу с детьми  по реализации проекта </w:t>
      </w: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Широка страна моя родная</w:t>
      </w: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входят национальные игры, слушание песен, просмотр презентаций, чтение литературы, национальные праздники, открытые занятия для педагогов. </w:t>
      </w:r>
    </w:p>
    <w:p w:rsidR="00391C17" w:rsidRPr="0094257A" w:rsidRDefault="00391C17" w:rsidP="00CB2F23">
      <w:pPr>
        <w:shd w:val="clear" w:color="auto" w:fill="FFFFFF"/>
        <w:spacing w:after="0"/>
        <w:rPr>
          <w:rFonts w:ascii="Times New Roman" w:hAnsi="Times New Roman"/>
          <w:color w:val="000000"/>
          <w:lang w:eastAsia="ru-RU"/>
        </w:rPr>
      </w:pPr>
    </w:p>
    <w:p w:rsidR="00391C17" w:rsidRDefault="00391C17" w:rsidP="00155329">
      <w:pPr>
        <w:pStyle w:val="c18"/>
        <w:shd w:val="clear" w:color="auto" w:fill="FFFFFF"/>
        <w:spacing w:before="0" w:beforeAutospacing="0" w:after="0" w:afterAutospacing="0"/>
        <w:jc w:val="center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>АКТУАЛЬНОСТЬ ПРОЕКТА.</w:t>
      </w:r>
    </w:p>
    <w:p w:rsidR="00391C17" w:rsidRPr="003A44BF" w:rsidRDefault="00391C17" w:rsidP="00051F58">
      <w:pPr>
        <w:pStyle w:val="c18"/>
        <w:shd w:val="clear" w:color="auto" w:fill="FFFFFF"/>
        <w:spacing w:before="0" w:beforeAutospacing="0" w:after="0" w:afterAutospacing="0"/>
        <w:jc w:val="center"/>
        <w:rPr>
          <w:b/>
          <w:kern w:val="36"/>
          <w:sz w:val="28"/>
          <w:szCs w:val="28"/>
        </w:rPr>
      </w:pPr>
    </w:p>
    <w:p w:rsidR="00391C17" w:rsidRPr="003A44BF" w:rsidRDefault="00391C17" w:rsidP="003A44B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A44BF">
        <w:rPr>
          <w:rFonts w:ascii="Times New Roman" w:hAnsi="Times New Roman"/>
          <w:sz w:val="28"/>
          <w:szCs w:val="28"/>
          <w:lang w:eastAsia="ru-RU"/>
        </w:rPr>
        <w:t xml:space="preserve">Уважение к своей стране, к ее национальным традициям, истории и богатой культуре является основой любого воспитания. Невозможно вырастить настоящего гражданина и достойного человека без уважительного, трепетного отношения к своим истокам. </w:t>
      </w:r>
    </w:p>
    <w:p w:rsidR="00391C17" w:rsidRPr="003A44BF" w:rsidRDefault="00391C17" w:rsidP="003A44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 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391C17" w:rsidRPr="00FA1523" w:rsidRDefault="00391C17" w:rsidP="003A44B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Задача воспитания чувства патриотизма, любви к малой Родине традиционно решается в ДОУ, но результаты исследования показывают, что у некоторых детей отмечается низкий уровень знаний истории посёлка, края, страны; отсутствует познавательный интерес;  родители  тоже затрудняются в знании истории  родного края и не имеют возможности посещать культурные мероприятия, из-за высокой занятости.</w:t>
      </w:r>
    </w:p>
    <w:p w:rsidR="00391C17" w:rsidRDefault="00391C17" w:rsidP="003A44B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Поэтому возникла необходимость изменить формы организации педагогического процесса по ознакомлению детей с особенностями родного края. Решением данной проблемы является реализация проекта: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Широка страна моя родная</w:t>
      </w: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91C17" w:rsidRDefault="00391C17" w:rsidP="0093039E">
      <w:pPr>
        <w:pStyle w:val="c18"/>
        <w:shd w:val="clear" w:color="auto" w:fill="FFFFFF"/>
        <w:spacing w:before="0" w:beforeAutospacing="0" w:after="0" w:afterAutospacing="0"/>
        <w:rPr>
          <w:b/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Проект </w:t>
      </w:r>
      <w:r w:rsidRPr="00FA152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Широка страна моя родная</w:t>
      </w:r>
      <w:r w:rsidRPr="00FA152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 подстраивается к образовательному процессу и даёт большие возможности для развития детей. Темы проекта </w:t>
      </w:r>
      <w:r w:rsidRPr="00FA152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Широка страна моя родная</w:t>
      </w:r>
      <w:r w:rsidRPr="00FA152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дают информацию оптимальным способом и позволяют расширить представления детей о городах России, о культурном наследии, о богатстве природы нашей страны. Этому будут предшествовать наблюдения, игры, чтение книг. </w:t>
      </w:r>
    </w:p>
    <w:p w:rsidR="00391C17" w:rsidRDefault="00391C17" w:rsidP="001E13AB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91C17" w:rsidRDefault="00391C17" w:rsidP="001E13AB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A1523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ЦЕЛИ И ЗАДАЧИ ПРОЕКТА.</w:t>
      </w:r>
    </w:p>
    <w:p w:rsidR="00391C17" w:rsidRPr="00FA1523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FA152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Цель проекта</w:t>
      </w: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391C17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 Осуществление комплексного подхода к воспитанию детей в духе патриотизма, приобщение дошкольников к истории и культуре родной страны – России, её достопримечательностям; воспитание любви и привязанности к родной стране, краю.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Развитие и укрепление у детей старшего дошкольного возраста толерантных отношений  с представителями разных культур. </w:t>
      </w:r>
    </w:p>
    <w:p w:rsidR="00391C17" w:rsidRDefault="00391C17" w:rsidP="00BB7813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A152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391C17" w:rsidRPr="00FA1523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</w:t>
      </w:r>
    </w:p>
    <w:p w:rsidR="00391C17" w:rsidRPr="00FA1523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*Дать знания детям о родном посёлке, крае, стране: история, символика, достопримечательности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391C17" w:rsidRPr="00FA1523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*Познакомить с  праздниками, культурой и традициями  русского народа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народов России, дать представления о городах России - Саранск, Москва, Санкт-Петербург, Казань</w:t>
      </w: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91C17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*Формировать экологическую культуру у детей и их родителей.</w:t>
      </w:r>
    </w:p>
    <w:p w:rsidR="00391C17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A1523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Развивающие.</w:t>
      </w:r>
    </w:p>
    <w:p w:rsidR="00391C17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*Развивать творческие способности детей.</w:t>
      </w:r>
    </w:p>
    <w:p w:rsidR="00391C17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* Развивать инициативу, самостоятельность. </w:t>
      </w:r>
    </w:p>
    <w:p w:rsidR="00391C17" w:rsidRPr="00FA1523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*Формировать интерес и стремление к познанию содержания.</w:t>
      </w:r>
    </w:p>
    <w:p w:rsidR="00391C17" w:rsidRPr="00FA1523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A1523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Воспитательные.</w:t>
      </w:r>
    </w:p>
    <w:p w:rsidR="00391C17" w:rsidRDefault="00391C17" w:rsidP="00BB781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1523">
        <w:rPr>
          <w:rFonts w:ascii="Times New Roman" w:hAnsi="Times New Roman"/>
          <w:color w:val="000000"/>
          <w:sz w:val="28"/>
          <w:szCs w:val="28"/>
          <w:lang w:eastAsia="ru-RU"/>
        </w:rPr>
        <w:t>*Воспитывать любовь к родному селу, краю, умение видеть прекрасное, гордиться им.</w:t>
      </w:r>
    </w:p>
    <w:p w:rsidR="00391C17" w:rsidRDefault="00391C17" w:rsidP="009404E9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768E8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СОДЕРЖАНИЕ.</w:t>
      </w:r>
    </w:p>
    <w:p w:rsidR="00391C17" w:rsidRDefault="00391C17" w:rsidP="00B768E8">
      <w:pPr>
        <w:shd w:val="clear" w:color="auto" w:fill="FFFFFF"/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Вид проекта:  </w:t>
      </w:r>
      <w:r w:rsidRPr="00B768E8">
        <w:rPr>
          <w:rFonts w:ascii="Times New Roman" w:hAnsi="Times New Roman"/>
          <w:color w:val="000000"/>
          <w:sz w:val="28"/>
          <w:szCs w:val="28"/>
          <w:lang w:eastAsia="ru-RU"/>
        </w:rPr>
        <w:t>познавательный, творческий.</w:t>
      </w:r>
    </w:p>
    <w:p w:rsidR="00391C17" w:rsidRDefault="00391C17" w:rsidP="00B768E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Продолжительность проектной деятельности: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 учебный год. </w:t>
      </w:r>
    </w:p>
    <w:p w:rsidR="00391C17" w:rsidRDefault="00391C17" w:rsidP="00B768E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Возраст детей: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6-7 лет.</w:t>
      </w:r>
    </w:p>
    <w:p w:rsidR="00391C17" w:rsidRPr="00F168E8" w:rsidRDefault="00391C17" w:rsidP="00F168E8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F168E8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Социальные партнёры: </w:t>
      </w:r>
      <w:r w:rsidRPr="00F168E8">
        <w:rPr>
          <w:rFonts w:ascii="Times New Roman" w:hAnsi="Times New Roman"/>
          <w:kern w:val="36"/>
          <w:sz w:val="28"/>
          <w:szCs w:val="28"/>
          <w:lang w:eastAsia="ru-RU"/>
        </w:rPr>
        <w:t>дети, родители, педагоги.</w:t>
      </w:r>
      <w:r w:rsidRPr="00F168E8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Проблема: 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04E9">
        <w:rPr>
          <w:rFonts w:ascii="Times New Roman" w:hAnsi="Times New Roman"/>
          <w:sz w:val="28"/>
          <w:szCs w:val="28"/>
        </w:rPr>
        <w:t xml:space="preserve">У детей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B768E8">
        <w:rPr>
          <w:rFonts w:ascii="Times New Roman" w:hAnsi="Times New Roman"/>
          <w:color w:val="000000"/>
          <w:sz w:val="28"/>
          <w:szCs w:val="28"/>
          <w:lang w:eastAsia="ru-RU"/>
        </w:rPr>
        <w:t>едостаточные знания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главных городах России,</w:t>
      </w:r>
      <w:r w:rsidRPr="009404E9">
        <w:rPr>
          <w:rFonts w:ascii="Times New Roman" w:hAnsi="Times New Roman"/>
          <w:sz w:val="28"/>
          <w:szCs w:val="28"/>
        </w:rPr>
        <w:t xml:space="preserve"> представления о значимости Москвы- столицы </w:t>
      </w:r>
      <w:r>
        <w:rPr>
          <w:rFonts w:ascii="Times New Roman" w:hAnsi="Times New Roman"/>
          <w:sz w:val="28"/>
          <w:szCs w:val="28"/>
        </w:rPr>
        <w:t xml:space="preserve">нашей Родины, </w:t>
      </w:r>
      <w:r w:rsidRPr="009404E9">
        <w:rPr>
          <w:rFonts w:ascii="Times New Roman" w:hAnsi="Times New Roman"/>
          <w:sz w:val="28"/>
          <w:szCs w:val="28"/>
        </w:rPr>
        <w:t xml:space="preserve">для страны в целом и для каждого россиянина в частности. </w:t>
      </w:r>
    </w:p>
    <w:p w:rsidR="00391C17" w:rsidRDefault="00391C17" w:rsidP="00B768E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91C17" w:rsidRPr="00F168E8" w:rsidRDefault="00391C17" w:rsidP="00F168E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F168E8">
        <w:rPr>
          <w:rFonts w:ascii="Times New Roman" w:hAnsi="Times New Roman"/>
          <w:b/>
          <w:kern w:val="36"/>
          <w:sz w:val="28"/>
          <w:szCs w:val="28"/>
          <w:lang w:eastAsia="ru-RU"/>
        </w:rPr>
        <w:t>Формы реализации проекта:</w:t>
      </w:r>
    </w:p>
    <w:p w:rsidR="00391C17" w:rsidRPr="0094257A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</w:t>
      </w: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одержание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проекта</w:t>
      </w: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включено: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беседы, </w:t>
      </w: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изобразительная деятельность, игровая деятельность, музыкальная деятельность, занятия по ознакомлению с окружающим миром.</w:t>
      </w:r>
    </w:p>
    <w:p w:rsidR="00391C17" w:rsidRPr="0094257A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На данный момент проект охватывает следующие темы:</w:t>
      </w:r>
    </w:p>
    <w:p w:rsidR="00391C17" w:rsidRPr="0094257A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</w:t>
      </w: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Символика России</w:t>
      </w:r>
    </w:p>
    <w:p w:rsidR="00391C17" w:rsidRPr="0094257A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</w:t>
      </w: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Природа России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</w:t>
      </w: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Русские традиции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*Мордовские традиции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Ознакомление с городами:</w:t>
      </w:r>
    </w:p>
    <w:p w:rsidR="00391C17" w:rsidRPr="006B609E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</w:t>
      </w:r>
      <w:r w:rsidRPr="006B609E">
        <w:rPr>
          <w:rFonts w:ascii="Times New Roman" w:hAnsi="Times New Roman"/>
          <w:color w:val="000000"/>
          <w:sz w:val="28"/>
          <w:szCs w:val="28"/>
          <w:lang w:eastAsia="ru-RU"/>
        </w:rPr>
        <w:t>Город Москва</w:t>
      </w:r>
    </w:p>
    <w:p w:rsidR="00391C17" w:rsidRPr="006B609E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</w:t>
      </w:r>
      <w:r w:rsidRPr="006B609E">
        <w:rPr>
          <w:rFonts w:ascii="Times New Roman" w:hAnsi="Times New Roman"/>
          <w:color w:val="000000"/>
          <w:sz w:val="28"/>
          <w:szCs w:val="28"/>
          <w:lang w:eastAsia="ru-RU"/>
        </w:rPr>
        <w:t>Город Саранск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</w:t>
      </w:r>
      <w:r w:rsidRPr="006B609E">
        <w:rPr>
          <w:rFonts w:ascii="Times New Roman" w:hAnsi="Times New Roman"/>
          <w:color w:val="000000"/>
          <w:sz w:val="28"/>
          <w:szCs w:val="28"/>
          <w:lang w:eastAsia="ru-RU"/>
        </w:rPr>
        <w:t>Город Сан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кт</w:t>
      </w:r>
      <w:r w:rsidRPr="006B609E">
        <w:rPr>
          <w:rFonts w:ascii="Times New Roman" w:hAnsi="Times New Roman"/>
          <w:color w:val="000000"/>
          <w:sz w:val="28"/>
          <w:szCs w:val="28"/>
          <w:lang w:eastAsia="ru-RU"/>
        </w:rPr>
        <w:t>- Петербург</w:t>
      </w:r>
    </w:p>
    <w:p w:rsidR="00391C17" w:rsidRPr="006B609E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</w:t>
      </w:r>
      <w:r w:rsidRPr="006B609E">
        <w:rPr>
          <w:rFonts w:ascii="Times New Roman" w:hAnsi="Times New Roman"/>
          <w:color w:val="000000"/>
          <w:sz w:val="28"/>
          <w:szCs w:val="28"/>
          <w:lang w:eastAsia="ru-RU"/>
        </w:rPr>
        <w:t>Город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Казань.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57A">
        <w:rPr>
          <w:rFonts w:ascii="Times New Roman" w:hAnsi="Times New Roman"/>
          <w:color w:val="000000"/>
          <w:sz w:val="28"/>
          <w:szCs w:val="28"/>
          <w:lang w:eastAsia="ru-RU"/>
        </w:rPr>
        <w:t>Проект предполагает развитие творческих и познавательных способностей детей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через: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*Практические и тематические занятия.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*Беседы.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*Чтение художественной литературы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*Фольклорные праздники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*Экскурсии в мини музей детского сада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*Использование иллюстрационного материала</w:t>
      </w:r>
    </w:p>
    <w:p w:rsidR="00391C17" w:rsidRDefault="00391C17" w:rsidP="009404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*Просмотр  презентаций и видеофильмов</w:t>
      </w:r>
    </w:p>
    <w:p w:rsidR="00391C17" w:rsidRPr="00F168E8" w:rsidRDefault="00391C17" w:rsidP="00F168E8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*</w:t>
      </w:r>
      <w:r w:rsidRPr="00F168E8">
        <w:rPr>
          <w:rFonts w:ascii="Times New Roman" w:hAnsi="Times New Roman"/>
          <w:kern w:val="36"/>
          <w:sz w:val="28"/>
          <w:szCs w:val="28"/>
          <w:lang w:eastAsia="ru-RU"/>
        </w:rPr>
        <w:t xml:space="preserve"> Рассматривание иллюстраций, рисунков, картинок.</w:t>
      </w:r>
    </w:p>
    <w:p w:rsidR="00391C17" w:rsidRPr="00F168E8" w:rsidRDefault="00391C17" w:rsidP="00F168E8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*</w:t>
      </w:r>
      <w:r w:rsidRPr="00F168E8">
        <w:rPr>
          <w:rFonts w:ascii="Times New Roman" w:hAnsi="Times New Roman"/>
          <w:kern w:val="36"/>
          <w:sz w:val="28"/>
          <w:szCs w:val="28"/>
          <w:lang w:eastAsia="ru-RU"/>
        </w:rPr>
        <w:t>Использование мультимедийных презентаций.</w:t>
      </w:r>
    </w:p>
    <w:p w:rsidR="00391C17" w:rsidRPr="00F168E8" w:rsidRDefault="00391C17" w:rsidP="00F168E8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*</w:t>
      </w:r>
      <w:r w:rsidRPr="00F168E8">
        <w:rPr>
          <w:rFonts w:ascii="Times New Roman" w:hAnsi="Times New Roman"/>
          <w:kern w:val="36"/>
          <w:sz w:val="28"/>
          <w:szCs w:val="28"/>
          <w:lang w:eastAsia="ru-RU"/>
        </w:rPr>
        <w:t>Просмотр мультфильмов.</w:t>
      </w:r>
    </w:p>
    <w:p w:rsidR="00391C17" w:rsidRPr="00CB2F23" w:rsidRDefault="00391C17" w:rsidP="005F0FE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</w:t>
      </w:r>
      <w:r w:rsidRPr="00CB2F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тапы реализации проекта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391C17" w:rsidRPr="00CB2F23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CB2F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этап - П</w:t>
      </w:r>
      <w:r w:rsidRPr="00CB2F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одготовительный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391C17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t>- подобрать иллюстрации, картины, слайды, презентации, аудиозаписи по   темам занятий;</w:t>
      </w: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br/>
        <w:t>- подобрать детскую литературу по тематике проекта;</w:t>
      </w: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br/>
        <w:t>- подобрать образцы русских народных промыслов;</w:t>
      </w: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br/>
        <w:t>- подготовить материал для изобразительной деятельности.</w:t>
      </w:r>
    </w:p>
    <w:p w:rsidR="00391C17" w:rsidRPr="00CB2F23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-о</w:t>
      </w:r>
      <w:r w:rsidRPr="00CB2F2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формление развивающей среды</w:t>
      </w:r>
    </w:p>
    <w:p w:rsidR="00391C17" w:rsidRPr="00CB2F23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CB2F2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B2F2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этап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Pr="00CB2F2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Реализация проекта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91C17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t>- провести занятия познавательного цикла по ознакомлению с окружающим;</w:t>
      </w: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br/>
        <w:t>- организовать творческую деятельность детей: игры, рисование, аппликация и т.д.;</w:t>
      </w: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br/>
        <w:t>- привлечь детей и родителей к сбору материала для оформления выставки: «Символика России и родного края»,</w:t>
      </w:r>
    </w:p>
    <w:p w:rsidR="00391C17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CB2F2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B2F2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этап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– Заключительный.</w:t>
      </w:r>
    </w:p>
    <w:p w:rsidR="00391C17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BB7813">
        <w:rPr>
          <w:rFonts w:ascii="Times New Roman" w:hAnsi="Times New Roman"/>
          <w:sz w:val="28"/>
          <w:szCs w:val="28"/>
          <w:lang w:eastAsia="ru-RU"/>
        </w:rPr>
        <w:t>ценка эффективности проекта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91C17" w:rsidRPr="00BB7813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-В</w:t>
      </w:r>
      <w:r w:rsidRPr="00CB2F2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ыставка детских рисунков.</w:t>
      </w:r>
    </w:p>
    <w:p w:rsidR="00391C17" w:rsidRDefault="00391C17" w:rsidP="005F0FE1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-Обзор проекта.</w:t>
      </w:r>
    </w:p>
    <w:p w:rsidR="00391C17" w:rsidRDefault="00391C17" w:rsidP="00BA473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B2F23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Работа с родителями.</w:t>
      </w:r>
    </w:p>
    <w:p w:rsidR="00391C17" w:rsidRPr="00CB2F23" w:rsidRDefault="00391C17" w:rsidP="00BA473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Консультации.</w:t>
      </w:r>
    </w:p>
    <w:p w:rsidR="00391C17" w:rsidRPr="00CB2F23" w:rsidRDefault="00391C17" w:rsidP="00BA473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t>Совместные мероприятия.</w:t>
      </w:r>
    </w:p>
    <w:p w:rsidR="00391C17" w:rsidRPr="0094257A" w:rsidRDefault="00391C17" w:rsidP="0094257A">
      <w:pPr>
        <w:shd w:val="clear" w:color="auto" w:fill="FFFFFF"/>
        <w:spacing w:after="0"/>
        <w:rPr>
          <w:rFonts w:ascii="Times New Roman" w:hAnsi="Times New Roman"/>
          <w:color w:val="000000"/>
          <w:lang w:eastAsia="ru-RU"/>
        </w:rPr>
      </w:pPr>
    </w:p>
    <w:p w:rsidR="00391C17" w:rsidRPr="00CB2F23" w:rsidRDefault="00391C17" w:rsidP="00BA473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CB2F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Предполагаемый результат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реализации проекта  «Широка страна моя родная»</w:t>
      </w:r>
      <w:r w:rsidRPr="00CB2F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391C17" w:rsidRPr="00CB2F23" w:rsidRDefault="00391C17" w:rsidP="00BB78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Предполагаемым результатом является формирование у детей нравственно-патриотического сознания, гуманного мировоззрения к окружающим явлениям и объектам.       </w:t>
      </w:r>
    </w:p>
    <w:p w:rsidR="00391C17" w:rsidRPr="00CB2F23" w:rsidRDefault="00391C17" w:rsidP="00BB78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t>Показать возможность использования различных видов деятельности детей, направленных на становление нравственно-патриотического сознания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91C17" w:rsidRDefault="00391C17" w:rsidP="00BB78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2F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Вовлечь детей и родителей в мероприятия развивающего характера, в качестве активных участников, проявляющих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инициативу и креативность мысли.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Расширение знаний о родной</w:t>
      </w:r>
      <w:r>
        <w:rPr>
          <w:rFonts w:ascii="Times New Roman" w:hAnsi="Times New Roman"/>
          <w:sz w:val="28"/>
          <w:szCs w:val="28"/>
          <w:lang w:eastAsia="ru-RU"/>
        </w:rPr>
        <w:t xml:space="preserve"> стране, о родном крае, о городах России</w:t>
      </w:r>
      <w:r w:rsidRPr="00F168E8">
        <w:rPr>
          <w:rFonts w:ascii="Times New Roman" w:hAnsi="Times New Roman"/>
          <w:sz w:val="28"/>
          <w:szCs w:val="28"/>
          <w:lang w:eastAsia="ru-RU"/>
        </w:rPr>
        <w:t>. Развитие разносторонних представлений об окружающем мире.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Дети узнают больше о своей семье: о членах семьи, о семейных традициях.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Обогащение словарного запаса детей.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Развитие грамматического строя речи.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 xml:space="preserve">Развитие связной речи. 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 xml:space="preserve">Воспитание чувства гордости и </w:t>
      </w:r>
      <w:r w:rsidRPr="00F168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любви к родному краю, родной культуре, любви к своей семье, к своему жилищу, к школе, любви к родной стране, к ее истории, прошлому и настоящему, чувства толерантности и уважения к окружающим. 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Укрепление детско – родительских отношений.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Повышение рейтинга образовательного учреждения среди родителей учащихся.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Развитие самостоятельности и личной ответственности у детей за свои поступки, на основе представлений о нравственных нормах.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391C17" w:rsidRPr="00F168E8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Направленность семьи на патриотическое воспитание детей, на бережное отношение к духовным ценностям.</w:t>
      </w:r>
    </w:p>
    <w:p w:rsidR="00391C17" w:rsidRPr="00BA4735" w:rsidRDefault="00391C17" w:rsidP="00BA4735">
      <w:pPr>
        <w:numPr>
          <w:ilvl w:val="0"/>
          <w:numId w:val="24"/>
        </w:numPr>
        <w:spacing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68E8">
        <w:rPr>
          <w:rFonts w:ascii="Times New Roman" w:hAnsi="Times New Roman"/>
          <w:sz w:val="28"/>
          <w:szCs w:val="28"/>
          <w:lang w:eastAsia="ru-RU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391C17" w:rsidRDefault="00391C17" w:rsidP="00BA4735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36DA7">
        <w:rPr>
          <w:rFonts w:ascii="Times New Roman" w:hAnsi="Times New Roman"/>
          <w:b/>
          <w:color w:val="000000"/>
          <w:sz w:val="28"/>
          <w:szCs w:val="28"/>
          <w:lang w:eastAsia="ru-RU"/>
        </w:rPr>
        <w:t>Итог проекта:</w:t>
      </w:r>
    </w:p>
    <w:p w:rsidR="00391C17" w:rsidRDefault="00391C17" w:rsidP="00BA473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*оформление альбомов «Москва - сердце России!», «Города России».</w:t>
      </w:r>
    </w:p>
    <w:p w:rsidR="00391C17" w:rsidRDefault="00391C17" w:rsidP="00BA473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*фото выставка «Природные просторы нашей страны!»</w:t>
      </w:r>
    </w:p>
    <w:p w:rsidR="00391C17" w:rsidRDefault="00391C17" w:rsidP="00BA473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*открытое занятие для воспитателей  «Путешествие по городам России».</w:t>
      </w:r>
    </w:p>
    <w:p w:rsidR="00391C17" w:rsidRPr="005F0FE1" w:rsidRDefault="00391C17" w:rsidP="005F0FE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*Презентация по проекту «Широка страна моя родная!».</w:t>
      </w:r>
    </w:p>
    <w:p w:rsidR="00391C17" w:rsidRDefault="00391C17" w:rsidP="00F168E8">
      <w:pPr>
        <w:spacing w:after="0" w:line="240" w:lineRule="atLeast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91C17" w:rsidRDefault="00391C17" w:rsidP="00F168E8">
      <w:pPr>
        <w:spacing w:after="0" w:line="240" w:lineRule="atLeast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91C17" w:rsidRPr="00F168E8" w:rsidRDefault="00391C17" w:rsidP="00F168E8">
      <w:pPr>
        <w:spacing w:after="0" w:line="240" w:lineRule="atLeast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168E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Литература.</w:t>
      </w:r>
    </w:p>
    <w:p w:rsidR="00391C17" w:rsidRPr="00F168E8" w:rsidRDefault="00391C17" w:rsidP="00F168E8">
      <w:pPr>
        <w:numPr>
          <w:ilvl w:val="0"/>
          <w:numId w:val="23"/>
        </w:numPr>
        <w:spacing w:after="0" w:line="240" w:lineRule="atLeast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168E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Примерный региональный модуль программы дошкольного образования «Мы в Мордовии живём» изд. О.В. Бурляева и др..</w:t>
      </w:r>
    </w:p>
    <w:p w:rsidR="00391C17" w:rsidRPr="00F168E8" w:rsidRDefault="00391C17" w:rsidP="00F168E8">
      <w:pPr>
        <w:numPr>
          <w:ilvl w:val="0"/>
          <w:numId w:val="23"/>
        </w:numPr>
        <w:spacing w:after="0" w:line="240" w:lineRule="atLeast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168E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Программа «Приобщение детей к истокам русской народной культуры» О.П. Князева, М.Д.Маханёва.</w:t>
      </w:r>
    </w:p>
    <w:p w:rsidR="00391C17" w:rsidRPr="00F168E8" w:rsidRDefault="00391C17" w:rsidP="00F168E8">
      <w:pPr>
        <w:numPr>
          <w:ilvl w:val="0"/>
          <w:numId w:val="23"/>
        </w:numPr>
        <w:spacing w:after="0" w:line="240" w:lineRule="atLeast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168E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Хрестоматия.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Подготовительная </w:t>
      </w:r>
      <w:r w:rsidRPr="00F168E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группа детского сада/х91 Москва Росмен 2016</w:t>
      </w:r>
    </w:p>
    <w:p w:rsidR="00391C17" w:rsidRDefault="00391C17" w:rsidP="00EE57D1">
      <w:pPr>
        <w:spacing w:after="0" w:line="240" w:lineRule="atLeast"/>
        <w:jc w:val="center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91C17" w:rsidRDefault="00391C17" w:rsidP="00EE57D1">
      <w:pPr>
        <w:spacing w:after="0" w:line="240" w:lineRule="atLeast"/>
        <w:jc w:val="center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91C17" w:rsidRDefault="00391C17" w:rsidP="00EE57D1">
      <w:pPr>
        <w:spacing w:after="0" w:line="240" w:lineRule="atLeast"/>
        <w:jc w:val="center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91C17" w:rsidRDefault="00391C17" w:rsidP="00EE57D1">
      <w:pPr>
        <w:spacing w:after="0" w:line="240" w:lineRule="atLeast"/>
        <w:jc w:val="center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91C17" w:rsidRDefault="00391C17" w:rsidP="00EE57D1">
      <w:pPr>
        <w:spacing w:after="0" w:line="240" w:lineRule="atLeast"/>
        <w:jc w:val="center"/>
        <w:outlineLvl w:val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sectPr w:rsidR="00391C17" w:rsidSect="00EE57D1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18AF"/>
    <w:multiLevelType w:val="multilevel"/>
    <w:tmpl w:val="40F8C7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0856DAB"/>
    <w:multiLevelType w:val="multilevel"/>
    <w:tmpl w:val="1426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7343C"/>
    <w:multiLevelType w:val="multilevel"/>
    <w:tmpl w:val="2E6A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62D28"/>
    <w:multiLevelType w:val="multilevel"/>
    <w:tmpl w:val="3DA67B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61457F"/>
    <w:multiLevelType w:val="multilevel"/>
    <w:tmpl w:val="D204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27B3D"/>
    <w:multiLevelType w:val="multilevel"/>
    <w:tmpl w:val="2D241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29A183D"/>
    <w:multiLevelType w:val="multilevel"/>
    <w:tmpl w:val="36305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BB877AB"/>
    <w:multiLevelType w:val="multilevel"/>
    <w:tmpl w:val="529A6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CEF0071"/>
    <w:multiLevelType w:val="multilevel"/>
    <w:tmpl w:val="29BC8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127154"/>
    <w:multiLevelType w:val="multilevel"/>
    <w:tmpl w:val="E446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4172327"/>
    <w:multiLevelType w:val="multilevel"/>
    <w:tmpl w:val="A66C2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46C36"/>
    <w:multiLevelType w:val="multilevel"/>
    <w:tmpl w:val="2B92D6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3B5AEB"/>
    <w:multiLevelType w:val="hybridMultilevel"/>
    <w:tmpl w:val="2E0E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5B5E49"/>
    <w:multiLevelType w:val="multilevel"/>
    <w:tmpl w:val="D4AA3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A265A6A"/>
    <w:multiLevelType w:val="multilevel"/>
    <w:tmpl w:val="ABC89F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C7975BD"/>
    <w:multiLevelType w:val="multilevel"/>
    <w:tmpl w:val="5454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B73F44"/>
    <w:multiLevelType w:val="multilevel"/>
    <w:tmpl w:val="A7E0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6071D7"/>
    <w:multiLevelType w:val="multilevel"/>
    <w:tmpl w:val="0AB86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E78449A"/>
    <w:multiLevelType w:val="multilevel"/>
    <w:tmpl w:val="0C28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253282"/>
    <w:multiLevelType w:val="multilevel"/>
    <w:tmpl w:val="DDCA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024B6A"/>
    <w:multiLevelType w:val="multilevel"/>
    <w:tmpl w:val="E392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817B21"/>
    <w:multiLevelType w:val="multilevel"/>
    <w:tmpl w:val="F984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EC7FBE"/>
    <w:multiLevelType w:val="multilevel"/>
    <w:tmpl w:val="D49A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C65FFD"/>
    <w:multiLevelType w:val="multilevel"/>
    <w:tmpl w:val="934C4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7"/>
  </w:num>
  <w:num w:numId="5">
    <w:abstractNumId w:val="14"/>
  </w:num>
  <w:num w:numId="6">
    <w:abstractNumId w:val="3"/>
  </w:num>
  <w:num w:numId="7">
    <w:abstractNumId w:val="11"/>
  </w:num>
  <w:num w:numId="8">
    <w:abstractNumId w:val="8"/>
  </w:num>
  <w:num w:numId="9">
    <w:abstractNumId w:val="2"/>
  </w:num>
  <w:num w:numId="10">
    <w:abstractNumId w:val="19"/>
  </w:num>
  <w:num w:numId="11">
    <w:abstractNumId w:val="22"/>
  </w:num>
  <w:num w:numId="12">
    <w:abstractNumId w:val="23"/>
  </w:num>
  <w:num w:numId="13">
    <w:abstractNumId w:val="21"/>
  </w:num>
  <w:num w:numId="14">
    <w:abstractNumId w:val="1"/>
  </w:num>
  <w:num w:numId="15">
    <w:abstractNumId w:val="20"/>
  </w:num>
  <w:num w:numId="16">
    <w:abstractNumId w:val="13"/>
  </w:num>
  <w:num w:numId="17">
    <w:abstractNumId w:val="17"/>
  </w:num>
  <w:num w:numId="18">
    <w:abstractNumId w:val="18"/>
  </w:num>
  <w:num w:numId="19">
    <w:abstractNumId w:val="0"/>
  </w:num>
  <w:num w:numId="20">
    <w:abstractNumId w:val="6"/>
  </w:num>
  <w:num w:numId="21">
    <w:abstractNumId w:val="15"/>
  </w:num>
  <w:num w:numId="22">
    <w:abstractNumId w:val="16"/>
  </w:num>
  <w:num w:numId="23">
    <w:abstractNumId w:val="12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53F3"/>
    <w:rsid w:val="000012AC"/>
    <w:rsid w:val="00002E0E"/>
    <w:rsid w:val="00007C29"/>
    <w:rsid w:val="00051F58"/>
    <w:rsid w:val="00055BA4"/>
    <w:rsid w:val="000877BB"/>
    <w:rsid w:val="00092708"/>
    <w:rsid w:val="00095CB0"/>
    <w:rsid w:val="000B040B"/>
    <w:rsid w:val="000C4852"/>
    <w:rsid w:val="000F0A06"/>
    <w:rsid w:val="000F5295"/>
    <w:rsid w:val="00117E37"/>
    <w:rsid w:val="001305AB"/>
    <w:rsid w:val="00151568"/>
    <w:rsid w:val="00155329"/>
    <w:rsid w:val="00165F27"/>
    <w:rsid w:val="00172750"/>
    <w:rsid w:val="001753F3"/>
    <w:rsid w:val="001826D2"/>
    <w:rsid w:val="00185B79"/>
    <w:rsid w:val="00190338"/>
    <w:rsid w:val="0019117B"/>
    <w:rsid w:val="001C1FCB"/>
    <w:rsid w:val="001E13AB"/>
    <w:rsid w:val="00207F5F"/>
    <w:rsid w:val="002251FE"/>
    <w:rsid w:val="00230A8B"/>
    <w:rsid w:val="00255C79"/>
    <w:rsid w:val="00256FB6"/>
    <w:rsid w:val="00263ECF"/>
    <w:rsid w:val="002B2A95"/>
    <w:rsid w:val="002C55D3"/>
    <w:rsid w:val="002D2BA3"/>
    <w:rsid w:val="002E576B"/>
    <w:rsid w:val="002F392F"/>
    <w:rsid w:val="002F6DEF"/>
    <w:rsid w:val="00316684"/>
    <w:rsid w:val="00367B76"/>
    <w:rsid w:val="00391C17"/>
    <w:rsid w:val="003A44BF"/>
    <w:rsid w:val="003C6BA8"/>
    <w:rsid w:val="003F68F0"/>
    <w:rsid w:val="004045EC"/>
    <w:rsid w:val="00446F43"/>
    <w:rsid w:val="00465480"/>
    <w:rsid w:val="00466736"/>
    <w:rsid w:val="00480E91"/>
    <w:rsid w:val="004942FF"/>
    <w:rsid w:val="004B2E88"/>
    <w:rsid w:val="004C755D"/>
    <w:rsid w:val="004E19BE"/>
    <w:rsid w:val="004E4BCF"/>
    <w:rsid w:val="004F3CC4"/>
    <w:rsid w:val="00512D32"/>
    <w:rsid w:val="00537C13"/>
    <w:rsid w:val="005472C2"/>
    <w:rsid w:val="00553BDF"/>
    <w:rsid w:val="00570E74"/>
    <w:rsid w:val="00587624"/>
    <w:rsid w:val="005C2ECB"/>
    <w:rsid w:val="005C77E0"/>
    <w:rsid w:val="005F0FE1"/>
    <w:rsid w:val="006117B8"/>
    <w:rsid w:val="006211D3"/>
    <w:rsid w:val="00623446"/>
    <w:rsid w:val="0062751D"/>
    <w:rsid w:val="006336D6"/>
    <w:rsid w:val="006510DD"/>
    <w:rsid w:val="00674A85"/>
    <w:rsid w:val="00683A34"/>
    <w:rsid w:val="0069064F"/>
    <w:rsid w:val="0069234B"/>
    <w:rsid w:val="0069609D"/>
    <w:rsid w:val="006B3DDE"/>
    <w:rsid w:val="006B609E"/>
    <w:rsid w:val="006C6B29"/>
    <w:rsid w:val="006D236A"/>
    <w:rsid w:val="006F1C51"/>
    <w:rsid w:val="006F565D"/>
    <w:rsid w:val="007A0F19"/>
    <w:rsid w:val="007D654A"/>
    <w:rsid w:val="007F1368"/>
    <w:rsid w:val="007F3A10"/>
    <w:rsid w:val="00805521"/>
    <w:rsid w:val="00814486"/>
    <w:rsid w:val="0081664F"/>
    <w:rsid w:val="00836DA7"/>
    <w:rsid w:val="008475F5"/>
    <w:rsid w:val="00861537"/>
    <w:rsid w:val="0087087C"/>
    <w:rsid w:val="00880047"/>
    <w:rsid w:val="008928FB"/>
    <w:rsid w:val="008D26B7"/>
    <w:rsid w:val="008F5837"/>
    <w:rsid w:val="00914DEA"/>
    <w:rsid w:val="00916E9B"/>
    <w:rsid w:val="0093039E"/>
    <w:rsid w:val="0093736B"/>
    <w:rsid w:val="009404E9"/>
    <w:rsid w:val="0094257A"/>
    <w:rsid w:val="00956E79"/>
    <w:rsid w:val="00966FCB"/>
    <w:rsid w:val="00971842"/>
    <w:rsid w:val="00974507"/>
    <w:rsid w:val="00984EBF"/>
    <w:rsid w:val="00992098"/>
    <w:rsid w:val="009B2BCA"/>
    <w:rsid w:val="009D76CE"/>
    <w:rsid w:val="009E2AF1"/>
    <w:rsid w:val="00A00897"/>
    <w:rsid w:val="00A01293"/>
    <w:rsid w:val="00A14AE5"/>
    <w:rsid w:val="00A261F4"/>
    <w:rsid w:val="00A335D4"/>
    <w:rsid w:val="00A33AED"/>
    <w:rsid w:val="00A44624"/>
    <w:rsid w:val="00A45456"/>
    <w:rsid w:val="00A578ED"/>
    <w:rsid w:val="00A71935"/>
    <w:rsid w:val="00AB1EA0"/>
    <w:rsid w:val="00AC7644"/>
    <w:rsid w:val="00AE1203"/>
    <w:rsid w:val="00B04926"/>
    <w:rsid w:val="00B068DB"/>
    <w:rsid w:val="00B250CC"/>
    <w:rsid w:val="00B47012"/>
    <w:rsid w:val="00B65BA5"/>
    <w:rsid w:val="00B75239"/>
    <w:rsid w:val="00B768E8"/>
    <w:rsid w:val="00B76BC4"/>
    <w:rsid w:val="00BA4735"/>
    <w:rsid w:val="00BB4777"/>
    <w:rsid w:val="00BB7813"/>
    <w:rsid w:val="00BC3C40"/>
    <w:rsid w:val="00BF6067"/>
    <w:rsid w:val="00C226D6"/>
    <w:rsid w:val="00C25DCB"/>
    <w:rsid w:val="00C37F33"/>
    <w:rsid w:val="00C442FB"/>
    <w:rsid w:val="00C507FE"/>
    <w:rsid w:val="00C5577B"/>
    <w:rsid w:val="00C55EBD"/>
    <w:rsid w:val="00C83C57"/>
    <w:rsid w:val="00C906FE"/>
    <w:rsid w:val="00CA05EE"/>
    <w:rsid w:val="00CB2F23"/>
    <w:rsid w:val="00CD3192"/>
    <w:rsid w:val="00CD6F5E"/>
    <w:rsid w:val="00D04144"/>
    <w:rsid w:val="00D10D1C"/>
    <w:rsid w:val="00D24933"/>
    <w:rsid w:val="00D643AF"/>
    <w:rsid w:val="00D85288"/>
    <w:rsid w:val="00D95F35"/>
    <w:rsid w:val="00DC17C4"/>
    <w:rsid w:val="00DD5EFF"/>
    <w:rsid w:val="00E13B81"/>
    <w:rsid w:val="00E1563A"/>
    <w:rsid w:val="00E46D34"/>
    <w:rsid w:val="00E97B89"/>
    <w:rsid w:val="00EE57D1"/>
    <w:rsid w:val="00F168E8"/>
    <w:rsid w:val="00F71130"/>
    <w:rsid w:val="00F8154F"/>
    <w:rsid w:val="00FA1523"/>
    <w:rsid w:val="00FA6A51"/>
    <w:rsid w:val="00FB5822"/>
    <w:rsid w:val="00FC7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F5E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6E9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77E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906F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6E9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C77E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906FE"/>
    <w:rPr>
      <w:rFonts w:ascii="Cambria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rsid w:val="00C4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42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C48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0C4852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916E9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916E9B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sid w:val="00916E9B"/>
    <w:rPr>
      <w:rFonts w:cs="Times New Roman"/>
      <w:b/>
      <w:bCs/>
    </w:rPr>
  </w:style>
  <w:style w:type="paragraph" w:customStyle="1" w:styleId="zag-green">
    <w:name w:val="zag-green"/>
    <w:basedOn w:val="Normal"/>
    <w:uiPriority w:val="99"/>
    <w:rsid w:val="006336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">
    <w:name w:val="text"/>
    <w:basedOn w:val="Normal"/>
    <w:uiPriority w:val="99"/>
    <w:rsid w:val="006336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Normal"/>
    <w:uiPriority w:val="99"/>
    <w:rsid w:val="00051F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Normal"/>
    <w:uiPriority w:val="99"/>
    <w:rsid w:val="006F56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6F565D"/>
    <w:rPr>
      <w:rFonts w:cs="Times New Roman"/>
    </w:rPr>
  </w:style>
  <w:style w:type="character" w:customStyle="1" w:styleId="c4">
    <w:name w:val="c4"/>
    <w:basedOn w:val="DefaultParagraphFont"/>
    <w:uiPriority w:val="99"/>
    <w:rsid w:val="006F565D"/>
    <w:rPr>
      <w:rFonts w:cs="Times New Roman"/>
    </w:rPr>
  </w:style>
  <w:style w:type="character" w:customStyle="1" w:styleId="c5">
    <w:name w:val="c5"/>
    <w:basedOn w:val="DefaultParagraphFont"/>
    <w:uiPriority w:val="99"/>
    <w:rsid w:val="006F565D"/>
    <w:rPr>
      <w:rFonts w:cs="Times New Roman"/>
    </w:rPr>
  </w:style>
  <w:style w:type="paragraph" w:customStyle="1" w:styleId="c1">
    <w:name w:val="c1"/>
    <w:basedOn w:val="Normal"/>
    <w:uiPriority w:val="99"/>
    <w:rsid w:val="006F56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6F565D"/>
    <w:rPr>
      <w:rFonts w:cs="Times New Roman"/>
    </w:rPr>
  </w:style>
  <w:style w:type="paragraph" w:styleId="ListParagraph">
    <w:name w:val="List Paragraph"/>
    <w:basedOn w:val="Normal"/>
    <w:uiPriority w:val="99"/>
    <w:qFormat/>
    <w:rsid w:val="00B768E8"/>
    <w:pPr>
      <w:ind w:left="720"/>
      <w:contextualSpacing/>
    </w:pPr>
  </w:style>
  <w:style w:type="table" w:styleId="TableGrid">
    <w:name w:val="Table Grid"/>
    <w:basedOn w:val="TableNormal"/>
    <w:uiPriority w:val="99"/>
    <w:rsid w:val="00446F4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97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714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15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97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7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7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7152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7155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971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971517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97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97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097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971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97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9715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9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971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97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97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7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48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4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49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0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1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1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3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3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4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4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4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5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6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6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7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7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8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8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9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9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9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9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9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9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22">
          <w:marLeft w:val="0"/>
          <w:marRight w:val="6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9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0" w:color="588AA4"/>
          </w:divBdr>
          <w:divsChild>
            <w:div w:id="1860971505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157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7156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97158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971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971546">
          <w:marLeft w:val="0"/>
          <w:marRight w:val="37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4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5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3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15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97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97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97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1506">
          <w:marLeft w:val="45"/>
          <w:marRight w:val="45"/>
          <w:marTop w:val="45"/>
          <w:marBottom w:val="45"/>
          <w:divBdr>
            <w:top w:val="single" w:sz="2" w:space="4" w:color="BFDF96"/>
            <w:left w:val="single" w:sz="2" w:space="4" w:color="BFDF96"/>
            <w:bottom w:val="single" w:sz="2" w:space="4" w:color="BFDF96"/>
            <w:right w:val="single" w:sz="2" w:space="4" w:color="BFDF96"/>
          </w:divBdr>
        </w:div>
      </w:divsChild>
    </w:div>
    <w:div w:id="186097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1245</Words>
  <Characters>7098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</dc:title>
  <dc:subject/>
  <dc:creator>Дом</dc:creator>
  <cp:keywords/>
  <dc:description/>
  <cp:lastModifiedBy>дс117</cp:lastModifiedBy>
  <cp:revision>2</cp:revision>
  <cp:lastPrinted>2016-11-16T12:21:00Z</cp:lastPrinted>
  <dcterms:created xsi:type="dcterms:W3CDTF">2018-01-12T07:34:00Z</dcterms:created>
  <dcterms:modified xsi:type="dcterms:W3CDTF">2018-01-12T07:34:00Z</dcterms:modified>
</cp:coreProperties>
</file>