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GoBack"/>
      <w:bookmarkEnd w:id="0"/>
    </w:p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6DEB" w:rsidRPr="002234BB" w:rsidRDefault="00586DEB" w:rsidP="00A6576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234BB">
        <w:rPr>
          <w:rFonts w:ascii="Times New Roman" w:hAnsi="Times New Roman"/>
          <w:b/>
          <w:sz w:val="32"/>
          <w:szCs w:val="32"/>
        </w:rPr>
        <w:t xml:space="preserve">Технологическая карта урока английского языка в 5 классе </w:t>
      </w:r>
    </w:p>
    <w:p w:rsidR="00586DEB" w:rsidRPr="002234BB" w:rsidRDefault="00586DEB" w:rsidP="00A6576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234BB">
        <w:rPr>
          <w:rFonts w:ascii="Times New Roman" w:hAnsi="Times New Roman"/>
          <w:b/>
          <w:sz w:val="32"/>
          <w:szCs w:val="32"/>
        </w:rPr>
        <w:t>(УМК: И.Н. Верещагина, О.В. Афанасьева «Английский язык»)</w:t>
      </w:r>
    </w:p>
    <w:p w:rsidR="00586DEB" w:rsidRPr="002234BB" w:rsidRDefault="00586DEB" w:rsidP="00A6576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234BB">
        <w:rPr>
          <w:rFonts w:ascii="Times New Roman" w:hAnsi="Times New Roman"/>
          <w:b/>
          <w:sz w:val="32"/>
          <w:szCs w:val="32"/>
        </w:rPr>
        <w:t xml:space="preserve">в соответствии с ФГОС, </w:t>
      </w:r>
    </w:p>
    <w:p w:rsidR="00586DEB" w:rsidRPr="002234BB" w:rsidRDefault="00586DEB" w:rsidP="00A6576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234BB">
        <w:rPr>
          <w:rFonts w:ascii="Times New Roman" w:hAnsi="Times New Roman"/>
          <w:b/>
          <w:sz w:val="32"/>
          <w:szCs w:val="32"/>
        </w:rPr>
        <w:t>с презентацией и карточками для самостоятельной работы с самопроверкой.</w:t>
      </w:r>
    </w:p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586DEB" w:rsidRPr="002234B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6DEB" w:rsidRPr="008C62C2" w:rsidRDefault="00586DEB" w:rsidP="00EE4413">
      <w:pPr>
        <w:spacing w:after="0" w:line="240" w:lineRule="auto"/>
        <w:ind w:left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A65761">
        <w:rPr>
          <w:rFonts w:ascii="Times New Roman" w:hAnsi="Times New Roman"/>
          <w:b/>
          <w:color w:val="000000"/>
          <w:sz w:val="28"/>
          <w:szCs w:val="28"/>
        </w:rPr>
        <w:t>Автор</w:t>
      </w:r>
      <w:r w:rsidRPr="008C62C2"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E4413">
        <w:rPr>
          <w:rFonts w:ascii="Times New Roman" w:hAnsi="Times New Roman"/>
          <w:bCs/>
          <w:color w:val="000000"/>
          <w:sz w:val="28"/>
          <w:szCs w:val="28"/>
        </w:rPr>
        <w:t>Королёва</w:t>
      </w:r>
      <w:r>
        <w:rPr>
          <w:rFonts w:ascii="Times New Roman" w:hAnsi="Times New Roman"/>
          <w:color w:val="000000"/>
          <w:sz w:val="28"/>
          <w:szCs w:val="28"/>
        </w:rPr>
        <w:t xml:space="preserve"> Мария Юрьевна</w:t>
      </w:r>
      <w:r w:rsidRPr="008C62C2">
        <w:rPr>
          <w:rFonts w:ascii="Times New Roman" w:hAnsi="Times New Roman"/>
          <w:color w:val="000000"/>
          <w:sz w:val="28"/>
          <w:szCs w:val="28"/>
        </w:rPr>
        <w:t xml:space="preserve">, </w:t>
      </w:r>
    </w:p>
    <w:p w:rsidR="00586DEB" w:rsidRPr="008C62C2" w:rsidRDefault="00586DEB" w:rsidP="00386E99">
      <w:pPr>
        <w:spacing w:after="0" w:line="240" w:lineRule="auto"/>
        <w:ind w:left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A65761">
        <w:rPr>
          <w:rFonts w:ascii="Times New Roman" w:hAnsi="Times New Roman"/>
          <w:b/>
          <w:color w:val="000000"/>
          <w:sz w:val="28"/>
          <w:szCs w:val="28"/>
        </w:rPr>
        <w:t>Должность:</w:t>
      </w:r>
      <w:r>
        <w:rPr>
          <w:rFonts w:ascii="Times New Roman" w:hAnsi="Times New Roman"/>
          <w:color w:val="000000"/>
          <w:sz w:val="28"/>
          <w:szCs w:val="28"/>
        </w:rPr>
        <w:t xml:space="preserve"> учитель английского языка</w:t>
      </w:r>
      <w:r w:rsidRPr="008C62C2">
        <w:rPr>
          <w:rFonts w:ascii="Times New Roman" w:hAnsi="Times New Roman"/>
          <w:color w:val="000000"/>
          <w:sz w:val="28"/>
          <w:szCs w:val="28"/>
        </w:rPr>
        <w:t xml:space="preserve">,  </w:t>
      </w:r>
    </w:p>
    <w:p w:rsidR="00586DEB" w:rsidRDefault="00586DEB" w:rsidP="005E4610">
      <w:pPr>
        <w:spacing w:after="0" w:line="240" w:lineRule="auto"/>
        <w:ind w:left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>МОУ «СОШ № 24»</w:t>
      </w:r>
    </w:p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6DEB" w:rsidRDefault="00586DEB" w:rsidP="00EE441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  <w:sectPr w:rsidR="00586DEB" w:rsidSect="00A65761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color w:val="000000"/>
          <w:sz w:val="28"/>
          <w:szCs w:val="28"/>
        </w:rPr>
        <w:t>2017 год</w:t>
      </w:r>
    </w:p>
    <w:p w:rsidR="00586DEB" w:rsidRPr="000E5A1B" w:rsidRDefault="00586DEB" w:rsidP="00386E99">
      <w:pPr>
        <w:spacing w:after="0" w:line="240" w:lineRule="auto"/>
        <w:ind w:left="709"/>
        <w:jc w:val="right"/>
        <w:rPr>
          <w:rFonts w:ascii="Times New Roman" w:hAnsi="Times New Roman"/>
          <w:b/>
          <w:color w:val="000000"/>
          <w:sz w:val="24"/>
          <w:szCs w:val="24"/>
        </w:rPr>
      </w:pPr>
    </w:p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A660C">
        <w:rPr>
          <w:rFonts w:ascii="Times New Roman" w:hAnsi="Times New Roman"/>
          <w:b/>
          <w:color w:val="000000"/>
          <w:sz w:val="28"/>
          <w:szCs w:val="28"/>
        </w:rPr>
        <w:t>Технологическая карта урока</w:t>
      </w:r>
    </w:p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6DEB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6DEB" w:rsidRPr="00BA660C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6DEB" w:rsidRPr="00BA660C" w:rsidRDefault="00586DEB" w:rsidP="00386E99">
      <w:pPr>
        <w:spacing w:after="0" w:line="240" w:lineRule="auto"/>
        <w:ind w:left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6DEB" w:rsidRPr="00BA660C" w:rsidRDefault="00586DEB" w:rsidP="00386E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Предмет:   английский язык.                                                                   Класс ____5А_____________________</w:t>
      </w:r>
    </w:p>
    <w:p w:rsidR="00586DEB" w:rsidRPr="00386E99" w:rsidRDefault="00586DEB" w:rsidP="00A6576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УМЛ: И.Н. Верещагина, О.В. Афанасьева «Английский язык»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класс.</w:t>
      </w:r>
    </w:p>
    <w:p w:rsidR="00586DEB" w:rsidRPr="000C3BEE" w:rsidRDefault="00586DEB" w:rsidP="00386E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660C">
        <w:rPr>
          <w:rFonts w:ascii="Times New Roman" w:hAnsi="Times New Roman"/>
          <w:sz w:val="28"/>
          <w:szCs w:val="28"/>
        </w:rPr>
        <w:t>Тема ур</w:t>
      </w:r>
      <w:r>
        <w:rPr>
          <w:rFonts w:ascii="Times New Roman" w:hAnsi="Times New Roman"/>
          <w:sz w:val="28"/>
          <w:szCs w:val="28"/>
        </w:rPr>
        <w:t xml:space="preserve">ока: </w:t>
      </w:r>
      <w:r>
        <w:rPr>
          <w:rFonts w:ascii="Times New Roman" w:hAnsi="Times New Roman"/>
          <w:sz w:val="28"/>
          <w:szCs w:val="28"/>
          <w:lang w:val="en-US"/>
        </w:rPr>
        <w:t>Past</w:t>
      </w:r>
      <w:r w:rsidRPr="00144E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Continuous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4E6A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Прошедшее продолженное время</w:t>
      </w:r>
      <w:r w:rsidRPr="009A4E6A">
        <w:rPr>
          <w:rFonts w:ascii="Times New Roman" w:hAnsi="Times New Roman"/>
          <w:sz w:val="28"/>
          <w:szCs w:val="28"/>
        </w:rPr>
        <w:t>)</w:t>
      </w:r>
      <w:r w:rsidRPr="000C3BEE">
        <w:rPr>
          <w:rFonts w:ascii="Times New Roman" w:hAnsi="Times New Roman"/>
          <w:sz w:val="28"/>
          <w:szCs w:val="28"/>
        </w:rPr>
        <w:t>.</w:t>
      </w:r>
    </w:p>
    <w:p w:rsidR="00586DEB" w:rsidRDefault="00586DEB" w:rsidP="00386E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урока: Расширение понятийной базы по теме: </w:t>
      </w:r>
      <w:r>
        <w:rPr>
          <w:rFonts w:ascii="Times New Roman" w:hAnsi="Times New Roman"/>
          <w:sz w:val="28"/>
          <w:szCs w:val="28"/>
          <w:lang w:val="en-US"/>
        </w:rPr>
        <w:t>Past</w:t>
      </w:r>
      <w:r w:rsidRPr="009A4E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Continuous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4E6A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Прошедшее продолженное время</w:t>
      </w:r>
      <w:r w:rsidRPr="009A4E6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586DEB" w:rsidRPr="000C3BEE" w:rsidRDefault="00586DEB" w:rsidP="00386E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Формирование умений употреблять </w:t>
      </w:r>
      <w:r>
        <w:rPr>
          <w:rFonts w:ascii="Times New Roman" w:hAnsi="Times New Roman"/>
          <w:sz w:val="28"/>
          <w:szCs w:val="28"/>
          <w:lang w:val="en-US"/>
        </w:rPr>
        <w:t>Past</w:t>
      </w:r>
      <w:r w:rsidRPr="009A4E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Continuous</w:t>
      </w:r>
      <w:r>
        <w:rPr>
          <w:rFonts w:ascii="Times New Roman" w:hAnsi="Times New Roman"/>
          <w:sz w:val="28"/>
          <w:szCs w:val="28"/>
        </w:rPr>
        <w:t xml:space="preserve"> в устной и письменной речи</w:t>
      </w:r>
      <w:r w:rsidRPr="000C3BEE">
        <w:rPr>
          <w:rFonts w:ascii="Times New Roman" w:hAnsi="Times New Roman"/>
          <w:sz w:val="28"/>
          <w:szCs w:val="28"/>
        </w:rPr>
        <w:t>.</w:t>
      </w:r>
    </w:p>
    <w:p w:rsidR="00586DEB" w:rsidRDefault="00586DEB" w:rsidP="00386E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660C">
        <w:rPr>
          <w:rFonts w:ascii="Times New Roman" w:hAnsi="Times New Roman"/>
          <w:sz w:val="28"/>
          <w:szCs w:val="28"/>
        </w:rPr>
        <w:t>Задачи ур</w:t>
      </w:r>
      <w:r>
        <w:rPr>
          <w:rFonts w:ascii="Times New Roman" w:hAnsi="Times New Roman"/>
          <w:sz w:val="28"/>
          <w:szCs w:val="28"/>
        </w:rPr>
        <w:t xml:space="preserve">ока: Включить учащихся в изучение времени </w:t>
      </w:r>
      <w:r>
        <w:rPr>
          <w:rFonts w:ascii="Times New Roman" w:hAnsi="Times New Roman"/>
          <w:sz w:val="28"/>
          <w:szCs w:val="28"/>
          <w:lang w:val="en-US"/>
        </w:rPr>
        <w:t>Past</w:t>
      </w:r>
      <w:r w:rsidRPr="00580D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Continuous</w:t>
      </w:r>
      <w:r>
        <w:rPr>
          <w:rFonts w:ascii="Times New Roman" w:hAnsi="Times New Roman"/>
          <w:sz w:val="28"/>
          <w:szCs w:val="28"/>
        </w:rPr>
        <w:t>.</w:t>
      </w:r>
    </w:p>
    <w:p w:rsidR="00586DEB" w:rsidRDefault="00586DEB" w:rsidP="00386E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Подвести их к пониманию необходимости</w:t>
      </w:r>
      <w:r w:rsidRPr="00580D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употреблять </w:t>
      </w:r>
      <w:r>
        <w:rPr>
          <w:rFonts w:ascii="Times New Roman" w:hAnsi="Times New Roman"/>
          <w:sz w:val="28"/>
          <w:szCs w:val="28"/>
          <w:lang w:val="en-US"/>
        </w:rPr>
        <w:t>Past</w:t>
      </w:r>
      <w:r w:rsidRPr="00580D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Continuous</w:t>
      </w:r>
      <w:r>
        <w:rPr>
          <w:rFonts w:ascii="Times New Roman" w:hAnsi="Times New Roman"/>
          <w:sz w:val="28"/>
          <w:szCs w:val="28"/>
        </w:rPr>
        <w:t>.</w:t>
      </w:r>
    </w:p>
    <w:p w:rsidR="00586DEB" w:rsidRPr="000C3BEE" w:rsidRDefault="00586DEB" w:rsidP="00386E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Научить их применять в устной и письменной речи </w:t>
      </w:r>
      <w:r>
        <w:rPr>
          <w:rFonts w:ascii="Times New Roman" w:hAnsi="Times New Roman"/>
          <w:sz w:val="28"/>
          <w:szCs w:val="28"/>
          <w:lang w:val="en-US"/>
        </w:rPr>
        <w:t>Past</w:t>
      </w:r>
      <w:r w:rsidRPr="009A4E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Continuous</w:t>
      </w:r>
      <w:r w:rsidRPr="000C3BEE">
        <w:rPr>
          <w:rFonts w:ascii="Times New Roman" w:hAnsi="Times New Roman"/>
          <w:sz w:val="28"/>
          <w:szCs w:val="28"/>
        </w:rPr>
        <w:t>.</w:t>
      </w:r>
    </w:p>
    <w:p w:rsidR="00586DEB" w:rsidRPr="00BA660C" w:rsidRDefault="00586DEB" w:rsidP="00386E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урока: Урок «открытия» новых знаний.</w:t>
      </w:r>
    </w:p>
    <w:p w:rsidR="00586DEB" w:rsidRPr="00ED00F5" w:rsidRDefault="00586DEB" w:rsidP="00386E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660C">
        <w:rPr>
          <w:rFonts w:ascii="Times New Roman" w:hAnsi="Times New Roman"/>
          <w:sz w:val="28"/>
          <w:szCs w:val="28"/>
        </w:rPr>
        <w:t>Необходи</w:t>
      </w:r>
      <w:r>
        <w:rPr>
          <w:rFonts w:ascii="Times New Roman" w:hAnsi="Times New Roman"/>
          <w:sz w:val="28"/>
          <w:szCs w:val="28"/>
        </w:rPr>
        <w:t>мое оборудование: проектор, опорные схемы, карточки, магнитофон.</w:t>
      </w:r>
    </w:p>
    <w:p w:rsidR="00586DEB" w:rsidRDefault="00586DEB" w:rsidP="00386E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DEB" w:rsidRDefault="00586DEB" w:rsidP="00386E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DEB" w:rsidRDefault="00586DEB" w:rsidP="00386E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DEB" w:rsidRDefault="00586DEB" w:rsidP="00386E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DEB" w:rsidRPr="00BA660C" w:rsidRDefault="00586DEB" w:rsidP="00386E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DEB" w:rsidRPr="00EB410C" w:rsidRDefault="00586DEB" w:rsidP="00EB410C">
      <w:pPr>
        <w:tabs>
          <w:tab w:val="num" w:pos="1429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B410C">
        <w:rPr>
          <w:rFonts w:ascii="Times New Roman" w:hAnsi="Times New Roman"/>
          <w:b/>
          <w:sz w:val="28"/>
          <w:szCs w:val="28"/>
        </w:rPr>
        <w:t>СТРУКТУРА И ХОД УРОКА</w:t>
      </w:r>
    </w:p>
    <w:tbl>
      <w:tblPr>
        <w:tblW w:w="51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0"/>
        <w:gridCol w:w="2464"/>
        <w:gridCol w:w="3947"/>
        <w:gridCol w:w="142"/>
        <w:gridCol w:w="4114"/>
        <w:gridCol w:w="3968"/>
      </w:tblGrid>
      <w:tr w:rsidR="00586DEB" w:rsidRPr="00EB410C">
        <w:trPr>
          <w:tblHeader/>
          <w:jc w:val="center"/>
        </w:trPr>
        <w:tc>
          <w:tcPr>
            <w:tcW w:w="165" w:type="pct"/>
          </w:tcPr>
          <w:p w:rsidR="00586DEB" w:rsidRPr="00EB410C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814" w:type="pct"/>
          </w:tcPr>
          <w:p w:rsidR="00586DEB" w:rsidRPr="00EB410C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1304" w:type="pct"/>
          </w:tcPr>
          <w:p w:rsidR="00586DEB" w:rsidRPr="00EB410C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406" w:type="pct"/>
            <w:gridSpan w:val="2"/>
          </w:tcPr>
          <w:p w:rsidR="00586DEB" w:rsidRPr="00EB410C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1311" w:type="pct"/>
          </w:tcPr>
          <w:p w:rsidR="00586DEB" w:rsidRPr="00EB410C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586DEB" w:rsidRPr="00EB410C">
        <w:trPr>
          <w:trHeight w:val="102"/>
          <w:tblHeader/>
          <w:jc w:val="center"/>
        </w:trPr>
        <w:tc>
          <w:tcPr>
            <w:tcW w:w="165" w:type="pct"/>
          </w:tcPr>
          <w:p w:rsidR="00586DEB" w:rsidRPr="00EB410C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14" w:type="pct"/>
          </w:tcPr>
          <w:p w:rsidR="00586DEB" w:rsidRPr="00EB410C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04" w:type="pct"/>
          </w:tcPr>
          <w:p w:rsidR="00586DEB" w:rsidRPr="00EB410C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06" w:type="pct"/>
            <w:gridSpan w:val="2"/>
          </w:tcPr>
          <w:p w:rsidR="00586DEB" w:rsidRPr="00EB410C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11" w:type="pct"/>
          </w:tcPr>
          <w:p w:rsidR="00586DEB" w:rsidRPr="00EB410C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86DEB" w:rsidRPr="00EB410C">
        <w:trPr>
          <w:tblHeader/>
          <w:jc w:val="center"/>
        </w:trPr>
        <w:tc>
          <w:tcPr>
            <w:tcW w:w="165" w:type="pct"/>
          </w:tcPr>
          <w:p w:rsidR="00586DEB" w:rsidRPr="00EB410C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14" w:type="pct"/>
          </w:tcPr>
          <w:p w:rsidR="00586DEB" w:rsidRPr="00EB410C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Орг. момент:</w:t>
            </w:r>
          </w:p>
          <w:p w:rsidR="00586DEB" w:rsidRPr="00EB410C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Мотивация к учебной деятельности.</w:t>
            </w:r>
          </w:p>
        </w:tc>
        <w:tc>
          <w:tcPr>
            <w:tcW w:w="1351" w:type="pct"/>
            <w:gridSpan w:val="2"/>
          </w:tcPr>
          <w:p w:rsidR="00586DEB" w:rsidRPr="00EB410C" w:rsidRDefault="00586DEB" w:rsidP="00EB410C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 xml:space="preserve">Учитель приветствует учеников 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настраивает их на работу: Good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orning!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Take your seats, please and get ready for the lesson.</w:t>
            </w:r>
          </w:p>
          <w:p w:rsidR="00586DEB" w:rsidRPr="00EB410C" w:rsidRDefault="00586DEB" w:rsidP="00EB410C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>Вводит в атмосферу иноязычной речи.</w:t>
            </w:r>
          </w:p>
          <w:p w:rsidR="00586DEB" w:rsidRPr="0084397C" w:rsidRDefault="00586DEB" w:rsidP="00EB410C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Слайде 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(Приложение 1)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картинки с изображением различных действий детей. (Дети играют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футбол, читают книги, плавают, смотрят телевизор, делают домашнее задание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, поют.) У. спрашивает: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What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are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the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children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doing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now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>Учитель просит детей вспомнить, как называется данное время.</w:t>
            </w:r>
          </w:p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9" w:type="pct"/>
          </w:tcPr>
          <w:p w:rsidR="00586DEB" w:rsidRPr="00EB410C" w:rsidRDefault="00586DEB" w:rsidP="00EB410C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 xml:space="preserve">Приветствуют учителя, соблюдая нормы речевого этикета. </w:t>
            </w:r>
          </w:p>
          <w:p w:rsidR="00586DEB" w:rsidRPr="00EB410C" w:rsidRDefault="00586DEB" w:rsidP="00EB410C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>Взаимодействуют с учителем во время беседы, осуществляемой во фронтальном режиме</w:t>
            </w:r>
          </w:p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>Слушают собеседника,   правильно реагируют на предлагаемые вопросы.  Высказывают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>свои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>мнения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:</w:t>
            </w:r>
          </w:p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They are playing f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ootball (reading books, swimming, watching TV, do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ing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homework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, singing) now.</w:t>
            </w:r>
          </w:p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 xml:space="preserve">Дети отвечают: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Present Continuous.</w:t>
            </w:r>
          </w:p>
        </w:tc>
        <w:tc>
          <w:tcPr>
            <w:tcW w:w="1311" w:type="pct"/>
          </w:tcPr>
          <w:p w:rsidR="00586DEB" w:rsidRPr="00EB410C" w:rsidRDefault="00586DEB" w:rsidP="00EB410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КУУД</w:t>
            </w: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Взаимодействуют с учителем во время приветствия. Слушают собеседника.</w:t>
            </w:r>
          </w:p>
          <w:p w:rsidR="00586DEB" w:rsidRPr="006E2445" w:rsidRDefault="00586DEB" w:rsidP="006E2445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ПУУД</w:t>
            </w:r>
            <w:r w:rsidRPr="006E2445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осознанно строят предложения в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Present</w:t>
            </w:r>
            <w:r w:rsidRPr="006E24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6E244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86DEB" w:rsidRPr="006E2445" w:rsidRDefault="00586DEB" w:rsidP="00EB410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КУУД</w:t>
            </w:r>
            <w:r w:rsidRPr="006E2445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выражают свои мысли при ответах на вопросы и при описаний действий людей на слайде.</w:t>
            </w:r>
          </w:p>
          <w:p w:rsidR="00586DEB" w:rsidRPr="00EB410C" w:rsidRDefault="00586DEB" w:rsidP="00EB410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6DEB" w:rsidRPr="00EB410C" w:rsidRDefault="00586DEB" w:rsidP="00EB410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6DEB" w:rsidRPr="00EB410C" w:rsidRDefault="00586DEB" w:rsidP="00EB410C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86DEB" w:rsidRPr="00EB410C" w:rsidRDefault="00586DEB" w:rsidP="00EB410C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86DEB" w:rsidRPr="00EB410C">
        <w:trPr>
          <w:tblHeader/>
          <w:jc w:val="center"/>
        </w:trPr>
        <w:tc>
          <w:tcPr>
            <w:tcW w:w="165" w:type="pct"/>
          </w:tcPr>
          <w:p w:rsidR="00586DEB" w:rsidRPr="00EB410C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14" w:type="pct"/>
          </w:tcPr>
          <w:p w:rsidR="00586DEB" w:rsidRPr="00EB410C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Актуализация знаний и пробное учебное действие.</w:t>
            </w:r>
          </w:p>
        </w:tc>
        <w:tc>
          <w:tcPr>
            <w:tcW w:w="1304" w:type="pct"/>
          </w:tcPr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Слайд 2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(Приложение 1)</w:t>
            </w: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те же картинки, но добавлено: </w:t>
            </w:r>
            <w:r w:rsidRPr="00EB410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at</w:t>
            </w: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 xml:space="preserve"> 5 </w:t>
            </w:r>
            <w:r w:rsidRPr="00EB410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o</w:t>
            </w: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’</w:t>
            </w:r>
            <w:r w:rsidRPr="00EB410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clock</w:t>
            </w: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B410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yesterday</w:t>
            </w: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>У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>спрашивает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: What are we going to speak about?</w:t>
            </w:r>
          </w:p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86DEB" w:rsidRPr="0084397C" w:rsidRDefault="00586DEB" w:rsidP="00B83EE3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>У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.Right you are. We are going to speak about the Past Continuous Tense.</w:t>
            </w:r>
            <w:r w:rsidRPr="00B83EE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586DEB" w:rsidRPr="00B83EE3" w:rsidRDefault="00586DEB" w:rsidP="00B83EE3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 xml:space="preserve">Слайд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3(Приложение 1)</w:t>
            </w:r>
          </w:p>
        </w:tc>
        <w:tc>
          <w:tcPr>
            <w:tcW w:w="1406" w:type="pct"/>
            <w:gridSpan w:val="2"/>
          </w:tcPr>
          <w:p w:rsidR="00586DEB" w:rsidRPr="0084397C" w:rsidRDefault="00586DEB" w:rsidP="00EB410C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6DEB" w:rsidRPr="0084397C" w:rsidRDefault="00586DEB" w:rsidP="00EB410C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6DEB" w:rsidRPr="0084397C" w:rsidRDefault="00586DEB" w:rsidP="00EB410C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6DEB" w:rsidRPr="00EB410C" w:rsidRDefault="00586DEB" w:rsidP="00EB410C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Ученики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предполагают, что будут говорить о том,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что делали дети вчера в определённое время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86DEB" w:rsidRPr="00EB410C" w:rsidRDefault="00586DEB" w:rsidP="00EB410C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6DEB" w:rsidRPr="00EB410C" w:rsidRDefault="00586DEB" w:rsidP="00EB410C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6DEB" w:rsidRPr="00EB410C" w:rsidRDefault="00586DEB" w:rsidP="00EB410C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6DEB" w:rsidRPr="00EB410C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1" w:type="pct"/>
          </w:tcPr>
          <w:p w:rsidR="00586DEB" w:rsidRDefault="00586DEB" w:rsidP="00EB410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КУУД</w:t>
            </w:r>
            <w:r w:rsidRPr="006E2445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>Взаимо</w:t>
            </w:r>
            <w:r>
              <w:rPr>
                <w:rFonts w:ascii="Times New Roman" w:hAnsi="Times New Roman"/>
                <w:sz w:val="28"/>
                <w:szCs w:val="28"/>
              </w:rPr>
              <w:t>действуют  с учителем, пытаясь определить, какое это время.</w:t>
            </w:r>
          </w:p>
          <w:p w:rsidR="00586DEB" w:rsidRPr="00C10510" w:rsidRDefault="00586DEB" w:rsidP="006E2445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РУУД: 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>Выделяют и осознают то, что уже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усвоено и что еще нужно изучить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86DEB" w:rsidRPr="00EB410C">
        <w:trPr>
          <w:trHeight w:val="7433"/>
          <w:tblHeader/>
          <w:jc w:val="center"/>
        </w:trPr>
        <w:tc>
          <w:tcPr>
            <w:tcW w:w="165" w:type="pct"/>
          </w:tcPr>
          <w:p w:rsidR="00586DEB" w:rsidRPr="00EB410C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14" w:type="pct"/>
          </w:tcPr>
          <w:p w:rsidR="00586DEB" w:rsidRPr="00EB410C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Выявление места и причины затруднения.</w:t>
            </w:r>
          </w:p>
        </w:tc>
        <w:tc>
          <w:tcPr>
            <w:tcW w:w="1304" w:type="pct"/>
          </w:tcPr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 xml:space="preserve">Учитель просит учеников сказать по картинкам, что делали дети вчера в 5 часов. </w:t>
            </w:r>
          </w:p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 xml:space="preserve">Учитель спрашивает, почему дети затрудняются ответить. </w:t>
            </w:r>
            <w:r w:rsidRPr="00EB410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T.: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What do we need to speak correctly?</w:t>
            </w:r>
          </w:p>
          <w:p w:rsidR="00586DEB" w:rsidRPr="00EB410C" w:rsidRDefault="00586DEB" w:rsidP="0084397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>Учитель проси</w:t>
            </w:r>
            <w:r>
              <w:rPr>
                <w:rFonts w:ascii="Times New Roman" w:hAnsi="Times New Roman"/>
                <w:sz w:val="28"/>
                <w:szCs w:val="28"/>
              </w:rPr>
              <w:t>т их сформулировать  цель урока,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перечислить возникающие затруднения и назвать </w:t>
            </w:r>
          </w:p>
          <w:p w:rsidR="00586DEB" w:rsidRPr="00EB410C" w:rsidRDefault="00586DEB" w:rsidP="00EB410C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 xml:space="preserve">содержание недостающих для решения новой практической задачи знаний. </w:t>
            </w:r>
          </w:p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6DEB" w:rsidRPr="00EB410C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06" w:type="pct"/>
            <w:gridSpan w:val="2"/>
          </w:tcPr>
          <w:p w:rsidR="00586DEB" w:rsidRPr="00EB410C" w:rsidRDefault="00586DEB" w:rsidP="004F1BF7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 xml:space="preserve">Ученики </w:t>
            </w:r>
            <w:r w:rsidRPr="0084397C">
              <w:rPr>
                <w:rFonts w:ascii="Times New Roman" w:hAnsi="Times New Roman"/>
                <w:sz w:val="28"/>
                <w:szCs w:val="28"/>
              </w:rPr>
              <w:t xml:space="preserve">отвечают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что 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не могут построить предложения в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Past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так как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не знают, как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оно 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>образуется .</w:t>
            </w:r>
          </w:p>
          <w:p w:rsidR="00586DEB" w:rsidRPr="00F40063" w:rsidRDefault="00586DEB" w:rsidP="00EB410C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 xml:space="preserve">Ученики: Мы должны выучить правило образования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Past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F40063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We</w:t>
            </w:r>
            <w:r w:rsidRPr="00F4006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must</w:t>
            </w:r>
            <w:r w:rsidRPr="00F4006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learn</w:t>
            </w:r>
            <w:r w:rsidRPr="00F4006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the</w:t>
            </w:r>
            <w:r w:rsidRPr="00F4006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rule</w:t>
            </w:r>
            <w:r w:rsidRPr="00F40063">
              <w:rPr>
                <w:rFonts w:ascii="Times New Roman" w:hAnsi="Times New Roman"/>
                <w:sz w:val="28"/>
                <w:szCs w:val="28"/>
                <w:lang w:val="en-US"/>
              </w:rPr>
              <w:t>.)</w:t>
            </w:r>
          </w:p>
          <w:p w:rsidR="00586DEB" w:rsidRPr="004F1BF7" w:rsidRDefault="00586DEB" w:rsidP="004F1BF7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>Перечисляют, каких знаний им не хватает для решения практической задачи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формулируют, чему они желали 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>бы научиться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11" w:type="pct"/>
          </w:tcPr>
          <w:p w:rsidR="00586DEB" w:rsidRDefault="00586DEB" w:rsidP="00B83EE3">
            <w:pPr>
              <w:snapToGrid w:val="0"/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РУУД и ПУУД: </w:t>
            </w:r>
          </w:p>
          <w:p w:rsidR="00586DEB" w:rsidRPr="0084397C" w:rsidRDefault="00586DEB" w:rsidP="00B83EE3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4397C">
              <w:rPr>
                <w:rFonts w:ascii="Times New Roman" w:hAnsi="Times New Roman"/>
                <w:sz w:val="28"/>
                <w:szCs w:val="28"/>
              </w:rPr>
              <w:t>Формулируют собственные затруднения и устанавливают их причины через описание недостающих знаний.</w:t>
            </w:r>
          </w:p>
          <w:p w:rsidR="00586DEB" w:rsidRPr="00EB410C" w:rsidRDefault="00586DEB" w:rsidP="00B83EE3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Ставят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на основе полученной информац</w:t>
            </w:r>
            <w:r>
              <w:rPr>
                <w:rFonts w:ascii="Times New Roman" w:hAnsi="Times New Roman"/>
                <w:sz w:val="28"/>
                <w:szCs w:val="28"/>
              </w:rPr>
              <w:t>ии познавательную цель и задачи, п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>ринимают решение и осуществляют  самостоятельный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ыбор в учебной 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>деятельности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86DEB" w:rsidRPr="00EB410C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86DEB" w:rsidRPr="00EB410C">
        <w:trPr>
          <w:trHeight w:val="9415"/>
          <w:tblHeader/>
          <w:jc w:val="center"/>
        </w:trPr>
        <w:tc>
          <w:tcPr>
            <w:tcW w:w="165" w:type="pct"/>
          </w:tcPr>
          <w:p w:rsidR="00586DEB" w:rsidRPr="00EB410C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814" w:type="pct"/>
          </w:tcPr>
          <w:p w:rsidR="00586DEB" w:rsidRPr="00EB410C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Построение проекта выхода из затруднения.</w:t>
            </w:r>
          </w:p>
        </w:tc>
        <w:tc>
          <w:tcPr>
            <w:tcW w:w="1304" w:type="pct"/>
          </w:tcPr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>Учитель предлагает ученикам выбрать группу, в которой они будут работать:</w:t>
            </w:r>
          </w:p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1 группа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>: работа</w:t>
            </w:r>
            <w:r>
              <w:rPr>
                <w:rFonts w:ascii="Times New Roman" w:hAnsi="Times New Roman"/>
                <w:sz w:val="28"/>
                <w:szCs w:val="28"/>
              </w:rPr>
              <w:t>ют с таблицей в учебнике стр.96-97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, формулируют правило образования утвердительной формы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Past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2 группа: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работа</w:t>
            </w:r>
            <w:r>
              <w:rPr>
                <w:rFonts w:ascii="Times New Roman" w:hAnsi="Times New Roman"/>
                <w:sz w:val="28"/>
                <w:szCs w:val="28"/>
              </w:rPr>
              <w:t>ют с таблицей в учебнике стр.96-97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, формулируют правило образования  отрицательной формы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Past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86DEB" w:rsidRPr="00010A5E" w:rsidRDefault="00586DEB" w:rsidP="00010A5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3 группа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</w:rPr>
              <w:t>работает с таблицей стр.96-97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, формулирует правило образования вопросительной формы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Past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У: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предлагает учащимся приступить к проекту.</w:t>
            </w:r>
          </w:p>
        </w:tc>
        <w:tc>
          <w:tcPr>
            <w:tcW w:w="1406" w:type="pct"/>
            <w:gridSpan w:val="2"/>
          </w:tcPr>
          <w:p w:rsidR="00586DEB" w:rsidRPr="00EB410C" w:rsidRDefault="00586DEB" w:rsidP="00656A9A">
            <w:pPr>
              <w:snapToGrid w:val="0"/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 xml:space="preserve">Включаются в самостоятельную деятельность,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обсуждают информацию в группах, 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>ищут способы решения учебной задачи, выбирают наиболее эффективные способы изучения данного времени,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подбирают 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примеры для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Past</w:t>
            </w:r>
            <w:r w:rsidRPr="00B00FE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B00FE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>сотрудничают с одноклассниками в группе, отстаивают свою точку зрения, аргументируют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свои ответы. </w:t>
            </w:r>
          </w:p>
        </w:tc>
        <w:tc>
          <w:tcPr>
            <w:tcW w:w="1311" w:type="pct"/>
          </w:tcPr>
          <w:p w:rsidR="00586DEB" w:rsidRPr="00EB410C" w:rsidRDefault="00586DEB" w:rsidP="00B00FE2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Л и РУУД: 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Планируют учебное сотрудничество со  сверстниками — </w:t>
            </w:r>
            <w:r>
              <w:rPr>
                <w:rFonts w:ascii="Times New Roman" w:hAnsi="Times New Roman"/>
                <w:sz w:val="28"/>
                <w:szCs w:val="28"/>
              </w:rPr>
              <w:t>определяют функции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участников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группы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>, способы взаимодействия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группе.</w:t>
            </w:r>
          </w:p>
          <w:p w:rsidR="00586DEB" w:rsidRDefault="00586DEB" w:rsidP="00C10510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ПУУД: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изучают таблицу с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Past</w:t>
            </w:r>
            <w:r w:rsidRPr="00C105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C1051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формулируют правило образования утвердительной и отрицательной формы, а также вопроса в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Past</w:t>
            </w:r>
            <w:r w:rsidRPr="00C105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C1051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Систематизируют информацию.</w:t>
            </w:r>
          </w:p>
          <w:p w:rsidR="00586DEB" w:rsidRPr="00C10510" w:rsidRDefault="00586DEB" w:rsidP="00C10510">
            <w:pPr>
              <w:snapToGrid w:val="0"/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КУУД: </w:t>
            </w:r>
            <w:r w:rsidRPr="00C10510">
              <w:rPr>
                <w:rFonts w:ascii="Times New Roman" w:hAnsi="Times New Roman"/>
                <w:sz w:val="28"/>
                <w:szCs w:val="28"/>
              </w:rPr>
              <w:t xml:space="preserve">обсуждают </w:t>
            </w:r>
            <w:r>
              <w:rPr>
                <w:rFonts w:ascii="Times New Roman" w:hAnsi="Times New Roman"/>
                <w:sz w:val="28"/>
                <w:szCs w:val="28"/>
              </w:rPr>
              <w:t>информацию, слушают собеседников, выступают с сообщением.</w:t>
            </w:r>
          </w:p>
        </w:tc>
      </w:tr>
      <w:tr w:rsidR="00586DEB" w:rsidRPr="00EB410C">
        <w:trPr>
          <w:tblHeader/>
          <w:jc w:val="center"/>
        </w:trPr>
        <w:tc>
          <w:tcPr>
            <w:tcW w:w="165" w:type="pct"/>
          </w:tcPr>
          <w:p w:rsidR="00586DEB" w:rsidRPr="00EB410C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14" w:type="pct"/>
          </w:tcPr>
          <w:p w:rsidR="00586DEB" w:rsidRPr="00EB410C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Реализация построенного проекта.</w:t>
            </w:r>
          </w:p>
        </w:tc>
        <w:tc>
          <w:tcPr>
            <w:tcW w:w="1304" w:type="pct"/>
          </w:tcPr>
          <w:p w:rsidR="00586DEB" w:rsidRDefault="00586DEB" w:rsidP="00EB410C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>5 Учитель предлагает озвучить результаты работы в группах и оценить работу других групп.</w:t>
            </w:r>
          </w:p>
          <w:p w:rsidR="00586DEB" w:rsidRPr="00633CAF" w:rsidRDefault="00586DEB" w:rsidP="00EB410C">
            <w:pPr>
              <w:pStyle w:val="NoSpacing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1051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T: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What do you know about Past Continuous Tense?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(Слайд 4-9, Приложение 1)</w:t>
            </w:r>
          </w:p>
          <w:p w:rsidR="00586DEB" w:rsidRPr="00633CAF" w:rsidRDefault="00586DEB" w:rsidP="00EB410C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86DEB" w:rsidRPr="00633CAF" w:rsidRDefault="00586DEB" w:rsidP="00EB410C">
            <w:pPr>
              <w:snapToGrid w:val="0"/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633CAF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406" w:type="pct"/>
            <w:gridSpan w:val="2"/>
          </w:tcPr>
          <w:p w:rsidR="00586DEB" w:rsidRPr="00656A9A" w:rsidRDefault="00586DEB" w:rsidP="00EB410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656A9A">
              <w:rPr>
                <w:rFonts w:ascii="Times New Roman" w:hAnsi="Times New Roman"/>
                <w:sz w:val="28"/>
                <w:szCs w:val="28"/>
              </w:rPr>
              <w:t>ыступают с сообщениями от группы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Past</w:t>
            </w:r>
            <w:r w:rsidRPr="00656A9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656A9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86DEB" w:rsidRPr="00EB410C" w:rsidRDefault="00586DEB" w:rsidP="00EB410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Аргументируют свои ответы, сверяют их со слайдами 4-9.</w:t>
            </w:r>
          </w:p>
          <w:p w:rsidR="00586DEB" w:rsidRPr="00EB410C" w:rsidRDefault="00586DEB" w:rsidP="00656A9A">
            <w:pPr>
              <w:snapToGrid w:val="0"/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1" w:type="pct"/>
          </w:tcPr>
          <w:p w:rsidR="00586DEB" w:rsidRPr="00FB0524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КУУД и ЛУУД: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дают устные ответы по вопросам своей группы, слушают выступающих, задают вопросы, отвечают на вопросы, приходят к единому мнению о случаях употребления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Past</w:t>
            </w:r>
            <w:r w:rsidRPr="00FB05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FB052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об образовании данного времени.</w:t>
            </w:r>
          </w:p>
          <w:p w:rsidR="00586DEB" w:rsidRPr="00FB0524" w:rsidRDefault="00586DEB" w:rsidP="00FB0524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РУУД: </w:t>
            </w:r>
            <w:r>
              <w:rPr>
                <w:rFonts w:ascii="Times New Roman" w:hAnsi="Times New Roman"/>
                <w:sz w:val="28"/>
                <w:szCs w:val="28"/>
              </w:rPr>
              <w:t>Осуществляют самоконтроль и анализируют</w:t>
            </w:r>
            <w:r w:rsidRPr="00656A9A">
              <w:rPr>
                <w:rFonts w:ascii="Times New Roman" w:hAnsi="Times New Roman"/>
                <w:sz w:val="28"/>
                <w:szCs w:val="28"/>
              </w:rPr>
              <w:t xml:space="preserve"> допущенные ошибки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86DEB" w:rsidRPr="00EB410C">
        <w:trPr>
          <w:tblHeader/>
          <w:jc w:val="center"/>
        </w:trPr>
        <w:tc>
          <w:tcPr>
            <w:tcW w:w="165" w:type="pct"/>
          </w:tcPr>
          <w:p w:rsidR="00586DEB" w:rsidRPr="00EB410C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814" w:type="pct"/>
          </w:tcPr>
          <w:p w:rsidR="00586DEB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Первичное закрепление в речи.</w:t>
            </w:r>
          </w:p>
          <w:p w:rsidR="00586DEB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86DEB" w:rsidRPr="00EB410C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Динамическая пауза.</w:t>
            </w:r>
          </w:p>
        </w:tc>
        <w:tc>
          <w:tcPr>
            <w:tcW w:w="1304" w:type="pct"/>
          </w:tcPr>
          <w:p w:rsidR="00586DEB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>Учитель предлагает выполнить упражнения из учеб</w:t>
            </w:r>
            <w:r>
              <w:rPr>
                <w:rFonts w:ascii="Times New Roman" w:hAnsi="Times New Roman"/>
                <w:sz w:val="28"/>
                <w:szCs w:val="28"/>
              </w:rPr>
              <w:t>ника: упр.13, 14, 16 стр. 97-98</w:t>
            </w:r>
          </w:p>
          <w:p w:rsidR="00586DEB" w:rsidRPr="00F40063" w:rsidRDefault="00586DEB" w:rsidP="00F4006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Предлагает</w:t>
            </w:r>
            <w:r w:rsidRPr="00F400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спеть песенку и выполнить под неё зарядку.  </w:t>
            </w:r>
            <w:r w:rsidRPr="00F40063">
              <w:rPr>
                <w:rFonts w:ascii="Times New Roman" w:hAnsi="Times New Roman"/>
                <w:sz w:val="28"/>
                <w:szCs w:val="28"/>
                <w:lang w:val="en-US"/>
              </w:rPr>
              <w:t>T.: Let’s have a rest. Let’s sing a merry song.</w:t>
            </w:r>
          </w:p>
          <w:p w:rsidR="00586DEB" w:rsidRPr="00F40063" w:rsidRDefault="00586DEB" w:rsidP="00F40063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40063">
              <w:rPr>
                <w:rFonts w:ascii="Times New Roman" w:hAnsi="Times New Roman"/>
                <w:sz w:val="28"/>
                <w:szCs w:val="28"/>
                <w:lang w:val="en-US"/>
              </w:rPr>
              <w:t>Thank you, I like your singing very much.</w:t>
            </w:r>
          </w:p>
          <w:p w:rsidR="00586DEB" w:rsidRPr="00F40063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406" w:type="pct"/>
            <w:gridSpan w:val="2"/>
          </w:tcPr>
          <w:p w:rsidR="00586DEB" w:rsidRPr="0099710B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>Ученики выполняют упражнения из учебника, пользуясь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правилом из таблицы в учебнике, а также информацией со слайдов. В упр.13</w:t>
            </w:r>
            <w:r w:rsidRPr="009971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14 вставляют глаголы в скобках в утвердительной форме в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Past</w:t>
            </w:r>
            <w:r w:rsidRPr="009971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99710B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упр. 16 работают по картинкам, образуя предложения в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Past</w:t>
            </w:r>
            <w:r w:rsidRPr="009971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99710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86DEB" w:rsidRPr="00EB410C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Поют весёлую песенку, выполняют зарядку.</w:t>
            </w:r>
          </w:p>
        </w:tc>
        <w:tc>
          <w:tcPr>
            <w:tcW w:w="1311" w:type="pct"/>
          </w:tcPr>
          <w:p w:rsidR="00586DEB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0524">
              <w:rPr>
                <w:rFonts w:ascii="Times New Roman" w:hAnsi="Times New Roman"/>
                <w:b/>
                <w:sz w:val="28"/>
                <w:szCs w:val="28"/>
              </w:rPr>
              <w:t>ПУУД: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вспоминают изученное правило и применяют его на практике.</w:t>
            </w:r>
          </w:p>
          <w:p w:rsidR="00586DEB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86DEB" w:rsidRPr="009A64B0" w:rsidRDefault="00586DEB" w:rsidP="00F40063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КУУД: </w:t>
            </w:r>
            <w:r>
              <w:rPr>
                <w:rFonts w:ascii="Times New Roman" w:hAnsi="Times New Roman"/>
                <w:sz w:val="28"/>
                <w:szCs w:val="28"/>
              </w:rPr>
              <w:t>поют.</w:t>
            </w:r>
          </w:p>
        </w:tc>
      </w:tr>
      <w:tr w:rsidR="00586DEB" w:rsidRPr="00EB410C">
        <w:trPr>
          <w:tblHeader/>
          <w:jc w:val="center"/>
        </w:trPr>
        <w:tc>
          <w:tcPr>
            <w:tcW w:w="165" w:type="pct"/>
          </w:tcPr>
          <w:p w:rsidR="00586DEB" w:rsidRPr="00EB410C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814" w:type="pct"/>
          </w:tcPr>
          <w:p w:rsidR="00586DEB" w:rsidRPr="00EB410C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с самопроверкой по эталону.</w:t>
            </w:r>
          </w:p>
        </w:tc>
        <w:tc>
          <w:tcPr>
            <w:tcW w:w="1304" w:type="pct"/>
          </w:tcPr>
          <w:p w:rsidR="00586DEB" w:rsidRPr="00EB410C" w:rsidRDefault="00586DEB" w:rsidP="00EB410C">
            <w:pPr>
              <w:snapToGrid w:val="0"/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 xml:space="preserve">7. Организует деятельность учащихся по решению учебной задачи: </w:t>
            </w: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Приложение 2.</w:t>
            </w:r>
          </w:p>
        </w:tc>
        <w:tc>
          <w:tcPr>
            <w:tcW w:w="1406" w:type="pct"/>
            <w:gridSpan w:val="2"/>
          </w:tcPr>
          <w:p w:rsidR="00586DEB" w:rsidRPr="00EB410C" w:rsidRDefault="00586DEB" w:rsidP="00EB410C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>Дети выполняют упражнение на карточках и проверяют свои ответы по ключу на слайде.</w:t>
            </w:r>
          </w:p>
          <w:p w:rsidR="00586DEB" w:rsidRPr="00EB410C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11" w:type="pct"/>
          </w:tcPr>
          <w:p w:rsidR="00586DEB" w:rsidRPr="00EB410C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ПУУД</w:t>
            </w: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>поиск информации, анализ, сравнение времён.</w:t>
            </w:r>
          </w:p>
          <w:p w:rsidR="00586DEB" w:rsidRPr="00EB410C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ЛУУД</w:t>
            </w: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>поиск и коррекция своих ошибок.</w:t>
            </w:r>
          </w:p>
        </w:tc>
      </w:tr>
      <w:tr w:rsidR="00586DEB" w:rsidRPr="00EB410C">
        <w:trPr>
          <w:tblHeader/>
          <w:jc w:val="center"/>
        </w:trPr>
        <w:tc>
          <w:tcPr>
            <w:tcW w:w="165" w:type="pct"/>
          </w:tcPr>
          <w:p w:rsidR="00586DEB" w:rsidRPr="00EB410C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814" w:type="pct"/>
          </w:tcPr>
          <w:p w:rsidR="00586DEB" w:rsidRPr="00EB410C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Включение в систему знаний и повторение.</w:t>
            </w:r>
          </w:p>
        </w:tc>
        <w:tc>
          <w:tcPr>
            <w:tcW w:w="1304" w:type="pct"/>
          </w:tcPr>
          <w:p w:rsidR="00586DEB" w:rsidRPr="008C7B21" w:rsidRDefault="00586DEB" w:rsidP="008C7B2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У: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просит посмотреть на схемы, задаёт вопросы о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Past</w:t>
            </w:r>
            <w:r w:rsidRPr="009A64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9A64B0">
              <w:rPr>
                <w:rFonts w:ascii="Times New Roman" w:hAnsi="Times New Roman"/>
                <w:sz w:val="28"/>
                <w:szCs w:val="28"/>
              </w:rPr>
              <w:t>.</w:t>
            </w:r>
            <w:r w:rsidRPr="008C7B21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 xml:space="preserve"> </w:t>
            </w:r>
            <w:r w:rsidRPr="008C7B21"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  <w:r w:rsidRPr="008C7B21">
              <w:rPr>
                <w:rFonts w:ascii="Times New Roman" w:hAnsi="Times New Roman"/>
                <w:sz w:val="28"/>
                <w:szCs w:val="28"/>
              </w:rPr>
              <w:t xml:space="preserve">.: </w:t>
            </w:r>
            <w:r w:rsidRPr="008C7B21">
              <w:rPr>
                <w:rFonts w:ascii="Times New Roman" w:hAnsi="Times New Roman"/>
                <w:sz w:val="28"/>
                <w:szCs w:val="28"/>
                <w:lang w:val="en-US"/>
              </w:rPr>
              <w:t>Look</w:t>
            </w:r>
            <w:r w:rsidRPr="008C7B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7B21">
              <w:rPr>
                <w:rFonts w:ascii="Times New Roman" w:hAnsi="Times New Roman"/>
                <w:sz w:val="28"/>
                <w:szCs w:val="28"/>
                <w:lang w:val="en-US"/>
              </w:rPr>
              <w:t>at</w:t>
            </w:r>
            <w:r w:rsidRPr="008C7B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7B21">
              <w:rPr>
                <w:rFonts w:ascii="Times New Roman" w:hAnsi="Times New Roman"/>
                <w:sz w:val="28"/>
                <w:szCs w:val="28"/>
                <w:lang w:val="en-US"/>
              </w:rPr>
              <w:t>the</w:t>
            </w:r>
            <w:r w:rsidRPr="008C7B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7B21">
              <w:rPr>
                <w:rFonts w:ascii="Times New Roman" w:hAnsi="Times New Roman"/>
                <w:sz w:val="28"/>
                <w:szCs w:val="28"/>
                <w:lang w:val="en-US"/>
              </w:rPr>
              <w:t>table</w:t>
            </w:r>
            <w:r w:rsidRPr="008C7B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7B21">
              <w:rPr>
                <w:rFonts w:ascii="Times New Roman" w:hAnsi="Times New Roman"/>
                <w:sz w:val="28"/>
                <w:szCs w:val="28"/>
                <w:lang w:val="en-US"/>
              </w:rPr>
              <w:t>and</w:t>
            </w:r>
            <w:r w:rsidRPr="008C7B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7B21">
              <w:rPr>
                <w:rFonts w:ascii="Times New Roman" w:hAnsi="Times New Roman"/>
                <w:sz w:val="28"/>
                <w:szCs w:val="28"/>
                <w:lang w:val="en-US"/>
              </w:rPr>
              <w:t>answer</w:t>
            </w:r>
            <w:r w:rsidRPr="008C7B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7B21">
              <w:rPr>
                <w:rFonts w:ascii="Times New Roman" w:hAnsi="Times New Roman"/>
                <w:sz w:val="28"/>
                <w:szCs w:val="28"/>
                <w:lang w:val="en-US"/>
              </w:rPr>
              <w:t>my</w:t>
            </w:r>
            <w:r w:rsidRPr="008C7B2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7B21">
              <w:rPr>
                <w:rFonts w:ascii="Times New Roman" w:hAnsi="Times New Roman"/>
                <w:sz w:val="28"/>
                <w:szCs w:val="28"/>
                <w:lang w:val="en-US"/>
              </w:rPr>
              <w:t>question</w:t>
            </w:r>
            <w:r w:rsidRPr="008C7B2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86DEB" w:rsidRPr="008C7B21" w:rsidRDefault="00586DEB" w:rsidP="008C7B2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B21">
              <w:rPr>
                <w:rFonts w:ascii="Times New Roman" w:hAnsi="Times New Roman"/>
                <w:sz w:val="28"/>
                <w:szCs w:val="28"/>
              </w:rPr>
              <w:t>В каких ситуациях мы употр</w:t>
            </w:r>
            <w:r>
              <w:rPr>
                <w:rFonts w:ascii="Times New Roman" w:hAnsi="Times New Roman"/>
                <w:sz w:val="28"/>
                <w:szCs w:val="28"/>
              </w:rPr>
              <w:t>ебляем прошедшее</w:t>
            </w:r>
            <w:r w:rsidRPr="008C7B21">
              <w:rPr>
                <w:rFonts w:ascii="Times New Roman" w:hAnsi="Times New Roman"/>
                <w:sz w:val="28"/>
                <w:szCs w:val="28"/>
              </w:rPr>
              <w:t xml:space="preserve"> продолженное время?</w:t>
            </w:r>
          </w:p>
          <w:p w:rsidR="00586DEB" w:rsidRPr="008C7B21" w:rsidRDefault="00586DEB" w:rsidP="008C7B2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7B21">
              <w:rPr>
                <w:rFonts w:ascii="Times New Roman" w:hAnsi="Times New Roman"/>
                <w:sz w:val="28"/>
                <w:szCs w:val="28"/>
              </w:rPr>
              <w:t>Как обра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зуется сказуемое </w:t>
            </w:r>
            <w:r w:rsidRPr="008C7B21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586DEB" w:rsidRPr="009A64B0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4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Сообщает о  том, что не все глаголы могут употребляться в длительных временах. Об этих глаголах речь пойдёт на следующем уроке.</w:t>
            </w:r>
          </w:p>
        </w:tc>
        <w:tc>
          <w:tcPr>
            <w:tcW w:w="1406" w:type="pct"/>
            <w:gridSpan w:val="2"/>
          </w:tcPr>
          <w:p w:rsidR="00586DEB" w:rsidRPr="009A64B0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64B0">
              <w:rPr>
                <w:rFonts w:ascii="Times New Roman" w:hAnsi="Times New Roman"/>
                <w:sz w:val="28"/>
                <w:szCs w:val="28"/>
              </w:rPr>
              <w:t xml:space="preserve">Смотрят на схемы, повторяют правило образования утвердительной, отрицательной и вопросительной форм </w:t>
            </w:r>
            <w:r w:rsidRPr="009A64B0">
              <w:rPr>
                <w:rFonts w:ascii="Times New Roman" w:hAnsi="Times New Roman"/>
                <w:sz w:val="28"/>
                <w:szCs w:val="28"/>
                <w:lang w:val="en-US"/>
              </w:rPr>
              <w:t>Past</w:t>
            </w:r>
            <w:r w:rsidRPr="009A64B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A64B0">
              <w:rPr>
                <w:rFonts w:ascii="Times New Roman" w:hAnsi="Times New Roman"/>
                <w:sz w:val="28"/>
                <w:szCs w:val="28"/>
                <w:lang w:val="en-US"/>
              </w:rPr>
              <w:t>Continuous</w:t>
            </w:r>
            <w:r w:rsidRPr="009A64B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311" w:type="pct"/>
          </w:tcPr>
          <w:p w:rsidR="00586DEB" w:rsidRPr="009A64B0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КУУД: </w:t>
            </w:r>
            <w:r>
              <w:rPr>
                <w:rFonts w:ascii="Times New Roman" w:hAnsi="Times New Roman"/>
                <w:sz w:val="28"/>
                <w:szCs w:val="28"/>
              </w:rPr>
              <w:t>умение составлять речевое высказывание по данной проблеме, умение выражать свои мысли.</w:t>
            </w:r>
          </w:p>
        </w:tc>
      </w:tr>
      <w:tr w:rsidR="00586DEB" w:rsidRPr="00EB410C">
        <w:trPr>
          <w:tblHeader/>
          <w:jc w:val="center"/>
        </w:trPr>
        <w:tc>
          <w:tcPr>
            <w:tcW w:w="165" w:type="pct"/>
          </w:tcPr>
          <w:p w:rsidR="00586DEB" w:rsidRPr="00EB410C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814" w:type="pct"/>
          </w:tcPr>
          <w:p w:rsidR="00586DEB" w:rsidRPr="00EB410C" w:rsidRDefault="00586DEB" w:rsidP="00EB410C">
            <w:pPr>
              <w:spacing w:before="60" w:after="6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Рефлексия учебной деятельности.</w:t>
            </w:r>
          </w:p>
        </w:tc>
        <w:tc>
          <w:tcPr>
            <w:tcW w:w="1304" w:type="pct"/>
          </w:tcPr>
          <w:p w:rsidR="00586DEB" w:rsidRPr="00EB410C" w:rsidRDefault="00586DEB" w:rsidP="00EB410C">
            <w:pPr>
              <w:snapToGrid w:val="0"/>
              <w:spacing w:after="0" w:line="360" w:lineRule="auto"/>
              <w:rPr>
                <w:rFonts w:ascii="Times New Roman" w:eastAsia="MS Mincho" w:hAnsi="Times New Roman"/>
                <w:sz w:val="28"/>
                <w:szCs w:val="28"/>
                <w:lang w:eastAsia="ja-JP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 xml:space="preserve">Учитель предлагает учащимся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посмотреть на </w:t>
            </w:r>
            <w:r w:rsidRPr="00FB0524">
              <w:rPr>
                <w:rFonts w:ascii="Times New Roman" w:hAnsi="Times New Roman"/>
                <w:b/>
                <w:sz w:val="28"/>
                <w:szCs w:val="28"/>
              </w:rPr>
              <w:t>слайд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и спрашивает, </w:t>
            </w:r>
            <w:r>
              <w:rPr>
                <w:rFonts w:ascii="Times New Roman" w:hAnsi="Times New Roman"/>
                <w:sz w:val="28"/>
                <w:szCs w:val="28"/>
              </w:rPr>
              <w:t>могут ли они теперь сказать, что дети делали вчера в 5 часов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>.</w:t>
            </w:r>
            <w:r w:rsidRPr="00EB410C">
              <w:rPr>
                <w:rFonts w:ascii="Times New Roman" w:eastAsia="MS Mincho" w:hAnsi="Times New Roman"/>
                <w:sz w:val="28"/>
                <w:szCs w:val="28"/>
                <w:lang w:eastAsia="ja-JP"/>
              </w:rPr>
              <w:t xml:space="preserve"> </w:t>
            </w:r>
          </w:p>
          <w:p w:rsidR="00586DEB" w:rsidRPr="00FB0524" w:rsidRDefault="00586DEB" w:rsidP="00EB410C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T.:  Our lesson has come to an end. To sum up our work let’s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complete the sentences</w:t>
            </w: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:</w:t>
            </w:r>
          </w:p>
          <w:p w:rsidR="00586DEB" w:rsidRPr="00EB410C" w:rsidRDefault="00586DEB" w:rsidP="00FB0524">
            <w:pPr>
              <w:snapToGri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просит назвать  трудности, с которыми детям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пришлось столкнуться на уроке и ответить на вопрос, удалось ли им преодолеть данные трудности</w:t>
            </w:r>
            <w:r>
              <w:rPr>
                <w:rFonts w:ascii="Times New Roman" w:hAnsi="Times New Roman"/>
                <w:sz w:val="28"/>
                <w:szCs w:val="28"/>
              </w:rPr>
              <w:t>, затем знакомит</w:t>
            </w:r>
            <w:r w:rsidRPr="00EB410C">
              <w:rPr>
                <w:rFonts w:ascii="Times New Roman" w:hAnsi="Times New Roman"/>
                <w:sz w:val="28"/>
                <w:szCs w:val="28"/>
              </w:rPr>
              <w:t xml:space="preserve"> с домашним заданием  и на его основе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ученики определяют тему беседы следующего урока.  </w:t>
            </w:r>
          </w:p>
          <w:p w:rsidR="00586DEB" w:rsidRPr="00EB410C" w:rsidRDefault="00586DEB" w:rsidP="00EB410C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 xml:space="preserve"> Итог</w:t>
            </w:r>
            <w:r w:rsidRPr="00EB410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урока</w:t>
            </w:r>
            <w:r w:rsidRPr="00EB410C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</w:t>
            </w:r>
          </w:p>
          <w:p w:rsidR="00586DEB" w:rsidRPr="00EB410C" w:rsidRDefault="00586DEB" w:rsidP="00EB410C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410C">
              <w:rPr>
                <w:rFonts w:ascii="Times New Roman" w:hAnsi="Times New Roman"/>
                <w:sz w:val="28"/>
                <w:szCs w:val="28"/>
                <w:lang w:val="en-US"/>
              </w:rPr>
              <w:t>T.: Dear boys and girls, I hope you like our lesson. Your marks for the lesson are…  Now open your day-books and write down your homework. It is exercise _, page _. Our lesson is over. I`ll be glad to see you again. Goodbye!</w:t>
            </w:r>
          </w:p>
          <w:p w:rsidR="00586DEB" w:rsidRPr="00EB410C" w:rsidRDefault="00586DEB" w:rsidP="00EB410C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86DEB" w:rsidRPr="00EB410C" w:rsidRDefault="00586DEB" w:rsidP="00EB410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6" w:type="pct"/>
            <w:gridSpan w:val="2"/>
          </w:tcPr>
          <w:p w:rsidR="00586DEB" w:rsidRPr="00EB410C" w:rsidRDefault="00586DEB" w:rsidP="00EB410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>Обучающиеся оценивают свою работу на уроке по следующей схеме:</w:t>
            </w:r>
          </w:p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sz w:val="28"/>
                <w:szCs w:val="28"/>
              </w:rPr>
              <w:t>а) прием незаконченного предложения</w:t>
            </w:r>
          </w:p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EB410C">
              <w:rPr>
                <w:rFonts w:ascii="Times New Roman" w:hAnsi="Times New Roman"/>
                <w:color w:val="FF0000"/>
                <w:sz w:val="28"/>
                <w:szCs w:val="28"/>
              </w:rPr>
              <w:t>Сегодня</w:t>
            </w:r>
          </w:p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на уроке я </w:t>
            </w: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узнал…</w:t>
            </w:r>
          </w:p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познакомился…</w:t>
            </w:r>
          </w:p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запомнил…</w:t>
            </w:r>
          </w:p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выучил…</w:t>
            </w:r>
          </w:p>
          <w:p w:rsidR="00586DEB" w:rsidRPr="00EB410C" w:rsidRDefault="00586DEB" w:rsidP="00EB410C">
            <w:pPr>
              <w:spacing w:after="0" w:line="360" w:lineRule="auto"/>
              <w:rPr>
                <w:rFonts w:ascii="Times New Roman" w:eastAsia="MS Mincho" w:hAnsi="Times New Roman"/>
                <w:color w:val="000000"/>
                <w:sz w:val="28"/>
                <w:szCs w:val="28"/>
                <w:shd w:val="clear" w:color="auto" w:fill="FFFFFF"/>
                <w:lang w:eastAsia="ja-JP"/>
              </w:rPr>
            </w:pPr>
            <w:r w:rsidRPr="00EB410C">
              <w:rPr>
                <w:rFonts w:ascii="Times New Roman" w:eastAsia="MS Mincho" w:hAnsi="Times New Roman"/>
                <w:color w:val="000000"/>
                <w:sz w:val="28"/>
                <w:szCs w:val="28"/>
                <w:shd w:val="clear" w:color="auto" w:fill="FFFFFF"/>
                <w:lang w:val="en-US" w:eastAsia="ja-JP"/>
              </w:rPr>
              <w:t>b</w:t>
            </w:r>
            <w:r w:rsidRPr="00EB410C">
              <w:rPr>
                <w:rFonts w:ascii="Times New Roman" w:eastAsia="MS Mincho" w:hAnsi="Times New Roman"/>
                <w:color w:val="000000"/>
                <w:sz w:val="28"/>
                <w:szCs w:val="28"/>
                <w:shd w:val="clear" w:color="auto" w:fill="FFFFFF"/>
                <w:lang w:eastAsia="ja-JP"/>
              </w:rPr>
              <w:t>) рефлексия достижения цели</w:t>
            </w:r>
          </w:p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 xml:space="preserve">Теперь я </w:t>
            </w: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>знаю, как…</w:t>
            </w:r>
          </w:p>
          <w:p w:rsidR="00586DEB" w:rsidRPr="00EB410C" w:rsidRDefault="00586DEB" w:rsidP="00EB410C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B410C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умею…</w:t>
            </w:r>
          </w:p>
        </w:tc>
        <w:tc>
          <w:tcPr>
            <w:tcW w:w="1311" w:type="pct"/>
          </w:tcPr>
          <w:p w:rsidR="00586DEB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ЛУУД, РУУД, ПУУД, КУУД:</w:t>
            </w:r>
          </w:p>
          <w:p w:rsidR="00586DEB" w:rsidRPr="00F40063" w:rsidRDefault="00586DEB" w:rsidP="00EB410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Оценивают свою работу на уроке, высказывают свои мысли о достижении цели, выражают своё отношение к изученной теме.</w:t>
            </w:r>
          </w:p>
        </w:tc>
      </w:tr>
    </w:tbl>
    <w:p w:rsidR="00586DEB" w:rsidRPr="00EB410C" w:rsidRDefault="00586DEB" w:rsidP="00EB410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6DEB" w:rsidRPr="00EB410C" w:rsidRDefault="00586DEB" w:rsidP="00EB410C">
      <w:pPr>
        <w:spacing w:line="360" w:lineRule="auto"/>
        <w:rPr>
          <w:rFonts w:ascii="Times New Roman" w:hAnsi="Times New Roman"/>
          <w:sz w:val="28"/>
          <w:szCs w:val="28"/>
        </w:rPr>
        <w:sectPr w:rsidR="00586DEB" w:rsidRPr="00EB410C" w:rsidSect="00E9355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586DEB" w:rsidRDefault="00586DEB" w:rsidP="00EB410C">
      <w:pPr>
        <w:spacing w:line="360" w:lineRule="auto"/>
        <w:jc w:val="right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Приложение</w:t>
      </w:r>
      <w:r>
        <w:rPr>
          <w:rFonts w:ascii="Times New Roman" w:hAnsi="Times New Roman"/>
          <w:b/>
          <w:sz w:val="28"/>
          <w:szCs w:val="28"/>
          <w:lang w:val="en-US"/>
        </w:rPr>
        <w:t>1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586DEB" w:rsidRPr="00B83EE3" w:rsidRDefault="00586DEB" w:rsidP="00B83EE3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Слайд 1.</w:t>
      </w:r>
    </w:p>
    <w:p w:rsidR="00586DEB" w:rsidRDefault="00586DEB" w:rsidP="00656A9A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254B1">
        <w:rPr>
          <w:rFonts w:ascii="Times New Roman" w:hAnsi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style="width:5in;height:270pt;visibility:visible">
            <v:imagedata r:id="rId5" o:title=""/>
          </v:shape>
        </w:pict>
      </w:r>
    </w:p>
    <w:p w:rsidR="00586DEB" w:rsidRDefault="00586DEB" w:rsidP="00B83EE3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Слайд 2.</w:t>
      </w:r>
    </w:p>
    <w:p w:rsidR="00586DEB" w:rsidRDefault="00586DEB" w:rsidP="00656A9A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254B1">
        <w:rPr>
          <w:rFonts w:ascii="Times New Roman" w:hAnsi="Times New Roman"/>
          <w:b/>
          <w:noProof/>
          <w:sz w:val="28"/>
          <w:szCs w:val="28"/>
        </w:rPr>
        <w:pict>
          <v:shape id="Рисунок 12" o:spid="_x0000_i1026" type="#_x0000_t75" style="width:5in;height:270pt;visibility:visible">
            <v:imagedata r:id="rId6" o:title=""/>
          </v:shape>
        </w:pict>
      </w:r>
    </w:p>
    <w:p w:rsidR="00586DEB" w:rsidRDefault="00586DEB" w:rsidP="00B83EE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6DEB" w:rsidRDefault="00586DEB" w:rsidP="00B83EE3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Слайд 3.</w:t>
      </w:r>
    </w:p>
    <w:p w:rsidR="00586DEB" w:rsidRDefault="00586DEB" w:rsidP="00B83EE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254B1">
        <w:rPr>
          <w:rFonts w:ascii="Times New Roman" w:hAnsi="Times New Roman"/>
          <w:b/>
          <w:noProof/>
          <w:sz w:val="28"/>
          <w:szCs w:val="28"/>
        </w:rPr>
        <w:pict>
          <v:shape id="Рисунок 10" o:spid="_x0000_i1027" type="#_x0000_t75" style="width:5in;height:270pt;visibility:visible">
            <v:imagedata r:id="rId7" o:title=""/>
          </v:shape>
        </w:pict>
      </w:r>
    </w:p>
    <w:p w:rsidR="00586DEB" w:rsidRDefault="00586DEB" w:rsidP="00B83EE3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4.</w:t>
      </w:r>
    </w:p>
    <w:p w:rsidR="00586DEB" w:rsidRDefault="00586DEB" w:rsidP="00B83EE3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Рисунок 4" o:spid="_x0000_s1026" type="#_x0000_t75" style="position:absolute;margin-left:0;margin-top:0;width:360.05pt;height:270.05pt;z-index:251658240;visibility:visible;mso-position-horizontal:left;mso-position-vertical:top">
            <v:imagedata r:id="rId8" o:title=""/>
            <w10:wrap type="square"/>
          </v:shape>
        </w:pict>
      </w: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586DEB" w:rsidRDefault="00586DEB" w:rsidP="00B83EE3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5.</w:t>
      </w:r>
    </w:p>
    <w:p w:rsidR="00586DEB" w:rsidRDefault="00586DEB" w:rsidP="00B83EE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254B1">
        <w:rPr>
          <w:rFonts w:ascii="Times New Roman" w:hAnsi="Times New Roman"/>
          <w:b/>
          <w:noProof/>
          <w:sz w:val="28"/>
          <w:szCs w:val="28"/>
        </w:rPr>
        <w:pict>
          <v:shape id="Рисунок 5" o:spid="_x0000_i1028" type="#_x0000_t75" style="width:5in;height:270pt;visibility:visible">
            <v:imagedata r:id="rId9" o:title=""/>
          </v:shape>
        </w:pict>
      </w:r>
    </w:p>
    <w:p w:rsidR="00586DEB" w:rsidRDefault="00586DEB" w:rsidP="00730E18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6.</w:t>
      </w:r>
    </w:p>
    <w:p w:rsidR="00586DEB" w:rsidRDefault="00586DEB" w:rsidP="00730E18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254B1">
        <w:rPr>
          <w:rFonts w:ascii="Times New Roman" w:hAnsi="Times New Roman"/>
          <w:b/>
          <w:noProof/>
          <w:sz w:val="28"/>
          <w:szCs w:val="28"/>
        </w:rPr>
        <w:pict>
          <v:shape id="Рисунок 6" o:spid="_x0000_i1029" type="#_x0000_t75" style="width:5in;height:270pt;visibility:visible">
            <v:imagedata r:id="rId10" o:title=""/>
          </v:shape>
        </w:pict>
      </w:r>
    </w:p>
    <w:p w:rsidR="00586DEB" w:rsidRDefault="00586DEB" w:rsidP="00730E18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7.</w:t>
      </w:r>
    </w:p>
    <w:p w:rsidR="00586DEB" w:rsidRDefault="00586DEB" w:rsidP="00730E18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254B1">
        <w:rPr>
          <w:rFonts w:ascii="Times New Roman" w:hAnsi="Times New Roman"/>
          <w:b/>
          <w:noProof/>
          <w:sz w:val="28"/>
          <w:szCs w:val="28"/>
        </w:rPr>
        <w:pict>
          <v:shape id="Рисунок 7" o:spid="_x0000_i1030" type="#_x0000_t75" style="width:5in;height:270pt;visibility:visible">
            <v:imagedata r:id="rId11" o:title=""/>
          </v:shape>
        </w:pict>
      </w:r>
    </w:p>
    <w:p w:rsidR="00586DEB" w:rsidRDefault="00586DEB" w:rsidP="00730E18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8.</w:t>
      </w:r>
    </w:p>
    <w:p w:rsidR="00586DEB" w:rsidRDefault="00586DEB" w:rsidP="00730E18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254B1">
        <w:rPr>
          <w:rFonts w:ascii="Times New Roman" w:hAnsi="Times New Roman"/>
          <w:b/>
          <w:noProof/>
          <w:sz w:val="28"/>
          <w:szCs w:val="28"/>
        </w:rPr>
        <w:pict>
          <v:shape id="Рисунок 8" o:spid="_x0000_i1031" type="#_x0000_t75" style="width:5in;height:270pt;visibility:visible">
            <v:imagedata r:id="rId12" o:title=""/>
          </v:shape>
        </w:pict>
      </w:r>
    </w:p>
    <w:p w:rsidR="00586DEB" w:rsidRDefault="00586DEB" w:rsidP="00730E18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9.</w:t>
      </w:r>
    </w:p>
    <w:p w:rsidR="00586DEB" w:rsidRDefault="00586DEB" w:rsidP="00730E18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254B1">
        <w:rPr>
          <w:rFonts w:ascii="Times New Roman" w:hAnsi="Times New Roman"/>
          <w:b/>
          <w:noProof/>
          <w:sz w:val="28"/>
          <w:szCs w:val="28"/>
        </w:rPr>
        <w:pict>
          <v:shape id="Рисунок 9" o:spid="_x0000_i1032" type="#_x0000_t75" style="width:5in;height:270pt;visibility:visible">
            <v:imagedata r:id="rId13" o:title=""/>
          </v:shape>
        </w:pict>
      </w:r>
    </w:p>
    <w:p w:rsidR="00586DEB" w:rsidRDefault="00586DEB" w:rsidP="00730E18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Слайд 10. </w:t>
      </w:r>
    </w:p>
    <w:p w:rsidR="00586DEB" w:rsidRDefault="00586DEB" w:rsidP="00730E18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254B1">
        <w:rPr>
          <w:rFonts w:ascii="Times New Roman" w:hAnsi="Times New Roman"/>
          <w:b/>
          <w:noProof/>
          <w:sz w:val="28"/>
          <w:szCs w:val="28"/>
        </w:rPr>
        <w:pict>
          <v:shape id="Рисунок 14" o:spid="_x0000_i1033" type="#_x0000_t75" style="width:5in;height:270pt;visibility:visible">
            <v:imagedata r:id="rId14" o:title=""/>
          </v:shape>
        </w:pict>
      </w:r>
    </w:p>
    <w:p w:rsidR="00586DEB" w:rsidRDefault="00586DEB" w:rsidP="00EB410C">
      <w:pPr>
        <w:spacing w:line="360" w:lineRule="auto"/>
        <w:jc w:val="right"/>
        <w:rPr>
          <w:rFonts w:ascii="Times New Roman" w:hAnsi="Times New Roman"/>
          <w:b/>
          <w:sz w:val="28"/>
          <w:szCs w:val="28"/>
          <w:lang w:val="en-US"/>
        </w:rPr>
      </w:pPr>
    </w:p>
    <w:p w:rsidR="00586DEB" w:rsidRDefault="00586DEB" w:rsidP="00EB410C">
      <w:pPr>
        <w:spacing w:line="360" w:lineRule="auto"/>
        <w:jc w:val="right"/>
        <w:rPr>
          <w:rFonts w:ascii="Times New Roman" w:hAnsi="Times New Roman"/>
          <w:b/>
          <w:sz w:val="28"/>
          <w:szCs w:val="28"/>
          <w:lang w:val="en-US"/>
        </w:rPr>
      </w:pPr>
    </w:p>
    <w:p w:rsidR="00586DEB" w:rsidRPr="00072AB8" w:rsidRDefault="00586DEB" w:rsidP="00EB410C">
      <w:pPr>
        <w:spacing w:line="360" w:lineRule="auto"/>
        <w:jc w:val="right"/>
        <w:rPr>
          <w:rFonts w:ascii="Times New Roman" w:hAnsi="Times New Roman"/>
          <w:b/>
          <w:sz w:val="28"/>
          <w:szCs w:val="28"/>
          <w:lang w:val="en-US"/>
        </w:rPr>
      </w:pPr>
    </w:p>
    <w:p w:rsidR="00586DEB" w:rsidRPr="0084397C" w:rsidRDefault="00586DEB" w:rsidP="0061211F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61211F">
        <w:rPr>
          <w:rFonts w:ascii="Times New Roman" w:hAnsi="Times New Roman"/>
          <w:b/>
          <w:sz w:val="28"/>
          <w:szCs w:val="28"/>
        </w:rPr>
        <w:t>Приложение</w:t>
      </w:r>
      <w:r w:rsidRPr="0084397C">
        <w:rPr>
          <w:rFonts w:ascii="Times New Roman" w:hAnsi="Times New Roman"/>
          <w:b/>
          <w:sz w:val="28"/>
          <w:szCs w:val="28"/>
        </w:rPr>
        <w:t>2</w:t>
      </w:r>
      <w:r w:rsidRPr="0061211F">
        <w:rPr>
          <w:rFonts w:ascii="Times New Roman" w:hAnsi="Times New Roman"/>
          <w:b/>
          <w:sz w:val="28"/>
          <w:szCs w:val="28"/>
        </w:rPr>
        <w:t>.</w:t>
      </w:r>
    </w:p>
    <w:p w:rsidR="00586DEB" w:rsidRDefault="00586DEB" w:rsidP="00EB410C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Карточка для самостоятельной работы учеников к этапу №7 с самопроверкой по слайду № 10.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6"/>
        <w:gridCol w:w="8521"/>
      </w:tblGrid>
      <w:tr w:rsidR="00586DEB" w:rsidRPr="00EE4413">
        <w:tc>
          <w:tcPr>
            <w:tcW w:w="0" w:type="auto"/>
          </w:tcPr>
          <w:p w:rsidR="00586DEB" w:rsidRPr="00B254B1" w:rsidRDefault="00586DEB" w:rsidP="00B254B1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586DEB" w:rsidRPr="00B254B1" w:rsidRDefault="00586DEB" w:rsidP="00B254B1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254B1">
              <w:rPr>
                <w:rFonts w:ascii="Times New Roman" w:hAnsi="Times New Roman"/>
                <w:b/>
                <w:sz w:val="28"/>
                <w:szCs w:val="28"/>
              </w:rPr>
              <w:t xml:space="preserve">             </w:t>
            </w:r>
            <w:r w:rsidRPr="00B254B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Choose the right verb for each gap.</w:t>
            </w:r>
          </w:p>
        </w:tc>
      </w:tr>
      <w:tr w:rsidR="00586DEB" w:rsidRPr="00EE4413">
        <w:tc>
          <w:tcPr>
            <w:tcW w:w="0" w:type="auto"/>
          </w:tcPr>
          <w:p w:rsidR="00586DEB" w:rsidRPr="00B254B1" w:rsidRDefault="00586DEB" w:rsidP="00B254B1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0" w:type="auto"/>
          </w:tcPr>
          <w:p w:rsidR="00586DEB" w:rsidRPr="00B254B1" w:rsidRDefault="00586DEB" w:rsidP="00B254B1">
            <w:pPr>
              <w:spacing w:after="0" w:line="360" w:lineRule="auto"/>
              <w:rPr>
                <w:rFonts w:ascii="Times New Roman" w:hAnsi="Times New Roman"/>
                <w:b/>
                <w:color w:val="00B050"/>
                <w:sz w:val="28"/>
                <w:szCs w:val="28"/>
                <w:lang w:val="en-US"/>
              </w:rPr>
            </w:pPr>
            <w:r w:rsidRPr="00B254B1">
              <w:rPr>
                <w:rFonts w:ascii="Times New Roman" w:hAnsi="Times New Roman"/>
                <w:b/>
                <w:color w:val="00B050"/>
                <w:sz w:val="28"/>
                <w:szCs w:val="28"/>
                <w:lang w:val="en-US"/>
              </w:rPr>
              <w:t xml:space="preserve">             were dancing, was doing, was reading, </w:t>
            </w:r>
          </w:p>
          <w:p w:rsidR="00586DEB" w:rsidRPr="00B254B1" w:rsidRDefault="00586DEB" w:rsidP="00B254B1">
            <w:pPr>
              <w:spacing w:after="0" w:line="360" w:lineRule="auto"/>
              <w:rPr>
                <w:rFonts w:ascii="Times New Roman" w:hAnsi="Times New Roman"/>
                <w:b/>
                <w:color w:val="00B050"/>
                <w:sz w:val="28"/>
                <w:szCs w:val="28"/>
                <w:lang w:val="en-US"/>
              </w:rPr>
            </w:pPr>
            <w:r w:rsidRPr="00B254B1">
              <w:rPr>
                <w:rFonts w:ascii="Times New Roman" w:hAnsi="Times New Roman"/>
                <w:b/>
                <w:color w:val="00B050"/>
                <w:sz w:val="28"/>
                <w:szCs w:val="28"/>
                <w:lang w:val="en-US"/>
              </w:rPr>
              <w:t xml:space="preserve">             were watching, was playing, were going</w:t>
            </w:r>
          </w:p>
        </w:tc>
      </w:tr>
      <w:tr w:rsidR="00586DEB" w:rsidRPr="00EE4413">
        <w:tc>
          <w:tcPr>
            <w:tcW w:w="0" w:type="auto"/>
          </w:tcPr>
          <w:p w:rsidR="00586DEB" w:rsidRPr="00B254B1" w:rsidRDefault="00586DEB" w:rsidP="00B254B1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254B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</w:p>
          <w:p w:rsidR="00586DEB" w:rsidRPr="00B254B1" w:rsidRDefault="00586DEB" w:rsidP="00B254B1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254B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</w:p>
          <w:p w:rsidR="00586DEB" w:rsidRPr="00B254B1" w:rsidRDefault="00586DEB" w:rsidP="00B254B1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254B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</w:p>
          <w:p w:rsidR="00586DEB" w:rsidRPr="00B254B1" w:rsidRDefault="00586DEB" w:rsidP="00B254B1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254B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</w:t>
            </w:r>
          </w:p>
          <w:p w:rsidR="00586DEB" w:rsidRPr="00B254B1" w:rsidRDefault="00586DEB" w:rsidP="00B254B1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254B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</w:t>
            </w:r>
          </w:p>
          <w:p w:rsidR="00586DEB" w:rsidRPr="00B254B1" w:rsidRDefault="00586DEB" w:rsidP="00B254B1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254B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0" w:type="auto"/>
          </w:tcPr>
          <w:p w:rsidR="00586DEB" w:rsidRPr="00B254B1" w:rsidRDefault="00586DEB" w:rsidP="00B254B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254B1">
              <w:rPr>
                <w:rFonts w:ascii="Times New Roman" w:hAnsi="Times New Roman"/>
                <w:sz w:val="28"/>
                <w:szCs w:val="28"/>
                <w:lang w:val="en-US"/>
              </w:rPr>
              <w:t>The girl _________ her homework at 4 o’clock yesterday.</w:t>
            </w:r>
          </w:p>
          <w:p w:rsidR="00586DEB" w:rsidRPr="00B254B1" w:rsidRDefault="00586DEB" w:rsidP="00B254B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254B1">
              <w:rPr>
                <w:rFonts w:ascii="Times New Roman" w:hAnsi="Times New Roman"/>
                <w:sz w:val="28"/>
                <w:szCs w:val="28"/>
                <w:lang w:val="en-US"/>
              </w:rPr>
              <w:t>My parents _________ TV at 8 o’clock yesterday.</w:t>
            </w:r>
          </w:p>
          <w:p w:rsidR="00586DEB" w:rsidRPr="00B254B1" w:rsidRDefault="00586DEB" w:rsidP="00B254B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254B1">
              <w:rPr>
                <w:rFonts w:ascii="Times New Roman" w:hAnsi="Times New Roman"/>
                <w:sz w:val="28"/>
                <w:szCs w:val="28"/>
                <w:lang w:val="en-US"/>
              </w:rPr>
              <w:t>I ________ computer games at 5 o’clock yesterday.</w:t>
            </w:r>
          </w:p>
          <w:p w:rsidR="00586DEB" w:rsidRPr="00B254B1" w:rsidRDefault="00586DEB" w:rsidP="00B254B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254B1">
              <w:rPr>
                <w:rFonts w:ascii="Times New Roman" w:hAnsi="Times New Roman"/>
                <w:sz w:val="28"/>
                <w:szCs w:val="28"/>
                <w:lang w:val="en-US"/>
              </w:rPr>
              <w:t>The children __________ to school at 8 o’clock in the morning yesterday.</w:t>
            </w:r>
          </w:p>
          <w:p w:rsidR="00586DEB" w:rsidRPr="00B254B1" w:rsidRDefault="00586DEB" w:rsidP="00B254B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254B1">
              <w:rPr>
                <w:rFonts w:ascii="Times New Roman" w:hAnsi="Times New Roman"/>
                <w:sz w:val="28"/>
                <w:szCs w:val="28"/>
                <w:lang w:val="en-US"/>
              </w:rPr>
              <w:t>He ________ an interesting book at 7 o’clock yesterday.</w:t>
            </w:r>
          </w:p>
          <w:p w:rsidR="00586DEB" w:rsidRPr="00B254B1" w:rsidRDefault="00586DEB" w:rsidP="00B254B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254B1">
              <w:rPr>
                <w:rFonts w:ascii="Times New Roman" w:hAnsi="Times New Roman"/>
                <w:sz w:val="28"/>
                <w:szCs w:val="28"/>
                <w:lang w:val="en-US"/>
              </w:rPr>
              <w:t>They ________ at the disco at 9 o’clock in the evening yesterday.</w:t>
            </w:r>
          </w:p>
          <w:p w:rsidR="00586DEB" w:rsidRPr="00B254B1" w:rsidRDefault="00586DEB" w:rsidP="00B254B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586DEB" w:rsidRPr="00140385" w:rsidRDefault="00586DEB" w:rsidP="009A64B0">
      <w:pPr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586DEB" w:rsidRPr="00EE4413" w:rsidRDefault="00586DEB" w:rsidP="002234BB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99710B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586DEB" w:rsidRPr="00EE4413" w:rsidRDefault="00586DEB" w:rsidP="00EB410C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sectPr w:rsidR="00586DEB" w:rsidRPr="00EE4413" w:rsidSect="0035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617267"/>
    <w:multiLevelType w:val="hybridMultilevel"/>
    <w:tmpl w:val="5D76D440"/>
    <w:lvl w:ilvl="0" w:tplc="4492FD76">
      <w:start w:val="1"/>
      <w:numFmt w:val="decimal"/>
      <w:lvlText w:val="%1."/>
      <w:lvlJc w:val="left"/>
      <w:pPr>
        <w:ind w:left="55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27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9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1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3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5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7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9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1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6E99"/>
    <w:rsid w:val="000046C5"/>
    <w:rsid w:val="00010A5E"/>
    <w:rsid w:val="000361C7"/>
    <w:rsid w:val="000554AF"/>
    <w:rsid w:val="00056DCC"/>
    <w:rsid w:val="00072AB8"/>
    <w:rsid w:val="000C3BEE"/>
    <w:rsid w:val="000D33FA"/>
    <w:rsid w:val="000E5A1B"/>
    <w:rsid w:val="0010062A"/>
    <w:rsid w:val="0013410C"/>
    <w:rsid w:val="00140385"/>
    <w:rsid w:val="00144E7C"/>
    <w:rsid w:val="001C01C0"/>
    <w:rsid w:val="002234BB"/>
    <w:rsid w:val="002B1493"/>
    <w:rsid w:val="002C6D59"/>
    <w:rsid w:val="00326F3B"/>
    <w:rsid w:val="003539AB"/>
    <w:rsid w:val="0035609B"/>
    <w:rsid w:val="00366935"/>
    <w:rsid w:val="00383F51"/>
    <w:rsid w:val="00386E99"/>
    <w:rsid w:val="00453A07"/>
    <w:rsid w:val="004E7CB7"/>
    <w:rsid w:val="004F1BF7"/>
    <w:rsid w:val="00580D82"/>
    <w:rsid w:val="00586DEB"/>
    <w:rsid w:val="005870C3"/>
    <w:rsid w:val="0059375C"/>
    <w:rsid w:val="005E4610"/>
    <w:rsid w:val="005F5E7E"/>
    <w:rsid w:val="0061211F"/>
    <w:rsid w:val="0062286D"/>
    <w:rsid w:val="00633CAF"/>
    <w:rsid w:val="00650EAA"/>
    <w:rsid w:val="00656A9A"/>
    <w:rsid w:val="00691F94"/>
    <w:rsid w:val="006C4E15"/>
    <w:rsid w:val="006E2445"/>
    <w:rsid w:val="00704196"/>
    <w:rsid w:val="00706754"/>
    <w:rsid w:val="00730E18"/>
    <w:rsid w:val="007A21DA"/>
    <w:rsid w:val="007B29D5"/>
    <w:rsid w:val="007D6106"/>
    <w:rsid w:val="00820B4E"/>
    <w:rsid w:val="0084397C"/>
    <w:rsid w:val="008936E6"/>
    <w:rsid w:val="008C62C2"/>
    <w:rsid w:val="008C7B21"/>
    <w:rsid w:val="00900159"/>
    <w:rsid w:val="00960DEE"/>
    <w:rsid w:val="0099334B"/>
    <w:rsid w:val="0099710B"/>
    <w:rsid w:val="009A4E6A"/>
    <w:rsid w:val="009A64B0"/>
    <w:rsid w:val="00A65761"/>
    <w:rsid w:val="00AA1C5A"/>
    <w:rsid w:val="00AA2453"/>
    <w:rsid w:val="00AB0D5C"/>
    <w:rsid w:val="00B00FE2"/>
    <w:rsid w:val="00B254B1"/>
    <w:rsid w:val="00B83EE3"/>
    <w:rsid w:val="00BA660C"/>
    <w:rsid w:val="00BA6D5D"/>
    <w:rsid w:val="00BD6CE9"/>
    <w:rsid w:val="00C10510"/>
    <w:rsid w:val="00C13F2F"/>
    <w:rsid w:val="00CB2C15"/>
    <w:rsid w:val="00D52E3F"/>
    <w:rsid w:val="00D844FF"/>
    <w:rsid w:val="00D94C60"/>
    <w:rsid w:val="00E25285"/>
    <w:rsid w:val="00E46155"/>
    <w:rsid w:val="00E51E5F"/>
    <w:rsid w:val="00E93553"/>
    <w:rsid w:val="00EA79B6"/>
    <w:rsid w:val="00EB410C"/>
    <w:rsid w:val="00EC133C"/>
    <w:rsid w:val="00ED00F5"/>
    <w:rsid w:val="00EE4413"/>
    <w:rsid w:val="00F00A51"/>
    <w:rsid w:val="00F40063"/>
    <w:rsid w:val="00F81ECA"/>
    <w:rsid w:val="00FB0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CB7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10062A"/>
    <w:rPr>
      <w:lang w:eastAsia="en-US"/>
    </w:rPr>
  </w:style>
  <w:style w:type="paragraph" w:styleId="ListParagraph">
    <w:name w:val="List Paragraph"/>
    <w:basedOn w:val="Normal"/>
    <w:uiPriority w:val="99"/>
    <w:qFormat/>
    <w:rsid w:val="000C3BEE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D94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4C60"/>
    <w:rPr>
      <w:rFonts w:ascii="Tahoma" w:hAnsi="Tahoma" w:cs="Tahoma"/>
      <w:sz w:val="16"/>
      <w:szCs w:val="16"/>
      <w:lang w:eastAsia="ru-RU"/>
    </w:rPr>
  </w:style>
  <w:style w:type="table" w:styleId="TableGrid">
    <w:name w:val="Table Grid"/>
    <w:basedOn w:val="TableNormal"/>
    <w:uiPriority w:val="99"/>
    <w:rsid w:val="00326F3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06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18</Pages>
  <Words>1391</Words>
  <Characters>7935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Panda</dc:creator>
  <cp:keywords/>
  <dc:description/>
  <cp:lastModifiedBy>школа</cp:lastModifiedBy>
  <cp:revision>3</cp:revision>
  <dcterms:created xsi:type="dcterms:W3CDTF">2017-12-14T05:25:00Z</dcterms:created>
  <dcterms:modified xsi:type="dcterms:W3CDTF">2017-12-14T07:44:00Z</dcterms:modified>
</cp:coreProperties>
</file>