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73F" w:rsidRDefault="0069473F" w:rsidP="00AC1E0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9473F" w:rsidRDefault="0069473F" w:rsidP="00AC1E0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Детский сад « Звёздочка»</w:t>
      </w:r>
    </w:p>
    <w:p w:rsidR="0069473F" w:rsidRDefault="0069473F" w:rsidP="00D85191">
      <w:pPr>
        <w:jc w:val="center"/>
        <w:outlineLvl w:val="0"/>
        <w:rPr>
          <w:b/>
          <w:sz w:val="36"/>
          <w:szCs w:val="36"/>
        </w:rPr>
      </w:pPr>
    </w:p>
    <w:p w:rsidR="0069473F" w:rsidRPr="00FA54EF" w:rsidRDefault="0069473F" w:rsidP="00D85191">
      <w:pPr>
        <w:jc w:val="right"/>
        <w:outlineLvl w:val="0"/>
        <w:rPr>
          <w:b/>
          <w:sz w:val="28"/>
          <w:szCs w:val="28"/>
        </w:rPr>
      </w:pPr>
      <w:r w:rsidRPr="00FA54EF">
        <w:rPr>
          <w:b/>
          <w:sz w:val="28"/>
          <w:szCs w:val="28"/>
        </w:rPr>
        <w:t>Утверждаю:</w:t>
      </w:r>
    </w:p>
    <w:p w:rsidR="0069473F" w:rsidRPr="00FA54EF" w:rsidRDefault="0069473F" w:rsidP="00D85191">
      <w:pPr>
        <w:jc w:val="right"/>
        <w:outlineLvl w:val="0"/>
        <w:rPr>
          <w:b/>
          <w:sz w:val="28"/>
          <w:szCs w:val="28"/>
        </w:rPr>
      </w:pPr>
      <w:r w:rsidRPr="00FA54EF">
        <w:rPr>
          <w:b/>
          <w:sz w:val="28"/>
          <w:szCs w:val="28"/>
        </w:rPr>
        <w:t xml:space="preserve">заведующий МБДОУ </w:t>
      </w:r>
    </w:p>
    <w:p w:rsidR="0069473F" w:rsidRPr="00FA54EF" w:rsidRDefault="0069473F" w:rsidP="00D85191">
      <w:pPr>
        <w:jc w:val="right"/>
        <w:outlineLvl w:val="0"/>
        <w:rPr>
          <w:b/>
          <w:sz w:val="28"/>
          <w:szCs w:val="28"/>
        </w:rPr>
      </w:pPr>
      <w:r w:rsidRPr="00FA54EF">
        <w:rPr>
          <w:b/>
          <w:sz w:val="28"/>
          <w:szCs w:val="28"/>
        </w:rPr>
        <w:t>«Детский сад «Звёздочка»</w:t>
      </w:r>
    </w:p>
    <w:p w:rsidR="0069473F" w:rsidRDefault="0069473F" w:rsidP="00D85191">
      <w:pPr>
        <w:spacing w:line="360" w:lineRule="auto"/>
        <w:jc w:val="right"/>
        <w:rPr>
          <w:b/>
          <w:sz w:val="28"/>
          <w:szCs w:val="28"/>
        </w:rPr>
      </w:pPr>
      <w:r w:rsidRPr="00FA54EF">
        <w:rPr>
          <w:b/>
          <w:sz w:val="28"/>
          <w:szCs w:val="28"/>
        </w:rPr>
        <w:t>О.В. Сёмина</w:t>
      </w:r>
    </w:p>
    <w:p w:rsidR="0069473F" w:rsidRDefault="0069473F" w:rsidP="00AC1E06"/>
    <w:p w:rsidR="0069473F" w:rsidRDefault="0069473F" w:rsidP="00CA45C2"/>
    <w:p w:rsidR="0069473F" w:rsidRDefault="0069473F" w:rsidP="00D85191">
      <w:pPr>
        <w:rPr>
          <w:b/>
          <w:sz w:val="40"/>
          <w:szCs w:val="40"/>
        </w:rPr>
      </w:pPr>
    </w:p>
    <w:p w:rsidR="0069473F" w:rsidRDefault="0069473F" w:rsidP="00CA45C2">
      <w:pPr>
        <w:jc w:val="center"/>
        <w:rPr>
          <w:b/>
          <w:sz w:val="40"/>
          <w:szCs w:val="40"/>
        </w:rPr>
      </w:pPr>
    </w:p>
    <w:p w:rsidR="0069473F" w:rsidRPr="00FE6B7E" w:rsidRDefault="0069473F" w:rsidP="00CA45C2">
      <w:pPr>
        <w:jc w:val="center"/>
        <w:rPr>
          <w:b/>
          <w:sz w:val="40"/>
          <w:szCs w:val="40"/>
        </w:rPr>
      </w:pPr>
      <w:r w:rsidRPr="00FE6B7E">
        <w:rPr>
          <w:b/>
          <w:sz w:val="40"/>
          <w:szCs w:val="40"/>
        </w:rPr>
        <w:t>Проект</w:t>
      </w:r>
    </w:p>
    <w:p w:rsidR="0069473F" w:rsidRPr="00FE6B7E" w:rsidRDefault="0069473F" w:rsidP="00CA45C2">
      <w:pPr>
        <w:ind w:left="567" w:right="567"/>
        <w:jc w:val="center"/>
        <w:rPr>
          <w:b/>
          <w:sz w:val="40"/>
          <w:szCs w:val="40"/>
        </w:rPr>
      </w:pPr>
      <w:r w:rsidRPr="00FE6B7E">
        <w:rPr>
          <w:b/>
          <w:sz w:val="40"/>
          <w:szCs w:val="40"/>
        </w:rPr>
        <w:t>по экологии</w:t>
      </w:r>
    </w:p>
    <w:p w:rsidR="0069473F" w:rsidRPr="00FE6B7E" w:rsidRDefault="0069473F" w:rsidP="00CA45C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в средней группе «Золотая рыбка»</w:t>
      </w:r>
    </w:p>
    <w:p w:rsidR="0069473F" w:rsidRPr="00FE6B7E" w:rsidRDefault="0069473F" w:rsidP="00CA45C2">
      <w:pPr>
        <w:jc w:val="center"/>
        <w:rPr>
          <w:b/>
          <w:sz w:val="40"/>
          <w:szCs w:val="40"/>
        </w:rPr>
      </w:pPr>
      <w:r w:rsidRPr="00FE6B7E">
        <w:rPr>
          <w:b/>
          <w:sz w:val="40"/>
          <w:szCs w:val="40"/>
        </w:rPr>
        <w:t>« Здравствуй</w:t>
      </w:r>
      <w:r>
        <w:rPr>
          <w:b/>
          <w:sz w:val="40"/>
          <w:szCs w:val="40"/>
        </w:rPr>
        <w:t>,</w:t>
      </w:r>
      <w:r w:rsidRPr="00FE6B7E">
        <w:rPr>
          <w:b/>
          <w:sz w:val="40"/>
          <w:szCs w:val="40"/>
        </w:rPr>
        <w:t xml:space="preserve"> дерево!»</w:t>
      </w:r>
    </w:p>
    <w:p w:rsidR="0069473F" w:rsidRPr="00FE6B7E" w:rsidRDefault="0069473F" w:rsidP="00CA45C2">
      <w:pPr>
        <w:jc w:val="center"/>
        <w:rPr>
          <w:b/>
          <w:sz w:val="28"/>
          <w:szCs w:val="28"/>
        </w:rPr>
      </w:pPr>
    </w:p>
    <w:p w:rsidR="0069473F" w:rsidRDefault="0069473F" w:rsidP="00CA45C2"/>
    <w:p w:rsidR="0069473F" w:rsidRPr="00D85191" w:rsidRDefault="0069473F" w:rsidP="00CA45C2">
      <w:r>
        <w:rPr>
          <w:lang w:val="en-US"/>
        </w:rPr>
        <w:t xml:space="preserve">            </w:t>
      </w:r>
    </w:p>
    <w:p w:rsidR="0069473F" w:rsidRDefault="0069473F" w:rsidP="00CA45C2">
      <w:r>
        <w:t xml:space="preserve">                      </w:t>
      </w:r>
      <w:r>
        <w:rPr>
          <w:lang w:val="en-US"/>
        </w:rPr>
        <w:t xml:space="preserve">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94pt">
            <v:imagedata r:id="rId5" o:title=""/>
          </v:shape>
        </w:pict>
      </w:r>
    </w:p>
    <w:p w:rsidR="0069473F" w:rsidRDefault="0069473F" w:rsidP="00D85191">
      <w:pPr>
        <w:jc w:val="right"/>
        <w:rPr>
          <w:b/>
        </w:rPr>
      </w:pPr>
      <w:r w:rsidRPr="00AC1E06">
        <w:rPr>
          <w:b/>
        </w:rPr>
        <w:t xml:space="preserve">                                                               </w:t>
      </w:r>
      <w:r>
        <w:rPr>
          <w:b/>
        </w:rPr>
        <w:t xml:space="preserve">                          </w:t>
      </w:r>
    </w:p>
    <w:p w:rsidR="0069473F" w:rsidRDefault="0069473F" w:rsidP="00CA45C2">
      <w:pPr>
        <w:jc w:val="right"/>
        <w:rPr>
          <w:b/>
        </w:rPr>
      </w:pPr>
    </w:p>
    <w:p w:rsidR="0069473F" w:rsidRDefault="0069473F" w:rsidP="00CA45C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Автор: воспитатель</w:t>
      </w:r>
    </w:p>
    <w:p w:rsidR="0069473F" w:rsidRPr="00AC1E06" w:rsidRDefault="0069473F" w:rsidP="00CA45C2">
      <w:pPr>
        <w:jc w:val="right"/>
        <w:rPr>
          <w:b/>
          <w:sz w:val="28"/>
          <w:szCs w:val="28"/>
        </w:rPr>
      </w:pPr>
      <w:r w:rsidRPr="00AC1E06">
        <w:rPr>
          <w:b/>
          <w:sz w:val="28"/>
          <w:szCs w:val="28"/>
        </w:rPr>
        <w:t>Ларина О.В.</w:t>
      </w:r>
    </w:p>
    <w:p w:rsidR="0069473F" w:rsidRPr="00D85191" w:rsidRDefault="0069473F" w:rsidP="00D85191">
      <w:pPr>
        <w:jc w:val="center"/>
        <w:rPr>
          <w:b/>
          <w:sz w:val="28"/>
          <w:szCs w:val="28"/>
        </w:rPr>
      </w:pPr>
      <w:r w:rsidRPr="00AC1E06">
        <w:rPr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</w:t>
      </w:r>
    </w:p>
    <w:p w:rsidR="0069473F" w:rsidRPr="00D85191" w:rsidRDefault="0069473F" w:rsidP="007A30E1">
      <w:pPr>
        <w:rPr>
          <w:sz w:val="28"/>
          <w:szCs w:val="28"/>
        </w:rPr>
      </w:pPr>
    </w:p>
    <w:p w:rsidR="0069473F" w:rsidRPr="00AC1E06" w:rsidRDefault="0069473F" w:rsidP="00AC1E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Торбеево 2018-2019гг.</w:t>
      </w:r>
    </w:p>
    <w:p w:rsidR="0069473F" w:rsidRDefault="0069473F" w:rsidP="00CA45C2"/>
    <w:p w:rsidR="0069473F" w:rsidRDefault="0069473F" w:rsidP="00CA45C2"/>
    <w:p w:rsidR="0069473F" w:rsidRDefault="0069473F" w:rsidP="00CA45C2"/>
    <w:p w:rsidR="0069473F" w:rsidRDefault="0069473F" w:rsidP="00CA45C2"/>
    <w:p w:rsidR="0069473F" w:rsidRPr="00F93C1A" w:rsidRDefault="0069473F" w:rsidP="00CA45C2">
      <w:pPr>
        <w:ind w:left="360"/>
        <w:rPr>
          <w:b/>
          <w:sz w:val="28"/>
          <w:szCs w:val="28"/>
        </w:rPr>
      </w:pPr>
      <w:r w:rsidRPr="00F93C1A">
        <w:rPr>
          <w:b/>
          <w:sz w:val="28"/>
          <w:szCs w:val="28"/>
        </w:rPr>
        <w:t xml:space="preserve">Тип проекта – </w:t>
      </w:r>
      <w:r w:rsidRPr="00F93C1A">
        <w:rPr>
          <w:sz w:val="28"/>
          <w:szCs w:val="28"/>
        </w:rPr>
        <w:t>познавательно – исследовательский.</w:t>
      </w:r>
    </w:p>
    <w:p w:rsidR="0069473F" w:rsidRPr="00F93C1A" w:rsidRDefault="0069473F" w:rsidP="00CA45C2">
      <w:pPr>
        <w:ind w:left="360"/>
        <w:rPr>
          <w:b/>
          <w:sz w:val="28"/>
          <w:szCs w:val="28"/>
        </w:rPr>
      </w:pPr>
      <w:r w:rsidRPr="00F93C1A">
        <w:rPr>
          <w:b/>
          <w:sz w:val="28"/>
          <w:szCs w:val="28"/>
        </w:rPr>
        <w:t xml:space="preserve">Руководители проекта – </w:t>
      </w:r>
      <w:r w:rsidRPr="00F93C1A">
        <w:rPr>
          <w:sz w:val="28"/>
          <w:szCs w:val="28"/>
        </w:rPr>
        <w:t>педагог</w:t>
      </w:r>
      <w:r>
        <w:rPr>
          <w:sz w:val="28"/>
          <w:szCs w:val="28"/>
        </w:rPr>
        <w:t>и</w:t>
      </w:r>
      <w:r w:rsidRPr="00F93C1A">
        <w:rPr>
          <w:sz w:val="28"/>
          <w:szCs w:val="28"/>
        </w:rPr>
        <w:t>.</w:t>
      </w:r>
      <w:r w:rsidRPr="00F93C1A">
        <w:rPr>
          <w:b/>
          <w:sz w:val="28"/>
          <w:szCs w:val="28"/>
        </w:rPr>
        <w:t xml:space="preserve">                                                                                                         </w:t>
      </w:r>
    </w:p>
    <w:p w:rsidR="0069473F" w:rsidRPr="00F93C1A" w:rsidRDefault="0069473F" w:rsidP="00CA45C2">
      <w:pPr>
        <w:ind w:left="360"/>
        <w:rPr>
          <w:b/>
          <w:sz w:val="28"/>
          <w:szCs w:val="28"/>
        </w:rPr>
      </w:pPr>
      <w:r w:rsidRPr="00F93C1A">
        <w:rPr>
          <w:b/>
          <w:sz w:val="28"/>
          <w:szCs w:val="28"/>
        </w:rPr>
        <w:t xml:space="preserve">Участники проекта – </w:t>
      </w:r>
      <w:r w:rsidRPr="00F93C1A">
        <w:rPr>
          <w:sz w:val="28"/>
          <w:szCs w:val="28"/>
        </w:rPr>
        <w:t xml:space="preserve">педагоги, дети, родители. </w:t>
      </w:r>
    </w:p>
    <w:p w:rsidR="0069473F" w:rsidRPr="00F93C1A" w:rsidRDefault="0069473F" w:rsidP="00CA45C2">
      <w:pPr>
        <w:ind w:left="360"/>
        <w:rPr>
          <w:b/>
          <w:sz w:val="28"/>
          <w:szCs w:val="28"/>
        </w:rPr>
      </w:pPr>
      <w:r w:rsidRPr="00F93C1A">
        <w:rPr>
          <w:b/>
          <w:sz w:val="28"/>
          <w:szCs w:val="28"/>
        </w:rPr>
        <w:t xml:space="preserve">Сроки реализации – </w:t>
      </w:r>
      <w:r>
        <w:rPr>
          <w:sz w:val="28"/>
          <w:szCs w:val="28"/>
        </w:rPr>
        <w:t>3 дня, краткосрочный.</w:t>
      </w:r>
    </w:p>
    <w:p w:rsidR="0069473F" w:rsidRPr="00F93C1A" w:rsidRDefault="0069473F" w:rsidP="00CA45C2">
      <w:pPr>
        <w:ind w:left="360"/>
        <w:rPr>
          <w:b/>
          <w:sz w:val="28"/>
          <w:szCs w:val="28"/>
        </w:rPr>
      </w:pPr>
      <w:r w:rsidRPr="00F93C1A">
        <w:rPr>
          <w:b/>
          <w:sz w:val="28"/>
          <w:szCs w:val="28"/>
        </w:rPr>
        <w:t xml:space="preserve">Проблема: </w:t>
      </w:r>
      <w:r w:rsidRPr="00F93C1A">
        <w:rPr>
          <w:sz w:val="28"/>
          <w:szCs w:val="28"/>
        </w:rPr>
        <w:t>Получить представление о берёзе, о её роли в жизни человека (эстетической, оздоровительной и т. д.) Воспитание любви к природе, бережному отношению к ней.</w:t>
      </w:r>
    </w:p>
    <w:p w:rsidR="0069473F" w:rsidRPr="00F93C1A" w:rsidRDefault="0069473F" w:rsidP="00CA45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F93C1A">
        <w:rPr>
          <w:b/>
          <w:sz w:val="28"/>
          <w:szCs w:val="28"/>
        </w:rPr>
        <w:t>Тема: «Берёза».</w:t>
      </w:r>
    </w:p>
    <w:p w:rsidR="0069473F" w:rsidRPr="00B51F0C" w:rsidRDefault="0069473F" w:rsidP="00CA45C2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F93C1A">
        <w:rPr>
          <w:b/>
          <w:sz w:val="28"/>
          <w:szCs w:val="28"/>
        </w:rPr>
        <w:t>Цель проекта:</w:t>
      </w:r>
      <w:r w:rsidRPr="00CA45C2">
        <w:rPr>
          <w:sz w:val="28"/>
          <w:szCs w:val="28"/>
        </w:rPr>
        <w:t xml:space="preserve"> </w:t>
      </w:r>
      <w:r w:rsidRPr="00B51F0C">
        <w:rPr>
          <w:sz w:val="28"/>
          <w:szCs w:val="28"/>
        </w:rPr>
        <w:t>Вызвать у детей интерес к конкретному объекту - дереву; вызвать желание оберегать, защищать, заботиться о нём.</w:t>
      </w:r>
    </w:p>
    <w:p w:rsidR="0069473F" w:rsidRPr="00CA45C2" w:rsidRDefault="0069473F" w:rsidP="00CA45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A45C2">
        <w:rPr>
          <w:b/>
          <w:sz w:val="28"/>
          <w:szCs w:val="28"/>
        </w:rPr>
        <w:t xml:space="preserve">Задачи: </w:t>
      </w:r>
    </w:p>
    <w:p w:rsidR="0069473F" w:rsidRPr="00F93C1A" w:rsidRDefault="0069473F" w:rsidP="00CA45C2">
      <w:pPr>
        <w:ind w:left="720"/>
        <w:rPr>
          <w:sz w:val="28"/>
          <w:szCs w:val="28"/>
        </w:rPr>
      </w:pPr>
      <w:r w:rsidRPr="00F93C1A">
        <w:rPr>
          <w:sz w:val="28"/>
          <w:szCs w:val="28"/>
        </w:rPr>
        <w:t>1.</w:t>
      </w:r>
      <w:r w:rsidRPr="00046DB7">
        <w:rPr>
          <w:sz w:val="28"/>
          <w:szCs w:val="28"/>
        </w:rPr>
        <w:t xml:space="preserve"> </w:t>
      </w:r>
      <w:r w:rsidRPr="00F93C1A">
        <w:rPr>
          <w:sz w:val="28"/>
          <w:szCs w:val="28"/>
        </w:rPr>
        <w:t>Познакомить детей с березой, её особенностями и отличиями от других деревьев.</w:t>
      </w:r>
    </w:p>
    <w:p w:rsidR="0069473F" w:rsidRPr="00F93C1A" w:rsidRDefault="0069473F" w:rsidP="00CA45C2">
      <w:pPr>
        <w:ind w:left="720"/>
        <w:rPr>
          <w:sz w:val="28"/>
          <w:szCs w:val="28"/>
        </w:rPr>
      </w:pPr>
      <w:r w:rsidRPr="00F93C1A">
        <w:rPr>
          <w:sz w:val="28"/>
          <w:szCs w:val="28"/>
        </w:rPr>
        <w:t>2. Развивать у детей экологические представления, знания о ценности природы и правилах поведения в ней.</w:t>
      </w:r>
    </w:p>
    <w:p w:rsidR="0069473F" w:rsidRPr="00F93C1A" w:rsidRDefault="0069473F" w:rsidP="00CA45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93C1A">
        <w:rPr>
          <w:sz w:val="28"/>
          <w:szCs w:val="28"/>
        </w:rPr>
        <w:t xml:space="preserve">3.Способствовать накоплению детьми эмоционально – позитивного </w:t>
      </w:r>
      <w:r>
        <w:rPr>
          <w:sz w:val="28"/>
          <w:szCs w:val="28"/>
        </w:rPr>
        <w:t xml:space="preserve">                  </w:t>
      </w:r>
      <w:r w:rsidRPr="00F93C1A">
        <w:rPr>
          <w:sz w:val="28"/>
          <w:szCs w:val="28"/>
        </w:rPr>
        <w:t>опыта общения с природой.</w:t>
      </w:r>
    </w:p>
    <w:p w:rsidR="0069473F" w:rsidRPr="00F93C1A" w:rsidRDefault="0069473F" w:rsidP="00CA45C2">
      <w:pPr>
        <w:ind w:left="720"/>
        <w:rPr>
          <w:sz w:val="28"/>
          <w:szCs w:val="28"/>
        </w:rPr>
      </w:pPr>
      <w:r w:rsidRPr="00F93C1A">
        <w:rPr>
          <w:sz w:val="28"/>
          <w:szCs w:val="28"/>
        </w:rPr>
        <w:t xml:space="preserve"> 4Воспитывать интерес детей к объектам природы.</w:t>
      </w:r>
    </w:p>
    <w:p w:rsidR="0069473F" w:rsidRPr="00F93C1A" w:rsidRDefault="0069473F" w:rsidP="00CA45C2">
      <w:pPr>
        <w:ind w:left="360"/>
        <w:rPr>
          <w:b/>
          <w:sz w:val="28"/>
          <w:szCs w:val="28"/>
        </w:rPr>
      </w:pPr>
      <w:r w:rsidRPr="00F93C1A">
        <w:rPr>
          <w:b/>
          <w:sz w:val="28"/>
          <w:szCs w:val="28"/>
        </w:rPr>
        <w:t>Ожидаемый результат:</w:t>
      </w:r>
    </w:p>
    <w:p w:rsidR="0069473F" w:rsidRPr="00F93C1A" w:rsidRDefault="0069473F" w:rsidP="00CA45C2">
      <w:pPr>
        <w:rPr>
          <w:sz w:val="28"/>
          <w:szCs w:val="28"/>
        </w:rPr>
      </w:pPr>
      <w:r w:rsidRPr="00F93C1A">
        <w:rPr>
          <w:b/>
          <w:sz w:val="28"/>
          <w:szCs w:val="28"/>
        </w:rPr>
        <w:t xml:space="preserve">   </w:t>
      </w:r>
      <w:r w:rsidRPr="00F93C1A">
        <w:rPr>
          <w:sz w:val="28"/>
          <w:szCs w:val="28"/>
        </w:rPr>
        <w:t>Предполагается получить результаты в области экологиче</w:t>
      </w:r>
      <w:r>
        <w:rPr>
          <w:sz w:val="28"/>
          <w:szCs w:val="28"/>
        </w:rPr>
        <w:t>ского воспитания детей</w:t>
      </w:r>
      <w:r w:rsidRPr="00F93C1A">
        <w:rPr>
          <w:sz w:val="28"/>
          <w:szCs w:val="28"/>
        </w:rPr>
        <w:t>: воспитание эмоционального, бережного отношения к березе, как живому объекту мира природы, умение видеть красоту окружающего мира, формирование представлений о явлениях и закономерностях в природном мире; привитие навыков экологически грамотного поведения в природе и в быту.</w:t>
      </w:r>
    </w:p>
    <w:p w:rsidR="0069473F" w:rsidRPr="00F93C1A" w:rsidRDefault="0069473F" w:rsidP="00CA45C2">
      <w:pPr>
        <w:rPr>
          <w:sz w:val="28"/>
          <w:szCs w:val="28"/>
        </w:rPr>
      </w:pPr>
      <w:r w:rsidRPr="00F93C1A">
        <w:rPr>
          <w:sz w:val="28"/>
          <w:szCs w:val="28"/>
        </w:rPr>
        <w:t xml:space="preserve">   Кроме того, предполагается эмоциональное развитие ребенка в целом, формирование умения логически мыслить, обогащение словаря, развитие наблюдательности, любознательности, интереса к познавательной деятельности.</w:t>
      </w:r>
    </w:p>
    <w:p w:rsidR="0069473F" w:rsidRDefault="0069473F" w:rsidP="00CA45C2">
      <w:pPr>
        <w:rPr>
          <w:sz w:val="28"/>
          <w:szCs w:val="28"/>
        </w:rPr>
      </w:pPr>
    </w:p>
    <w:p w:rsidR="0069473F" w:rsidRPr="004C7817" w:rsidRDefault="0069473F" w:rsidP="00CA45C2">
      <w:pPr>
        <w:spacing w:line="315" w:lineRule="atLeast"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4C7817">
        <w:rPr>
          <w:b/>
          <w:bCs/>
          <w:sz w:val="28"/>
          <w:szCs w:val="28"/>
          <w:bdr w:val="none" w:sz="0" w:space="0" w:color="auto" w:frame="1"/>
        </w:rPr>
        <w:t>Интеграция образовательных областей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b/>
          <w:bCs/>
          <w:sz w:val="28"/>
          <w:szCs w:val="28"/>
          <w:bdr w:val="none" w:sz="0" w:space="0" w:color="auto" w:frame="1"/>
        </w:rPr>
        <w:t>Коммуникация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C7817">
        <w:rPr>
          <w:sz w:val="28"/>
          <w:szCs w:val="28"/>
        </w:rPr>
        <w:t>Беседы</w:t>
      </w:r>
    </w:p>
    <w:p w:rsidR="0069473F" w:rsidRPr="004C7817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C7817">
        <w:rPr>
          <w:sz w:val="28"/>
          <w:szCs w:val="28"/>
        </w:rPr>
        <w:t>Свободное общение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b/>
          <w:bCs/>
          <w:sz w:val="28"/>
          <w:szCs w:val="28"/>
          <w:bdr w:val="none" w:sz="0" w:space="0" w:color="auto" w:frame="1"/>
        </w:rPr>
        <w:t>Познание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Рассказ воспитателя</w:t>
      </w:r>
    </w:p>
    <w:p w:rsidR="0069473F" w:rsidRPr="004C7817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Рассматривание: фото, репродукций, иллюстраций</w:t>
      </w:r>
    </w:p>
    <w:p w:rsidR="0069473F" w:rsidRPr="00A72223" w:rsidRDefault="0069473F" w:rsidP="00CA45C2">
      <w:pPr>
        <w:spacing w:line="315" w:lineRule="atLeast"/>
        <w:jc w:val="both"/>
        <w:rPr>
          <w:b/>
          <w:sz w:val="28"/>
          <w:szCs w:val="28"/>
        </w:rPr>
      </w:pPr>
      <w:r w:rsidRPr="004C7817">
        <w:rPr>
          <w:sz w:val="28"/>
          <w:szCs w:val="28"/>
        </w:rPr>
        <w:t xml:space="preserve"> </w:t>
      </w:r>
      <w:r w:rsidRPr="00A72223">
        <w:rPr>
          <w:b/>
          <w:sz w:val="28"/>
          <w:szCs w:val="28"/>
        </w:rPr>
        <w:t>Исследовательская деятельность:</w:t>
      </w:r>
    </w:p>
    <w:p w:rsidR="0069473F" w:rsidRDefault="0069473F" w:rsidP="00CA45C2">
      <w:pPr>
        <w:spacing w:line="315" w:lineRule="atLeast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</w:t>
      </w:r>
      <w:r w:rsidRPr="004C7817">
        <w:rPr>
          <w:sz w:val="28"/>
          <w:szCs w:val="28"/>
        </w:rPr>
        <w:t>обследование и рассматривание листьев;</w:t>
      </w:r>
    </w:p>
    <w:p w:rsidR="0069473F" w:rsidRDefault="0069473F" w:rsidP="00CA45C2">
      <w:pPr>
        <w:spacing w:line="315" w:lineRule="atLeast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</w:t>
      </w:r>
      <w:r w:rsidRPr="004C7817">
        <w:rPr>
          <w:sz w:val="28"/>
          <w:szCs w:val="28"/>
        </w:rPr>
        <w:t>определять форму: круглые, овальные, резные;</w:t>
      </w:r>
    </w:p>
    <w:p w:rsidR="0069473F" w:rsidRDefault="0069473F" w:rsidP="00CA45C2">
      <w:pPr>
        <w:spacing w:line="315" w:lineRule="atLeast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</w:t>
      </w:r>
      <w:r w:rsidRPr="004C7817">
        <w:rPr>
          <w:sz w:val="28"/>
          <w:szCs w:val="28"/>
        </w:rPr>
        <w:t xml:space="preserve">окраску: оттенки зелёного, жёлтого </w:t>
      </w:r>
      <w:r>
        <w:rPr>
          <w:sz w:val="28"/>
          <w:szCs w:val="28"/>
        </w:rPr>
        <w:t>цвета;</w:t>
      </w:r>
    </w:p>
    <w:p w:rsidR="0069473F" w:rsidRDefault="0069473F" w:rsidP="00CA45C2">
      <w:pPr>
        <w:spacing w:line="315" w:lineRule="atLeast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</w:t>
      </w:r>
      <w:r w:rsidRPr="004C7817">
        <w:rPr>
          <w:sz w:val="28"/>
          <w:szCs w:val="28"/>
        </w:rPr>
        <w:t>величину – использовать в определении более точные градации: мелкие, крупные, средние листья;</w:t>
      </w:r>
    </w:p>
    <w:p w:rsidR="0069473F" w:rsidRDefault="0069473F" w:rsidP="00CA45C2">
      <w:pPr>
        <w:spacing w:line="315" w:lineRule="atLeast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</w:t>
      </w:r>
      <w:r w:rsidRPr="004C7817">
        <w:rPr>
          <w:sz w:val="28"/>
          <w:szCs w:val="28"/>
        </w:rPr>
        <w:t>поверхность листа: гладкий, ворсистый, блестящий – не блестящий; плотность и толщину листьев;</w:t>
      </w:r>
    </w:p>
    <w:p w:rsidR="0069473F" w:rsidRPr="003E35D8" w:rsidRDefault="0069473F" w:rsidP="00CA45C2">
      <w:pPr>
        <w:spacing w:line="315" w:lineRule="atLeast"/>
        <w:jc w:val="both"/>
        <w:rPr>
          <w:b/>
          <w:i/>
          <w:sz w:val="28"/>
          <w:szCs w:val="28"/>
        </w:rPr>
      </w:pPr>
      <w:r w:rsidRPr="004C7817">
        <w:rPr>
          <w:sz w:val="28"/>
          <w:szCs w:val="28"/>
        </w:rPr>
        <w:t xml:space="preserve">- </w:t>
      </w:r>
      <w:r>
        <w:rPr>
          <w:sz w:val="28"/>
          <w:szCs w:val="28"/>
        </w:rPr>
        <w:t>д</w:t>
      </w:r>
      <w:r w:rsidRPr="004C7817">
        <w:rPr>
          <w:sz w:val="28"/>
          <w:szCs w:val="28"/>
        </w:rPr>
        <w:t>идактические игры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b/>
          <w:bCs/>
          <w:sz w:val="28"/>
          <w:szCs w:val="28"/>
          <w:bdr w:val="none" w:sz="0" w:space="0" w:color="auto" w:frame="1"/>
        </w:rPr>
        <w:t>Чтение художественной литературы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Чтение стихотворений, рассказов и сказок по данной теме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 xml:space="preserve">- </w:t>
      </w:r>
      <w:r>
        <w:rPr>
          <w:sz w:val="28"/>
          <w:szCs w:val="28"/>
        </w:rPr>
        <w:t>з</w:t>
      </w:r>
      <w:r w:rsidRPr="004C7817">
        <w:rPr>
          <w:sz w:val="28"/>
          <w:szCs w:val="28"/>
        </w:rPr>
        <w:t>агадывание загадок</w:t>
      </w:r>
    </w:p>
    <w:p w:rsidR="0069473F" w:rsidRPr="004C7817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4C7817">
        <w:rPr>
          <w:sz w:val="28"/>
          <w:szCs w:val="28"/>
        </w:rPr>
        <w:t>ассматривание картин, открыток, иллюстраций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b/>
          <w:bCs/>
          <w:sz w:val="28"/>
          <w:szCs w:val="28"/>
          <w:bdr w:val="none" w:sz="0" w:space="0" w:color="auto" w:frame="1"/>
        </w:rPr>
        <w:t>Социально-личностное развитие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Социализация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Экскурсии: по</w:t>
      </w:r>
      <w:r>
        <w:rPr>
          <w:sz w:val="28"/>
          <w:szCs w:val="28"/>
        </w:rPr>
        <w:t xml:space="preserve"> участку детского сада 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Наблюдения</w:t>
      </w:r>
    </w:p>
    <w:p w:rsidR="0069473F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Труд</w:t>
      </w:r>
    </w:p>
    <w:p w:rsidR="0069473F" w:rsidRPr="004C7817" w:rsidRDefault="0069473F" w:rsidP="00CA45C2">
      <w:pPr>
        <w:spacing w:line="315" w:lineRule="atLeast"/>
        <w:ind w:left="360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Безопасность</w:t>
      </w:r>
    </w:p>
    <w:p w:rsidR="0069473F" w:rsidRDefault="0069473F" w:rsidP="00CA45C2">
      <w:pPr>
        <w:spacing w:line="315" w:lineRule="atLeast"/>
        <w:jc w:val="both"/>
        <w:rPr>
          <w:b/>
          <w:sz w:val="28"/>
          <w:szCs w:val="28"/>
        </w:rPr>
      </w:pPr>
      <w:r w:rsidRPr="004C7817">
        <w:rPr>
          <w:b/>
          <w:sz w:val="28"/>
          <w:szCs w:val="28"/>
        </w:rPr>
        <w:t xml:space="preserve"> Художественно-эстетическое развитие</w:t>
      </w:r>
    </w:p>
    <w:p w:rsidR="0069473F" w:rsidRDefault="0069473F" w:rsidP="00CA45C2">
      <w:pPr>
        <w:spacing w:line="315" w:lineRule="atLeast"/>
        <w:jc w:val="both"/>
        <w:rPr>
          <w:b/>
          <w:sz w:val="28"/>
          <w:szCs w:val="28"/>
        </w:rPr>
      </w:pPr>
      <w:r w:rsidRPr="004C7817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4C7817">
        <w:rPr>
          <w:sz w:val="28"/>
          <w:szCs w:val="28"/>
        </w:rPr>
        <w:t>родуктивная деятельность</w:t>
      </w:r>
    </w:p>
    <w:p w:rsidR="0069473F" w:rsidRPr="003E35D8" w:rsidRDefault="0069473F" w:rsidP="00CA45C2">
      <w:pPr>
        <w:spacing w:line="315" w:lineRule="atLeast"/>
        <w:jc w:val="both"/>
        <w:rPr>
          <w:b/>
          <w:sz w:val="28"/>
          <w:szCs w:val="28"/>
        </w:rPr>
      </w:pPr>
      <w:r w:rsidRPr="004C7817">
        <w:rPr>
          <w:sz w:val="28"/>
          <w:szCs w:val="28"/>
        </w:rPr>
        <w:t xml:space="preserve">- </w:t>
      </w:r>
      <w:r>
        <w:rPr>
          <w:sz w:val="28"/>
          <w:szCs w:val="28"/>
        </w:rPr>
        <w:t>совместная работа с родителями</w:t>
      </w:r>
    </w:p>
    <w:p w:rsidR="0069473F" w:rsidRDefault="0069473F" w:rsidP="00CA45C2">
      <w:pPr>
        <w:spacing w:line="315" w:lineRule="atLeast"/>
        <w:jc w:val="both"/>
        <w:rPr>
          <w:sz w:val="28"/>
          <w:szCs w:val="28"/>
        </w:rPr>
      </w:pPr>
      <w:r w:rsidRPr="004C7817">
        <w:rPr>
          <w:b/>
          <w:sz w:val="28"/>
          <w:szCs w:val="28"/>
        </w:rPr>
        <w:t xml:space="preserve"> </w:t>
      </w:r>
      <w:r w:rsidRPr="004C7817">
        <w:rPr>
          <w:b/>
          <w:bCs/>
          <w:sz w:val="28"/>
          <w:szCs w:val="28"/>
          <w:bdr w:val="none" w:sz="0" w:space="0" w:color="auto" w:frame="1"/>
        </w:rPr>
        <w:t>Физическое развитие</w:t>
      </w:r>
    </w:p>
    <w:p w:rsidR="0069473F" w:rsidRPr="004C7817" w:rsidRDefault="0069473F" w:rsidP="00CA45C2">
      <w:pPr>
        <w:spacing w:line="315" w:lineRule="atLeast"/>
        <w:jc w:val="both"/>
        <w:rPr>
          <w:sz w:val="28"/>
          <w:szCs w:val="28"/>
        </w:rPr>
      </w:pPr>
      <w:r w:rsidRPr="004C7817">
        <w:rPr>
          <w:sz w:val="28"/>
          <w:szCs w:val="28"/>
        </w:rPr>
        <w:t>- подвижные игры</w:t>
      </w:r>
    </w:p>
    <w:p w:rsidR="0069473F" w:rsidRPr="004C7817" w:rsidRDefault="0069473F" w:rsidP="00CA45C2">
      <w:pPr>
        <w:spacing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-ф</w:t>
      </w:r>
      <w:r w:rsidRPr="004C7817">
        <w:rPr>
          <w:sz w:val="28"/>
          <w:szCs w:val="28"/>
        </w:rPr>
        <w:t>изкультминутк</w:t>
      </w:r>
      <w:r>
        <w:rPr>
          <w:sz w:val="28"/>
          <w:szCs w:val="28"/>
        </w:rPr>
        <w:t>и</w:t>
      </w:r>
    </w:p>
    <w:p w:rsidR="0069473F" w:rsidRDefault="0069473F">
      <w:pPr>
        <w:rPr>
          <w:b/>
          <w:sz w:val="28"/>
          <w:szCs w:val="28"/>
          <w:u w:val="single"/>
        </w:rPr>
      </w:pPr>
      <w:r w:rsidRPr="00CA45C2">
        <w:rPr>
          <w:b/>
          <w:sz w:val="28"/>
          <w:szCs w:val="28"/>
        </w:rPr>
        <w:t xml:space="preserve">                                            </w:t>
      </w:r>
      <w:r w:rsidRPr="00CA45C2">
        <w:rPr>
          <w:b/>
          <w:sz w:val="28"/>
          <w:szCs w:val="28"/>
          <w:u w:val="single"/>
        </w:rPr>
        <w:t>Этапы проекта</w:t>
      </w:r>
    </w:p>
    <w:p w:rsidR="0069473F" w:rsidRDefault="0069473F">
      <w:pPr>
        <w:rPr>
          <w:b/>
          <w:sz w:val="28"/>
          <w:szCs w:val="28"/>
        </w:rPr>
      </w:pPr>
      <w:r w:rsidRPr="00CA45C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Начальный этап.</w:t>
      </w:r>
    </w:p>
    <w:p w:rsidR="0069473F" w:rsidRDefault="0069473F">
      <w:pPr>
        <w:rPr>
          <w:sz w:val="28"/>
          <w:szCs w:val="28"/>
        </w:rPr>
      </w:pPr>
      <w:r>
        <w:rPr>
          <w:sz w:val="28"/>
          <w:szCs w:val="28"/>
        </w:rPr>
        <w:t>Постановка цели и разработка содержания учебно-воспитательного процесса.</w:t>
      </w:r>
    </w:p>
    <w:p w:rsidR="0069473F" w:rsidRDefault="0069473F">
      <w:pPr>
        <w:rPr>
          <w:b/>
          <w:sz w:val="28"/>
          <w:szCs w:val="28"/>
        </w:rPr>
      </w:pPr>
      <w:r w:rsidRPr="00CA45C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Деятельный этап.</w:t>
      </w:r>
    </w:p>
    <w:p w:rsidR="0069473F" w:rsidRDefault="0069473F">
      <w:pPr>
        <w:rPr>
          <w:sz w:val="28"/>
          <w:szCs w:val="28"/>
        </w:rPr>
      </w:pPr>
      <w:r>
        <w:rPr>
          <w:sz w:val="28"/>
          <w:szCs w:val="28"/>
        </w:rPr>
        <w:t>1 Беседа с детьми.</w:t>
      </w:r>
    </w:p>
    <w:p w:rsidR="0069473F" w:rsidRDefault="0069473F" w:rsidP="00EF6D7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«В гости к Зайке».</w:t>
      </w:r>
    </w:p>
    <w:p w:rsidR="0069473F" w:rsidRDefault="0069473F" w:rsidP="00EF6D75">
      <w:pPr>
        <w:ind w:left="60"/>
        <w:rPr>
          <w:b/>
          <w:sz w:val="28"/>
          <w:szCs w:val="28"/>
          <w:u w:val="single"/>
        </w:rPr>
      </w:pPr>
      <w:r w:rsidRPr="00EF6D75">
        <w:rPr>
          <w:b/>
          <w:sz w:val="28"/>
          <w:szCs w:val="28"/>
          <w:u w:val="single"/>
        </w:rPr>
        <w:t>Прогулка</w:t>
      </w:r>
    </w:p>
    <w:p w:rsidR="0069473F" w:rsidRDefault="0069473F" w:rsidP="00EF6D75">
      <w:pPr>
        <w:ind w:left="60"/>
        <w:rPr>
          <w:sz w:val="28"/>
          <w:szCs w:val="28"/>
        </w:rPr>
      </w:pPr>
      <w:r>
        <w:rPr>
          <w:sz w:val="28"/>
          <w:szCs w:val="28"/>
        </w:rPr>
        <w:t>1 Наблюдение за березами.</w:t>
      </w:r>
    </w:p>
    <w:p w:rsidR="0069473F" w:rsidRDefault="0069473F" w:rsidP="00EF6D7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Знакомство с березой.</w:t>
      </w:r>
    </w:p>
    <w:p w:rsidR="0069473F" w:rsidRDefault="0069473F" w:rsidP="00EF6D7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Исследовательская деятельность.</w:t>
      </w:r>
    </w:p>
    <w:p w:rsidR="0069473F" w:rsidRDefault="0069473F" w:rsidP="00EF6D7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«Узнай дерево».</w:t>
      </w:r>
    </w:p>
    <w:p w:rsidR="0069473F" w:rsidRDefault="0069473F" w:rsidP="00EF6D7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Упражнение на развитие мелкой моторики рук «Составь узор».</w:t>
      </w:r>
    </w:p>
    <w:p w:rsidR="0069473F" w:rsidRDefault="0069473F" w:rsidP="002E7D55">
      <w:pPr>
        <w:ind w:left="60"/>
        <w:rPr>
          <w:sz w:val="28"/>
          <w:szCs w:val="28"/>
        </w:rPr>
      </w:pPr>
      <w:r>
        <w:rPr>
          <w:sz w:val="28"/>
          <w:szCs w:val="28"/>
        </w:rPr>
        <w:t>2 Экскурсия по территории детского сада.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Отгадывание загадок про березу. «Отгадай мою загадку».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Дыхательное упражнение «Ветерок».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Дидактическая игра «Найди листок какой покажу».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Физкультминутка «Березонька».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Народные приметы про березу.</w:t>
      </w:r>
    </w:p>
    <w:p w:rsidR="0069473F" w:rsidRPr="002E7D55" w:rsidRDefault="0069473F" w:rsidP="002E7D55">
      <w:pPr>
        <w:rPr>
          <w:b/>
          <w:sz w:val="28"/>
          <w:szCs w:val="28"/>
          <w:u w:val="single"/>
        </w:rPr>
      </w:pPr>
      <w:r w:rsidRPr="002E7D55">
        <w:rPr>
          <w:b/>
          <w:sz w:val="28"/>
          <w:szCs w:val="28"/>
          <w:u w:val="single"/>
        </w:rPr>
        <w:t>Работа с родителями.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«Экологическое воспитание детей в семье».</w:t>
      </w:r>
    </w:p>
    <w:p w:rsidR="0069473F" w:rsidRPr="002E7D55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E7D55">
        <w:rPr>
          <w:sz w:val="28"/>
          <w:szCs w:val="28"/>
        </w:rPr>
        <w:t>Анкетирование родителей «Отношение   родителей   к   проблеме экологического   воспитания»</w:t>
      </w:r>
      <w:r>
        <w:rPr>
          <w:sz w:val="28"/>
          <w:szCs w:val="28"/>
        </w:rPr>
        <w:t>.</w:t>
      </w:r>
    </w:p>
    <w:p w:rsidR="0069473F" w:rsidRPr="002E7D55" w:rsidRDefault="0069473F" w:rsidP="002E7D55">
      <w:pPr>
        <w:ind w:left="142"/>
        <w:rPr>
          <w:sz w:val="28"/>
          <w:szCs w:val="28"/>
        </w:rPr>
      </w:pPr>
    </w:p>
    <w:p w:rsidR="0069473F" w:rsidRDefault="0069473F" w:rsidP="002E7D5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Занятие 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Чтение книг о березе. (Развивать у детей эмоциональную отзывчивость при восприятии и иллюстраций).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Рассматривание слайдов про березу.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Беседа про прочитанному произведению.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Дидактическая игра «Сложи картинку».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Физкультминутка «Березка».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Коллективная работа рисунок-аппликация «Осенняя береза».</w:t>
      </w:r>
    </w:p>
    <w:p w:rsidR="0069473F" w:rsidRDefault="0069473F" w:rsidP="002E7D55">
      <w:pPr>
        <w:rPr>
          <w:b/>
          <w:sz w:val="28"/>
          <w:szCs w:val="28"/>
        </w:rPr>
      </w:pPr>
      <w:r>
        <w:rPr>
          <w:b/>
          <w:sz w:val="28"/>
          <w:szCs w:val="28"/>
        </w:rPr>
        <w:t>3 этап – Коллективная реализация проекта.</w:t>
      </w:r>
    </w:p>
    <w:p w:rsidR="0069473F" w:rsidRDefault="0069473F" w:rsidP="002E7D55">
      <w:pPr>
        <w:rPr>
          <w:sz w:val="28"/>
          <w:szCs w:val="28"/>
        </w:rPr>
      </w:pPr>
      <w:r>
        <w:rPr>
          <w:sz w:val="28"/>
          <w:szCs w:val="28"/>
        </w:rPr>
        <w:t>1 Развлечение «Во поле береза стояла»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Хоровод возле березы. (под музыку «Во поле береза стояла»).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Исполнение песни про осень.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Инсценировка «Лесные музыканты».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Чтение стихов про березу.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«Жмурки с Петрушкой».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Угадывание загадок про березу.</w:t>
      </w:r>
    </w:p>
    <w:p w:rsidR="0069473F" w:rsidRDefault="0069473F" w:rsidP="002E7D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Игра- сюрприз «Прятки с платком».</w:t>
      </w:r>
    </w:p>
    <w:p w:rsidR="0069473F" w:rsidRDefault="0069473F" w:rsidP="00651FBD">
      <w:pPr>
        <w:rPr>
          <w:sz w:val="28"/>
          <w:szCs w:val="28"/>
        </w:rPr>
      </w:pPr>
      <w:r>
        <w:rPr>
          <w:sz w:val="28"/>
          <w:szCs w:val="28"/>
        </w:rPr>
        <w:t xml:space="preserve">2 Выставка рисунков и поделок сделанные детьми совместно с родителями. </w:t>
      </w: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Pr="00D85191" w:rsidRDefault="0069473F" w:rsidP="00651FBD">
      <w:pPr>
        <w:rPr>
          <w:sz w:val="28"/>
          <w:szCs w:val="28"/>
        </w:rPr>
      </w:pPr>
    </w:p>
    <w:p w:rsidR="0069473F" w:rsidRPr="00D85191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Default="0069473F" w:rsidP="00651FBD">
      <w:pPr>
        <w:rPr>
          <w:sz w:val="28"/>
          <w:szCs w:val="28"/>
        </w:rPr>
      </w:pPr>
    </w:p>
    <w:p w:rsidR="0069473F" w:rsidRPr="00220550" w:rsidRDefault="0069473F" w:rsidP="00651FBD">
      <w:pPr>
        <w:rPr>
          <w:b/>
          <w:sz w:val="28"/>
          <w:szCs w:val="28"/>
        </w:rPr>
      </w:pPr>
      <w:r w:rsidRPr="00220550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</w:t>
      </w:r>
      <w:r w:rsidRPr="00220550">
        <w:rPr>
          <w:b/>
          <w:sz w:val="28"/>
          <w:szCs w:val="28"/>
        </w:rPr>
        <w:t xml:space="preserve">  Беседа </w:t>
      </w:r>
      <w:r>
        <w:rPr>
          <w:b/>
          <w:sz w:val="28"/>
          <w:szCs w:val="28"/>
        </w:rPr>
        <w:t>с детьми.</w:t>
      </w:r>
    </w:p>
    <w:p w:rsidR="0069473F" w:rsidRPr="00A61D6F" w:rsidRDefault="0069473F" w:rsidP="00651FBD">
      <w:pPr>
        <w:rPr>
          <w:sz w:val="28"/>
          <w:szCs w:val="28"/>
        </w:rPr>
      </w:pPr>
      <w:r w:rsidRPr="00AC1E06">
        <w:rPr>
          <w:b/>
          <w:sz w:val="28"/>
          <w:szCs w:val="28"/>
        </w:rPr>
        <w:t>Цель:</w:t>
      </w:r>
      <w:r w:rsidRPr="00A61D6F">
        <w:rPr>
          <w:sz w:val="28"/>
          <w:szCs w:val="28"/>
        </w:rPr>
        <w:t xml:space="preserve"> Развивать у детей познавательный интерес</w:t>
      </w:r>
      <w:r w:rsidRPr="00B51F0C">
        <w:rPr>
          <w:rFonts w:ascii="Calibri" w:hAnsi="Calibri"/>
          <w:sz w:val="28"/>
          <w:szCs w:val="28"/>
        </w:rPr>
        <w:t>,</w:t>
      </w:r>
      <w:r w:rsidRPr="00A61D6F">
        <w:rPr>
          <w:sz w:val="28"/>
          <w:szCs w:val="28"/>
        </w:rPr>
        <w:t xml:space="preserve"> вызвать у детей интерес к конкретному объекту </w:t>
      </w:r>
      <w:r>
        <w:rPr>
          <w:sz w:val="28"/>
          <w:szCs w:val="28"/>
        </w:rPr>
        <w:t>–</w:t>
      </w:r>
      <w:r w:rsidRPr="00A61D6F">
        <w:rPr>
          <w:sz w:val="28"/>
          <w:szCs w:val="28"/>
        </w:rPr>
        <w:t xml:space="preserve"> дереву</w:t>
      </w:r>
      <w:r>
        <w:rPr>
          <w:sz w:val="28"/>
          <w:szCs w:val="28"/>
        </w:rPr>
        <w:t>.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(Группа разделена на 2 части на одной половине стоят стулья для детей, на другой стороне стоит домик, деревья, стульчик ,а на нем сидит зайка. Возле домика зайки береза.). Дети сидят на стульях.</w:t>
      </w:r>
    </w:p>
    <w:p w:rsidR="0069473F" w:rsidRDefault="0069473F" w:rsidP="00651FBD">
      <w:pPr>
        <w:pStyle w:val="ListParagraph"/>
        <w:rPr>
          <w:sz w:val="28"/>
          <w:szCs w:val="28"/>
        </w:rPr>
      </w:pPr>
      <w:r w:rsidRPr="009A18BB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Здравствуйте, ребята!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Дети</w:t>
      </w:r>
      <w:r w:rsidRPr="00D23923">
        <w:rPr>
          <w:sz w:val="28"/>
          <w:szCs w:val="28"/>
        </w:rPr>
        <w:t>:</w:t>
      </w:r>
      <w:r>
        <w:rPr>
          <w:sz w:val="28"/>
          <w:szCs w:val="28"/>
        </w:rPr>
        <w:t xml:space="preserve"> Здравствуйте!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 w:rsidRPr="00D23923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сегодня на почту детского сада пришло какое-то необычное странное письмо (показывает большой конверт с большой печатью).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 w:rsidRPr="00D23923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прочитаем его?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Дети</w:t>
      </w:r>
      <w:r w:rsidRPr="00D23923">
        <w:rPr>
          <w:sz w:val="28"/>
          <w:szCs w:val="28"/>
        </w:rPr>
        <w:t>:</w:t>
      </w:r>
      <w:r>
        <w:rPr>
          <w:sz w:val="28"/>
          <w:szCs w:val="28"/>
        </w:rPr>
        <w:t xml:space="preserve"> Да, прочитаем.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 w:rsidRPr="00D23923">
        <w:rPr>
          <w:sz w:val="28"/>
          <w:szCs w:val="28"/>
        </w:rPr>
        <w:t>:</w:t>
      </w:r>
      <w:r>
        <w:rPr>
          <w:sz w:val="28"/>
          <w:szCs w:val="28"/>
        </w:rPr>
        <w:t xml:space="preserve"> (читает). «Здравствуйте, ребята! Я живу в лесу. Меня зовут Зайка. Сегодня когда я проснулся и вышел на улицу, увидел возле своего дома необычное дерево, такое дерево я еще никогда раньше не видал. Помогите мне пожалуйста разузнать, что за дерево выросло возле моего дома. Ваш Зайка.»</w:t>
      </w:r>
    </w:p>
    <w:p w:rsidR="0069473F" w:rsidRDefault="0069473F" w:rsidP="00651FBD">
      <w:pPr>
        <w:pStyle w:val="ListParagraph"/>
        <w:rPr>
          <w:sz w:val="28"/>
          <w:szCs w:val="28"/>
        </w:rPr>
      </w:pPr>
      <w:r w:rsidRPr="00B80507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Ну что же, ребята, поможем Зайке ?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Дети</w:t>
      </w:r>
      <w:r w:rsidRPr="00B80507">
        <w:rPr>
          <w:sz w:val="28"/>
          <w:szCs w:val="28"/>
        </w:rPr>
        <w:t>:</w:t>
      </w:r>
      <w:r>
        <w:rPr>
          <w:sz w:val="28"/>
          <w:szCs w:val="28"/>
        </w:rPr>
        <w:t xml:space="preserve"> Да.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(</w:t>
      </w:r>
      <w:r w:rsidRPr="00B80507">
        <w:rPr>
          <w:sz w:val="28"/>
          <w:szCs w:val="28"/>
        </w:rPr>
        <w:t>Воспитатель</w:t>
      </w:r>
      <w:r>
        <w:rPr>
          <w:sz w:val="28"/>
          <w:szCs w:val="28"/>
        </w:rPr>
        <w:t xml:space="preserve"> с детьми подходят к домику зайки, здороваются.)</w:t>
      </w:r>
    </w:p>
    <w:p w:rsidR="0069473F" w:rsidRDefault="0069473F" w:rsidP="00651FBD">
      <w:pPr>
        <w:pStyle w:val="ListParagraph"/>
        <w:rPr>
          <w:sz w:val="28"/>
          <w:szCs w:val="28"/>
        </w:rPr>
      </w:pPr>
      <w:r w:rsidRPr="00B80507">
        <w:rPr>
          <w:sz w:val="28"/>
          <w:szCs w:val="28"/>
          <w:u w:val="single"/>
        </w:rPr>
        <w:t xml:space="preserve">Воспитатель: </w:t>
      </w:r>
      <w:r>
        <w:rPr>
          <w:sz w:val="28"/>
          <w:szCs w:val="28"/>
        </w:rPr>
        <w:t>Показывай, зайка, что за чудо дерево у тебя выросло, мы с ребятами пришли тебе помочь. (зайка показывает березу)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Так ведь это же береза, разве ты не знаешь? А вы ребята догадались?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Да, это береза.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А как вы догадались?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Потому что он белый и с белыми точками.</w:t>
      </w:r>
    </w:p>
    <w:p w:rsidR="0069473F" w:rsidRDefault="0069473F" w:rsidP="00651FBD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Правильно береза единственное дерево в мире с белой корой. А чтоб побольше узнать про это дерево тебе ,Зайка, и вам, ребята, нужно будет отправиться обратно в наш детский сад, где мы с вами узнаем побольше про это чудо дерево. (Все вмести отправляемся и садимся на стульчики).</w:t>
      </w:r>
    </w:p>
    <w:p w:rsidR="0069473F" w:rsidRDefault="0069473F" w:rsidP="00651FBD">
      <w:pPr>
        <w:pStyle w:val="ListParagraph"/>
        <w:rPr>
          <w:sz w:val="28"/>
          <w:szCs w:val="28"/>
        </w:rPr>
      </w:pPr>
    </w:p>
    <w:p w:rsidR="0069473F" w:rsidRDefault="0069473F" w:rsidP="00651FBD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69473F" w:rsidRDefault="0069473F" w:rsidP="00651FBD">
      <w:pPr>
        <w:pStyle w:val="ListParagraph"/>
        <w:rPr>
          <w:b/>
          <w:sz w:val="28"/>
          <w:szCs w:val="28"/>
        </w:rPr>
      </w:pPr>
    </w:p>
    <w:p w:rsidR="0069473F" w:rsidRDefault="0069473F" w:rsidP="00651FBD">
      <w:pPr>
        <w:pStyle w:val="ListParagraph"/>
        <w:rPr>
          <w:b/>
          <w:sz w:val="28"/>
          <w:szCs w:val="28"/>
        </w:rPr>
      </w:pPr>
    </w:p>
    <w:p w:rsidR="0069473F" w:rsidRDefault="0069473F" w:rsidP="00651FBD">
      <w:pPr>
        <w:pStyle w:val="ListParagraph"/>
        <w:rPr>
          <w:b/>
          <w:sz w:val="28"/>
          <w:szCs w:val="28"/>
        </w:rPr>
      </w:pPr>
    </w:p>
    <w:p w:rsidR="0069473F" w:rsidRDefault="0069473F" w:rsidP="00651FBD">
      <w:pPr>
        <w:pStyle w:val="ListParagraph"/>
        <w:rPr>
          <w:b/>
          <w:sz w:val="28"/>
          <w:szCs w:val="28"/>
        </w:rPr>
      </w:pPr>
    </w:p>
    <w:p w:rsidR="0069473F" w:rsidRDefault="0069473F" w:rsidP="00651FBD">
      <w:pPr>
        <w:pStyle w:val="ListParagraph"/>
        <w:rPr>
          <w:b/>
          <w:sz w:val="28"/>
          <w:szCs w:val="28"/>
        </w:rPr>
      </w:pPr>
    </w:p>
    <w:p w:rsidR="0069473F" w:rsidRDefault="0069473F" w:rsidP="00651FBD">
      <w:pPr>
        <w:pStyle w:val="ListParagraph"/>
        <w:rPr>
          <w:b/>
          <w:sz w:val="28"/>
          <w:szCs w:val="28"/>
        </w:rPr>
      </w:pPr>
    </w:p>
    <w:p w:rsidR="0069473F" w:rsidRPr="00D85191" w:rsidRDefault="0069473F" w:rsidP="00651FBD">
      <w:pPr>
        <w:pStyle w:val="ListParagraph"/>
        <w:rPr>
          <w:b/>
          <w:sz w:val="28"/>
          <w:szCs w:val="28"/>
        </w:rPr>
      </w:pPr>
    </w:p>
    <w:p w:rsidR="0069473F" w:rsidRPr="00D85191" w:rsidRDefault="0069473F" w:rsidP="00651FBD">
      <w:pPr>
        <w:pStyle w:val="ListParagraph"/>
        <w:rPr>
          <w:b/>
          <w:sz w:val="28"/>
          <w:szCs w:val="28"/>
        </w:rPr>
      </w:pPr>
    </w:p>
    <w:p w:rsidR="0069473F" w:rsidRPr="00D85191" w:rsidRDefault="0069473F" w:rsidP="00651FBD">
      <w:pPr>
        <w:pStyle w:val="ListParagraph"/>
        <w:rPr>
          <w:b/>
          <w:sz w:val="28"/>
          <w:szCs w:val="28"/>
        </w:rPr>
      </w:pPr>
    </w:p>
    <w:p w:rsidR="0069473F" w:rsidRDefault="0069473F" w:rsidP="00651FBD">
      <w:pPr>
        <w:pStyle w:val="ListParagraph"/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Pr="00F67D6F" w:rsidRDefault="0069473F" w:rsidP="00F67D6F">
      <w:pPr>
        <w:rPr>
          <w:b/>
          <w:sz w:val="28"/>
          <w:szCs w:val="28"/>
        </w:rPr>
      </w:pPr>
    </w:p>
    <w:p w:rsidR="0069473F" w:rsidRPr="00E2296C" w:rsidRDefault="0069473F" w:rsidP="00F65C4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E2296C">
        <w:rPr>
          <w:b/>
          <w:sz w:val="28"/>
          <w:szCs w:val="28"/>
        </w:rPr>
        <w:t xml:space="preserve">Прогулка </w:t>
      </w:r>
    </w:p>
    <w:p w:rsidR="0069473F" w:rsidRPr="00E2296C" w:rsidRDefault="0069473F" w:rsidP="00F65C4F">
      <w:pPr>
        <w:jc w:val="both"/>
        <w:rPr>
          <w:b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Pr="00E2296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E2296C">
        <w:rPr>
          <w:b/>
          <w:sz w:val="28"/>
          <w:szCs w:val="28"/>
        </w:rPr>
        <w:t>Наблюдение за березами.</w:t>
      </w:r>
    </w:p>
    <w:p w:rsidR="0069473F" w:rsidRPr="00E2296C" w:rsidRDefault="0069473F" w:rsidP="00F65C4F">
      <w:pPr>
        <w:jc w:val="both"/>
        <w:rPr>
          <w:b/>
          <w:i/>
          <w:color w:val="000000"/>
          <w:sz w:val="28"/>
          <w:szCs w:val="28"/>
        </w:rPr>
      </w:pPr>
    </w:p>
    <w:p w:rsidR="0069473F" w:rsidRPr="00E2296C" w:rsidRDefault="0069473F" w:rsidP="00F65C4F">
      <w:pPr>
        <w:jc w:val="both"/>
        <w:rPr>
          <w:b/>
          <w:i/>
          <w:sz w:val="28"/>
          <w:szCs w:val="28"/>
        </w:rPr>
      </w:pPr>
      <w:r w:rsidRPr="00E2296C">
        <w:rPr>
          <w:b/>
          <w:i/>
          <w:color w:val="000000"/>
          <w:sz w:val="28"/>
          <w:szCs w:val="28"/>
        </w:rPr>
        <w:t>Цель:</w:t>
      </w:r>
      <w:r w:rsidRPr="00E2296C">
        <w:rPr>
          <w:color w:val="000000"/>
          <w:sz w:val="28"/>
          <w:szCs w:val="28"/>
        </w:rPr>
        <w:t xml:space="preserve"> Напомнить о деревьях, растущих на участке. Учить различать их по внешнему виду ствола, кроны, листьев. Уточнить приметы осени, её признаки. Развивать логическое мышление.</w:t>
      </w:r>
    </w:p>
    <w:p w:rsidR="0069473F" w:rsidRPr="005C32B6" w:rsidRDefault="0069473F" w:rsidP="00F65C4F">
      <w:pPr>
        <w:pStyle w:val="NormalWeb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2296C">
        <w:rPr>
          <w:b/>
          <w:i/>
          <w:sz w:val="28"/>
          <w:szCs w:val="28"/>
        </w:rPr>
        <w:t xml:space="preserve">Ход беседы: </w:t>
      </w:r>
      <w:r w:rsidRPr="005C32B6">
        <w:rPr>
          <w:sz w:val="28"/>
          <w:szCs w:val="28"/>
        </w:rPr>
        <w:t xml:space="preserve">Посмотрите на деревья, которые растут на территории детского сада, вокруг него. Кто знает, какие это деревья? Что есть у деревьев? </w:t>
      </w:r>
      <w:r w:rsidRPr="005C32B6">
        <w:rPr>
          <w:i/>
          <w:iCs/>
          <w:sz w:val="28"/>
          <w:szCs w:val="28"/>
        </w:rPr>
        <w:t>(У деревьев есть ствол, ветки.)</w:t>
      </w:r>
      <w:r w:rsidRPr="005C32B6">
        <w:rPr>
          <w:sz w:val="28"/>
          <w:szCs w:val="28"/>
        </w:rPr>
        <w:t xml:space="preserve"> Где береза? По каким приметам определили, что это березка? </w:t>
      </w:r>
      <w:r w:rsidRPr="005C32B6">
        <w:rPr>
          <w:i/>
          <w:iCs/>
          <w:sz w:val="28"/>
          <w:szCs w:val="28"/>
        </w:rPr>
        <w:t>(Ствол белый.)</w:t>
      </w:r>
      <w:r w:rsidRPr="005C32B6">
        <w:rPr>
          <w:sz w:val="28"/>
          <w:szCs w:val="28"/>
        </w:rPr>
        <w:t>. Показать детям, что у берёзы есть ствол, ветки (их много, они разные: внизу большие, а вверху маленькие) и листья, что берёза очень стройное дерево. Предложить детям подойти к берёзе, потрогать её ствол, показать ветви, изобразить их величину, обойти её кругом, полюбоваться её стройностью и красотой. Рассмотреть листья, какой формы, отметить, что листья у берёзы жёлтые и зелёные.</w:t>
      </w:r>
    </w:p>
    <w:p w:rsidR="0069473F" w:rsidRPr="005C32B6" w:rsidRDefault="0069473F" w:rsidP="00F65C4F">
      <w:pPr>
        <w:pStyle w:val="NormalWeb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5C32B6">
        <w:rPr>
          <w:sz w:val="28"/>
          <w:szCs w:val="28"/>
        </w:rPr>
        <w:t>- Деревья всегда нуждаются в нашей с вами заботе, но еще больше надо беречь их зимой: не обламывать веток, не играть около дерева, ветки у деревьев зимой очень хрупкие.</w:t>
      </w:r>
    </w:p>
    <w:p w:rsidR="0069473F" w:rsidRPr="00E2296C" w:rsidRDefault="0069473F" w:rsidP="00F65C4F">
      <w:pPr>
        <w:jc w:val="both"/>
        <w:rPr>
          <w:bCs/>
          <w:sz w:val="28"/>
          <w:szCs w:val="28"/>
        </w:rPr>
      </w:pPr>
      <w:r w:rsidRPr="00E2296C">
        <w:rPr>
          <w:color w:val="000000"/>
          <w:sz w:val="28"/>
          <w:szCs w:val="28"/>
        </w:rPr>
        <w:t xml:space="preserve"> </w:t>
      </w:r>
      <w:r w:rsidRPr="00E2296C">
        <w:rPr>
          <w:color w:val="000000"/>
          <w:sz w:val="28"/>
          <w:szCs w:val="28"/>
        </w:rPr>
        <w:tab/>
      </w:r>
      <w:r w:rsidRPr="00E2296C">
        <w:rPr>
          <w:bCs/>
          <w:sz w:val="28"/>
          <w:szCs w:val="28"/>
        </w:rPr>
        <w:t>Стало вдруг светлее вдвое,</w:t>
      </w:r>
    </w:p>
    <w:p w:rsidR="0069473F" w:rsidRPr="00E2296C" w:rsidRDefault="0069473F" w:rsidP="00F65C4F">
      <w:pPr>
        <w:jc w:val="both"/>
        <w:rPr>
          <w:bCs/>
          <w:sz w:val="28"/>
          <w:szCs w:val="28"/>
        </w:rPr>
      </w:pPr>
      <w:r w:rsidRPr="00E2296C">
        <w:rPr>
          <w:bCs/>
          <w:sz w:val="28"/>
          <w:szCs w:val="28"/>
        </w:rPr>
        <w:t xml:space="preserve"> </w:t>
      </w:r>
      <w:r w:rsidRPr="00E2296C">
        <w:rPr>
          <w:bCs/>
          <w:sz w:val="28"/>
          <w:szCs w:val="28"/>
        </w:rPr>
        <w:tab/>
        <w:t>Двор как в солнечных лучах –</w:t>
      </w:r>
    </w:p>
    <w:p w:rsidR="0069473F" w:rsidRPr="00E2296C" w:rsidRDefault="0069473F" w:rsidP="00F65C4F">
      <w:pPr>
        <w:ind w:firstLine="708"/>
        <w:jc w:val="both"/>
        <w:rPr>
          <w:bCs/>
          <w:sz w:val="28"/>
          <w:szCs w:val="28"/>
        </w:rPr>
      </w:pPr>
      <w:r w:rsidRPr="00E2296C">
        <w:rPr>
          <w:bCs/>
          <w:sz w:val="28"/>
          <w:szCs w:val="28"/>
        </w:rPr>
        <w:t xml:space="preserve"> Это платье золотое</w:t>
      </w:r>
    </w:p>
    <w:p w:rsidR="0069473F" w:rsidRPr="00E2296C" w:rsidRDefault="0069473F" w:rsidP="00F65C4F">
      <w:pPr>
        <w:jc w:val="both"/>
        <w:rPr>
          <w:bCs/>
          <w:sz w:val="28"/>
          <w:szCs w:val="28"/>
        </w:rPr>
      </w:pPr>
      <w:r w:rsidRPr="00E2296C">
        <w:rPr>
          <w:bCs/>
          <w:sz w:val="28"/>
          <w:szCs w:val="28"/>
        </w:rPr>
        <w:t xml:space="preserve"> </w:t>
      </w:r>
      <w:r w:rsidRPr="00E2296C">
        <w:rPr>
          <w:bCs/>
          <w:sz w:val="28"/>
          <w:szCs w:val="28"/>
        </w:rPr>
        <w:tab/>
        <w:t>У березы на плечах.</w:t>
      </w:r>
    </w:p>
    <w:p w:rsidR="0069473F" w:rsidRPr="00E2296C" w:rsidRDefault="0069473F" w:rsidP="00F65C4F">
      <w:pPr>
        <w:jc w:val="both"/>
        <w:rPr>
          <w:bCs/>
          <w:sz w:val="28"/>
          <w:szCs w:val="28"/>
        </w:rPr>
      </w:pPr>
      <w:r w:rsidRPr="00E2296C">
        <w:rPr>
          <w:bCs/>
          <w:sz w:val="28"/>
          <w:szCs w:val="28"/>
        </w:rPr>
        <w:t xml:space="preserve"> </w:t>
      </w:r>
      <w:r w:rsidRPr="00E2296C">
        <w:rPr>
          <w:bCs/>
          <w:sz w:val="28"/>
          <w:szCs w:val="28"/>
        </w:rPr>
        <w:tab/>
        <w:t>Утром мы во двор идём –</w:t>
      </w:r>
    </w:p>
    <w:p w:rsidR="0069473F" w:rsidRPr="00E2296C" w:rsidRDefault="0069473F" w:rsidP="00F65C4F">
      <w:pPr>
        <w:jc w:val="both"/>
        <w:rPr>
          <w:bCs/>
          <w:sz w:val="28"/>
          <w:szCs w:val="28"/>
        </w:rPr>
      </w:pPr>
      <w:r w:rsidRPr="00E2296C">
        <w:rPr>
          <w:bCs/>
          <w:sz w:val="28"/>
          <w:szCs w:val="28"/>
        </w:rPr>
        <w:t xml:space="preserve"> </w:t>
      </w:r>
      <w:r w:rsidRPr="00E2296C">
        <w:rPr>
          <w:bCs/>
          <w:sz w:val="28"/>
          <w:szCs w:val="28"/>
        </w:rPr>
        <w:tab/>
        <w:t>Листья сыплются дождём,</w:t>
      </w:r>
    </w:p>
    <w:p w:rsidR="0069473F" w:rsidRPr="00E2296C" w:rsidRDefault="0069473F" w:rsidP="00F65C4F">
      <w:pPr>
        <w:jc w:val="both"/>
        <w:rPr>
          <w:bCs/>
          <w:sz w:val="28"/>
          <w:szCs w:val="28"/>
        </w:rPr>
      </w:pPr>
      <w:r w:rsidRPr="00E2296C">
        <w:rPr>
          <w:bCs/>
          <w:sz w:val="28"/>
          <w:szCs w:val="28"/>
        </w:rPr>
        <w:t xml:space="preserve"> </w:t>
      </w:r>
      <w:r w:rsidRPr="00E2296C">
        <w:rPr>
          <w:bCs/>
          <w:sz w:val="28"/>
          <w:szCs w:val="28"/>
        </w:rPr>
        <w:tab/>
        <w:t>Под ногами шелестят</w:t>
      </w:r>
    </w:p>
    <w:p w:rsidR="0069473F" w:rsidRPr="00E2296C" w:rsidRDefault="0069473F" w:rsidP="00F65C4F">
      <w:pPr>
        <w:jc w:val="both"/>
        <w:rPr>
          <w:b/>
          <w:i/>
          <w:color w:val="000000"/>
          <w:sz w:val="28"/>
          <w:szCs w:val="28"/>
        </w:rPr>
      </w:pPr>
      <w:r w:rsidRPr="00E2296C">
        <w:rPr>
          <w:bCs/>
          <w:sz w:val="28"/>
          <w:szCs w:val="28"/>
        </w:rPr>
        <w:t xml:space="preserve"> </w:t>
      </w:r>
      <w:r w:rsidRPr="00E2296C">
        <w:rPr>
          <w:bCs/>
          <w:sz w:val="28"/>
          <w:szCs w:val="28"/>
        </w:rPr>
        <w:tab/>
        <w:t>И летят… летят… летят…</w:t>
      </w:r>
    </w:p>
    <w:p w:rsidR="0069473F" w:rsidRPr="00E2296C" w:rsidRDefault="0069473F" w:rsidP="00F65C4F">
      <w:pPr>
        <w:jc w:val="both"/>
        <w:rPr>
          <w:b/>
          <w:i/>
          <w:color w:val="000000"/>
          <w:sz w:val="28"/>
          <w:szCs w:val="28"/>
        </w:rPr>
      </w:pPr>
      <w:r w:rsidRPr="00E2296C">
        <w:rPr>
          <w:b/>
          <w:i/>
          <w:color w:val="000000"/>
          <w:sz w:val="28"/>
          <w:szCs w:val="28"/>
        </w:rPr>
        <w:t>Исследовательская деятельность</w:t>
      </w:r>
      <w:r w:rsidRPr="00E2296C">
        <w:rPr>
          <w:color w:val="000000"/>
          <w:sz w:val="28"/>
          <w:szCs w:val="28"/>
        </w:rPr>
        <w:t>: рассматривание листьев разного цвета с одного дерева (обратить внимание на то, как лист постепенно меняет цвет).</w:t>
      </w:r>
    </w:p>
    <w:p w:rsidR="0069473F" w:rsidRPr="00E2296C" w:rsidRDefault="0069473F" w:rsidP="00F65C4F">
      <w:pPr>
        <w:jc w:val="both"/>
        <w:rPr>
          <w:b/>
          <w:i/>
          <w:sz w:val="28"/>
          <w:szCs w:val="28"/>
        </w:rPr>
      </w:pPr>
      <w:r w:rsidRPr="00E2296C">
        <w:rPr>
          <w:b/>
          <w:i/>
          <w:color w:val="000000"/>
          <w:sz w:val="28"/>
          <w:szCs w:val="28"/>
        </w:rPr>
        <w:t xml:space="preserve">Игра на прогулке </w:t>
      </w:r>
      <w:r w:rsidRPr="00E2296C">
        <w:rPr>
          <w:i/>
          <w:sz w:val="28"/>
          <w:szCs w:val="28"/>
        </w:rPr>
        <w:t>«Узнай дерево».</w:t>
      </w:r>
      <w:r w:rsidRPr="00E2296C">
        <w:rPr>
          <w:sz w:val="28"/>
          <w:szCs w:val="28"/>
        </w:rPr>
        <w:t xml:space="preserve"> Дети становятся около воспитателя. На его слова: «Раз, два, три, к березе беги!» - они бегут и останавливаются у березы. Воспитатель спрашивает, как они узнали березу. Один ответит, что у березы белый ствол; другой – что у нее желтые листья; третий – что листочки маленькие, похожие на треугольник, шершавые.</w:t>
      </w:r>
    </w:p>
    <w:p w:rsidR="0069473F" w:rsidRPr="00E2296C" w:rsidRDefault="0069473F" w:rsidP="00F65C4F">
      <w:pPr>
        <w:jc w:val="both"/>
        <w:rPr>
          <w:b/>
          <w:i/>
          <w:sz w:val="28"/>
          <w:szCs w:val="28"/>
        </w:rPr>
      </w:pPr>
      <w:r w:rsidRPr="00E2296C">
        <w:rPr>
          <w:b/>
          <w:i/>
          <w:sz w:val="28"/>
          <w:szCs w:val="28"/>
        </w:rPr>
        <w:t>Народные приметы</w:t>
      </w:r>
      <w:r w:rsidRPr="00E2296C">
        <w:rPr>
          <w:sz w:val="28"/>
          <w:szCs w:val="28"/>
        </w:rPr>
        <w:t>: Листья у березы начинают желтеть с верхушки – ждите ранней зимы, а если снизу – поздней.</w:t>
      </w:r>
    </w:p>
    <w:p w:rsidR="0069473F" w:rsidRPr="00E2296C" w:rsidRDefault="0069473F" w:rsidP="00F65C4F">
      <w:pPr>
        <w:jc w:val="both"/>
        <w:rPr>
          <w:sz w:val="28"/>
          <w:szCs w:val="28"/>
        </w:rPr>
      </w:pPr>
      <w:r w:rsidRPr="00E2296C">
        <w:rPr>
          <w:b/>
          <w:i/>
          <w:sz w:val="28"/>
          <w:szCs w:val="28"/>
        </w:rPr>
        <w:t>Отгадать загадку</w:t>
      </w:r>
      <w:r w:rsidRPr="00E2296C">
        <w:rPr>
          <w:sz w:val="28"/>
          <w:szCs w:val="28"/>
        </w:rPr>
        <w:t>: Висят на ветке</w:t>
      </w:r>
    </w:p>
    <w:p w:rsidR="0069473F" w:rsidRPr="00E2296C" w:rsidRDefault="0069473F" w:rsidP="00F65C4F">
      <w:pPr>
        <w:jc w:val="both"/>
        <w:rPr>
          <w:sz w:val="28"/>
          <w:szCs w:val="28"/>
        </w:rPr>
      </w:pPr>
      <w:r w:rsidRPr="00E2296C">
        <w:rPr>
          <w:sz w:val="28"/>
          <w:szCs w:val="28"/>
        </w:rPr>
        <w:t xml:space="preserve">                                  Золотые монетки.</w:t>
      </w:r>
    </w:p>
    <w:p w:rsidR="0069473F" w:rsidRPr="00E2296C" w:rsidRDefault="0069473F" w:rsidP="00F65C4F">
      <w:pPr>
        <w:jc w:val="both"/>
        <w:rPr>
          <w:sz w:val="28"/>
          <w:szCs w:val="28"/>
        </w:rPr>
      </w:pPr>
      <w:r w:rsidRPr="00E2296C">
        <w:rPr>
          <w:sz w:val="28"/>
          <w:szCs w:val="28"/>
        </w:rPr>
        <w:t xml:space="preserve">                                                  (</w:t>
      </w:r>
      <w:r w:rsidRPr="00E2296C">
        <w:rPr>
          <w:i/>
          <w:sz w:val="28"/>
          <w:szCs w:val="28"/>
        </w:rPr>
        <w:t>Осенние листья.</w:t>
      </w:r>
      <w:r w:rsidRPr="00E2296C">
        <w:rPr>
          <w:sz w:val="28"/>
          <w:szCs w:val="28"/>
        </w:rPr>
        <w:t>)</w:t>
      </w:r>
    </w:p>
    <w:p w:rsidR="0069473F" w:rsidRPr="005C32B6" w:rsidRDefault="0069473F" w:rsidP="00F65C4F">
      <w:pPr>
        <w:pStyle w:val="ParagraphStyle"/>
        <w:tabs>
          <w:tab w:val="right" w:leader="underscore" w:pos="5124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67E">
        <w:rPr>
          <w:rFonts w:ascii="Times New Roman" w:hAnsi="Times New Roman" w:cs="Times New Roman"/>
          <w:b/>
          <w:bCs/>
          <w:i/>
          <w:sz w:val="28"/>
          <w:szCs w:val="28"/>
        </w:rPr>
        <w:t>Трудовая деятельность</w:t>
      </w:r>
      <w:r w:rsidRPr="005C32B6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32B6">
        <w:rPr>
          <w:rFonts w:ascii="Times New Roman" w:hAnsi="Times New Roman" w:cs="Times New Roman"/>
          <w:sz w:val="28"/>
          <w:szCs w:val="28"/>
        </w:rPr>
        <w:t>сбор опавших листьев на участке, уход за поломанными ветками.</w:t>
      </w:r>
    </w:p>
    <w:p w:rsidR="0069473F" w:rsidRPr="005C32B6" w:rsidRDefault="0069473F" w:rsidP="00F65C4F">
      <w:pPr>
        <w:pStyle w:val="ParagraphStyle"/>
        <w:tabs>
          <w:tab w:val="right" w:leader="underscore" w:pos="5124"/>
        </w:tabs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5C32B6">
        <w:rPr>
          <w:rFonts w:ascii="Times New Roman" w:hAnsi="Times New Roman" w:cs="Times New Roman"/>
          <w:spacing w:val="36"/>
          <w:sz w:val="28"/>
          <w:szCs w:val="28"/>
        </w:rPr>
        <w:t>Цель:</w:t>
      </w:r>
      <w:r w:rsidRPr="005C32B6">
        <w:rPr>
          <w:rFonts w:ascii="Times New Roman" w:hAnsi="Times New Roman" w:cs="Times New Roman"/>
          <w:sz w:val="28"/>
          <w:szCs w:val="28"/>
        </w:rPr>
        <w:t xml:space="preserve"> воспитывать желание ухаживать за растениями, учить бережному отношению к природе.</w:t>
      </w:r>
    </w:p>
    <w:p w:rsidR="0069473F" w:rsidRDefault="0069473F" w:rsidP="00F65C4F">
      <w:pPr>
        <w:jc w:val="both"/>
        <w:rPr>
          <w:sz w:val="28"/>
          <w:szCs w:val="28"/>
        </w:rPr>
      </w:pPr>
      <w:r w:rsidRPr="00B0467E">
        <w:rPr>
          <w:b/>
          <w:i/>
          <w:sz w:val="28"/>
          <w:szCs w:val="28"/>
        </w:rPr>
        <w:t>Упражнение на развитие мелкой моторики рук:</w:t>
      </w:r>
      <w:r w:rsidRPr="00B0467E">
        <w:rPr>
          <w:sz w:val="28"/>
          <w:szCs w:val="28"/>
        </w:rPr>
        <w:t xml:space="preserve"> «Составь узор» - составление узора из осенних листьев на дорожке, чередуя листья по цвету.</w:t>
      </w:r>
    </w:p>
    <w:p w:rsidR="0069473F" w:rsidRDefault="0069473F" w:rsidP="00F67D6F">
      <w:pPr>
        <w:jc w:val="both"/>
        <w:rPr>
          <w:sz w:val="28"/>
          <w:szCs w:val="28"/>
        </w:rPr>
      </w:pPr>
    </w:p>
    <w:p w:rsidR="0069473F" w:rsidRPr="00D85191" w:rsidRDefault="0069473F" w:rsidP="00F67D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69473F" w:rsidRPr="00F67D6F" w:rsidRDefault="0069473F" w:rsidP="00F67D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67D6F">
        <w:rPr>
          <w:b/>
          <w:sz w:val="28"/>
          <w:szCs w:val="28"/>
        </w:rPr>
        <w:t>Экскурсия по территории детского сада.</w:t>
      </w:r>
    </w:p>
    <w:p w:rsidR="0069473F" w:rsidRPr="00F65C4F" w:rsidRDefault="0069473F" w:rsidP="00F65C4F">
      <w:pPr>
        <w:spacing w:before="100" w:beforeAutospacing="1" w:after="100" w:afterAutospacing="1"/>
        <w:outlineLvl w:val="1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Цель: </w:t>
      </w:r>
      <w:r>
        <w:rPr>
          <w:sz w:val="28"/>
          <w:szCs w:val="28"/>
        </w:rPr>
        <w:t>Р</w:t>
      </w:r>
      <w:r w:rsidRPr="00F65C4F">
        <w:rPr>
          <w:sz w:val="28"/>
          <w:szCs w:val="28"/>
        </w:rPr>
        <w:t xml:space="preserve">азвитие речи во время проведения </w:t>
      </w:r>
      <w:r>
        <w:rPr>
          <w:sz w:val="28"/>
          <w:szCs w:val="28"/>
        </w:rPr>
        <w:t>экскурсии</w:t>
      </w:r>
      <w:r w:rsidRPr="00F65C4F">
        <w:rPr>
          <w:sz w:val="28"/>
          <w:szCs w:val="28"/>
        </w:rPr>
        <w:t>, систематизация имеющихся знаний о жизни деревьев. </w:t>
      </w:r>
      <w:r w:rsidRPr="00F65C4F">
        <w:rPr>
          <w:sz w:val="28"/>
          <w:szCs w:val="28"/>
        </w:rPr>
        <w:br/>
      </w:r>
      <w:r w:rsidRPr="004170A0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</w:t>
      </w:r>
      <w:r>
        <w:rPr>
          <w:color w:val="0F243E"/>
          <w:sz w:val="28"/>
          <w:szCs w:val="28"/>
        </w:rPr>
        <w:t>Сегодня мы проведём</w:t>
      </w:r>
      <w:r w:rsidRPr="004170A0">
        <w:rPr>
          <w:color w:val="0F243E"/>
          <w:sz w:val="28"/>
          <w:szCs w:val="28"/>
        </w:rPr>
        <w:t xml:space="preserve"> экскурсию, по одному  из самых красивых деревьев! А что б</w:t>
      </w:r>
      <w:r>
        <w:rPr>
          <w:color w:val="0F243E"/>
          <w:sz w:val="28"/>
          <w:szCs w:val="28"/>
        </w:rPr>
        <w:t>ы узнать,  что это за дерево, я</w:t>
      </w:r>
      <w:r w:rsidRPr="004170A0">
        <w:rPr>
          <w:color w:val="0F243E"/>
          <w:sz w:val="28"/>
          <w:szCs w:val="28"/>
        </w:rPr>
        <w:t xml:space="preserve"> предлагаем  вам ответить  на следующие загадки: </w:t>
      </w:r>
    </w:p>
    <w:p w:rsidR="0069473F" w:rsidRDefault="0069473F" w:rsidP="00A46A88">
      <w:pPr>
        <w:jc w:val="both"/>
        <w:outlineLvl w:val="1"/>
        <w:rPr>
          <w:color w:val="0F243E"/>
          <w:sz w:val="28"/>
          <w:szCs w:val="28"/>
        </w:rPr>
      </w:pPr>
      <w:r>
        <w:rPr>
          <w:color w:val="0F243E"/>
        </w:rPr>
        <w:t xml:space="preserve">         </w:t>
      </w:r>
      <w:r w:rsidRPr="004170A0">
        <w:rPr>
          <w:color w:val="0F243E"/>
          <w:sz w:val="28"/>
          <w:szCs w:val="28"/>
        </w:rPr>
        <w:t xml:space="preserve">Не заботясь о погоде,                             </w:t>
      </w:r>
      <w:r>
        <w:rPr>
          <w:color w:val="0F243E"/>
          <w:sz w:val="28"/>
          <w:szCs w:val="28"/>
        </w:rPr>
        <w:t>Клейкие почки,</w:t>
      </w:r>
      <w:r>
        <w:rPr>
          <w:color w:val="0F243E"/>
          <w:sz w:val="28"/>
          <w:szCs w:val="28"/>
        </w:rPr>
        <w:br/>
        <w:t xml:space="preserve">       </w:t>
      </w:r>
      <w:r w:rsidRPr="004170A0">
        <w:rPr>
          <w:color w:val="0F243E"/>
          <w:sz w:val="28"/>
          <w:szCs w:val="28"/>
        </w:rPr>
        <w:t xml:space="preserve">В сарафане белом ходит,                         </w:t>
      </w:r>
      <w:r>
        <w:rPr>
          <w:color w:val="0F243E"/>
          <w:sz w:val="28"/>
          <w:szCs w:val="28"/>
        </w:rPr>
        <w:t xml:space="preserve">      Зеленые листочки.</w:t>
      </w:r>
      <w:r>
        <w:rPr>
          <w:color w:val="0F243E"/>
          <w:sz w:val="28"/>
          <w:szCs w:val="28"/>
        </w:rPr>
        <w:br/>
        <w:t xml:space="preserve">      </w:t>
      </w:r>
      <w:r w:rsidRPr="004170A0">
        <w:rPr>
          <w:color w:val="0F243E"/>
          <w:sz w:val="28"/>
          <w:szCs w:val="28"/>
        </w:rPr>
        <w:t xml:space="preserve"> А в один из теплых дней,                      </w:t>
      </w:r>
      <w:r>
        <w:rPr>
          <w:color w:val="0F243E"/>
          <w:sz w:val="28"/>
          <w:szCs w:val="28"/>
        </w:rPr>
        <w:t xml:space="preserve">         С белой корой</w:t>
      </w:r>
      <w:r>
        <w:rPr>
          <w:color w:val="0F243E"/>
          <w:sz w:val="28"/>
          <w:szCs w:val="28"/>
        </w:rPr>
        <w:br/>
        <w:t xml:space="preserve">       </w:t>
      </w:r>
      <w:r w:rsidRPr="004170A0">
        <w:rPr>
          <w:color w:val="0F243E"/>
          <w:sz w:val="28"/>
          <w:szCs w:val="28"/>
        </w:rPr>
        <w:t>Май сережки дарит ей.                                   Стоит под горой.</w:t>
      </w:r>
      <w:r w:rsidRPr="004170A0">
        <w:rPr>
          <w:color w:val="0F243E"/>
          <w:sz w:val="28"/>
          <w:szCs w:val="28"/>
        </w:rPr>
        <w:br/>
      </w:r>
      <w:r w:rsidRPr="004170A0">
        <w:rPr>
          <w:color w:val="0F243E"/>
          <w:sz w:val="28"/>
          <w:szCs w:val="28"/>
          <w:u w:val="single"/>
        </w:rPr>
        <w:t>Воспитатель</w:t>
      </w:r>
      <w:r>
        <w:rPr>
          <w:color w:val="0F243E"/>
          <w:sz w:val="28"/>
          <w:szCs w:val="28"/>
        </w:rPr>
        <w:t>:</w:t>
      </w:r>
      <w:r w:rsidRPr="004170A0">
        <w:rPr>
          <w:color w:val="0F243E"/>
        </w:rPr>
        <w:t xml:space="preserve"> </w:t>
      </w:r>
      <w:r w:rsidRPr="004170A0">
        <w:rPr>
          <w:color w:val="0F243E"/>
          <w:sz w:val="28"/>
          <w:szCs w:val="28"/>
        </w:rPr>
        <w:t>Вот молодцы, теперь, вы сами узнали, по какой красавице-берёзе мы будем проводить экскурсию</w:t>
      </w:r>
      <w:r>
        <w:rPr>
          <w:color w:val="0F243E"/>
          <w:sz w:val="28"/>
          <w:szCs w:val="28"/>
        </w:rPr>
        <w:t>.</w:t>
      </w:r>
    </w:p>
    <w:p w:rsidR="0069473F" w:rsidRPr="00A46A88" w:rsidRDefault="0069473F" w:rsidP="00A46A88">
      <w:pPr>
        <w:jc w:val="both"/>
        <w:outlineLvl w:val="1"/>
        <w:rPr>
          <w:color w:val="0F243E"/>
          <w:sz w:val="28"/>
          <w:szCs w:val="28"/>
        </w:rPr>
      </w:pPr>
      <w:r w:rsidRPr="00000C7E">
        <w:rPr>
          <w:sz w:val="28"/>
          <w:szCs w:val="28"/>
        </w:rPr>
        <w:t>Очень много березе посвятил русский народ стихотворений. Посмотрите, как отразил в стихотворении образ зимней березы русский поэт С.Есенин.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Белая береза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Под моим окном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Принакрылась снегом,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Точно серебром.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И стоит береза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В сонной тишине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И горят снежинки</w:t>
      </w:r>
    </w:p>
    <w:p w:rsidR="0069473F" w:rsidRPr="00000C7E" w:rsidRDefault="0069473F" w:rsidP="00A46A88">
      <w:pPr>
        <w:pStyle w:val="BodyText"/>
        <w:shd w:val="clear" w:color="auto" w:fill="auto"/>
        <w:spacing w:before="0"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000C7E">
        <w:rPr>
          <w:rFonts w:ascii="Times New Roman" w:hAnsi="Times New Roman"/>
          <w:sz w:val="28"/>
          <w:szCs w:val="28"/>
        </w:rPr>
        <w:t>В золотом огне.</w:t>
      </w:r>
    </w:p>
    <w:p w:rsidR="0069473F" w:rsidRPr="00000C7E" w:rsidRDefault="0069473F" w:rsidP="00F65C4F">
      <w:pPr>
        <w:jc w:val="both"/>
        <w:rPr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</w:t>
      </w:r>
      <w:r w:rsidRPr="00000C7E">
        <w:rPr>
          <w:b/>
          <w:sz w:val="28"/>
          <w:szCs w:val="28"/>
        </w:rPr>
        <w:t>:</w:t>
      </w:r>
      <w:r w:rsidRPr="00000C7E">
        <w:rPr>
          <w:sz w:val="28"/>
          <w:szCs w:val="28"/>
        </w:rPr>
        <w:t xml:space="preserve"> Как вы думаете, чем отличается береза от всех остальных деревьев, например, от ели, осины? (</w:t>
      </w:r>
      <w:r w:rsidRPr="00000C7E">
        <w:rPr>
          <w:i/>
          <w:sz w:val="28"/>
          <w:szCs w:val="28"/>
        </w:rPr>
        <w:t>У них разный цвет ствола. У березы ствол белый с черными чер</w:t>
      </w:r>
      <w:r>
        <w:rPr>
          <w:i/>
          <w:sz w:val="28"/>
          <w:szCs w:val="28"/>
        </w:rPr>
        <w:t>точками, а у клена и ели- коричневый</w:t>
      </w:r>
      <w:r w:rsidRPr="00000C7E">
        <w:rPr>
          <w:i/>
          <w:sz w:val="28"/>
          <w:szCs w:val="28"/>
        </w:rPr>
        <w:t xml:space="preserve"> </w:t>
      </w:r>
      <w:r w:rsidRPr="00000C7E">
        <w:rPr>
          <w:sz w:val="28"/>
          <w:szCs w:val="28"/>
        </w:rPr>
        <w:t>).</w:t>
      </w:r>
    </w:p>
    <w:p w:rsidR="0069473F" w:rsidRPr="00000C7E" w:rsidRDefault="0069473F" w:rsidP="00F65C4F">
      <w:pPr>
        <w:jc w:val="both"/>
        <w:rPr>
          <w:i/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Воспитатель:</w:t>
      </w:r>
      <w:r w:rsidRPr="00000C7E">
        <w:rPr>
          <w:b/>
          <w:sz w:val="28"/>
          <w:szCs w:val="28"/>
        </w:rPr>
        <w:t xml:space="preserve"> </w:t>
      </w:r>
      <w:r w:rsidRPr="00000C7E">
        <w:rPr>
          <w:sz w:val="28"/>
          <w:szCs w:val="28"/>
        </w:rPr>
        <w:t xml:space="preserve">Как можно сказать, одним словом о белом стволе березы? </w:t>
      </w:r>
      <w:r w:rsidRPr="00000C7E">
        <w:rPr>
          <w:i/>
          <w:sz w:val="28"/>
          <w:szCs w:val="28"/>
        </w:rPr>
        <w:t>(БЕЛОСТВОЛЬНАЯ береза)</w:t>
      </w:r>
    </w:p>
    <w:p w:rsidR="0069473F" w:rsidRPr="00000C7E" w:rsidRDefault="0069473F" w:rsidP="00F65C4F">
      <w:pPr>
        <w:jc w:val="both"/>
        <w:rPr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Воспитатель:</w:t>
      </w:r>
      <w:r w:rsidRPr="00000C7E">
        <w:rPr>
          <w:b/>
          <w:sz w:val="28"/>
          <w:szCs w:val="28"/>
        </w:rPr>
        <w:t xml:space="preserve"> </w:t>
      </w:r>
      <w:r w:rsidRPr="00000C7E">
        <w:rPr>
          <w:sz w:val="28"/>
          <w:szCs w:val="28"/>
        </w:rPr>
        <w:t>Береза - единственное в мире дерево с белой корой.</w:t>
      </w:r>
    </w:p>
    <w:p w:rsidR="0069473F" w:rsidRPr="00000C7E" w:rsidRDefault="0069473F" w:rsidP="00F65C4F">
      <w:pPr>
        <w:jc w:val="both"/>
        <w:rPr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Воспитатель:</w:t>
      </w:r>
      <w:r w:rsidRPr="00000C7E">
        <w:rPr>
          <w:sz w:val="28"/>
          <w:szCs w:val="28"/>
        </w:rPr>
        <w:t xml:space="preserve"> Ребята, как вы думаете, для чего березке черные черточки? </w:t>
      </w:r>
      <w:r w:rsidRPr="00000C7E">
        <w:rPr>
          <w:i/>
          <w:sz w:val="28"/>
          <w:szCs w:val="28"/>
        </w:rPr>
        <w:t>(Оказывается, береза через них дышит, и называются они ЧЕЧЕВИЧКИ</w:t>
      </w:r>
      <w:r w:rsidRPr="00000C7E">
        <w:rPr>
          <w:sz w:val="28"/>
          <w:szCs w:val="28"/>
        </w:rPr>
        <w:t xml:space="preserve">). </w:t>
      </w:r>
    </w:p>
    <w:p w:rsidR="0069473F" w:rsidRPr="00000C7E" w:rsidRDefault="0069473F" w:rsidP="00F65C4F">
      <w:pPr>
        <w:jc w:val="both"/>
        <w:rPr>
          <w:i/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Воспитатель:</w:t>
      </w:r>
      <w:r w:rsidRPr="00000C7E">
        <w:rPr>
          <w:b/>
          <w:sz w:val="28"/>
          <w:szCs w:val="28"/>
        </w:rPr>
        <w:t xml:space="preserve"> </w:t>
      </w:r>
      <w:r w:rsidRPr="00000C7E">
        <w:rPr>
          <w:sz w:val="28"/>
          <w:szCs w:val="28"/>
        </w:rPr>
        <w:t xml:space="preserve">А давайте мы тоже, как березы подышим </w:t>
      </w:r>
      <w:r w:rsidRPr="00000C7E">
        <w:rPr>
          <w:i/>
          <w:sz w:val="28"/>
          <w:szCs w:val="28"/>
        </w:rPr>
        <w:t>(дыхательное упражнение).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>ВЕТЕРОК.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>Я ветер сильный, я лечу,</w:t>
      </w:r>
    </w:p>
    <w:p w:rsidR="0069473F" w:rsidRPr="00000C7E" w:rsidRDefault="0069473F" w:rsidP="00F65C4F">
      <w:pPr>
        <w:ind w:firstLine="284"/>
        <w:jc w:val="center"/>
        <w:rPr>
          <w:i/>
          <w:sz w:val="28"/>
          <w:szCs w:val="28"/>
        </w:rPr>
      </w:pPr>
      <w:r w:rsidRPr="00000C7E">
        <w:rPr>
          <w:sz w:val="28"/>
          <w:szCs w:val="28"/>
        </w:rPr>
        <w:t xml:space="preserve">Лечу, куда хочу </w:t>
      </w:r>
      <w:r w:rsidRPr="00000C7E">
        <w:rPr>
          <w:i/>
          <w:sz w:val="28"/>
          <w:szCs w:val="28"/>
        </w:rPr>
        <w:t>(руки опущены, ноги слегка расставлены, вдох через нос)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 xml:space="preserve">Хочу налево посвищу </w:t>
      </w:r>
      <w:r w:rsidRPr="00000C7E">
        <w:rPr>
          <w:i/>
          <w:sz w:val="28"/>
          <w:szCs w:val="28"/>
        </w:rPr>
        <w:t>(повернуть голову налево, губы трубочкой и подуть)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 xml:space="preserve">Могу подуть направо </w:t>
      </w:r>
      <w:r w:rsidRPr="00000C7E">
        <w:rPr>
          <w:i/>
          <w:sz w:val="28"/>
          <w:szCs w:val="28"/>
        </w:rPr>
        <w:t>(голова прямо, вдох, голова направо, губы трубочкой, выдох)</w:t>
      </w:r>
    </w:p>
    <w:p w:rsidR="0069473F" w:rsidRPr="00000C7E" w:rsidRDefault="0069473F" w:rsidP="00F65C4F">
      <w:pPr>
        <w:ind w:firstLine="284"/>
        <w:jc w:val="center"/>
        <w:rPr>
          <w:i/>
          <w:sz w:val="28"/>
          <w:szCs w:val="28"/>
        </w:rPr>
      </w:pPr>
      <w:r w:rsidRPr="00000C7E">
        <w:rPr>
          <w:sz w:val="28"/>
          <w:szCs w:val="28"/>
        </w:rPr>
        <w:t xml:space="preserve">Могу и вверх </w:t>
      </w:r>
      <w:r w:rsidRPr="00000C7E">
        <w:rPr>
          <w:i/>
          <w:sz w:val="28"/>
          <w:szCs w:val="28"/>
        </w:rPr>
        <w:t>(голова прямо, вдох через нос, выдох через губы трубочкой, вдох)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 xml:space="preserve">И в облака </w:t>
      </w:r>
      <w:r w:rsidRPr="00000C7E">
        <w:rPr>
          <w:i/>
          <w:sz w:val="28"/>
          <w:szCs w:val="28"/>
        </w:rPr>
        <w:t>(опустить голову, подбородком коснуться груди, спокойный выдох через рот)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 xml:space="preserve">Ну а пока я тучи разгоняю </w:t>
      </w:r>
      <w:r w:rsidRPr="00000C7E">
        <w:rPr>
          <w:i/>
          <w:sz w:val="28"/>
          <w:szCs w:val="28"/>
        </w:rPr>
        <w:t>(круговые движения руками).</w:t>
      </w:r>
    </w:p>
    <w:p w:rsidR="0069473F" w:rsidRPr="00000C7E" w:rsidRDefault="0069473F" w:rsidP="00F65C4F">
      <w:pPr>
        <w:jc w:val="both"/>
        <w:rPr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Воспитатель:</w:t>
      </w:r>
      <w:r w:rsidRPr="00000C7E">
        <w:rPr>
          <w:b/>
          <w:sz w:val="28"/>
          <w:szCs w:val="28"/>
        </w:rPr>
        <w:t xml:space="preserve"> </w:t>
      </w:r>
      <w:r w:rsidRPr="00000C7E">
        <w:rPr>
          <w:sz w:val="28"/>
          <w:szCs w:val="28"/>
        </w:rPr>
        <w:t xml:space="preserve">Молодцы. </w:t>
      </w:r>
    </w:p>
    <w:p w:rsidR="0069473F" w:rsidRPr="00000C7E" w:rsidRDefault="0069473F" w:rsidP="00F65C4F">
      <w:pPr>
        <w:jc w:val="both"/>
        <w:rPr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Воспитатель:</w:t>
      </w:r>
      <w:r w:rsidRPr="00000C7E">
        <w:rPr>
          <w:b/>
          <w:sz w:val="28"/>
          <w:szCs w:val="28"/>
        </w:rPr>
        <w:t xml:space="preserve"> </w:t>
      </w:r>
      <w:r w:rsidRPr="00000C7E">
        <w:rPr>
          <w:sz w:val="28"/>
          <w:szCs w:val="28"/>
        </w:rPr>
        <w:t xml:space="preserve">Давайте рассмотрим ветви. Потрогайте их и сравните. У осины ветви прочные, крепкие, а у березы? </w:t>
      </w:r>
      <w:r w:rsidRPr="00000C7E">
        <w:rPr>
          <w:i/>
          <w:sz w:val="28"/>
          <w:szCs w:val="28"/>
        </w:rPr>
        <w:t>(ветви тонкие, гибкие, нежные).</w:t>
      </w:r>
    </w:p>
    <w:p w:rsidR="0069473F" w:rsidRPr="00000C7E" w:rsidRDefault="0069473F" w:rsidP="00F65C4F">
      <w:pPr>
        <w:jc w:val="both"/>
        <w:rPr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</w:t>
      </w:r>
      <w:r w:rsidRPr="00000C7E">
        <w:rPr>
          <w:b/>
          <w:sz w:val="28"/>
          <w:szCs w:val="28"/>
        </w:rPr>
        <w:t>:</w:t>
      </w:r>
      <w:r w:rsidRPr="00000C7E">
        <w:rPr>
          <w:sz w:val="28"/>
          <w:szCs w:val="28"/>
        </w:rPr>
        <w:t xml:space="preserve"> Люди говорят, что коса есть у березы. Как вы думаете, почему так говорят? </w:t>
      </w:r>
      <w:r w:rsidRPr="00000C7E">
        <w:rPr>
          <w:i/>
          <w:sz w:val="28"/>
          <w:szCs w:val="28"/>
        </w:rPr>
        <w:t>(Когда дует ветерок, ветки у березы, как косы, заплетаются).</w:t>
      </w:r>
    </w:p>
    <w:p w:rsidR="0069473F" w:rsidRPr="00000C7E" w:rsidRDefault="0069473F" w:rsidP="00F65C4F">
      <w:pPr>
        <w:jc w:val="both"/>
        <w:rPr>
          <w:i/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Воспитатель:</w:t>
      </w:r>
      <w:r w:rsidRPr="00000C7E">
        <w:rPr>
          <w:b/>
          <w:sz w:val="28"/>
          <w:szCs w:val="28"/>
        </w:rPr>
        <w:t xml:space="preserve"> </w:t>
      </w:r>
      <w:r w:rsidRPr="00000C7E">
        <w:rPr>
          <w:sz w:val="28"/>
          <w:szCs w:val="28"/>
        </w:rPr>
        <w:t xml:space="preserve">Ребята, обратите внимание на листья. Они одинаковые? </w:t>
      </w:r>
      <w:r w:rsidRPr="00000C7E">
        <w:rPr>
          <w:i/>
          <w:sz w:val="28"/>
          <w:szCs w:val="28"/>
        </w:rPr>
        <w:t>(Разные. Лист осины круглый с волнистыми краями, а у березы листья с зубчиками).</w:t>
      </w:r>
    </w:p>
    <w:p w:rsidR="0069473F" w:rsidRPr="00000C7E" w:rsidRDefault="0069473F" w:rsidP="00F65C4F">
      <w:pPr>
        <w:jc w:val="both"/>
        <w:rPr>
          <w:sz w:val="28"/>
          <w:szCs w:val="28"/>
        </w:rPr>
      </w:pPr>
      <w:r w:rsidRPr="00975EBE">
        <w:rPr>
          <w:sz w:val="28"/>
          <w:szCs w:val="28"/>
          <w:u w:val="single"/>
        </w:rPr>
        <w:t>Воспитатель</w:t>
      </w:r>
      <w:r w:rsidRPr="00000C7E">
        <w:rPr>
          <w:b/>
          <w:sz w:val="28"/>
          <w:szCs w:val="28"/>
        </w:rPr>
        <w:t xml:space="preserve">: </w:t>
      </w:r>
      <w:r w:rsidRPr="00000C7E">
        <w:rPr>
          <w:sz w:val="28"/>
          <w:szCs w:val="28"/>
        </w:rPr>
        <w:t xml:space="preserve">Теперь посмотрим, можете ли вы отличить листья березы от других деревьев. </w:t>
      </w:r>
      <w:r w:rsidRPr="00000C7E">
        <w:rPr>
          <w:i/>
          <w:sz w:val="28"/>
          <w:szCs w:val="28"/>
        </w:rPr>
        <w:t>Игра с листьями.</w:t>
      </w:r>
      <w:r w:rsidRPr="00000C7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</w:t>
      </w:r>
      <w:r w:rsidRPr="00E2296C">
        <w:rPr>
          <w:b/>
          <w:sz w:val="28"/>
          <w:szCs w:val="28"/>
        </w:rPr>
        <w:t>/игра</w:t>
      </w:r>
      <w:r>
        <w:rPr>
          <w:b/>
          <w:sz w:val="28"/>
          <w:szCs w:val="28"/>
        </w:rPr>
        <w:t xml:space="preserve"> «Найди листок, какой покажу».</w:t>
      </w:r>
    </w:p>
    <w:p w:rsidR="0069473F" w:rsidRPr="00000C7E" w:rsidRDefault="0069473F" w:rsidP="00F65C4F">
      <w:pPr>
        <w:pStyle w:val="BodyTextIndent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2296C"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00C7E">
        <w:rPr>
          <w:rFonts w:ascii="Times New Roman" w:hAnsi="Times New Roman"/>
          <w:sz w:val="28"/>
          <w:szCs w:val="28"/>
        </w:rPr>
        <w:t xml:space="preserve">Весной, когда деревья «просыпаются» и начинается сокодвижение, у березы выделяется  вкусный </w:t>
      </w:r>
      <w:r w:rsidRPr="00000C7E">
        <w:rPr>
          <w:rFonts w:ascii="Times New Roman" w:hAnsi="Times New Roman"/>
          <w:i/>
          <w:sz w:val="28"/>
          <w:szCs w:val="28"/>
        </w:rPr>
        <w:t>сок</w:t>
      </w:r>
      <w:r w:rsidRPr="00000C7E">
        <w:rPr>
          <w:rFonts w:ascii="Times New Roman" w:hAnsi="Times New Roman"/>
          <w:sz w:val="28"/>
          <w:szCs w:val="28"/>
        </w:rPr>
        <w:t xml:space="preserve">, его пьют для укрепления здоровья. </w:t>
      </w:r>
    </w:p>
    <w:p w:rsidR="0069473F" w:rsidRPr="00000C7E" w:rsidRDefault="0069473F" w:rsidP="00F65C4F">
      <w:pPr>
        <w:pStyle w:val="BodyTextIndent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75EBE">
        <w:rPr>
          <w:rFonts w:ascii="Times New Roman" w:hAnsi="Times New Roman"/>
          <w:sz w:val="28"/>
          <w:szCs w:val="28"/>
          <w:u w:val="single"/>
        </w:rPr>
        <w:t>Воспитатель:</w:t>
      </w:r>
      <w:r w:rsidRPr="00000C7E">
        <w:rPr>
          <w:rFonts w:ascii="Times New Roman" w:hAnsi="Times New Roman"/>
          <w:b/>
          <w:sz w:val="28"/>
          <w:szCs w:val="28"/>
        </w:rPr>
        <w:t xml:space="preserve"> </w:t>
      </w:r>
      <w:r w:rsidRPr="00000C7E">
        <w:rPr>
          <w:rFonts w:ascii="Times New Roman" w:hAnsi="Times New Roman"/>
          <w:sz w:val="28"/>
          <w:szCs w:val="28"/>
        </w:rPr>
        <w:t xml:space="preserve">Белую кору называют берестой. Береста – это защитный слой дерева. Она защищает от воды и вредных воздействий человека. </w:t>
      </w:r>
    </w:p>
    <w:p w:rsidR="0069473F" w:rsidRPr="00000C7E" w:rsidRDefault="0069473F" w:rsidP="00F65C4F">
      <w:pPr>
        <w:jc w:val="both"/>
        <w:rPr>
          <w:b/>
          <w:sz w:val="28"/>
          <w:szCs w:val="28"/>
        </w:rPr>
      </w:pPr>
      <w:r w:rsidRPr="00E2296C">
        <w:rPr>
          <w:sz w:val="28"/>
          <w:szCs w:val="28"/>
          <w:u w:val="single"/>
        </w:rPr>
        <w:t>Воспитатель:</w:t>
      </w:r>
      <w:r w:rsidRPr="00000C7E">
        <w:rPr>
          <w:b/>
          <w:sz w:val="28"/>
          <w:szCs w:val="28"/>
        </w:rPr>
        <w:t xml:space="preserve"> </w:t>
      </w:r>
      <w:r w:rsidRPr="00000C7E">
        <w:rPr>
          <w:sz w:val="28"/>
          <w:szCs w:val="28"/>
        </w:rPr>
        <w:t xml:space="preserve">Проведем </w:t>
      </w:r>
      <w:r w:rsidRPr="00000C7E">
        <w:rPr>
          <w:b/>
          <w:sz w:val="28"/>
          <w:szCs w:val="28"/>
        </w:rPr>
        <w:t>Физкультминутку «Березонька».</w:t>
      </w:r>
    </w:p>
    <w:p w:rsidR="0069473F" w:rsidRPr="00000C7E" w:rsidRDefault="0069473F" w:rsidP="00F65C4F">
      <w:pPr>
        <w:ind w:firstLine="284"/>
        <w:jc w:val="center"/>
        <w:rPr>
          <w:i/>
          <w:sz w:val="28"/>
          <w:szCs w:val="28"/>
        </w:rPr>
      </w:pPr>
      <w:r w:rsidRPr="00000C7E">
        <w:rPr>
          <w:i/>
          <w:sz w:val="28"/>
          <w:szCs w:val="28"/>
        </w:rPr>
        <w:t>(Все движения выполняются плавно)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>Береза моя, березонька (</w:t>
      </w:r>
      <w:r w:rsidRPr="00000C7E">
        <w:rPr>
          <w:i/>
          <w:sz w:val="28"/>
          <w:szCs w:val="28"/>
        </w:rPr>
        <w:t>движение правой рукой в сторону – вверх),</w:t>
      </w:r>
    </w:p>
    <w:p w:rsidR="0069473F" w:rsidRPr="00000C7E" w:rsidRDefault="0069473F" w:rsidP="00F65C4F">
      <w:pPr>
        <w:ind w:firstLine="284"/>
        <w:jc w:val="center"/>
        <w:rPr>
          <w:i/>
          <w:sz w:val="28"/>
          <w:szCs w:val="28"/>
        </w:rPr>
      </w:pPr>
      <w:r w:rsidRPr="00000C7E">
        <w:rPr>
          <w:sz w:val="28"/>
          <w:szCs w:val="28"/>
        </w:rPr>
        <w:t xml:space="preserve">Береза моя кудрявая! </w:t>
      </w:r>
      <w:r w:rsidRPr="00000C7E">
        <w:rPr>
          <w:i/>
          <w:sz w:val="28"/>
          <w:szCs w:val="28"/>
        </w:rPr>
        <w:t>(То же левой рукой.)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 xml:space="preserve">Стоишь ты, березонька </w:t>
      </w:r>
      <w:r w:rsidRPr="00000C7E">
        <w:rPr>
          <w:i/>
          <w:sz w:val="28"/>
          <w:szCs w:val="28"/>
        </w:rPr>
        <w:t>(поднять руки вверх),</w:t>
      </w:r>
    </w:p>
    <w:p w:rsidR="0069473F" w:rsidRPr="00000C7E" w:rsidRDefault="0069473F" w:rsidP="00F65C4F">
      <w:pPr>
        <w:ind w:firstLine="284"/>
        <w:jc w:val="center"/>
        <w:rPr>
          <w:i/>
          <w:sz w:val="28"/>
          <w:szCs w:val="28"/>
        </w:rPr>
      </w:pPr>
      <w:r w:rsidRPr="00000C7E">
        <w:rPr>
          <w:sz w:val="28"/>
          <w:szCs w:val="28"/>
        </w:rPr>
        <w:t>Посреди долинушки (</w:t>
      </w:r>
      <w:r w:rsidRPr="00000C7E">
        <w:rPr>
          <w:i/>
          <w:sz w:val="28"/>
          <w:szCs w:val="28"/>
        </w:rPr>
        <w:t>опустить руки).</w:t>
      </w:r>
    </w:p>
    <w:p w:rsidR="0069473F" w:rsidRPr="00000C7E" w:rsidRDefault="0069473F" w:rsidP="00F65C4F">
      <w:pPr>
        <w:ind w:firstLine="284"/>
        <w:jc w:val="center"/>
        <w:rPr>
          <w:i/>
          <w:sz w:val="28"/>
          <w:szCs w:val="28"/>
        </w:rPr>
      </w:pPr>
      <w:r w:rsidRPr="00000C7E">
        <w:rPr>
          <w:sz w:val="28"/>
          <w:szCs w:val="28"/>
        </w:rPr>
        <w:t>На тебе, березонька (</w:t>
      </w:r>
      <w:r w:rsidRPr="00000C7E">
        <w:rPr>
          <w:i/>
          <w:sz w:val="28"/>
          <w:szCs w:val="28"/>
        </w:rPr>
        <w:t>руки вытянуть вперед, ладошки вверх),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 xml:space="preserve">Листья зеленые </w:t>
      </w:r>
      <w:r w:rsidRPr="00000C7E">
        <w:rPr>
          <w:i/>
          <w:sz w:val="28"/>
          <w:szCs w:val="28"/>
        </w:rPr>
        <w:t>(опустить руки).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 xml:space="preserve">Трава шелковая </w:t>
      </w:r>
      <w:r w:rsidRPr="00000C7E">
        <w:rPr>
          <w:i/>
          <w:sz w:val="28"/>
          <w:szCs w:val="28"/>
        </w:rPr>
        <w:t>(движение руками вправо – влево).</w:t>
      </w:r>
    </w:p>
    <w:p w:rsidR="0069473F" w:rsidRPr="00000C7E" w:rsidRDefault="0069473F" w:rsidP="00F65C4F">
      <w:pPr>
        <w:ind w:firstLine="284"/>
        <w:jc w:val="center"/>
        <w:rPr>
          <w:i/>
          <w:sz w:val="28"/>
          <w:szCs w:val="28"/>
        </w:rPr>
      </w:pPr>
      <w:r w:rsidRPr="00000C7E">
        <w:rPr>
          <w:sz w:val="28"/>
          <w:szCs w:val="28"/>
        </w:rPr>
        <w:t xml:space="preserve">Вокруг тебя, березонька </w:t>
      </w:r>
      <w:r w:rsidRPr="00000C7E">
        <w:rPr>
          <w:i/>
          <w:sz w:val="28"/>
          <w:szCs w:val="28"/>
        </w:rPr>
        <w:t>(поднять туловище),</w:t>
      </w:r>
    </w:p>
    <w:p w:rsidR="0069473F" w:rsidRPr="00000C7E" w:rsidRDefault="0069473F" w:rsidP="00F65C4F">
      <w:pPr>
        <w:ind w:firstLine="284"/>
        <w:jc w:val="center"/>
        <w:rPr>
          <w:sz w:val="28"/>
          <w:szCs w:val="28"/>
        </w:rPr>
      </w:pPr>
      <w:r w:rsidRPr="00000C7E">
        <w:rPr>
          <w:sz w:val="28"/>
          <w:szCs w:val="28"/>
        </w:rPr>
        <w:t>Девицы красные (</w:t>
      </w:r>
      <w:r w:rsidRPr="00000C7E">
        <w:rPr>
          <w:i/>
          <w:sz w:val="28"/>
          <w:szCs w:val="28"/>
        </w:rPr>
        <w:t>движение головой вправо – влево</w:t>
      </w:r>
      <w:r w:rsidRPr="00000C7E">
        <w:rPr>
          <w:sz w:val="28"/>
          <w:szCs w:val="28"/>
        </w:rPr>
        <w:t>)</w:t>
      </w:r>
    </w:p>
    <w:p w:rsidR="0069473F" w:rsidRDefault="0069473F" w:rsidP="00A46A88">
      <w:pPr>
        <w:ind w:firstLine="284"/>
        <w:jc w:val="center"/>
        <w:rPr>
          <w:i/>
          <w:sz w:val="28"/>
          <w:szCs w:val="28"/>
        </w:rPr>
      </w:pPr>
      <w:r w:rsidRPr="00000C7E">
        <w:rPr>
          <w:sz w:val="28"/>
          <w:szCs w:val="28"/>
        </w:rPr>
        <w:t>Венки вьют-плетут (</w:t>
      </w:r>
      <w:r w:rsidRPr="00000C7E">
        <w:rPr>
          <w:i/>
          <w:sz w:val="28"/>
          <w:szCs w:val="28"/>
        </w:rPr>
        <w:t>вращение руками перед собой).</w:t>
      </w:r>
    </w:p>
    <w:p w:rsidR="0069473F" w:rsidRPr="00A46A88" w:rsidRDefault="0069473F" w:rsidP="00A46A88">
      <w:pPr>
        <w:rPr>
          <w:i/>
          <w:sz w:val="28"/>
          <w:szCs w:val="28"/>
        </w:rPr>
      </w:pPr>
      <w:r w:rsidRPr="00E2296C">
        <w:rPr>
          <w:color w:val="0F243E"/>
          <w:sz w:val="28"/>
          <w:szCs w:val="28"/>
          <w:u w:val="single"/>
        </w:rPr>
        <w:t>Воспитатель:</w:t>
      </w:r>
      <w:r w:rsidRPr="00E2296C">
        <w:rPr>
          <w:color w:val="0F243E"/>
          <w:sz w:val="28"/>
          <w:szCs w:val="28"/>
        </w:rPr>
        <w:t xml:space="preserve"> Символ  берёзы отражался в народных приметах! Вот, например:</w:t>
      </w:r>
    </w:p>
    <w:p w:rsidR="0069473F" w:rsidRDefault="0069473F" w:rsidP="00F65C4F">
      <w:pPr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</w:rPr>
        <w:t>Из берёзы весной течёт много сока — к дождливому лету.</w:t>
      </w:r>
    </w:p>
    <w:p w:rsidR="0069473F" w:rsidRPr="00E2296C" w:rsidRDefault="0069473F" w:rsidP="00F65C4F">
      <w:pPr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</w:rPr>
        <w:t xml:space="preserve">Если на берёзах много серёг — к урожаю </w:t>
      </w:r>
      <w:hyperlink r:id="rId6" w:tooltip="Горох" w:history="1">
        <w:r w:rsidRPr="00E2296C">
          <w:rPr>
            <w:color w:val="0F243E"/>
            <w:sz w:val="28"/>
            <w:szCs w:val="28"/>
          </w:rPr>
          <w:t>гороха</w:t>
        </w:r>
      </w:hyperlink>
      <w:r w:rsidRPr="00E2296C">
        <w:rPr>
          <w:color w:val="0F243E"/>
          <w:sz w:val="28"/>
          <w:szCs w:val="28"/>
        </w:rPr>
        <w:t>.</w:t>
      </w:r>
    </w:p>
    <w:p w:rsidR="0069473F" w:rsidRPr="00E2296C" w:rsidRDefault="0069473F" w:rsidP="00F65C4F">
      <w:pPr>
        <w:rPr>
          <w:b/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</w:rPr>
        <w:t>Когда лопаются серёжки у берёз — время сеять хлеб.</w:t>
      </w:r>
    </w:p>
    <w:p w:rsidR="0069473F" w:rsidRDefault="0069473F" w:rsidP="00F65C4F">
      <w:pPr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</w:rPr>
        <w:t xml:space="preserve"> Сей овёс, когда берёзовый лист станет распускаться.</w:t>
      </w:r>
    </w:p>
    <w:p w:rsidR="0069473F" w:rsidRPr="00E2296C" w:rsidRDefault="0069473F" w:rsidP="00F65C4F">
      <w:pPr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  <w:u w:val="single"/>
        </w:rPr>
        <w:t>Воспитатель:</w:t>
      </w:r>
      <w:r w:rsidRPr="00E2296C">
        <w:rPr>
          <w:color w:val="0F243E"/>
          <w:sz w:val="28"/>
          <w:szCs w:val="28"/>
        </w:rPr>
        <w:t xml:space="preserve"> А также символ берёзы отражался и в  пословицах:</w:t>
      </w:r>
    </w:p>
    <w:p w:rsidR="0069473F" w:rsidRPr="00E2296C" w:rsidRDefault="0069473F" w:rsidP="00F65C4F">
      <w:pPr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</w:rPr>
        <w:t xml:space="preserve"> Берёза не угроза: где стоит, там и шумит </w:t>
      </w:r>
    </w:p>
    <w:p w:rsidR="0069473F" w:rsidRPr="00E2296C" w:rsidRDefault="0069473F" w:rsidP="00F65C4F">
      <w:pPr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</w:rPr>
        <w:t xml:space="preserve"> Берёза, да разуму учит</w:t>
      </w:r>
    </w:p>
    <w:p w:rsidR="0069473F" w:rsidRPr="00E2296C" w:rsidRDefault="0069473F" w:rsidP="00A46A88">
      <w:pPr>
        <w:spacing w:before="100" w:beforeAutospacing="1" w:after="100" w:afterAutospacing="1"/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  <w:u w:val="single"/>
        </w:rPr>
        <w:t>Воспитатель:</w:t>
      </w:r>
      <w:r w:rsidRPr="00E2296C">
        <w:rPr>
          <w:b/>
          <w:color w:val="0F243E"/>
          <w:sz w:val="28"/>
          <w:szCs w:val="28"/>
        </w:rPr>
        <w:t xml:space="preserve"> </w:t>
      </w:r>
      <w:r w:rsidRPr="00E2296C">
        <w:rPr>
          <w:color w:val="0F243E"/>
          <w:sz w:val="28"/>
          <w:szCs w:val="28"/>
        </w:rPr>
        <w:t>И закончить нашу экскурсию хотелось бы</w:t>
      </w:r>
      <w:r w:rsidRPr="00E2296C">
        <w:rPr>
          <w:b/>
          <w:color w:val="0F243E"/>
          <w:sz w:val="28"/>
          <w:szCs w:val="28"/>
        </w:rPr>
        <w:t xml:space="preserve"> </w:t>
      </w:r>
      <w:r w:rsidRPr="00E2296C">
        <w:rPr>
          <w:color w:val="0F243E"/>
          <w:sz w:val="28"/>
          <w:szCs w:val="28"/>
        </w:rPr>
        <w:t>тёплыми строчками:</w:t>
      </w:r>
    </w:p>
    <w:p w:rsidR="0069473F" w:rsidRPr="00E2296C" w:rsidRDefault="0069473F" w:rsidP="00F65C4F">
      <w:pPr>
        <w:spacing w:before="100" w:beforeAutospacing="1" w:after="100" w:afterAutospacing="1"/>
        <w:jc w:val="center"/>
        <w:outlineLvl w:val="1"/>
        <w:rPr>
          <w:i/>
          <w:iCs/>
          <w:color w:val="0F243E"/>
          <w:sz w:val="28"/>
          <w:szCs w:val="28"/>
        </w:rPr>
      </w:pPr>
      <w:r>
        <w:rPr>
          <w:i/>
          <w:iCs/>
          <w:color w:val="0F243E"/>
          <w:sz w:val="28"/>
          <w:szCs w:val="28"/>
        </w:rPr>
        <w:t xml:space="preserve">   </w:t>
      </w:r>
      <w:r w:rsidRPr="00E2296C">
        <w:rPr>
          <w:i/>
          <w:iCs/>
          <w:color w:val="0F243E"/>
          <w:sz w:val="28"/>
          <w:szCs w:val="28"/>
        </w:rPr>
        <w:t>Белая берёза, я тебя люблю,</w:t>
      </w:r>
      <w:r w:rsidRPr="00E2296C">
        <w:rPr>
          <w:color w:val="0F243E"/>
          <w:sz w:val="28"/>
          <w:szCs w:val="28"/>
        </w:rPr>
        <w:br/>
      </w:r>
      <w:r w:rsidRPr="00E2296C">
        <w:rPr>
          <w:i/>
          <w:iCs/>
          <w:color w:val="FFFFFF"/>
          <w:sz w:val="28"/>
          <w:szCs w:val="28"/>
        </w:rPr>
        <w:t>……….</w:t>
      </w:r>
      <w:r w:rsidRPr="00E2296C">
        <w:rPr>
          <w:i/>
          <w:iCs/>
          <w:color w:val="0F243E"/>
          <w:sz w:val="28"/>
          <w:szCs w:val="28"/>
        </w:rPr>
        <w:t xml:space="preserve">  Протяни мне ветку нежную свою.</w:t>
      </w:r>
      <w:r w:rsidRPr="00E2296C">
        <w:rPr>
          <w:color w:val="0F243E"/>
          <w:sz w:val="28"/>
          <w:szCs w:val="28"/>
        </w:rPr>
        <w:br/>
      </w:r>
      <w:r w:rsidRPr="00E2296C">
        <w:rPr>
          <w:i/>
          <w:iCs/>
          <w:color w:val="FFFFFF"/>
          <w:sz w:val="28"/>
          <w:szCs w:val="28"/>
        </w:rPr>
        <w:t>………</w:t>
      </w:r>
      <w:r w:rsidRPr="00E2296C">
        <w:rPr>
          <w:i/>
          <w:iCs/>
          <w:color w:val="0F243E"/>
          <w:sz w:val="28"/>
          <w:szCs w:val="28"/>
        </w:rPr>
        <w:t>Без любви, без ласки пропадаю я,</w:t>
      </w:r>
      <w:r w:rsidRPr="00E2296C">
        <w:rPr>
          <w:color w:val="0F243E"/>
          <w:sz w:val="28"/>
          <w:szCs w:val="28"/>
        </w:rPr>
        <w:br/>
      </w:r>
      <w:r w:rsidRPr="00E2296C">
        <w:rPr>
          <w:i/>
          <w:iCs/>
          <w:color w:val="0F243E"/>
          <w:sz w:val="28"/>
          <w:szCs w:val="28"/>
        </w:rPr>
        <w:t>Белая берёза, милая моя.</w:t>
      </w:r>
    </w:p>
    <w:p w:rsidR="0069473F" w:rsidRDefault="0069473F" w:rsidP="00A46A88">
      <w:pPr>
        <w:jc w:val="both"/>
        <w:rPr>
          <w:color w:val="0F243E"/>
          <w:sz w:val="28"/>
          <w:szCs w:val="28"/>
        </w:rPr>
      </w:pPr>
      <w:r w:rsidRPr="00E2296C">
        <w:rPr>
          <w:color w:val="0F243E"/>
          <w:sz w:val="28"/>
          <w:szCs w:val="28"/>
          <w:u w:val="single"/>
        </w:rPr>
        <w:t>Воспитатель</w:t>
      </w:r>
      <w:r>
        <w:rPr>
          <w:b/>
          <w:color w:val="0F243E"/>
          <w:sz w:val="28"/>
          <w:szCs w:val="28"/>
        </w:rPr>
        <w:t>:</w:t>
      </w:r>
      <w:r w:rsidRPr="00E2296C">
        <w:rPr>
          <w:b/>
          <w:color w:val="0F243E"/>
          <w:sz w:val="28"/>
          <w:szCs w:val="28"/>
        </w:rPr>
        <w:t xml:space="preserve"> </w:t>
      </w:r>
      <w:r w:rsidRPr="00E2296C">
        <w:rPr>
          <w:color w:val="0F243E"/>
          <w:sz w:val="28"/>
          <w:szCs w:val="28"/>
        </w:rPr>
        <w:t>На этом наша экскурсия подошла к концу</w:t>
      </w:r>
      <w:r>
        <w:rPr>
          <w:color w:val="0F243E"/>
          <w:sz w:val="28"/>
          <w:szCs w:val="28"/>
        </w:rPr>
        <w:t>.</w:t>
      </w:r>
    </w:p>
    <w:p w:rsidR="0069473F" w:rsidRPr="00D85191" w:rsidRDefault="0069473F" w:rsidP="00A46A88">
      <w:pPr>
        <w:jc w:val="both"/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 xml:space="preserve">                                   </w:t>
      </w:r>
    </w:p>
    <w:p w:rsidR="0069473F" w:rsidRPr="00D85191" w:rsidRDefault="0069473F" w:rsidP="00A46A88">
      <w:pPr>
        <w:jc w:val="both"/>
        <w:rPr>
          <w:color w:val="0F243E"/>
          <w:sz w:val="28"/>
          <w:szCs w:val="28"/>
        </w:rPr>
      </w:pPr>
    </w:p>
    <w:p w:rsidR="0069473F" w:rsidRPr="00D85191" w:rsidRDefault="0069473F" w:rsidP="00A46A88">
      <w:pPr>
        <w:jc w:val="both"/>
        <w:rPr>
          <w:color w:val="0F243E"/>
          <w:sz w:val="28"/>
          <w:szCs w:val="28"/>
        </w:rPr>
      </w:pPr>
    </w:p>
    <w:p w:rsidR="0069473F" w:rsidRPr="00D85191" w:rsidRDefault="0069473F" w:rsidP="00A46A88">
      <w:pPr>
        <w:jc w:val="both"/>
        <w:rPr>
          <w:color w:val="0F243E"/>
          <w:sz w:val="28"/>
          <w:szCs w:val="28"/>
        </w:rPr>
      </w:pPr>
    </w:p>
    <w:p w:rsidR="0069473F" w:rsidRPr="00D85191" w:rsidRDefault="0069473F" w:rsidP="00A46A88">
      <w:pPr>
        <w:jc w:val="both"/>
        <w:rPr>
          <w:color w:val="0F243E"/>
          <w:sz w:val="28"/>
          <w:szCs w:val="28"/>
        </w:rPr>
      </w:pPr>
    </w:p>
    <w:p w:rsidR="0069473F" w:rsidRPr="00D85191" w:rsidRDefault="0069473F" w:rsidP="00A46A88">
      <w:pPr>
        <w:jc w:val="both"/>
        <w:rPr>
          <w:color w:val="0F243E"/>
          <w:sz w:val="28"/>
          <w:szCs w:val="28"/>
        </w:rPr>
      </w:pPr>
    </w:p>
    <w:p w:rsidR="0069473F" w:rsidRPr="00A46A88" w:rsidRDefault="0069473F" w:rsidP="00A46A8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65C4F">
        <w:rPr>
          <w:b/>
          <w:sz w:val="28"/>
          <w:szCs w:val="28"/>
        </w:rPr>
        <w:t>Работа с родителями.</w:t>
      </w:r>
    </w:p>
    <w:p w:rsidR="0069473F" w:rsidRPr="00F65C4F" w:rsidRDefault="0069473F" w:rsidP="00F65C4F">
      <w:pPr>
        <w:ind w:firstLine="284"/>
        <w:jc w:val="both"/>
        <w:rPr>
          <w:b/>
          <w:sz w:val="28"/>
          <w:szCs w:val="28"/>
        </w:rPr>
      </w:pPr>
    </w:p>
    <w:p w:rsidR="0069473F" w:rsidRPr="00220550" w:rsidRDefault="0069473F" w:rsidP="00F65C4F">
      <w:pPr>
        <w:pStyle w:val="ParagraphStyle"/>
        <w:tabs>
          <w:tab w:val="right" w:leader="underscore" w:pos="5124"/>
        </w:tabs>
        <w:spacing w:line="252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220550">
        <w:rPr>
          <w:rFonts w:ascii="Times New Roman" w:hAnsi="Times New Roman" w:cs="Times New Roman"/>
          <w:b/>
          <w:sz w:val="28"/>
          <w:szCs w:val="28"/>
        </w:rPr>
        <w:t xml:space="preserve">Консультация для родителей </w:t>
      </w:r>
    </w:p>
    <w:p w:rsidR="0069473F" w:rsidRPr="00220550" w:rsidRDefault="0069473F" w:rsidP="00F65C4F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220550">
        <w:rPr>
          <w:b/>
          <w:i/>
          <w:sz w:val="28"/>
          <w:szCs w:val="28"/>
        </w:rPr>
        <w:t>«Экологическое воспитание детей в семье»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 w:rsidRPr="00220550">
        <w:rPr>
          <w:b/>
          <w:i/>
          <w:sz w:val="28"/>
          <w:szCs w:val="28"/>
        </w:rPr>
        <w:t xml:space="preserve">   </w:t>
      </w:r>
      <w:r w:rsidRPr="00220550">
        <w:rPr>
          <w:sz w:val="28"/>
          <w:szCs w:val="28"/>
        </w:rPr>
        <w:t>Экология - это наука, и произошла она от слова ойкас - дом, жилище, место обитания. Это всё живое, что нас окружает, мы дышим чем мы живём. Их дошкольной педагогике появлялось новое направление воспитания - экологическое воспитание.</w:t>
      </w:r>
    </w:p>
    <w:p w:rsidR="0069473F" w:rsidRDefault="0069473F" w:rsidP="00F65C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0550">
        <w:rPr>
          <w:sz w:val="28"/>
          <w:szCs w:val="28"/>
        </w:rPr>
        <w:t xml:space="preserve"> С первых лет жизни у детей формулируется начало экологической культуры. Дети видят дома, как мама ухаживает за цветами, кошкой или собакой. Они сами тянутся ко всему живому, им хочется погладить животное и полюбоваться красивыми цветами.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0550">
        <w:rPr>
          <w:sz w:val="28"/>
          <w:szCs w:val="28"/>
        </w:rPr>
        <w:t xml:space="preserve"> Подрастая, дети узнают, что каждое существо имеет свой «дом», в котором есть всё для его жизни. Экологическое воспитание - это и есть познание живого, которое окружает ребенка, в своей среде обитания, и наша главная задача, научить их охранять и беречь то, что они видят. Нужно доступно объяснить ребенку, что ломать ветку дерева нельзя, особенно зимой. Обратите внимание ребёнка на красоту, какие они красивые в инее. Зимой они спят и у них только мы защитники.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20550">
        <w:rPr>
          <w:sz w:val="28"/>
          <w:szCs w:val="28"/>
        </w:rPr>
        <w:t>Нужно корни укрыть снегом, объясняя, что мы помогаем им выжить зимой. Бывая с детьми зимой в лесу, обратите внимание на тишину в лесу, её красоту и как хорошо дышится в лесу.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20550">
        <w:rPr>
          <w:sz w:val="28"/>
          <w:szCs w:val="28"/>
        </w:rPr>
        <w:t xml:space="preserve"> Весной природа преображается, и мы радуемся каждой новой травинке и 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и лекарственные травы, нарвите только столько, сколько вам нужно, и старайтесь не рвать с корнями.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20550">
        <w:rPr>
          <w:sz w:val="28"/>
          <w:szCs w:val="28"/>
        </w:rPr>
        <w:t>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у нашего леса, не нарушайте грибницу, объясните детям, что грибы нужно срезать ножиком, здесь вырастет новый гриб.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20550">
        <w:rPr>
          <w:sz w:val="28"/>
          <w:szCs w:val="28"/>
        </w:rPr>
        <w:t>Дети часто поступают жестоко с природой и во всём этом виноваты мы взрослые. Не смогли научить, видеть красивое и заботится о том, чтобы все, что окружает нас, только радовало.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0550">
        <w:rPr>
          <w:sz w:val="28"/>
          <w:szCs w:val="28"/>
        </w:rPr>
        <w:t>Накормите птиц, повесьте кормушку за окном или на балконе. Ребёнок сам будет класть туда корм. Хотите порадовать ребёнка, заведите ему попугайчиков или щегла, черепаху или хомячка. Объясните и научите, как правильно за ними ухаживать и ребёнок будет счастлив. У многих детей есть мечта иметь друга рядом, это котёнок или щенок. И если вы завели себе животное дома, не выбрасывайте их на улицу, когда они подрастут, они ведь животные и доверяют людям.</w:t>
      </w:r>
    </w:p>
    <w:p w:rsidR="0069473F" w:rsidRPr="00220550" w:rsidRDefault="0069473F" w:rsidP="00F65C4F">
      <w:pPr>
        <w:jc w:val="both"/>
        <w:rPr>
          <w:sz w:val="28"/>
          <w:szCs w:val="28"/>
        </w:rPr>
      </w:pPr>
      <w:r w:rsidRPr="002205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20550">
        <w:rPr>
          <w:sz w:val="28"/>
          <w:szCs w:val="28"/>
        </w:rPr>
        <w:t>Пожелание вам -  воспитывать у детей чувство сострадания, учите видеть красоту окружающего мира, и это не пройдёт даром. Если ребенок будет бережно относиться ко всему, и беречь этот «дом» - ваше воспитание не пройдёт даром. Они будут внимательны не только к окружающему миру, но и к вам взрослым.</w:t>
      </w:r>
    </w:p>
    <w:p w:rsidR="0069473F" w:rsidRDefault="0069473F" w:rsidP="00F65C4F">
      <w:pPr>
        <w:jc w:val="center"/>
        <w:rPr>
          <w:b/>
          <w:sz w:val="28"/>
          <w:szCs w:val="28"/>
        </w:rPr>
      </w:pPr>
    </w:p>
    <w:p w:rsidR="0069473F" w:rsidRPr="00D85191" w:rsidRDefault="0069473F" w:rsidP="00F65C4F">
      <w:pPr>
        <w:jc w:val="center"/>
        <w:rPr>
          <w:b/>
          <w:sz w:val="28"/>
          <w:szCs w:val="28"/>
        </w:rPr>
      </w:pPr>
    </w:p>
    <w:p w:rsidR="0069473F" w:rsidRPr="00D85191" w:rsidRDefault="0069473F" w:rsidP="00F65C4F">
      <w:pPr>
        <w:jc w:val="center"/>
        <w:rPr>
          <w:b/>
          <w:sz w:val="28"/>
          <w:szCs w:val="28"/>
        </w:rPr>
      </w:pPr>
    </w:p>
    <w:p w:rsidR="0069473F" w:rsidRPr="00D85191" w:rsidRDefault="0069473F" w:rsidP="00F65C4F">
      <w:pPr>
        <w:jc w:val="center"/>
        <w:rPr>
          <w:b/>
          <w:sz w:val="28"/>
          <w:szCs w:val="28"/>
        </w:rPr>
      </w:pPr>
    </w:p>
    <w:p w:rsidR="0069473F" w:rsidRPr="00220550" w:rsidRDefault="0069473F" w:rsidP="00F65C4F">
      <w:pPr>
        <w:jc w:val="center"/>
        <w:rPr>
          <w:b/>
          <w:sz w:val="28"/>
          <w:szCs w:val="28"/>
        </w:rPr>
      </w:pPr>
      <w:r w:rsidRPr="00220550">
        <w:rPr>
          <w:b/>
          <w:sz w:val="28"/>
          <w:szCs w:val="28"/>
        </w:rPr>
        <w:t>Анкета  «Отношение   родителей   к   проблеме экологического   воспитания»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1 .     Что такое  экология?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__________________________________________________________________________</w:t>
      </w:r>
    </w:p>
    <w:p w:rsidR="0069473F" w:rsidRPr="00220550" w:rsidRDefault="0069473F" w:rsidP="00F65C4F">
      <w:pPr>
        <w:rPr>
          <w:sz w:val="28"/>
          <w:szCs w:val="28"/>
        </w:rPr>
      </w:pP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2.        Есть ли у Вас комнатные растения  и какие? Если нет, то почему?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__________________________________________________________________________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3.        Есть ли в семье собака, кошка или другие животные?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4.        Посадили ли Вы дерево?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5.        Мастерили ли Вы когда-нибудь кормушки для птиц?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6.        Читаете ли Вы ребенку книги о природе?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7.        Смотрит ли Ваш ребенок диафильмы, слайды, телепередачи о природе?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8.        Любит ли Ваш ребенок бывать в лесу?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9.        Часто ли Вы бываете в лесу с ребенком?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10.      Знает ли Ваш ребенок названия деревьев, цветов, ягод и т.д.?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11.      Рассказываете ли Вы ребенку о пользе деревьев, лекарственных трав, ягод, насекомых, птиц?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12.       Знает ли Ваш ребенок стихи, загадки, поговорки, пословицы о природе?</w:t>
      </w:r>
    </w:p>
    <w:p w:rsidR="0069473F" w:rsidRPr="00220550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>13.       Проявляет ли Ваш ребенок заботливое отношение к животным, растениям?</w:t>
      </w:r>
    </w:p>
    <w:p w:rsidR="0069473F" w:rsidRDefault="0069473F" w:rsidP="00F65C4F">
      <w:pPr>
        <w:rPr>
          <w:sz w:val="28"/>
          <w:szCs w:val="28"/>
        </w:rPr>
      </w:pPr>
      <w:r w:rsidRPr="00220550">
        <w:rPr>
          <w:sz w:val="28"/>
          <w:szCs w:val="28"/>
        </w:rPr>
        <w:t xml:space="preserve">14.    Как вы думаете, получает Ваш ребенок знания о природе в детском саду?                                                                                                </w:t>
      </w:r>
    </w:p>
    <w:p w:rsidR="0069473F" w:rsidRDefault="0069473F" w:rsidP="00F65C4F">
      <w:pPr>
        <w:rPr>
          <w:sz w:val="28"/>
          <w:szCs w:val="28"/>
        </w:rPr>
      </w:pPr>
    </w:p>
    <w:p w:rsidR="0069473F" w:rsidRDefault="0069473F" w:rsidP="00651FBD">
      <w:pPr>
        <w:rPr>
          <w:b/>
          <w:sz w:val="28"/>
          <w:szCs w:val="28"/>
        </w:rPr>
      </w:pPr>
    </w:p>
    <w:p w:rsidR="0069473F" w:rsidRDefault="0069473F" w:rsidP="00651FBD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4D3CE5">
      <w:pPr>
        <w:jc w:val="center"/>
        <w:rPr>
          <w:b/>
          <w:sz w:val="28"/>
          <w:szCs w:val="28"/>
        </w:rPr>
      </w:pPr>
    </w:p>
    <w:p w:rsidR="0069473F" w:rsidRPr="00D85191" w:rsidRDefault="0069473F" w:rsidP="004D3CE5">
      <w:pPr>
        <w:jc w:val="center"/>
        <w:rPr>
          <w:b/>
          <w:sz w:val="28"/>
          <w:szCs w:val="28"/>
        </w:rPr>
      </w:pPr>
    </w:p>
    <w:p w:rsidR="0069473F" w:rsidRPr="00D85191" w:rsidRDefault="0069473F" w:rsidP="004D3CE5">
      <w:pPr>
        <w:jc w:val="center"/>
        <w:rPr>
          <w:b/>
          <w:sz w:val="28"/>
          <w:szCs w:val="28"/>
        </w:rPr>
      </w:pPr>
    </w:p>
    <w:p w:rsidR="0069473F" w:rsidRPr="00D85191" w:rsidRDefault="0069473F" w:rsidP="004D3CE5">
      <w:pPr>
        <w:jc w:val="center"/>
        <w:rPr>
          <w:b/>
          <w:sz w:val="28"/>
          <w:szCs w:val="28"/>
        </w:rPr>
      </w:pPr>
    </w:p>
    <w:p w:rsidR="0069473F" w:rsidRPr="00D85191" w:rsidRDefault="0069473F" w:rsidP="004D3CE5">
      <w:pPr>
        <w:jc w:val="center"/>
        <w:rPr>
          <w:b/>
          <w:sz w:val="28"/>
          <w:szCs w:val="28"/>
        </w:rPr>
      </w:pPr>
    </w:p>
    <w:p w:rsidR="0069473F" w:rsidRPr="00D85191" w:rsidRDefault="0069473F" w:rsidP="004D3CE5">
      <w:pPr>
        <w:jc w:val="center"/>
        <w:rPr>
          <w:b/>
          <w:sz w:val="28"/>
          <w:szCs w:val="28"/>
        </w:rPr>
      </w:pPr>
    </w:p>
    <w:p w:rsidR="0069473F" w:rsidRDefault="0069473F" w:rsidP="004D3CE5">
      <w:pPr>
        <w:jc w:val="center"/>
        <w:rPr>
          <w:b/>
          <w:sz w:val="28"/>
          <w:szCs w:val="28"/>
        </w:rPr>
      </w:pPr>
      <w:r w:rsidRPr="00CB31D0">
        <w:rPr>
          <w:b/>
          <w:sz w:val="28"/>
          <w:szCs w:val="28"/>
        </w:rPr>
        <w:t xml:space="preserve">Конспект непосредственно образовательной деятельности по экологическому </w:t>
      </w:r>
      <w:r>
        <w:rPr>
          <w:b/>
          <w:sz w:val="28"/>
          <w:szCs w:val="28"/>
        </w:rPr>
        <w:t>воспитанию  «Как листочек березу спас</w:t>
      </w:r>
      <w:r w:rsidRPr="00CB31D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69473F" w:rsidRDefault="0069473F" w:rsidP="004D3CE5">
      <w:pPr>
        <w:jc w:val="center"/>
        <w:rPr>
          <w:sz w:val="28"/>
          <w:szCs w:val="28"/>
        </w:rPr>
      </w:pPr>
      <w:r w:rsidRPr="00CB31D0">
        <w:rPr>
          <w:b/>
          <w:sz w:val="28"/>
          <w:szCs w:val="28"/>
        </w:rPr>
        <w:t xml:space="preserve"> (кон</w:t>
      </w:r>
      <w:r>
        <w:rPr>
          <w:b/>
          <w:sz w:val="28"/>
          <w:szCs w:val="28"/>
        </w:rPr>
        <w:t>спект занятия для средней группы</w:t>
      </w:r>
      <w:r>
        <w:rPr>
          <w:sz w:val="28"/>
          <w:szCs w:val="28"/>
        </w:rPr>
        <w:t>).</w:t>
      </w:r>
    </w:p>
    <w:p w:rsidR="0069473F" w:rsidRDefault="0069473F" w:rsidP="004D3CE5">
      <w:pPr>
        <w:rPr>
          <w:color w:val="000000"/>
          <w:shd w:val="clear" w:color="auto" w:fill="FFFFFF"/>
        </w:rPr>
      </w:pPr>
      <w:r w:rsidRPr="001E7A61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: </w:t>
      </w:r>
      <w:r w:rsidRPr="004D3CE5">
        <w:rPr>
          <w:color w:val="000000"/>
          <w:sz w:val="28"/>
          <w:szCs w:val="28"/>
          <w:shd w:val="clear" w:color="auto" w:fill="FFFFFF"/>
        </w:rPr>
        <w:t>воспитывать чувство любви к родной природе</w:t>
      </w:r>
      <w:r>
        <w:rPr>
          <w:color w:val="000000"/>
          <w:shd w:val="clear" w:color="auto" w:fill="FFFFFF"/>
        </w:rPr>
        <w:t>.</w:t>
      </w:r>
    </w:p>
    <w:p w:rsidR="0069473F" w:rsidRPr="001E7A61" w:rsidRDefault="0069473F" w:rsidP="004D3CE5">
      <w:pPr>
        <w:rPr>
          <w:sz w:val="28"/>
          <w:szCs w:val="28"/>
          <w:u w:val="single"/>
        </w:rPr>
      </w:pPr>
      <w:r w:rsidRPr="001E7A61">
        <w:rPr>
          <w:sz w:val="28"/>
          <w:szCs w:val="28"/>
          <w:u w:val="single"/>
        </w:rPr>
        <w:t xml:space="preserve">Задачи: 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1 Обучающая: Познакомить детей с рассказом, развивать эмоциональную отзывчивость при восприятии произведения, расширять представления о дереве, формировать знания об особенностях березы, по которым ее можно выделить среди других деревьев,</w:t>
      </w:r>
      <w:r w:rsidRPr="00B0467E">
        <w:rPr>
          <w:rFonts w:ascii="Arial" w:hAnsi="Arial" w:cs="Arial"/>
          <w:color w:val="555555"/>
          <w:sz w:val="21"/>
          <w:szCs w:val="21"/>
        </w:rPr>
        <w:t xml:space="preserve"> </w:t>
      </w:r>
      <w:r>
        <w:rPr>
          <w:sz w:val="28"/>
          <w:szCs w:val="28"/>
        </w:rPr>
        <w:t>ф</w:t>
      </w:r>
      <w:r w:rsidRPr="00B0467E">
        <w:rPr>
          <w:sz w:val="28"/>
          <w:szCs w:val="28"/>
        </w:rPr>
        <w:t>ормировать представления о жизни деревьев</w:t>
      </w:r>
      <w:r>
        <w:rPr>
          <w:sz w:val="28"/>
          <w:szCs w:val="28"/>
        </w:rPr>
        <w:t>, учить наклеивать листочки аккуратно, распределять по разным местам.</w:t>
      </w:r>
    </w:p>
    <w:p w:rsidR="0069473F" w:rsidRPr="00B0467E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2 Развивающая:</w:t>
      </w:r>
      <w:r w:rsidRPr="00B0467E">
        <w:rPr>
          <w:rFonts w:ascii="Arial" w:hAnsi="Arial" w:cs="Arial"/>
          <w:color w:val="555555"/>
          <w:sz w:val="21"/>
          <w:szCs w:val="21"/>
        </w:rPr>
        <w:t xml:space="preserve"> </w:t>
      </w:r>
      <w:r w:rsidRPr="00B0467E">
        <w:rPr>
          <w:sz w:val="28"/>
          <w:szCs w:val="28"/>
        </w:rPr>
        <w:t>Приобщить к процессу познания</w:t>
      </w:r>
      <w:r>
        <w:rPr>
          <w:sz w:val="28"/>
          <w:szCs w:val="28"/>
        </w:rPr>
        <w:t>,</w:t>
      </w:r>
      <w:r w:rsidRPr="00B0467E">
        <w:rPr>
          <w:rFonts w:ascii="Arial" w:hAnsi="Arial" w:cs="Arial"/>
          <w:color w:val="555555"/>
          <w:sz w:val="21"/>
          <w:szCs w:val="21"/>
        </w:rPr>
        <w:t xml:space="preserve"> </w:t>
      </w:r>
      <w:r w:rsidRPr="00B0467E">
        <w:rPr>
          <w:sz w:val="28"/>
          <w:szCs w:val="28"/>
        </w:rPr>
        <w:t>развивать речь, фантазию, наблюдательность.</w:t>
      </w:r>
      <w:r>
        <w:rPr>
          <w:sz w:val="28"/>
          <w:szCs w:val="28"/>
        </w:rPr>
        <w:t xml:space="preserve"> </w:t>
      </w:r>
      <w:r w:rsidRPr="003F499F">
        <w:rPr>
          <w:sz w:val="28"/>
          <w:szCs w:val="28"/>
        </w:rPr>
        <w:t>Пробуждать интерес к природе</w:t>
      </w:r>
      <w:r>
        <w:rPr>
          <w:sz w:val="28"/>
          <w:szCs w:val="28"/>
        </w:rPr>
        <w:t>.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3 Воспитывающая: Воспитывать желание защищать и оберегать природу.</w:t>
      </w:r>
    </w:p>
    <w:p w:rsidR="0069473F" w:rsidRDefault="0069473F" w:rsidP="004D3CE5">
      <w:pPr>
        <w:rPr>
          <w:sz w:val="28"/>
          <w:szCs w:val="28"/>
        </w:rPr>
      </w:pPr>
      <w:r w:rsidRPr="001E7A61">
        <w:rPr>
          <w:sz w:val="28"/>
          <w:szCs w:val="28"/>
          <w:u w:val="single"/>
        </w:rPr>
        <w:t>Интеграция образовательных областей</w:t>
      </w:r>
      <w:r>
        <w:rPr>
          <w:sz w:val="28"/>
          <w:szCs w:val="28"/>
        </w:rPr>
        <w:t>: коммуникация, чтение художественной литературы, познание, художественное творчество, безопасность.</w:t>
      </w:r>
    </w:p>
    <w:p w:rsidR="0069473F" w:rsidRDefault="0069473F" w:rsidP="004D3CE5">
      <w:pPr>
        <w:rPr>
          <w:sz w:val="28"/>
          <w:szCs w:val="28"/>
        </w:rPr>
      </w:pPr>
      <w:r w:rsidRPr="001E7A61">
        <w:rPr>
          <w:sz w:val="28"/>
          <w:szCs w:val="28"/>
          <w:u w:val="single"/>
        </w:rPr>
        <w:t>Словарная работа</w:t>
      </w:r>
      <w:r>
        <w:rPr>
          <w:sz w:val="28"/>
          <w:szCs w:val="28"/>
        </w:rPr>
        <w:t>: позолотило, заглушили, затрепетал, юркнула, хранитель леса, озорники.</w:t>
      </w:r>
    </w:p>
    <w:p w:rsidR="0069473F" w:rsidRDefault="0069473F" w:rsidP="004D3CE5">
      <w:pPr>
        <w:rPr>
          <w:sz w:val="28"/>
          <w:szCs w:val="28"/>
        </w:rPr>
      </w:pPr>
      <w:r w:rsidRPr="001E7A61">
        <w:rPr>
          <w:sz w:val="28"/>
          <w:szCs w:val="28"/>
          <w:u w:val="single"/>
        </w:rPr>
        <w:t>Предварительная работа</w:t>
      </w:r>
      <w:r>
        <w:rPr>
          <w:sz w:val="28"/>
          <w:szCs w:val="28"/>
        </w:rPr>
        <w:t>: рассматривание иллюстраций, экскурсия по территории детского сада, чтение сказок, рассказов, знакомство с народным творчеством, угадывание загадок, разучивание песен, хоровода «Во поле береза стояла», заучивание загадок, пословиц, поговорок, беседы, наблюдения про березу.</w:t>
      </w:r>
    </w:p>
    <w:p w:rsidR="0069473F" w:rsidRDefault="0069473F" w:rsidP="004D3CE5">
      <w:pPr>
        <w:rPr>
          <w:sz w:val="28"/>
          <w:szCs w:val="28"/>
        </w:rPr>
      </w:pPr>
      <w:r w:rsidRPr="001E7A61">
        <w:rPr>
          <w:sz w:val="28"/>
          <w:szCs w:val="28"/>
          <w:u w:val="single"/>
        </w:rPr>
        <w:t>Оборудование</w:t>
      </w:r>
      <w:r>
        <w:rPr>
          <w:sz w:val="28"/>
          <w:szCs w:val="28"/>
        </w:rPr>
        <w:t>: ноутбук с приготовленным заранее материалом (слайды про березу), вырезанные листочки березы желтого и зеленого цвета, клей, салфетки, ватман с изображением березы без листьев. На стуле сидит плюшевый зайка.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Ход НОД:</w:t>
      </w:r>
    </w:p>
    <w:p w:rsidR="0069473F" w:rsidRPr="001943A8" w:rsidRDefault="0069473F" w:rsidP="004D3CE5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Организационный момент.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Воспитатель: Какое сейчас время года? Вы любите гулять на улице осенью?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Что вы делаете на прогулке осенью? А вы бывали в осеннем лесу?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Дети: отвечают</w:t>
      </w:r>
    </w:p>
    <w:p w:rsidR="0069473F" w:rsidRPr="001943A8" w:rsidRDefault="0069473F" w:rsidP="004D3CE5">
      <w:pPr>
        <w:rPr>
          <w:b/>
          <w:sz w:val="28"/>
          <w:szCs w:val="28"/>
        </w:rPr>
      </w:pPr>
      <w:r>
        <w:rPr>
          <w:b/>
          <w:sz w:val="28"/>
          <w:szCs w:val="28"/>
        </w:rPr>
        <w:t>2 Чтение рассказа А.Лопатина, М.Скребцова «Как листочек березу спас»(Серия «Беседы о воспитании».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Воспитатель: послушайте, ребята, я сейчас прочитаю вам один рассказ называется он «Как листочек березу спас».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Наступила осень, и береза оделась в золотое платье. Солнечный зайчик прилетел в гости к листочку и весело воскликнул: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Солнышко позолотило тебя, и ты сам стал как солнечный зайчик!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Да, мне нравится мой наряд, но скоро мы расстанемся,- вздохнул листочек.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Не горюй, лето было очень хорошим, и я тебя не забуду,- просиял солнечный зайчик.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Да, лето было очень хорошим. Я много работал и многому научился.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 Последние слова листочка заглушили громкие голоса детей. Они пришли в лес на прогулку вместе с воспитателем.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Посмотрите, дети, на эту красавицу березу, какая она красивая. Она такая же живая, как мы, люди. Она дышит, спит и работает. Береза может чувствовать и даже по- своему говорит,- стала рассказывать воспитательница.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Правильно, правильно,- одобрительно зашумела береза.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Воспитательница и ребята ушли вглубь леса, но два мальчика остались на полянке.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Не верю, что деревья чувствуют, -сказал один и отломил ветку у березы.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Пусть дерево мне что- ни будь скажет, -засмеялся другой и начал вырезать, ножиком на коре березы свое имя.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Эти мальчишки погубят березу. Надо прогнать губителей,- решил березовый листочек. Он затрепетал и оторвался от своей ветки.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Плавно кружась, листочек опустился возле пня на краю поляны и заплакал: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Что делать?! Я обещал защитить березу, но не смог!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Не шуми, ты мне мешаешь считать запасы в кладовой.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Из-под пня выглянула полевая мышка и сердито посмотрела на листочек.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Там мальчишки губят березу. Прогони их,- стал просить листочек.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Я не могу прогнать мальчишек. Но здесь неподалеку в старой берлоге живет лесовик. Хотя днем он из берлоги не вылезает, но надо уговорить его помочь. Если люди деревья погубят, нам жить негде будет, -пробормотала мышка.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Она подхватила листочек и юркнула в кусты. 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Мальчишки тем временем стали скакать вокруг березы и весело кричать.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 Вдруг кто- то схватил ребят ветвями- лапами и поднял их над землей.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Ой, кто это?- испугались мальчики.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Я лесовик, хранитель леса, -пробормотало существо,-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Деревья, кто из вас этих озорников уму- разуму научит? Или мне их в камни превратить?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Они меня поранили, но я научу их уму- разуму,- согласилась береза.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Чистое у тебя сердце, береза,- ответил лесовик, и ребята почувствовали, как они летят по воздуху прямо к березе. Один попал в корни березы, а другой- в ствол. Не успели мальчики прийти в себя, как береза приказала: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Быстрее за работу. Вы корни, крепите меня к земле и добывайте из нее пищу. Ты, ствол, проводи пищу от корней к ветвям.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Мы не удержим такую огромную березу. У нас болят раненые места,- захныкали ребята.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Если вы, корни не удержите меня, я упаду и погибну. Нужно не хныкать, а быстрее лечить раны. Иначе я начну гнить и умру,- строго сказала береза.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Ау- ау, мальчики, где вы?!- раздался крик воспитателя.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Ладно, для первого урока достаточно,- сердито проворчал лесовик. Он махнул лапой и перепуганные ребята снова оказались возле березы.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Вот вы где! Пойдемте обратно,- сказала воспитательница, выходя на полянку.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Извини нас ,береза,- прошептал один мальчик, уходя из леса.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А второй- молча погладил березку по белоснежной коре.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Спасибо тебе, мышь. Ты спасла мою маму березу,- прошелестел листочек.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- Это не я, а лесовик постарался,- ответила мышка и добавила: 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- Ты храбрый листочек. Хочешь в моей норе жить и ее украшать?</w:t>
      </w:r>
    </w:p>
    <w:p w:rsidR="0069473F" w:rsidRPr="001943A8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 xml:space="preserve"> Листочек согласился, и лесная мышка унесла его в свою норку.</w:t>
      </w:r>
    </w:p>
    <w:p w:rsidR="0069473F" w:rsidRDefault="0069473F" w:rsidP="004D3CE5">
      <w:pPr>
        <w:rPr>
          <w:i/>
          <w:sz w:val="28"/>
          <w:szCs w:val="28"/>
        </w:rPr>
      </w:pPr>
      <w:r w:rsidRPr="001943A8">
        <w:rPr>
          <w:i/>
          <w:sz w:val="28"/>
          <w:szCs w:val="28"/>
        </w:rPr>
        <w:t>Долгими зимними вечерами они вспоминали лето и лес, деревья и солнышко, а на душе у них была тишина и покой.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Воспитатель:(</w:t>
      </w:r>
      <w:r w:rsidRPr="001943A8">
        <w:rPr>
          <w:i/>
          <w:sz w:val="28"/>
          <w:szCs w:val="28"/>
        </w:rPr>
        <w:t>задает вопросы</w:t>
      </w:r>
      <w:r>
        <w:rPr>
          <w:sz w:val="28"/>
          <w:szCs w:val="28"/>
        </w:rPr>
        <w:t>) Чему научила мальчиков эта история?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Как вы думаете, могут ли деревья и растения слышать, чувствовать и понимать человека?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Как вы думаете, кто спас березу?</w:t>
      </w:r>
    </w:p>
    <w:p w:rsidR="0069473F" w:rsidRPr="00736C23" w:rsidRDefault="0069473F" w:rsidP="004D3CE5">
      <w:pPr>
        <w:pStyle w:val="ListParagraph"/>
        <w:numPr>
          <w:ilvl w:val="0"/>
          <w:numId w:val="4"/>
        </w:numPr>
        <w:spacing w:line="276" w:lineRule="auto"/>
        <w:rPr>
          <w:b/>
          <w:sz w:val="28"/>
          <w:szCs w:val="28"/>
        </w:rPr>
      </w:pPr>
      <w:r w:rsidRPr="00736C23">
        <w:rPr>
          <w:b/>
          <w:sz w:val="28"/>
          <w:szCs w:val="28"/>
        </w:rPr>
        <w:t>Рассматривание слайдов.</w:t>
      </w:r>
    </w:p>
    <w:p w:rsidR="0069473F" w:rsidRDefault="0069473F" w:rsidP="004D3CE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Дети совместно с воспитателем рассматривают картинки с изображением березы.</w:t>
      </w:r>
    </w:p>
    <w:p w:rsidR="0069473F" w:rsidRDefault="0069473F" w:rsidP="004D3CE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( береза во все времена года)</w:t>
      </w:r>
    </w:p>
    <w:p w:rsidR="0069473F" w:rsidRDefault="0069473F" w:rsidP="004D3CE5">
      <w:pPr>
        <w:pStyle w:val="ListParagraph"/>
        <w:numPr>
          <w:ilvl w:val="0"/>
          <w:numId w:val="4"/>
        </w:numPr>
        <w:spacing w:line="276" w:lineRule="auto"/>
        <w:rPr>
          <w:b/>
          <w:sz w:val="28"/>
          <w:szCs w:val="28"/>
        </w:rPr>
      </w:pPr>
      <w:r w:rsidRPr="00736C23">
        <w:rPr>
          <w:b/>
          <w:sz w:val="28"/>
          <w:szCs w:val="28"/>
        </w:rPr>
        <w:t>Физкультминутка</w:t>
      </w:r>
    </w:p>
    <w:p w:rsidR="0069473F" w:rsidRPr="004B7270" w:rsidRDefault="0069473F" w:rsidP="004D3CE5">
      <w:pPr>
        <w:rPr>
          <w:b/>
          <w:sz w:val="28"/>
          <w:szCs w:val="28"/>
        </w:rPr>
      </w:pPr>
      <w:r w:rsidRPr="004B7270">
        <w:rPr>
          <w:sz w:val="28"/>
          <w:szCs w:val="28"/>
        </w:rPr>
        <w:t>Березка</w:t>
      </w:r>
    </w:p>
    <w:p w:rsidR="0069473F" w:rsidRPr="004B7270" w:rsidRDefault="0069473F" w:rsidP="004D3CE5">
      <w:pPr>
        <w:pStyle w:val="Style37"/>
        <w:widowControl/>
        <w:jc w:val="both"/>
        <w:rPr>
          <w:rStyle w:val="FontStyle118"/>
          <w:sz w:val="28"/>
          <w:szCs w:val="28"/>
        </w:rPr>
      </w:pPr>
      <w:r w:rsidRPr="004B7270">
        <w:rPr>
          <w:rStyle w:val="FontStyle111"/>
          <w:sz w:val="28"/>
          <w:szCs w:val="28"/>
        </w:rPr>
        <w:t>Мы березку</w:t>
      </w:r>
      <w:r>
        <w:rPr>
          <w:rStyle w:val="FontStyle111"/>
          <w:sz w:val="28"/>
          <w:szCs w:val="28"/>
        </w:rPr>
        <w:fldChar w:fldCharType="begin"/>
      </w:r>
      <w:r w:rsidRPr="004B7270">
        <w:rPr>
          <w:rFonts w:ascii="Times New Roman" w:hAnsi="Times New Roman"/>
          <w:sz w:val="28"/>
          <w:szCs w:val="28"/>
        </w:rPr>
        <w:instrText>xe "</w:instrText>
      </w:r>
      <w:r w:rsidRPr="004B7270">
        <w:rPr>
          <w:rStyle w:val="FontStyle111"/>
          <w:sz w:val="28"/>
          <w:szCs w:val="28"/>
        </w:rPr>
        <w:instrText>березка</w:instrText>
      </w:r>
      <w:r w:rsidRPr="004B7270">
        <w:rPr>
          <w:rFonts w:ascii="Times New Roman" w:hAnsi="Times New Roman"/>
          <w:sz w:val="28"/>
          <w:szCs w:val="28"/>
        </w:rPr>
        <w:instrText>"</w:instrText>
      </w:r>
      <w:r>
        <w:rPr>
          <w:rStyle w:val="FontStyle111"/>
          <w:sz w:val="28"/>
          <w:szCs w:val="28"/>
        </w:rPr>
        <w:fldChar w:fldCharType="end"/>
      </w:r>
      <w:r w:rsidRPr="004B7270">
        <w:rPr>
          <w:rStyle w:val="FontStyle111"/>
          <w:sz w:val="28"/>
          <w:szCs w:val="28"/>
        </w:rPr>
        <w:t xml:space="preserve"> посадили, </w:t>
      </w:r>
      <w:r w:rsidRPr="004B7270">
        <w:rPr>
          <w:rStyle w:val="FontStyle118"/>
          <w:sz w:val="28"/>
          <w:szCs w:val="28"/>
        </w:rPr>
        <w:t>(Выпрямиться за столом.)</w:t>
      </w:r>
    </w:p>
    <w:p w:rsidR="0069473F" w:rsidRPr="004B7270" w:rsidRDefault="0069473F" w:rsidP="004D3CE5">
      <w:pPr>
        <w:pStyle w:val="Style37"/>
        <w:widowControl/>
        <w:jc w:val="both"/>
        <w:rPr>
          <w:rStyle w:val="FontStyle118"/>
          <w:sz w:val="28"/>
          <w:szCs w:val="28"/>
        </w:rPr>
      </w:pPr>
      <w:r w:rsidRPr="004B7270">
        <w:rPr>
          <w:rStyle w:val="FontStyle111"/>
          <w:sz w:val="28"/>
          <w:szCs w:val="28"/>
        </w:rPr>
        <w:t xml:space="preserve">Мы водой ее полили, </w:t>
      </w:r>
      <w:r w:rsidRPr="004B7270">
        <w:rPr>
          <w:rStyle w:val="FontStyle118"/>
          <w:sz w:val="28"/>
          <w:szCs w:val="28"/>
        </w:rPr>
        <w:t>(Руки согнуть к плечам, ладонями вперед.)</w:t>
      </w:r>
    </w:p>
    <w:p w:rsidR="0069473F" w:rsidRPr="004B7270" w:rsidRDefault="0069473F" w:rsidP="004D3CE5">
      <w:pPr>
        <w:pStyle w:val="Style48"/>
        <w:widowControl/>
        <w:jc w:val="both"/>
        <w:rPr>
          <w:rStyle w:val="FontStyle118"/>
          <w:sz w:val="28"/>
          <w:szCs w:val="28"/>
        </w:rPr>
      </w:pPr>
      <w:r w:rsidRPr="004B7270">
        <w:rPr>
          <w:rStyle w:val="FontStyle111"/>
          <w:sz w:val="28"/>
          <w:szCs w:val="28"/>
        </w:rPr>
        <w:t xml:space="preserve">И березка подросла, </w:t>
      </w:r>
      <w:r w:rsidRPr="004B7270">
        <w:rPr>
          <w:rStyle w:val="FontStyle118"/>
          <w:sz w:val="28"/>
          <w:szCs w:val="28"/>
        </w:rPr>
        <w:t>(Встать за столом.)</w:t>
      </w:r>
    </w:p>
    <w:p w:rsidR="0069473F" w:rsidRPr="004B7270" w:rsidRDefault="0069473F" w:rsidP="004D3CE5">
      <w:pPr>
        <w:pStyle w:val="Style48"/>
        <w:widowControl/>
        <w:jc w:val="both"/>
        <w:rPr>
          <w:rStyle w:val="FontStyle118"/>
          <w:i w:val="0"/>
          <w:iCs w:val="0"/>
          <w:sz w:val="28"/>
          <w:szCs w:val="28"/>
        </w:rPr>
      </w:pPr>
      <w:r w:rsidRPr="004B7270">
        <w:rPr>
          <w:rStyle w:val="FontStyle111"/>
          <w:sz w:val="28"/>
          <w:szCs w:val="28"/>
        </w:rPr>
        <w:t xml:space="preserve">К солнцу ветки подняла, </w:t>
      </w:r>
      <w:r w:rsidRPr="004B7270">
        <w:rPr>
          <w:rStyle w:val="FontStyle118"/>
          <w:sz w:val="28"/>
          <w:szCs w:val="28"/>
        </w:rPr>
        <w:t>(Руки вверх.)</w:t>
      </w:r>
    </w:p>
    <w:p w:rsidR="0069473F" w:rsidRPr="004B7270" w:rsidRDefault="0069473F" w:rsidP="004D3CE5">
      <w:pPr>
        <w:pStyle w:val="Style37"/>
        <w:widowControl/>
        <w:jc w:val="both"/>
        <w:rPr>
          <w:rStyle w:val="FontStyle118"/>
          <w:sz w:val="28"/>
          <w:szCs w:val="28"/>
        </w:rPr>
      </w:pPr>
      <w:r w:rsidRPr="004B7270">
        <w:rPr>
          <w:rStyle w:val="FontStyle111"/>
          <w:sz w:val="28"/>
          <w:szCs w:val="28"/>
        </w:rPr>
        <w:t xml:space="preserve">А потом их наклонила </w:t>
      </w:r>
      <w:r w:rsidRPr="004B7270">
        <w:rPr>
          <w:rStyle w:val="FontStyle118"/>
          <w:sz w:val="28"/>
          <w:szCs w:val="28"/>
        </w:rPr>
        <w:t>(Руки вниз, спина прямая.) —</w:t>
      </w:r>
    </w:p>
    <w:p w:rsidR="0069473F" w:rsidRPr="004B7270" w:rsidRDefault="0069473F" w:rsidP="004D3CE5">
      <w:pPr>
        <w:pStyle w:val="Style37"/>
        <w:widowControl/>
        <w:jc w:val="both"/>
        <w:rPr>
          <w:rStyle w:val="FontStyle118"/>
          <w:sz w:val="28"/>
          <w:szCs w:val="28"/>
        </w:rPr>
      </w:pPr>
      <w:r w:rsidRPr="004B7270">
        <w:rPr>
          <w:rStyle w:val="FontStyle111"/>
          <w:sz w:val="28"/>
          <w:szCs w:val="28"/>
        </w:rPr>
        <w:t xml:space="preserve">И ребят благодарила. </w:t>
      </w:r>
      <w:r w:rsidRPr="004B7270">
        <w:rPr>
          <w:rStyle w:val="FontStyle118"/>
          <w:sz w:val="28"/>
          <w:szCs w:val="28"/>
        </w:rPr>
        <w:t>(Поклоны головой, сесть.)</w:t>
      </w:r>
    </w:p>
    <w:p w:rsidR="0069473F" w:rsidRPr="004B7270" w:rsidRDefault="0069473F" w:rsidP="004D3CE5">
      <w:pPr>
        <w:pStyle w:val="ListParagraph"/>
        <w:numPr>
          <w:ilvl w:val="0"/>
          <w:numId w:val="4"/>
        </w:numPr>
        <w:spacing w:line="276" w:lineRule="auto"/>
        <w:rPr>
          <w:b/>
          <w:sz w:val="28"/>
          <w:szCs w:val="28"/>
        </w:rPr>
      </w:pPr>
      <w:r w:rsidRPr="004B7270">
        <w:rPr>
          <w:b/>
          <w:sz w:val="28"/>
          <w:szCs w:val="28"/>
        </w:rPr>
        <w:t>Рисунок- аппликация «Осенняя береза»</w:t>
      </w:r>
      <w:r>
        <w:rPr>
          <w:b/>
          <w:sz w:val="28"/>
          <w:szCs w:val="28"/>
        </w:rPr>
        <w:t>(коллективная работа)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На ватмане нарисован макет березы для каждого ребенка вырезаны готовые листья березы.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Дети с помощью кисточки и клея аккуратно клеят листочки на березу.</w:t>
      </w:r>
    </w:p>
    <w:p w:rsidR="0069473F" w:rsidRDefault="0069473F" w:rsidP="004D3CE5">
      <w:pPr>
        <w:pStyle w:val="ListParagraph"/>
        <w:numPr>
          <w:ilvl w:val="0"/>
          <w:numId w:val="4"/>
        </w:numPr>
        <w:spacing w:line="276" w:lineRule="auto"/>
        <w:rPr>
          <w:b/>
          <w:sz w:val="28"/>
          <w:szCs w:val="28"/>
        </w:rPr>
      </w:pPr>
      <w:r w:rsidRPr="00984092">
        <w:rPr>
          <w:b/>
          <w:sz w:val="28"/>
          <w:szCs w:val="28"/>
        </w:rPr>
        <w:t>Дидактическая игра</w:t>
      </w:r>
    </w:p>
    <w:p w:rsidR="0069473F" w:rsidRDefault="0069473F" w:rsidP="004D3CE5">
      <w:pPr>
        <w:rPr>
          <w:sz w:val="28"/>
          <w:szCs w:val="28"/>
        </w:rPr>
      </w:pPr>
      <w:r w:rsidRPr="00984092">
        <w:rPr>
          <w:sz w:val="28"/>
          <w:szCs w:val="28"/>
        </w:rPr>
        <w:t>«Сложи картинку»</w:t>
      </w:r>
      <w:r>
        <w:rPr>
          <w:sz w:val="28"/>
          <w:szCs w:val="28"/>
        </w:rPr>
        <w:t xml:space="preserve"> Цель: упражнять детей в составлении целого предмета из его частей. (собрать картинку березы).</w:t>
      </w:r>
    </w:p>
    <w:p w:rsidR="0069473F" w:rsidRPr="00984092" w:rsidRDefault="0069473F" w:rsidP="004D3CE5">
      <w:pPr>
        <w:pStyle w:val="ListParagraph"/>
        <w:numPr>
          <w:ilvl w:val="0"/>
          <w:numId w:val="4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Заключительная часть.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Воспитатель: Ребята, что сегодня вы узнали?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Как нужно обращаться с деревьями?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В какую игру играли?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Что у нас получилось?</w:t>
      </w:r>
    </w:p>
    <w:p w:rsidR="0069473F" w:rsidRDefault="0069473F" w:rsidP="004D3CE5">
      <w:pPr>
        <w:rPr>
          <w:sz w:val="28"/>
          <w:szCs w:val="28"/>
        </w:rPr>
      </w:pPr>
      <w:r>
        <w:rPr>
          <w:sz w:val="28"/>
          <w:szCs w:val="28"/>
        </w:rPr>
        <w:t>Воспитатель: Зайка, теперь ты много узнал про березу, береги и защищай свое дерево, а теперь нужно нам прощаться. До свидания!</w:t>
      </w:r>
    </w:p>
    <w:p w:rsidR="0069473F" w:rsidRDefault="0069473F" w:rsidP="004D3CE5">
      <w:pPr>
        <w:rPr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Pr="00D85191" w:rsidRDefault="0069473F" w:rsidP="00F67D6F">
      <w:pPr>
        <w:rPr>
          <w:b/>
          <w:sz w:val="28"/>
          <w:szCs w:val="28"/>
        </w:rPr>
      </w:pPr>
    </w:p>
    <w:p w:rsidR="0069473F" w:rsidRDefault="0069473F" w:rsidP="00F67D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544AB">
        <w:rPr>
          <w:b/>
          <w:sz w:val="28"/>
          <w:szCs w:val="28"/>
        </w:rPr>
        <w:t>Развлечение «Во поле береза стояла»</w:t>
      </w:r>
    </w:p>
    <w:p w:rsidR="0069473F" w:rsidRDefault="0069473F" w:rsidP="00F67D6F">
      <w:pPr>
        <w:rPr>
          <w:b/>
          <w:sz w:val="28"/>
          <w:szCs w:val="28"/>
        </w:rPr>
      </w:pPr>
    </w:p>
    <w:p w:rsidR="0069473F" w:rsidRPr="00360C78" w:rsidRDefault="0069473F" w:rsidP="00F67D6F">
      <w:pPr>
        <w:rPr>
          <w:i/>
          <w:sz w:val="28"/>
          <w:szCs w:val="28"/>
        </w:rPr>
      </w:pPr>
      <w:r w:rsidRPr="00360C78">
        <w:rPr>
          <w:i/>
          <w:sz w:val="28"/>
          <w:szCs w:val="28"/>
        </w:rPr>
        <w:t>Оформление зала: на центральной стене-панно «березовая роща», в центре зала- бутафорская березка. Звучит мелодия русской народной песни «Во поле береза стояла»; дети с ленточками в руках входят в зал и встают вокруг березки.</w:t>
      </w:r>
    </w:p>
    <w:p w:rsidR="0069473F" w:rsidRDefault="0069473F" w:rsidP="00F67D6F">
      <w:pPr>
        <w:rPr>
          <w:sz w:val="28"/>
          <w:szCs w:val="28"/>
        </w:rPr>
      </w:pPr>
      <w:r w:rsidRPr="00496FDF">
        <w:rPr>
          <w:sz w:val="28"/>
          <w:szCs w:val="28"/>
          <w:u w:val="single"/>
        </w:rPr>
        <w:t>Ведущая:</w:t>
      </w:r>
      <w:r>
        <w:rPr>
          <w:sz w:val="28"/>
          <w:szCs w:val="28"/>
          <w:u w:val="single"/>
        </w:rPr>
        <w:t xml:space="preserve"> 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Люблю березу русскую,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То светлую, то грустную,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В белом сарафанчике,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С платочками в карманчиках,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С красивыми застежками,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С зелеными сережками!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Мы вокруг березки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Встанем в хоровод,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Радостно и звонко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Каждый запоет!</w:t>
      </w:r>
    </w:p>
    <w:p w:rsidR="0069473F" w:rsidRDefault="0069473F" w:rsidP="00F67D6F">
      <w:pPr>
        <w:rPr>
          <w:i/>
          <w:sz w:val="28"/>
          <w:szCs w:val="28"/>
        </w:rPr>
      </w:pPr>
      <w:r w:rsidRPr="00496FDF">
        <w:rPr>
          <w:i/>
          <w:sz w:val="28"/>
          <w:szCs w:val="28"/>
        </w:rPr>
        <w:t>Хоровод вокруг березки с лентами</w:t>
      </w:r>
      <w:r>
        <w:rPr>
          <w:i/>
          <w:sz w:val="28"/>
          <w:szCs w:val="28"/>
        </w:rPr>
        <w:t>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>Ведущая: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К березке ближе подойдем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И ветки лентами завьем.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Ведущая и дети под музыку украшают березку разноцветными лентами.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Белая березонька,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Ходи с нами гулять.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Ходи с нами гулять,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Осень встречать.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Звучит фонограмма «Голоса осеннего леса»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Исполняется песня про осень «Осень» (муз. И.Кишко,слова И.Плакида.)</w:t>
      </w:r>
    </w:p>
    <w:p w:rsidR="0069473F" w:rsidRDefault="0069473F" w:rsidP="00F67D6F">
      <w:pPr>
        <w:rPr>
          <w:sz w:val="28"/>
          <w:szCs w:val="28"/>
        </w:rPr>
      </w:pPr>
      <w:r w:rsidRPr="00AE566F">
        <w:rPr>
          <w:sz w:val="28"/>
          <w:szCs w:val="28"/>
          <w:u w:val="single"/>
        </w:rPr>
        <w:t>Ведущая: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Ветками березка машет на опушке,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И привет шлют нам милые зверюшки!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Инсценировка «Лесные музыканты»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Собрались музыканты на лужок,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Принесли музыканты- кто гармошку, кто рожок.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Под мелодию народной песни к березке подходят участники инсценировки.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Сколько музыкантов- столько и талантов!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>Мышка:</w:t>
      </w:r>
      <w:r>
        <w:rPr>
          <w:sz w:val="28"/>
          <w:szCs w:val="28"/>
        </w:rPr>
        <w:t xml:space="preserve"> Мышка на пригорке пляшет возле норки,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Колокольчиком звенит, всех в округе веселит!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Мышка звонит в колокольчик и приплясывает.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>Кошки:</w:t>
      </w:r>
      <w:r>
        <w:rPr>
          <w:sz w:val="28"/>
          <w:szCs w:val="28"/>
        </w:rPr>
        <w:t xml:space="preserve"> Две веселых кошки взяли в лапы ложки,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Деревянные, резные, звонкие да расписные!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Играют на ложках.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>Медведь:</w:t>
      </w:r>
      <w:r>
        <w:rPr>
          <w:sz w:val="28"/>
          <w:szCs w:val="28"/>
        </w:rPr>
        <w:t xml:space="preserve"> Если в бубен бьет медведь,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Бубну как не зазвенеть!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 xml:space="preserve">Станет бить комар в него- 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Не услышишь ничего!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Бьет в бубен.</w:t>
      </w:r>
    </w:p>
    <w:p w:rsidR="0069473F" w:rsidRDefault="0069473F" w:rsidP="00F67D6F">
      <w:pPr>
        <w:rPr>
          <w:sz w:val="28"/>
          <w:szCs w:val="28"/>
        </w:rPr>
      </w:pPr>
      <w:r w:rsidRPr="00D31861">
        <w:rPr>
          <w:sz w:val="28"/>
          <w:szCs w:val="28"/>
          <w:u w:val="single"/>
        </w:rPr>
        <w:t>Заяц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Бом-бом, бам- бам!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Заяц сел за барабан!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Заиграл- и в тот же час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Все вокруг пустились в пляс!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Играет на барабане.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Сели звери все рядком,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Заиграли ладком.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 xml:space="preserve">Выходите, малыши, 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Попляшите от души!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Свободная пляска под аккомпанемент шумового оркестра.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Поплясали дружно- отдохнуть всем нужно.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ведущая предлагает прочесть стихи о березе)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Звучит пьеса «Лошадка», в зал на игрушечной лошадке- палочке въезжает Петрушка.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>Петрушка:</w:t>
      </w:r>
      <w:r>
        <w:rPr>
          <w:sz w:val="28"/>
          <w:szCs w:val="28"/>
        </w:rPr>
        <w:t xml:space="preserve"> А вот и ребятишки!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Здорово, парнишки!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Здорово, девчушки,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Резвушки- хохотушки!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Я- ваш знакомый, Петрушка! Пришел вас позабавить да потешить. А что, хороша ли у меня лошадь? (</w:t>
      </w:r>
      <w:r w:rsidRPr="00851D9D">
        <w:rPr>
          <w:i/>
          <w:sz w:val="28"/>
          <w:szCs w:val="28"/>
        </w:rPr>
        <w:t>показывает</w:t>
      </w:r>
      <w:r>
        <w:rPr>
          <w:sz w:val="28"/>
          <w:szCs w:val="28"/>
        </w:rPr>
        <w:t>).</w:t>
      </w:r>
    </w:p>
    <w:p w:rsidR="0069473F" w:rsidRDefault="0069473F" w:rsidP="00F67D6F">
      <w:pPr>
        <w:rPr>
          <w:i/>
          <w:sz w:val="28"/>
          <w:szCs w:val="28"/>
        </w:rPr>
      </w:pPr>
      <w:r w:rsidRPr="00851D9D">
        <w:rPr>
          <w:i/>
          <w:sz w:val="28"/>
          <w:szCs w:val="28"/>
        </w:rPr>
        <w:t>Ведущая и дети хвалят лошадку.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Ведущая: </w:t>
      </w:r>
      <w:r>
        <w:rPr>
          <w:sz w:val="28"/>
          <w:szCs w:val="28"/>
        </w:rPr>
        <w:t>А хочешь, Петрушка, мы тебе песенку про лошадку споем?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Песня «Игра с лошадкой» (музыка Кишко). Петрушка хвалит детей.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Петрушка: </w:t>
      </w:r>
      <w:r>
        <w:rPr>
          <w:sz w:val="28"/>
          <w:szCs w:val="28"/>
        </w:rPr>
        <w:t>А показать вам, как я свою лошадку поймал, а потом запряг? (</w:t>
      </w:r>
      <w:r>
        <w:rPr>
          <w:i/>
          <w:sz w:val="28"/>
          <w:szCs w:val="28"/>
        </w:rPr>
        <w:t>ответы детей).</w:t>
      </w:r>
      <w:r>
        <w:rPr>
          <w:sz w:val="28"/>
          <w:szCs w:val="28"/>
        </w:rPr>
        <w:t xml:space="preserve"> Ну- кА, где мой платочек?! (</w:t>
      </w:r>
      <w:r>
        <w:rPr>
          <w:i/>
          <w:sz w:val="28"/>
          <w:szCs w:val="28"/>
        </w:rPr>
        <w:t xml:space="preserve">Достает платок и завязывает себе глаза). </w:t>
      </w:r>
      <w:r>
        <w:rPr>
          <w:sz w:val="28"/>
          <w:szCs w:val="28"/>
        </w:rPr>
        <w:t>Вот так я ее ловил, с завязанными глазами.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Ведущая: </w:t>
      </w:r>
      <w:r>
        <w:rPr>
          <w:sz w:val="28"/>
          <w:szCs w:val="28"/>
        </w:rPr>
        <w:t>Ребята, давайте пошутим с Петрушкой! Будем цокать, скакать и в лошадки играть. Пусть попробует Петрушка свою лошадку отыскать!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Игра «Жмурки с Петрушкой». В конце игры Ведущая подает Петрушке его лошадь.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Петрушка: </w:t>
      </w:r>
      <w:r>
        <w:rPr>
          <w:sz w:val="28"/>
          <w:szCs w:val="28"/>
        </w:rPr>
        <w:t>Наконец ее поймал!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Ох, запыхался, устал.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Сяду под березкой, отдохну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Да послушаю тишину!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Садится под березкой, дети- на стульчиках.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Прислушаюсь, как шелестят листочки, как падают листочки.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Из- за дверей слышится пение, Петрушка прислушивается).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Кто- то песенку поет,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Кто-то в гости к нам идет!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 xml:space="preserve">Матрешка: </w:t>
      </w:r>
      <w:r>
        <w:rPr>
          <w:i/>
          <w:sz w:val="28"/>
          <w:szCs w:val="28"/>
        </w:rPr>
        <w:t>(входя в зал):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Это я, Матрешка, песенку пою,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Это я, Матрешка, в гости к вам иду!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По лесу гуляю, загадки собираю!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загадывает загадки про березу).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Матрешка: </w:t>
      </w:r>
      <w:r>
        <w:rPr>
          <w:sz w:val="28"/>
          <w:szCs w:val="28"/>
        </w:rPr>
        <w:t>У меня, Матрешки,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Резвые ножки,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Не хотят стоять на месте.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Попляшите со мной вместе!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Исполняется «Маленькая полечка» Д.Кабалевского. Матрешка и Петрушка танцуют в центре круга.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А теперь, ребятки, поиграем в прятки!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Игра- сюрприз «Прятки с платком». В заключение игры под платком оказывается угощение. Петрушка с Матрешкой раздают его детям, затем прощаются и уходят.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Ведущая: </w:t>
      </w:r>
      <w:r>
        <w:rPr>
          <w:sz w:val="28"/>
          <w:szCs w:val="28"/>
        </w:rPr>
        <w:t>Пора и нам с березонькой прощаться</w:t>
      </w:r>
    </w:p>
    <w:p w:rsidR="0069473F" w:rsidRDefault="0069473F" w:rsidP="00F67D6F">
      <w:pPr>
        <w:rPr>
          <w:sz w:val="28"/>
          <w:szCs w:val="28"/>
        </w:rPr>
      </w:pPr>
      <w:r>
        <w:rPr>
          <w:sz w:val="28"/>
          <w:szCs w:val="28"/>
        </w:rPr>
        <w:t>И в детский садик возвращаться.</w:t>
      </w:r>
    </w:p>
    <w:p w:rsidR="0069473F" w:rsidRDefault="0069473F" w:rsidP="00F67D6F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под мелодию русской народной песни «Во поле береза стояла» дети еще раз отходят и покидают зал).</w:t>
      </w:r>
    </w:p>
    <w:p w:rsidR="0069473F" w:rsidRDefault="0069473F" w:rsidP="00F67D6F">
      <w:pPr>
        <w:rPr>
          <w:i/>
          <w:sz w:val="28"/>
          <w:szCs w:val="28"/>
        </w:rPr>
      </w:pPr>
    </w:p>
    <w:p w:rsidR="0069473F" w:rsidRPr="00752ADC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D85191" w:rsidRDefault="0069473F" w:rsidP="00651FBD">
      <w:pPr>
        <w:rPr>
          <w:b/>
          <w:sz w:val="28"/>
          <w:szCs w:val="28"/>
        </w:rPr>
      </w:pPr>
    </w:p>
    <w:p w:rsidR="0069473F" w:rsidRPr="00FF69C6" w:rsidRDefault="0069473F" w:rsidP="00752ADC">
      <w:pPr>
        <w:rPr>
          <w:b/>
        </w:rPr>
      </w:pPr>
      <w:r w:rsidRPr="00FF69C6">
        <w:rPr>
          <w:b/>
        </w:rPr>
        <w:t>Подделки сделанные детьми совместно с родителями</w:t>
      </w:r>
    </w:p>
    <w:p w:rsidR="0069473F" w:rsidRDefault="0069473F" w:rsidP="00752ADC"/>
    <w:p w:rsidR="0069473F" w:rsidRPr="00752ADC" w:rsidRDefault="0069473F" w:rsidP="00752ADC">
      <w:r>
        <w:pict>
          <v:shape id="_x0000_i1026" type="#_x0000_t75" style="width:248.25pt;height:302.25pt">
            <v:imagedata r:id="rId7" o:title=""/>
          </v:shape>
        </w:pict>
      </w:r>
      <w:r w:rsidRPr="00752ADC">
        <w:t xml:space="preserve"> </w:t>
      </w:r>
      <w:r w:rsidRPr="005411B3">
        <w:rPr>
          <w:lang w:val="en-US"/>
        </w:rPr>
        <w:pict>
          <v:shape id="_x0000_i1027" type="#_x0000_t75" style="width:221.25pt;height:302.25pt">
            <v:imagedata r:id="rId8" o:title=""/>
          </v:shape>
        </w:pict>
      </w:r>
    </w:p>
    <w:p w:rsidR="0069473F" w:rsidRDefault="0069473F" w:rsidP="00752ADC"/>
    <w:p w:rsidR="0069473F" w:rsidRDefault="0069473F" w:rsidP="00752ADC">
      <w:pPr>
        <w:rPr>
          <w:b/>
        </w:rPr>
      </w:pPr>
    </w:p>
    <w:p w:rsidR="0069473F" w:rsidRPr="00FF69C6" w:rsidRDefault="0069473F" w:rsidP="00752ADC">
      <w:pPr>
        <w:rPr>
          <w:b/>
        </w:rPr>
      </w:pPr>
      <w:r w:rsidRPr="00FF69C6">
        <w:rPr>
          <w:b/>
        </w:rPr>
        <w:t>Коллективная работа рисунок-аппликация «Осенняя береза»</w:t>
      </w:r>
    </w:p>
    <w:p w:rsidR="0069473F" w:rsidRDefault="0069473F" w:rsidP="00752ADC"/>
    <w:p w:rsidR="0069473F" w:rsidRDefault="0069473F" w:rsidP="00752ADC"/>
    <w:p w:rsidR="0069473F" w:rsidRPr="00EC12FC" w:rsidRDefault="0069473F" w:rsidP="00752ADC">
      <w:pPr>
        <w:rPr>
          <w:lang w:val="en-US"/>
        </w:rPr>
      </w:pPr>
      <w:r>
        <w:pict>
          <v:shape id="_x0000_i1028" type="#_x0000_t75" style="width:235.5pt;height:259.5pt">
            <v:imagedata r:id="rId9" o:title=""/>
          </v:shape>
        </w:pict>
      </w:r>
    </w:p>
    <w:p w:rsidR="0069473F" w:rsidRDefault="0069473F" w:rsidP="00752ADC"/>
    <w:p w:rsidR="0069473F" w:rsidRDefault="0069473F" w:rsidP="00752ADC"/>
    <w:p w:rsidR="0069473F" w:rsidRDefault="0069473F" w:rsidP="00752ADC"/>
    <w:p w:rsidR="0069473F" w:rsidRDefault="0069473F" w:rsidP="00752ADC"/>
    <w:p w:rsidR="0069473F" w:rsidRDefault="0069473F" w:rsidP="00752ADC"/>
    <w:p w:rsidR="0069473F" w:rsidRDefault="0069473F" w:rsidP="00752ADC"/>
    <w:p w:rsidR="0069473F" w:rsidRDefault="0069473F" w:rsidP="00752ADC"/>
    <w:p w:rsidR="0069473F" w:rsidRPr="00FF69C6" w:rsidRDefault="0069473F" w:rsidP="00752ADC">
      <w:pPr>
        <w:rPr>
          <w:b/>
        </w:rPr>
      </w:pPr>
      <w:r w:rsidRPr="00FF69C6">
        <w:rPr>
          <w:b/>
        </w:rPr>
        <w:t>Исполнение песни про осень</w:t>
      </w:r>
    </w:p>
    <w:p w:rsidR="0069473F" w:rsidRDefault="0069473F" w:rsidP="00752ADC"/>
    <w:p w:rsidR="0069473F" w:rsidRDefault="0069473F" w:rsidP="00752ADC">
      <w:r>
        <w:pict>
          <v:shape id="_x0000_i1029" type="#_x0000_t75" style="width:525.75pt;height:258.75pt">
            <v:imagedata r:id="rId10" o:title=""/>
          </v:shape>
        </w:pict>
      </w:r>
    </w:p>
    <w:p w:rsidR="0069473F" w:rsidRDefault="0069473F" w:rsidP="00752ADC"/>
    <w:p w:rsidR="0069473F" w:rsidRDefault="0069473F" w:rsidP="00752ADC"/>
    <w:p w:rsidR="0069473F" w:rsidRPr="00752ADC" w:rsidRDefault="0069473F" w:rsidP="00651FBD">
      <w:pPr>
        <w:rPr>
          <w:b/>
          <w:sz w:val="28"/>
          <w:szCs w:val="28"/>
          <w:lang w:val="en-US"/>
        </w:rPr>
      </w:pPr>
    </w:p>
    <w:sectPr w:rsidR="0069473F" w:rsidRPr="00752ADC" w:rsidSect="00D85191">
      <w:pgSz w:w="11906" w:h="16838"/>
      <w:pgMar w:top="1134" w:right="851" w:bottom="540" w:left="8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0141B"/>
    <w:multiLevelType w:val="hybridMultilevel"/>
    <w:tmpl w:val="4866095E"/>
    <w:lvl w:ilvl="0" w:tplc="AF26D816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57941DE"/>
    <w:multiLevelType w:val="hybridMultilevel"/>
    <w:tmpl w:val="C32E4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513AEA"/>
    <w:multiLevelType w:val="hybridMultilevel"/>
    <w:tmpl w:val="55646B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BAA1F5E"/>
    <w:multiLevelType w:val="hybridMultilevel"/>
    <w:tmpl w:val="E6D658A4"/>
    <w:lvl w:ilvl="0" w:tplc="28385128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45C2"/>
    <w:rsid w:val="00000C7E"/>
    <w:rsid w:val="00046DB7"/>
    <w:rsid w:val="001943A8"/>
    <w:rsid w:val="001E7A61"/>
    <w:rsid w:val="00220550"/>
    <w:rsid w:val="002647D7"/>
    <w:rsid w:val="002E7D55"/>
    <w:rsid w:val="00360C78"/>
    <w:rsid w:val="003E35D8"/>
    <w:rsid w:val="003F499F"/>
    <w:rsid w:val="004170A0"/>
    <w:rsid w:val="0048272E"/>
    <w:rsid w:val="00496FDF"/>
    <w:rsid w:val="004B7270"/>
    <w:rsid w:val="004C7817"/>
    <w:rsid w:val="004D3CE5"/>
    <w:rsid w:val="004E74F3"/>
    <w:rsid w:val="005126C8"/>
    <w:rsid w:val="005205B5"/>
    <w:rsid w:val="005411B3"/>
    <w:rsid w:val="005C32B6"/>
    <w:rsid w:val="00651FBD"/>
    <w:rsid w:val="006544AB"/>
    <w:rsid w:val="0069473F"/>
    <w:rsid w:val="00724E0C"/>
    <w:rsid w:val="00736C23"/>
    <w:rsid w:val="00752ADC"/>
    <w:rsid w:val="007A30E1"/>
    <w:rsid w:val="00851D9D"/>
    <w:rsid w:val="00947A36"/>
    <w:rsid w:val="00975323"/>
    <w:rsid w:val="00975EBE"/>
    <w:rsid w:val="00984092"/>
    <w:rsid w:val="00997643"/>
    <w:rsid w:val="009A18BB"/>
    <w:rsid w:val="00A46A88"/>
    <w:rsid w:val="00A61D6F"/>
    <w:rsid w:val="00A66DAD"/>
    <w:rsid w:val="00A72223"/>
    <w:rsid w:val="00AC1E06"/>
    <w:rsid w:val="00AE566F"/>
    <w:rsid w:val="00B0467E"/>
    <w:rsid w:val="00B42C98"/>
    <w:rsid w:val="00B51F0C"/>
    <w:rsid w:val="00B80507"/>
    <w:rsid w:val="00B8307E"/>
    <w:rsid w:val="00BA306E"/>
    <w:rsid w:val="00BD0783"/>
    <w:rsid w:val="00C435AD"/>
    <w:rsid w:val="00C965AA"/>
    <w:rsid w:val="00CA45C2"/>
    <w:rsid w:val="00CB31D0"/>
    <w:rsid w:val="00D23923"/>
    <w:rsid w:val="00D31861"/>
    <w:rsid w:val="00D85191"/>
    <w:rsid w:val="00DB2E4A"/>
    <w:rsid w:val="00E2296C"/>
    <w:rsid w:val="00EC12FC"/>
    <w:rsid w:val="00EF6D75"/>
    <w:rsid w:val="00F4169D"/>
    <w:rsid w:val="00F65C4F"/>
    <w:rsid w:val="00F67D6F"/>
    <w:rsid w:val="00F82A80"/>
    <w:rsid w:val="00F93C1A"/>
    <w:rsid w:val="00FA54EF"/>
    <w:rsid w:val="00FE6B7E"/>
    <w:rsid w:val="00FF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5C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F6D75"/>
    <w:pPr>
      <w:ind w:left="720"/>
      <w:contextualSpacing/>
    </w:pPr>
  </w:style>
  <w:style w:type="paragraph" w:styleId="NormalWeb">
    <w:name w:val="Normal (Web)"/>
    <w:basedOn w:val="Normal"/>
    <w:uiPriority w:val="99"/>
    <w:rsid w:val="00F65C4F"/>
    <w:pPr>
      <w:spacing w:before="100" w:beforeAutospacing="1" w:after="100" w:afterAutospacing="1"/>
    </w:pPr>
  </w:style>
  <w:style w:type="paragraph" w:customStyle="1" w:styleId="ParagraphStyle">
    <w:name w:val="Paragraph Style"/>
    <w:uiPriority w:val="99"/>
    <w:rsid w:val="00F65C4F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uiPriority w:val="99"/>
    <w:locked/>
    <w:rsid w:val="00F65C4F"/>
    <w:rPr>
      <w:rFonts w:ascii="Century Gothic" w:hAnsi="Century Gothic"/>
      <w:sz w:val="29"/>
      <w:shd w:val="clear" w:color="auto" w:fill="FFFFFF"/>
    </w:rPr>
  </w:style>
  <w:style w:type="paragraph" w:styleId="BodyText">
    <w:name w:val="Body Text"/>
    <w:basedOn w:val="Normal"/>
    <w:link w:val="BodyTextChar2"/>
    <w:uiPriority w:val="99"/>
    <w:rsid w:val="00F65C4F"/>
    <w:pPr>
      <w:shd w:val="clear" w:color="auto" w:fill="FFFFFF"/>
      <w:spacing w:before="300" w:after="300" w:line="240" w:lineRule="atLeast"/>
    </w:pPr>
    <w:rPr>
      <w:rFonts w:ascii="Century Gothic" w:eastAsia="Calibri" w:hAnsi="Century Gothic"/>
      <w:sz w:val="29"/>
      <w:szCs w:val="29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5411B3"/>
    <w:rPr>
      <w:rFonts w:ascii="Times New Roman" w:hAnsi="Times New Roman" w:cs="Times New Roman"/>
      <w:sz w:val="24"/>
      <w:szCs w:val="24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F65C4F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F65C4F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65C4F"/>
    <w:rPr>
      <w:rFonts w:eastAsia="Times New Roman" w:cs="Times New Roman"/>
      <w:lang w:eastAsia="ru-RU"/>
    </w:rPr>
  </w:style>
  <w:style w:type="paragraph" w:customStyle="1" w:styleId="Style37">
    <w:name w:val="Style37"/>
    <w:basedOn w:val="Normal"/>
    <w:uiPriority w:val="99"/>
    <w:rsid w:val="004D3C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48">
    <w:name w:val="Style48"/>
    <w:basedOn w:val="Normal"/>
    <w:uiPriority w:val="99"/>
    <w:rsid w:val="004D3C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character" w:customStyle="1" w:styleId="FontStyle111">
    <w:name w:val="Font Style111"/>
    <w:basedOn w:val="DefaultParagraphFont"/>
    <w:uiPriority w:val="99"/>
    <w:rsid w:val="004D3CE5"/>
    <w:rPr>
      <w:rFonts w:ascii="Times New Roman" w:hAnsi="Times New Roman" w:cs="Times New Roman"/>
      <w:sz w:val="20"/>
      <w:szCs w:val="20"/>
    </w:rPr>
  </w:style>
  <w:style w:type="character" w:customStyle="1" w:styleId="FontStyle118">
    <w:name w:val="Font Style118"/>
    <w:basedOn w:val="DefaultParagraphFont"/>
    <w:uiPriority w:val="99"/>
    <w:rsid w:val="004D3CE5"/>
    <w:rPr>
      <w:rFonts w:ascii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3%D0%BE%D1%80%D0%BE%D1%85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17</Pages>
  <Words>4139</Words>
  <Characters>23593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</dc:title>
  <dc:subject/>
  <dc:creator>Ринат</dc:creator>
  <cp:keywords/>
  <dc:description/>
  <cp:lastModifiedBy>User</cp:lastModifiedBy>
  <cp:revision>5</cp:revision>
  <cp:lastPrinted>2019-02-02T10:14:00Z</cp:lastPrinted>
  <dcterms:created xsi:type="dcterms:W3CDTF">2018-12-06T06:54:00Z</dcterms:created>
  <dcterms:modified xsi:type="dcterms:W3CDTF">2019-02-02T10:14:00Z</dcterms:modified>
</cp:coreProperties>
</file>