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6663" w:rsidRPr="00F17930" w:rsidRDefault="00CF6663" w:rsidP="00810E1F">
      <w:pPr>
        <w:spacing w:after="0" w:line="240" w:lineRule="auto"/>
        <w:jc w:val="center"/>
        <w:rPr>
          <w:rFonts w:ascii="Times New Roman" w:hAnsi="Times New Roman"/>
          <w:color w:val="002060"/>
          <w:sz w:val="28"/>
          <w:szCs w:val="28"/>
        </w:rPr>
      </w:pPr>
      <w:r w:rsidRPr="00F17930">
        <w:rPr>
          <w:rFonts w:ascii="Times New Roman" w:hAnsi="Times New Roman"/>
          <w:color w:val="002060"/>
          <w:sz w:val="28"/>
          <w:szCs w:val="28"/>
        </w:rPr>
        <w:t>Муниципальное</w:t>
      </w:r>
      <w:r>
        <w:rPr>
          <w:rFonts w:ascii="Times New Roman" w:hAnsi="Times New Roman"/>
          <w:color w:val="002060"/>
          <w:sz w:val="28"/>
          <w:szCs w:val="28"/>
        </w:rPr>
        <w:t xml:space="preserve"> </w:t>
      </w:r>
      <w:r w:rsidRPr="00F17930">
        <w:rPr>
          <w:rFonts w:ascii="Times New Roman" w:hAnsi="Times New Roman"/>
          <w:color w:val="002060"/>
          <w:sz w:val="28"/>
          <w:szCs w:val="28"/>
        </w:rPr>
        <w:t>бюджетное  дошкольное образовательное учреждение</w:t>
      </w:r>
    </w:p>
    <w:p w:rsidR="00CF6663" w:rsidRPr="00F17930" w:rsidRDefault="00CF6663" w:rsidP="00810E1F">
      <w:pPr>
        <w:spacing w:after="0" w:line="240" w:lineRule="auto"/>
        <w:jc w:val="center"/>
        <w:rPr>
          <w:rFonts w:ascii="Times New Roman" w:hAnsi="Times New Roman"/>
          <w:color w:val="002060"/>
          <w:sz w:val="28"/>
          <w:szCs w:val="28"/>
        </w:rPr>
      </w:pPr>
      <w:r w:rsidRPr="00F17930">
        <w:rPr>
          <w:rFonts w:ascii="Times New Roman" w:hAnsi="Times New Roman"/>
          <w:color w:val="002060"/>
          <w:sz w:val="28"/>
          <w:szCs w:val="28"/>
        </w:rPr>
        <w:t xml:space="preserve">«Большеигнатовский детский сад  комбинированного вида» </w:t>
      </w:r>
    </w:p>
    <w:p w:rsidR="00CF6663" w:rsidRPr="005E4040" w:rsidRDefault="00CF6663" w:rsidP="00810E1F">
      <w:pPr>
        <w:spacing w:after="0" w:line="240" w:lineRule="auto"/>
        <w:jc w:val="center"/>
        <w:rPr>
          <w:rFonts w:ascii="Times New Roman" w:hAnsi="Times New Roman"/>
          <w:color w:val="002060"/>
          <w:sz w:val="24"/>
          <w:szCs w:val="24"/>
        </w:rPr>
      </w:pPr>
    </w:p>
    <w:p w:rsidR="00CF6663" w:rsidRPr="00810E1F" w:rsidRDefault="00CF6663" w:rsidP="00810E1F">
      <w:pPr>
        <w:rPr>
          <w:rFonts w:ascii="Times New Roman" w:hAnsi="Times New Roman"/>
          <w:sz w:val="24"/>
          <w:szCs w:val="24"/>
        </w:rPr>
      </w:pPr>
    </w:p>
    <w:p w:rsidR="00CF6663" w:rsidRPr="002826A8" w:rsidRDefault="00CF6663" w:rsidP="00884710">
      <w:pPr>
        <w:jc w:val="center"/>
        <w:rPr>
          <w:rFonts w:ascii="Times New Roman" w:hAnsi="Times New Roman"/>
          <w:b/>
          <w:sz w:val="48"/>
          <w:szCs w:val="48"/>
        </w:rPr>
      </w:pPr>
      <w:r w:rsidRPr="002826A8">
        <w:rPr>
          <w:rFonts w:ascii="Times New Roman" w:hAnsi="Times New Roman"/>
          <w:b/>
          <w:sz w:val="48"/>
          <w:szCs w:val="48"/>
        </w:rPr>
        <w:t>Образовательный проект</w:t>
      </w:r>
    </w:p>
    <w:p w:rsidR="00CF6663" w:rsidRPr="002826A8" w:rsidRDefault="00CF6663" w:rsidP="00884710">
      <w:pPr>
        <w:jc w:val="center"/>
        <w:rPr>
          <w:rFonts w:ascii="Times New Roman" w:hAnsi="Times New Roman"/>
          <w:b/>
          <w:sz w:val="48"/>
          <w:szCs w:val="48"/>
        </w:rPr>
      </w:pPr>
      <w:r w:rsidRPr="002826A8">
        <w:rPr>
          <w:rFonts w:ascii="Times New Roman" w:hAnsi="Times New Roman"/>
          <w:b/>
          <w:sz w:val="48"/>
          <w:szCs w:val="48"/>
        </w:rPr>
        <w:t>«В мире звуков и букв»</w:t>
      </w:r>
    </w:p>
    <w:p w:rsidR="00CF6663" w:rsidRDefault="00CF6663" w:rsidP="00884710">
      <w:pPr>
        <w:jc w:val="center"/>
        <w:rPr>
          <w:rFonts w:ascii="Times New Roman" w:hAnsi="Times New Roman"/>
          <w:b/>
          <w:color w:val="00B050"/>
          <w:sz w:val="40"/>
          <w:szCs w:val="40"/>
        </w:rPr>
      </w:pPr>
    </w:p>
    <w:p w:rsidR="00CF6663" w:rsidRDefault="00CF6663" w:rsidP="00884710">
      <w:pPr>
        <w:jc w:val="center"/>
        <w:rPr>
          <w:rFonts w:ascii="Times New Roman" w:hAnsi="Times New Roman"/>
          <w:b/>
          <w:color w:val="00B050"/>
          <w:sz w:val="40"/>
          <w:szCs w:val="40"/>
        </w:rPr>
      </w:pPr>
      <w:r w:rsidRPr="00D94FE7">
        <w:rPr>
          <w:rFonts w:ascii="Times New Roman" w:hAnsi="Times New Roman"/>
          <w:b/>
          <w:color w:val="00B050"/>
          <w:sz w:val="40"/>
          <w:szCs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4pt;height:181.2pt">
            <v:imagedata r:id="rId7" o:title=""/>
          </v:shape>
        </w:pict>
      </w:r>
    </w:p>
    <w:p w:rsidR="00CF6663" w:rsidRDefault="00CF6663" w:rsidP="00986018">
      <w:pPr>
        <w:pStyle w:val="ListParagraph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F6663" w:rsidRDefault="00CF6663" w:rsidP="00986018">
      <w:pPr>
        <w:pStyle w:val="ListParagraph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F6663" w:rsidRDefault="00CF6663" w:rsidP="00986018">
      <w:pPr>
        <w:pStyle w:val="ListParagraph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F6663" w:rsidRPr="005579A7" w:rsidRDefault="00CF6663" w:rsidP="00673587">
      <w:pPr>
        <w:pStyle w:val="ListParagraph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F6663" w:rsidRPr="005C6BBF" w:rsidRDefault="00CF6663" w:rsidP="002826A8">
      <w:pPr>
        <w:jc w:val="right"/>
        <w:rPr>
          <w:rFonts w:ascii="Times New Roman" w:hAnsi="Times New Roman"/>
          <w:sz w:val="28"/>
          <w:szCs w:val="28"/>
        </w:rPr>
      </w:pPr>
      <w:r w:rsidRPr="005C6BBF">
        <w:rPr>
          <w:rFonts w:ascii="Times New Roman" w:hAnsi="Times New Roman"/>
          <w:sz w:val="28"/>
          <w:szCs w:val="28"/>
        </w:rPr>
        <w:t>Руководитель проекта:</w:t>
      </w:r>
    </w:p>
    <w:p w:rsidR="00CF6663" w:rsidRPr="005C6BBF" w:rsidRDefault="00CF6663" w:rsidP="00986018">
      <w:pPr>
        <w:jc w:val="right"/>
        <w:rPr>
          <w:rFonts w:ascii="Times New Roman" w:hAnsi="Times New Roman"/>
          <w:sz w:val="24"/>
          <w:szCs w:val="24"/>
        </w:rPr>
      </w:pPr>
      <w:r w:rsidRPr="005C6BBF">
        <w:rPr>
          <w:rFonts w:ascii="Times New Roman" w:hAnsi="Times New Roman"/>
          <w:sz w:val="28"/>
          <w:szCs w:val="28"/>
        </w:rPr>
        <w:t xml:space="preserve">    учитель-логопед  М.А. Макшаева</w:t>
      </w:r>
    </w:p>
    <w:p w:rsidR="00CF6663" w:rsidRDefault="00CF6663" w:rsidP="005C6BBF">
      <w:pPr>
        <w:jc w:val="center"/>
        <w:rPr>
          <w:rFonts w:ascii="Times New Roman" w:hAnsi="Times New Roman"/>
          <w:sz w:val="24"/>
          <w:szCs w:val="24"/>
        </w:rPr>
      </w:pPr>
    </w:p>
    <w:p w:rsidR="00CF6663" w:rsidRDefault="00CF6663" w:rsidP="005C6BBF">
      <w:pPr>
        <w:jc w:val="center"/>
        <w:rPr>
          <w:rFonts w:ascii="Times New Roman" w:hAnsi="Times New Roman"/>
          <w:sz w:val="24"/>
          <w:szCs w:val="24"/>
        </w:rPr>
      </w:pPr>
    </w:p>
    <w:p w:rsidR="00CF6663" w:rsidRDefault="00CF6663" w:rsidP="005C6BBF">
      <w:pPr>
        <w:jc w:val="center"/>
        <w:rPr>
          <w:rFonts w:ascii="Times New Roman" w:hAnsi="Times New Roman"/>
          <w:sz w:val="24"/>
          <w:szCs w:val="24"/>
        </w:rPr>
      </w:pPr>
    </w:p>
    <w:p w:rsidR="00CF6663" w:rsidRDefault="00CF6663" w:rsidP="005C6BBF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Заведующая МБДОУ №Большеигнатовский детский сад комбинированного вида»</w:t>
      </w:r>
    </w:p>
    <w:p w:rsidR="00CF6663" w:rsidRPr="005C6BBF" w:rsidRDefault="00CF6663" w:rsidP="005C6BB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________________/ Л.В. Михайлова/</w:t>
      </w:r>
    </w:p>
    <w:p w:rsidR="00CF6663" w:rsidRPr="005C6BBF" w:rsidRDefault="00CF6663" w:rsidP="002826A8">
      <w:pPr>
        <w:jc w:val="center"/>
        <w:rPr>
          <w:rFonts w:ascii="Times New Roman" w:hAnsi="Times New Roman"/>
          <w:b/>
          <w:sz w:val="40"/>
          <w:szCs w:val="40"/>
        </w:rPr>
      </w:pPr>
    </w:p>
    <w:p w:rsidR="00CF6663" w:rsidRDefault="00CF6663" w:rsidP="002826A8">
      <w:pPr>
        <w:jc w:val="center"/>
        <w:rPr>
          <w:rFonts w:ascii="Times New Roman" w:hAnsi="Times New Roman"/>
          <w:b/>
          <w:sz w:val="40"/>
          <w:szCs w:val="40"/>
        </w:rPr>
      </w:pPr>
    </w:p>
    <w:p w:rsidR="00CF6663" w:rsidRPr="005C6BBF" w:rsidRDefault="00CF6663" w:rsidP="005C6BBF">
      <w:pPr>
        <w:jc w:val="center"/>
        <w:rPr>
          <w:rFonts w:ascii="Times New Roman" w:hAnsi="Times New Roman"/>
          <w:b/>
          <w:sz w:val="28"/>
          <w:szCs w:val="28"/>
        </w:rPr>
      </w:pPr>
      <w:r w:rsidRPr="005C6BBF">
        <w:rPr>
          <w:rFonts w:ascii="Times New Roman" w:hAnsi="Times New Roman"/>
          <w:b/>
          <w:sz w:val="28"/>
          <w:szCs w:val="28"/>
        </w:rPr>
        <w:t>Тип проекта:</w:t>
      </w:r>
    </w:p>
    <w:p w:rsidR="00CF6663" w:rsidRPr="002826A8" w:rsidRDefault="00CF6663" w:rsidP="005C6BBF">
      <w:pPr>
        <w:ind w:left="360"/>
        <w:jc w:val="both"/>
        <w:rPr>
          <w:rFonts w:ascii="Times New Roman" w:hAnsi="Times New Roman"/>
          <w:sz w:val="28"/>
          <w:szCs w:val="28"/>
        </w:rPr>
      </w:pPr>
      <w:r w:rsidRPr="002826A8">
        <w:rPr>
          <w:rFonts w:ascii="Times New Roman" w:hAnsi="Times New Roman"/>
          <w:b/>
          <w:sz w:val="28"/>
          <w:szCs w:val="28"/>
        </w:rPr>
        <w:t>По доминирующей в проекте деятельности</w:t>
      </w:r>
      <w:r w:rsidRPr="002826A8">
        <w:rPr>
          <w:rFonts w:ascii="Times New Roman" w:hAnsi="Times New Roman"/>
          <w:sz w:val="28"/>
          <w:szCs w:val="28"/>
        </w:rPr>
        <w:t>: творческий, практико-ориентированный.</w:t>
      </w:r>
    </w:p>
    <w:p w:rsidR="00CF6663" w:rsidRPr="002826A8" w:rsidRDefault="00CF6663" w:rsidP="005C6BBF">
      <w:pPr>
        <w:ind w:left="360"/>
        <w:jc w:val="both"/>
        <w:rPr>
          <w:rFonts w:ascii="Times New Roman" w:hAnsi="Times New Roman"/>
          <w:sz w:val="28"/>
          <w:szCs w:val="28"/>
        </w:rPr>
      </w:pPr>
      <w:r w:rsidRPr="002826A8">
        <w:rPr>
          <w:rFonts w:ascii="Times New Roman" w:hAnsi="Times New Roman"/>
          <w:b/>
          <w:sz w:val="28"/>
          <w:szCs w:val="28"/>
        </w:rPr>
        <w:t>По числу участников проекта: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2826A8">
        <w:rPr>
          <w:rFonts w:ascii="Times New Roman" w:hAnsi="Times New Roman"/>
          <w:sz w:val="28"/>
          <w:szCs w:val="28"/>
        </w:rPr>
        <w:t>групповой.</w:t>
      </w:r>
    </w:p>
    <w:p w:rsidR="00CF6663" w:rsidRPr="002826A8" w:rsidRDefault="00CF6663" w:rsidP="005C6BBF">
      <w:pPr>
        <w:ind w:left="360"/>
        <w:jc w:val="both"/>
        <w:rPr>
          <w:rFonts w:ascii="Times New Roman" w:hAnsi="Times New Roman"/>
          <w:sz w:val="28"/>
          <w:szCs w:val="28"/>
        </w:rPr>
      </w:pPr>
      <w:r w:rsidRPr="002826A8">
        <w:rPr>
          <w:rFonts w:ascii="Times New Roman" w:hAnsi="Times New Roman"/>
          <w:b/>
          <w:sz w:val="28"/>
          <w:szCs w:val="28"/>
        </w:rPr>
        <w:t>По времени проведения</w:t>
      </w:r>
      <w:r w:rsidRPr="002826A8">
        <w:rPr>
          <w:rFonts w:ascii="Times New Roman" w:hAnsi="Times New Roman"/>
          <w:sz w:val="28"/>
          <w:szCs w:val="28"/>
        </w:rPr>
        <w:t>: долгосрочный (сентябрь</w:t>
      </w:r>
      <w:r>
        <w:rPr>
          <w:rFonts w:ascii="Times New Roman" w:hAnsi="Times New Roman"/>
          <w:sz w:val="28"/>
          <w:szCs w:val="28"/>
        </w:rPr>
        <w:t>-май</w:t>
      </w:r>
      <w:r w:rsidRPr="002826A8">
        <w:rPr>
          <w:rFonts w:ascii="Times New Roman" w:hAnsi="Times New Roman"/>
          <w:sz w:val="28"/>
          <w:szCs w:val="28"/>
        </w:rPr>
        <w:t>)</w:t>
      </w:r>
    </w:p>
    <w:p w:rsidR="00CF6663" w:rsidRPr="005C6BBF" w:rsidRDefault="00CF6663" w:rsidP="002826A8">
      <w:pPr>
        <w:jc w:val="center"/>
        <w:rPr>
          <w:rFonts w:ascii="Times New Roman" w:hAnsi="Times New Roman"/>
          <w:b/>
          <w:sz w:val="28"/>
          <w:szCs w:val="28"/>
        </w:rPr>
      </w:pPr>
      <w:r w:rsidRPr="005C6BBF">
        <w:rPr>
          <w:rFonts w:ascii="Times New Roman" w:hAnsi="Times New Roman"/>
          <w:b/>
          <w:sz w:val="28"/>
          <w:szCs w:val="28"/>
        </w:rPr>
        <w:t>Актуальность проекта:</w:t>
      </w:r>
    </w:p>
    <w:p w:rsidR="00CF6663" w:rsidRDefault="00CF6663" w:rsidP="00F17930">
      <w:pPr>
        <w:ind w:firstLine="709"/>
        <w:jc w:val="both"/>
        <w:rPr>
          <w:rFonts w:ascii="Times New Roman" w:hAnsi="Times New Roman"/>
          <w:b/>
          <w:color w:val="00B050"/>
          <w:sz w:val="40"/>
          <w:szCs w:val="40"/>
        </w:rPr>
      </w:pPr>
      <w:r w:rsidRPr="00D22B76">
        <w:rPr>
          <w:rFonts w:ascii="Times New Roman" w:hAnsi="Times New Roman"/>
          <w:sz w:val="28"/>
          <w:szCs w:val="28"/>
        </w:rPr>
        <w:t>Проблема формирования готовности к усвоению навыков фонематическог</w:t>
      </w:r>
      <w:r>
        <w:rPr>
          <w:rFonts w:ascii="Times New Roman" w:hAnsi="Times New Roman"/>
          <w:sz w:val="28"/>
          <w:szCs w:val="28"/>
        </w:rPr>
        <w:t>о анализа у детей с общим недора</w:t>
      </w:r>
      <w:r w:rsidRPr="00D22B76">
        <w:rPr>
          <w:rFonts w:ascii="Times New Roman" w:hAnsi="Times New Roman"/>
          <w:sz w:val="28"/>
          <w:szCs w:val="28"/>
        </w:rPr>
        <w:t>звитием речи входит в число важнейших задач логопедической работы. Несформированность навыков фонематического анализа у детей приводит к затруднениям в чтении и к грубым нарушениям письма (пропуски, перестановка, замена букв) и является причиной их неуспеваемости. Работа по развитию фонематического анализа имеет большое значение для усвоения правильного звукопроизношения и для дальнейшего успешного обучения ребёнка в школе. Она подводит его к полному анализу звукового состава слова, необходимому при обучении грамоте.</w:t>
      </w:r>
    </w:p>
    <w:p w:rsidR="00CF6663" w:rsidRPr="005C6BBF" w:rsidRDefault="00CF6663" w:rsidP="002826A8">
      <w:pPr>
        <w:jc w:val="center"/>
        <w:rPr>
          <w:rFonts w:ascii="Times New Roman" w:hAnsi="Times New Roman"/>
          <w:b/>
          <w:sz w:val="28"/>
          <w:szCs w:val="28"/>
        </w:rPr>
      </w:pPr>
      <w:r w:rsidRPr="005C6BBF">
        <w:rPr>
          <w:rFonts w:ascii="Times New Roman" w:hAnsi="Times New Roman"/>
          <w:b/>
          <w:sz w:val="28"/>
          <w:szCs w:val="28"/>
        </w:rPr>
        <w:t>Цель проекта:</w:t>
      </w:r>
    </w:p>
    <w:p w:rsidR="00CF6663" w:rsidRPr="002B3A6C" w:rsidRDefault="00CF6663" w:rsidP="002B3A6C">
      <w:pPr>
        <w:pStyle w:val="ListParagraph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 w:rsidRPr="002B3A6C">
        <w:rPr>
          <w:rFonts w:ascii="Times New Roman" w:hAnsi="Times New Roman"/>
          <w:sz w:val="28"/>
          <w:szCs w:val="28"/>
        </w:rPr>
        <w:t>Формирование фонетико - фонематических представлений и навыков как предпосылок грамотного чтения и письма у детей старшего дошкольного возраста с общим недоразвитием речи.</w:t>
      </w:r>
    </w:p>
    <w:p w:rsidR="00CF6663" w:rsidRDefault="00CF6663" w:rsidP="00D22B76">
      <w:pPr>
        <w:jc w:val="both"/>
        <w:rPr>
          <w:rFonts w:ascii="Times New Roman" w:hAnsi="Times New Roman"/>
          <w:b/>
          <w:color w:val="00B050"/>
          <w:sz w:val="32"/>
          <w:szCs w:val="32"/>
        </w:rPr>
      </w:pPr>
    </w:p>
    <w:p w:rsidR="00CF6663" w:rsidRPr="002826A8" w:rsidRDefault="00CF6663" w:rsidP="002826A8">
      <w:pPr>
        <w:jc w:val="center"/>
        <w:rPr>
          <w:rFonts w:ascii="Times New Roman" w:hAnsi="Times New Roman"/>
          <w:b/>
          <w:sz w:val="40"/>
          <w:szCs w:val="40"/>
        </w:rPr>
      </w:pPr>
      <w:r w:rsidRPr="002826A8">
        <w:rPr>
          <w:rFonts w:ascii="Times New Roman" w:hAnsi="Times New Roman"/>
          <w:b/>
          <w:sz w:val="40"/>
          <w:szCs w:val="40"/>
        </w:rPr>
        <w:t>Задачи проекта:</w:t>
      </w:r>
    </w:p>
    <w:p w:rsidR="00CF6663" w:rsidRPr="002826A8" w:rsidRDefault="00CF6663" w:rsidP="002826A8">
      <w:pPr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2826A8">
        <w:rPr>
          <w:rFonts w:ascii="Times New Roman" w:hAnsi="Times New Roman"/>
          <w:b/>
          <w:sz w:val="32"/>
          <w:szCs w:val="32"/>
          <w:u w:val="single"/>
        </w:rPr>
        <w:t>Образовательные:</w:t>
      </w:r>
    </w:p>
    <w:p w:rsidR="00CF6663" w:rsidRDefault="00CF6663" w:rsidP="00F0222B">
      <w:pPr>
        <w:pStyle w:val="ListParagraph"/>
        <w:numPr>
          <w:ilvl w:val="0"/>
          <w:numId w:val="1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F0222B">
        <w:rPr>
          <w:rFonts w:ascii="Times New Roman" w:hAnsi="Times New Roman"/>
          <w:color w:val="000000"/>
          <w:sz w:val="28"/>
          <w:szCs w:val="28"/>
        </w:rPr>
        <w:t>Учить детей с нарушениями речи правильно произносить и дифференцировать в свободной речи звуки родного языка.</w:t>
      </w:r>
    </w:p>
    <w:p w:rsidR="00CF6663" w:rsidRDefault="00CF6663" w:rsidP="00F0222B">
      <w:pPr>
        <w:pStyle w:val="ListParagraph"/>
        <w:numPr>
          <w:ilvl w:val="0"/>
          <w:numId w:val="1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F0222B">
        <w:rPr>
          <w:rFonts w:ascii="Times New Roman" w:hAnsi="Times New Roman"/>
          <w:color w:val="000000"/>
          <w:sz w:val="28"/>
          <w:szCs w:val="28"/>
        </w:rPr>
        <w:t>Формировать у детей умения и навыки звукобуквенного анализа и синтеза.</w:t>
      </w:r>
    </w:p>
    <w:p w:rsidR="00CF6663" w:rsidRDefault="00CF6663" w:rsidP="00D22B76">
      <w:pPr>
        <w:pStyle w:val="ListParagraph"/>
        <w:numPr>
          <w:ilvl w:val="0"/>
          <w:numId w:val="1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F0222B">
        <w:rPr>
          <w:rFonts w:ascii="Times New Roman" w:hAnsi="Times New Roman"/>
          <w:color w:val="000000"/>
          <w:sz w:val="28"/>
          <w:szCs w:val="28"/>
        </w:rPr>
        <w:t>Закрепить графическое изображение букв, развивать навыкичтения и письма.</w:t>
      </w:r>
    </w:p>
    <w:p w:rsidR="00CF6663" w:rsidRPr="002826A8" w:rsidRDefault="00CF6663" w:rsidP="002826A8">
      <w:pPr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2826A8">
        <w:rPr>
          <w:rFonts w:ascii="Times New Roman" w:hAnsi="Times New Roman"/>
          <w:b/>
          <w:sz w:val="32"/>
          <w:szCs w:val="32"/>
          <w:u w:val="single"/>
        </w:rPr>
        <w:t>Развивающие:</w:t>
      </w:r>
    </w:p>
    <w:p w:rsidR="00CF6663" w:rsidRDefault="00CF6663" w:rsidP="00F0222B">
      <w:pPr>
        <w:pStyle w:val="ListParagraph"/>
        <w:numPr>
          <w:ilvl w:val="0"/>
          <w:numId w:val="1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F0222B">
        <w:rPr>
          <w:rFonts w:ascii="Times New Roman" w:hAnsi="Times New Roman"/>
          <w:color w:val="000000"/>
          <w:sz w:val="28"/>
          <w:szCs w:val="28"/>
        </w:rPr>
        <w:t>Способствовать развитию у детей творческих способностей.</w:t>
      </w:r>
    </w:p>
    <w:p w:rsidR="00CF6663" w:rsidRPr="002826A8" w:rsidRDefault="00CF6663" w:rsidP="002826A8">
      <w:pPr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2826A8">
        <w:rPr>
          <w:rFonts w:ascii="Times New Roman" w:hAnsi="Times New Roman"/>
          <w:b/>
          <w:sz w:val="32"/>
          <w:szCs w:val="32"/>
          <w:u w:val="single"/>
        </w:rPr>
        <w:t>Воспитательные:</w:t>
      </w:r>
    </w:p>
    <w:p w:rsidR="00CF6663" w:rsidRDefault="00CF6663" w:rsidP="00507266">
      <w:pPr>
        <w:pStyle w:val="ListParagraph"/>
        <w:numPr>
          <w:ilvl w:val="0"/>
          <w:numId w:val="1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F0222B">
        <w:rPr>
          <w:rFonts w:ascii="Times New Roman" w:hAnsi="Times New Roman"/>
          <w:color w:val="000000"/>
          <w:sz w:val="28"/>
          <w:szCs w:val="28"/>
        </w:rPr>
        <w:t>Воспитывать у детей речевую мотивацию.</w:t>
      </w:r>
    </w:p>
    <w:p w:rsidR="00CF6663" w:rsidRPr="00507266" w:rsidRDefault="00CF6663" w:rsidP="00F17930">
      <w:pPr>
        <w:ind w:left="35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07266">
        <w:rPr>
          <w:rFonts w:ascii="Times New Roman" w:hAnsi="Times New Roman"/>
          <w:color w:val="000000"/>
          <w:sz w:val="28"/>
          <w:szCs w:val="28"/>
        </w:rPr>
        <w:t>Привлекать родителей к активному участию в процессе овладения ребенком речевыми умениями и навыками.</w:t>
      </w:r>
    </w:p>
    <w:p w:rsidR="00CF6663" w:rsidRPr="00D60F03" w:rsidRDefault="00CF6663" w:rsidP="00D60F03">
      <w:pPr>
        <w:pStyle w:val="ListParagraph"/>
        <w:jc w:val="both"/>
        <w:rPr>
          <w:rFonts w:ascii="Times New Roman" w:hAnsi="Times New Roman"/>
          <w:b/>
          <w:color w:val="FFC000"/>
          <w:sz w:val="28"/>
          <w:szCs w:val="28"/>
          <w:u w:val="single"/>
        </w:rPr>
      </w:pPr>
    </w:p>
    <w:p w:rsidR="00CF6663" w:rsidRPr="005C6BBF" w:rsidRDefault="00CF6663" w:rsidP="002826A8">
      <w:pPr>
        <w:jc w:val="center"/>
        <w:rPr>
          <w:rFonts w:ascii="Times New Roman" w:hAnsi="Times New Roman"/>
          <w:b/>
          <w:sz w:val="28"/>
          <w:szCs w:val="28"/>
        </w:rPr>
      </w:pPr>
      <w:r w:rsidRPr="005C6BBF">
        <w:rPr>
          <w:rFonts w:ascii="Times New Roman" w:hAnsi="Times New Roman"/>
          <w:b/>
          <w:sz w:val="28"/>
          <w:szCs w:val="28"/>
        </w:rPr>
        <w:t>Участники проекта:</w:t>
      </w:r>
    </w:p>
    <w:p w:rsidR="00CF6663" w:rsidRDefault="00CF6663" w:rsidP="005579A7">
      <w:pPr>
        <w:pStyle w:val="ListParagraph"/>
        <w:numPr>
          <w:ilvl w:val="0"/>
          <w:numId w:val="3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5579A7">
        <w:rPr>
          <w:rFonts w:ascii="Times New Roman" w:hAnsi="Times New Roman"/>
          <w:color w:val="000000"/>
          <w:sz w:val="28"/>
          <w:szCs w:val="28"/>
        </w:rPr>
        <w:t>Учитель - логопед, де</w:t>
      </w:r>
      <w:r>
        <w:rPr>
          <w:rFonts w:ascii="Times New Roman" w:hAnsi="Times New Roman"/>
          <w:color w:val="000000"/>
          <w:sz w:val="28"/>
          <w:szCs w:val="28"/>
        </w:rPr>
        <w:t>ти подготовительной группы компенсирующей направленности (6-7 лет)</w:t>
      </w:r>
      <w:r w:rsidRPr="005579A7">
        <w:rPr>
          <w:rFonts w:ascii="Times New Roman" w:hAnsi="Times New Roman"/>
          <w:color w:val="000000"/>
          <w:sz w:val="28"/>
          <w:szCs w:val="28"/>
        </w:rPr>
        <w:t>, воспитатели, родители.</w:t>
      </w:r>
    </w:p>
    <w:p w:rsidR="00CF6663" w:rsidRPr="005579A7" w:rsidRDefault="00CF6663" w:rsidP="00A453E0">
      <w:pPr>
        <w:pStyle w:val="ListParagraph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F6663" w:rsidRPr="005C6BBF" w:rsidRDefault="00CF6663" w:rsidP="002826A8">
      <w:pPr>
        <w:jc w:val="center"/>
        <w:rPr>
          <w:rFonts w:ascii="Times New Roman" w:hAnsi="Times New Roman"/>
          <w:b/>
          <w:sz w:val="28"/>
          <w:szCs w:val="28"/>
        </w:rPr>
      </w:pPr>
      <w:r w:rsidRPr="005C6BBF">
        <w:rPr>
          <w:rFonts w:ascii="Times New Roman" w:hAnsi="Times New Roman"/>
          <w:b/>
          <w:sz w:val="28"/>
          <w:szCs w:val="28"/>
        </w:rPr>
        <w:t>Принципы проекта:</w:t>
      </w:r>
    </w:p>
    <w:p w:rsidR="00CF6663" w:rsidRPr="00A453E0" w:rsidRDefault="00CF6663" w:rsidP="00F17930">
      <w:pPr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A453E0">
        <w:rPr>
          <w:rFonts w:ascii="Times New Roman" w:hAnsi="Times New Roman"/>
          <w:color w:val="000000"/>
          <w:sz w:val="28"/>
          <w:szCs w:val="28"/>
        </w:rPr>
        <w:t>Ребенок дошкольного возраста с общим недоразвитием речи должен быть любознательным, активным, способным решать интеллектуальные и личностные задачи, адекватные возрасту, уметь планировать свои действия.</w:t>
      </w:r>
    </w:p>
    <w:p w:rsidR="00CF6663" w:rsidRPr="00A453E0" w:rsidRDefault="00CF6663" w:rsidP="00F17930">
      <w:pPr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A453E0">
        <w:rPr>
          <w:rFonts w:ascii="Times New Roman" w:hAnsi="Times New Roman"/>
          <w:color w:val="000000"/>
          <w:sz w:val="28"/>
          <w:szCs w:val="28"/>
        </w:rPr>
        <w:t>В ходе подготовки детей с ОНР к обучению в школе работа выс</w:t>
      </w:r>
      <w:r>
        <w:rPr>
          <w:rFonts w:ascii="Times New Roman" w:hAnsi="Times New Roman"/>
          <w:color w:val="000000"/>
          <w:sz w:val="28"/>
          <w:szCs w:val="28"/>
        </w:rPr>
        <w:t>траивается с учетом принципов:</w:t>
      </w:r>
    </w:p>
    <w:p w:rsidR="00CF6663" w:rsidRPr="00A453E0" w:rsidRDefault="00CF6663" w:rsidP="00A453E0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A453E0">
        <w:rPr>
          <w:rFonts w:ascii="Times New Roman" w:hAnsi="Times New Roman"/>
          <w:color w:val="000000"/>
          <w:sz w:val="28"/>
          <w:szCs w:val="28"/>
        </w:rPr>
        <w:t>1.</w:t>
      </w:r>
      <w:r w:rsidRPr="00A453E0">
        <w:rPr>
          <w:rFonts w:ascii="Times New Roman" w:hAnsi="Times New Roman"/>
          <w:color w:val="000000"/>
          <w:sz w:val="28"/>
          <w:szCs w:val="28"/>
        </w:rPr>
        <w:tab/>
        <w:t>Принцип развивающего образования.</w:t>
      </w:r>
    </w:p>
    <w:p w:rsidR="00CF6663" w:rsidRPr="00A453E0" w:rsidRDefault="00CF6663" w:rsidP="00A453E0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A453E0">
        <w:rPr>
          <w:rFonts w:ascii="Times New Roman" w:hAnsi="Times New Roman"/>
          <w:color w:val="000000"/>
          <w:sz w:val="28"/>
          <w:szCs w:val="28"/>
        </w:rPr>
        <w:t>2.</w:t>
      </w:r>
      <w:r w:rsidRPr="00A453E0">
        <w:rPr>
          <w:rFonts w:ascii="Times New Roman" w:hAnsi="Times New Roman"/>
          <w:color w:val="000000"/>
          <w:sz w:val="28"/>
          <w:szCs w:val="28"/>
        </w:rPr>
        <w:tab/>
        <w:t>Принцип научной обоснованности образовательного процесса.</w:t>
      </w:r>
    </w:p>
    <w:p w:rsidR="00CF6663" w:rsidRPr="00A453E0" w:rsidRDefault="00CF6663" w:rsidP="00A453E0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A453E0">
        <w:rPr>
          <w:rFonts w:ascii="Times New Roman" w:hAnsi="Times New Roman"/>
          <w:color w:val="000000"/>
          <w:sz w:val="28"/>
          <w:szCs w:val="28"/>
        </w:rPr>
        <w:t>3.</w:t>
      </w:r>
      <w:r w:rsidRPr="00A453E0">
        <w:rPr>
          <w:rFonts w:ascii="Times New Roman" w:hAnsi="Times New Roman"/>
          <w:color w:val="000000"/>
          <w:sz w:val="28"/>
          <w:szCs w:val="28"/>
        </w:rPr>
        <w:tab/>
        <w:t>Принцип практической применимости педагогических и логопедических подходов.</w:t>
      </w:r>
    </w:p>
    <w:p w:rsidR="00CF6663" w:rsidRPr="00DD5234" w:rsidRDefault="00CF6663" w:rsidP="00CE42B3">
      <w:pPr>
        <w:pStyle w:val="NoSpacing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DD5234">
        <w:rPr>
          <w:rFonts w:ascii="Times New Roman" w:hAnsi="Times New Roman"/>
          <w:sz w:val="28"/>
          <w:szCs w:val="28"/>
        </w:rPr>
        <w:t>4.</w:t>
      </w:r>
      <w:r w:rsidRPr="00A453E0">
        <w:tab/>
      </w:r>
      <w:r w:rsidRPr="00DD5234">
        <w:rPr>
          <w:rFonts w:ascii="Times New Roman" w:hAnsi="Times New Roman"/>
          <w:sz w:val="28"/>
          <w:szCs w:val="28"/>
        </w:rPr>
        <w:t>Принцип полноты,</w:t>
      </w:r>
      <w:r w:rsidRPr="00DD5234">
        <w:rPr>
          <w:rFonts w:ascii="Times New Roman" w:hAnsi="Times New Roman"/>
          <w:sz w:val="28"/>
          <w:szCs w:val="28"/>
        </w:rPr>
        <w:tab/>
        <w:t>необходимости</w:t>
      </w:r>
      <w:r w:rsidRPr="00DD5234">
        <w:rPr>
          <w:rFonts w:ascii="Times New Roman" w:hAnsi="Times New Roman"/>
          <w:sz w:val="28"/>
          <w:szCs w:val="28"/>
        </w:rPr>
        <w:tab/>
        <w:t>и</w:t>
      </w:r>
      <w:r w:rsidRPr="00DD5234">
        <w:rPr>
          <w:rFonts w:ascii="Times New Roman" w:hAnsi="Times New Roman"/>
          <w:sz w:val="28"/>
          <w:szCs w:val="28"/>
        </w:rPr>
        <w:tab/>
        <w:t>достаточности</w:t>
      </w:r>
    </w:p>
    <w:p w:rsidR="00CF6663" w:rsidRDefault="00CF6663" w:rsidP="00CE42B3">
      <w:pPr>
        <w:pStyle w:val="NoSpacing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DD5234">
        <w:rPr>
          <w:rFonts w:ascii="Times New Roman" w:hAnsi="Times New Roman"/>
          <w:sz w:val="28"/>
          <w:szCs w:val="28"/>
        </w:rPr>
        <w:t>содержания логопедической работы.</w:t>
      </w:r>
    </w:p>
    <w:p w:rsidR="00CF6663" w:rsidRPr="00DD5234" w:rsidRDefault="00CF6663" w:rsidP="00CE42B3">
      <w:pPr>
        <w:pStyle w:val="NoSpacing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CF6663" w:rsidRPr="00DD5234" w:rsidRDefault="00CF6663" w:rsidP="00CE42B3">
      <w:pPr>
        <w:pStyle w:val="NoSpacing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DD5234">
        <w:rPr>
          <w:rFonts w:ascii="Times New Roman" w:hAnsi="Times New Roman"/>
          <w:sz w:val="28"/>
          <w:szCs w:val="28"/>
        </w:rPr>
        <w:t>5.</w:t>
      </w:r>
      <w:r w:rsidRPr="00DD5234">
        <w:rPr>
          <w:rFonts w:ascii="Times New Roman" w:hAnsi="Times New Roman"/>
          <w:sz w:val="28"/>
          <w:szCs w:val="28"/>
        </w:rPr>
        <w:tab/>
        <w:t>Принцип единства</w:t>
      </w:r>
      <w:r w:rsidRPr="00DD5234">
        <w:rPr>
          <w:rFonts w:ascii="Times New Roman" w:hAnsi="Times New Roman"/>
          <w:sz w:val="28"/>
          <w:szCs w:val="28"/>
        </w:rPr>
        <w:tab/>
        <w:t>коррекционно</w:t>
      </w:r>
      <w:r w:rsidRPr="00DD5234">
        <w:rPr>
          <w:rFonts w:ascii="Times New Roman" w:hAnsi="Times New Roman"/>
          <w:sz w:val="28"/>
          <w:szCs w:val="28"/>
        </w:rPr>
        <w:tab/>
        <w:t>-</w:t>
      </w:r>
      <w:r w:rsidRPr="00DD5234">
        <w:rPr>
          <w:rFonts w:ascii="Times New Roman" w:hAnsi="Times New Roman"/>
          <w:sz w:val="28"/>
          <w:szCs w:val="28"/>
        </w:rPr>
        <w:tab/>
        <w:t>развивающих,</w:t>
      </w:r>
    </w:p>
    <w:p w:rsidR="00CF6663" w:rsidRDefault="00CF6663" w:rsidP="00CE42B3">
      <w:pPr>
        <w:pStyle w:val="NoSpacing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DD5234">
        <w:rPr>
          <w:rFonts w:ascii="Times New Roman" w:hAnsi="Times New Roman"/>
          <w:sz w:val="28"/>
          <w:szCs w:val="28"/>
        </w:rPr>
        <w:t>воспитательных и обучающих целей и задач образования детей компенсирующей группы.</w:t>
      </w:r>
    </w:p>
    <w:p w:rsidR="00CF6663" w:rsidRPr="00DD5234" w:rsidRDefault="00CF6663" w:rsidP="00DD5234">
      <w:pPr>
        <w:pStyle w:val="NoSpacing"/>
        <w:jc w:val="both"/>
        <w:rPr>
          <w:rFonts w:ascii="Times New Roman" w:hAnsi="Times New Roman"/>
          <w:sz w:val="28"/>
          <w:szCs w:val="28"/>
        </w:rPr>
      </w:pPr>
    </w:p>
    <w:p w:rsidR="00CF6663" w:rsidRPr="00A453E0" w:rsidRDefault="00CF6663" w:rsidP="00A453E0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A453E0">
        <w:rPr>
          <w:rFonts w:ascii="Times New Roman" w:hAnsi="Times New Roman"/>
          <w:color w:val="000000"/>
          <w:sz w:val="28"/>
          <w:szCs w:val="28"/>
        </w:rPr>
        <w:t>6.</w:t>
      </w:r>
      <w:r w:rsidRPr="00A453E0">
        <w:rPr>
          <w:rFonts w:ascii="Times New Roman" w:hAnsi="Times New Roman"/>
          <w:color w:val="000000"/>
          <w:sz w:val="28"/>
          <w:szCs w:val="28"/>
        </w:rPr>
        <w:tab/>
        <w:t>Принцип интеграции образовательных областей в соответствии со спецификой и возможностями детей с ОНР.</w:t>
      </w:r>
    </w:p>
    <w:p w:rsidR="00CF6663" w:rsidRPr="00A453E0" w:rsidRDefault="00CF6663" w:rsidP="00A453E0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A453E0">
        <w:rPr>
          <w:rFonts w:ascii="Times New Roman" w:hAnsi="Times New Roman"/>
          <w:color w:val="000000"/>
          <w:sz w:val="28"/>
          <w:szCs w:val="28"/>
        </w:rPr>
        <w:t>7.</w:t>
      </w:r>
      <w:r w:rsidRPr="00A453E0">
        <w:rPr>
          <w:rFonts w:ascii="Times New Roman" w:hAnsi="Times New Roman"/>
          <w:color w:val="000000"/>
          <w:sz w:val="28"/>
          <w:szCs w:val="28"/>
        </w:rPr>
        <w:tab/>
        <w:t>Принцип комплексно-тематического планирования коррекционно - развивающего процесса.</w:t>
      </w:r>
    </w:p>
    <w:p w:rsidR="00CF6663" w:rsidRPr="00A453E0" w:rsidRDefault="00CF6663" w:rsidP="00A453E0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A453E0">
        <w:rPr>
          <w:rFonts w:ascii="Times New Roman" w:hAnsi="Times New Roman"/>
          <w:color w:val="000000"/>
          <w:sz w:val="28"/>
          <w:szCs w:val="28"/>
        </w:rPr>
        <w:t>8.</w:t>
      </w:r>
      <w:r w:rsidRPr="00A453E0">
        <w:rPr>
          <w:rFonts w:ascii="Times New Roman" w:hAnsi="Times New Roman"/>
          <w:color w:val="000000"/>
          <w:sz w:val="28"/>
          <w:szCs w:val="28"/>
        </w:rPr>
        <w:tab/>
        <w:t>Принцип сбалансированности совместной деятельностивзрослого и детей, самостоятельной деятельности дете</w:t>
      </w:r>
      <w:r>
        <w:rPr>
          <w:rFonts w:ascii="Times New Roman" w:hAnsi="Times New Roman"/>
          <w:color w:val="000000"/>
          <w:sz w:val="28"/>
          <w:szCs w:val="28"/>
        </w:rPr>
        <w:t xml:space="preserve">й в непосредственно </w:t>
      </w:r>
      <w:r w:rsidRPr="00A453E0">
        <w:rPr>
          <w:rFonts w:ascii="Times New Roman" w:hAnsi="Times New Roman"/>
          <w:color w:val="000000"/>
          <w:sz w:val="28"/>
          <w:szCs w:val="28"/>
        </w:rPr>
        <w:t>образовательной</w:t>
      </w:r>
      <w:r w:rsidRPr="00A453E0">
        <w:rPr>
          <w:rFonts w:ascii="Times New Roman" w:hAnsi="Times New Roman"/>
          <w:color w:val="000000"/>
          <w:sz w:val="28"/>
          <w:szCs w:val="28"/>
        </w:rPr>
        <w:tab/>
        <w:t>деятельности(коррекционно- развивающей) и в проведении режимных моментов.</w:t>
      </w:r>
    </w:p>
    <w:p w:rsidR="00CF6663" w:rsidRPr="00A453E0" w:rsidRDefault="00CF6663" w:rsidP="00A453E0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A453E0">
        <w:rPr>
          <w:rFonts w:ascii="Times New Roman" w:hAnsi="Times New Roman"/>
          <w:color w:val="000000"/>
          <w:sz w:val="28"/>
          <w:szCs w:val="28"/>
        </w:rPr>
        <w:t>9.</w:t>
      </w:r>
      <w:r w:rsidRPr="00A453E0">
        <w:rPr>
          <w:rFonts w:ascii="Times New Roman" w:hAnsi="Times New Roman"/>
          <w:color w:val="000000"/>
          <w:sz w:val="28"/>
          <w:szCs w:val="28"/>
        </w:rPr>
        <w:tab/>
        <w:t>Принцип адекватности возрасту детей с ОНР форм взаимодействия с воспитанниками.</w:t>
      </w:r>
    </w:p>
    <w:p w:rsidR="00CF6663" w:rsidRDefault="00CF6663" w:rsidP="00F17930">
      <w:pPr>
        <w:ind w:left="357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21792">
        <w:rPr>
          <w:rFonts w:ascii="Times New Roman" w:hAnsi="Times New Roman"/>
          <w:color w:val="000000"/>
          <w:sz w:val="28"/>
          <w:szCs w:val="28"/>
        </w:rPr>
        <w:t>Такой подход позволяет реализовать индивидуальный потенциал каждого воспитанника в освоении основной общеобразовательной программы ДОУ.</w:t>
      </w:r>
    </w:p>
    <w:p w:rsidR="00CF6663" w:rsidRDefault="00CF6663" w:rsidP="00221792">
      <w:pPr>
        <w:ind w:left="36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F6663" w:rsidRPr="005C6BBF" w:rsidRDefault="00CF6663" w:rsidP="002826A8">
      <w:pPr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5C6BBF">
        <w:rPr>
          <w:rFonts w:ascii="Times New Roman" w:hAnsi="Times New Roman"/>
          <w:b/>
          <w:sz w:val="28"/>
          <w:szCs w:val="28"/>
        </w:rPr>
        <w:t>Интеграция образовательных областей:</w:t>
      </w:r>
    </w:p>
    <w:p w:rsidR="00CF6663" w:rsidRPr="005C6BBF" w:rsidRDefault="00CF6663" w:rsidP="002826A8">
      <w:pPr>
        <w:ind w:left="360"/>
        <w:jc w:val="center"/>
        <w:rPr>
          <w:rFonts w:ascii="Times New Roman" w:hAnsi="Times New Roman"/>
          <w:b/>
          <w:color w:val="FFC000"/>
          <w:sz w:val="28"/>
          <w:szCs w:val="28"/>
          <w:u w:val="single"/>
        </w:rPr>
      </w:pPr>
      <w:r w:rsidRPr="005C6BBF">
        <w:rPr>
          <w:rFonts w:ascii="Times New Roman" w:hAnsi="Times New Roman"/>
          <w:b/>
          <w:sz w:val="28"/>
          <w:szCs w:val="28"/>
          <w:u w:val="single"/>
        </w:rPr>
        <w:t>Социально-коммуникативное развитие</w:t>
      </w:r>
    </w:p>
    <w:p w:rsidR="00CF6663" w:rsidRPr="00D25C2F" w:rsidRDefault="00CF6663" w:rsidP="00170DB8">
      <w:pPr>
        <w:pStyle w:val="NoSpacing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 w:rsidRPr="00D25C2F">
        <w:rPr>
          <w:rFonts w:ascii="Times New Roman" w:hAnsi="Times New Roman"/>
          <w:sz w:val="28"/>
          <w:szCs w:val="28"/>
        </w:rPr>
        <w:t>Развитие общения и взаимодействия  ребе</w:t>
      </w:r>
      <w:r>
        <w:rPr>
          <w:rFonts w:ascii="Times New Roman" w:hAnsi="Times New Roman"/>
          <w:sz w:val="28"/>
          <w:szCs w:val="28"/>
        </w:rPr>
        <w:t>нка со  взрослыми и сверстниками.</w:t>
      </w:r>
    </w:p>
    <w:p w:rsidR="00CF6663" w:rsidRDefault="00CF6663" w:rsidP="00170DB8">
      <w:pPr>
        <w:pStyle w:val="NoSpacing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 w:rsidRPr="00D25C2F">
        <w:rPr>
          <w:rFonts w:ascii="Times New Roman" w:hAnsi="Times New Roman"/>
          <w:sz w:val="28"/>
          <w:szCs w:val="28"/>
        </w:rPr>
        <w:t>Становление самостоятельности, целенаправленности и сам</w:t>
      </w:r>
      <w:r>
        <w:rPr>
          <w:rFonts w:ascii="Times New Roman" w:hAnsi="Times New Roman"/>
          <w:sz w:val="28"/>
          <w:szCs w:val="28"/>
        </w:rPr>
        <w:t>орегуляции собственных действий.</w:t>
      </w:r>
    </w:p>
    <w:p w:rsidR="00CF6663" w:rsidRPr="00D25C2F" w:rsidRDefault="00CF6663" w:rsidP="00170DB8">
      <w:pPr>
        <w:pStyle w:val="NoSpacing"/>
        <w:ind w:left="720"/>
        <w:jc w:val="both"/>
        <w:rPr>
          <w:rFonts w:ascii="Times New Roman" w:hAnsi="Times New Roman"/>
          <w:sz w:val="28"/>
          <w:szCs w:val="28"/>
        </w:rPr>
      </w:pPr>
    </w:p>
    <w:p w:rsidR="00CF6663" w:rsidRPr="005C6BBF" w:rsidRDefault="00CF6663" w:rsidP="002826A8">
      <w:pPr>
        <w:ind w:left="36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5C6BBF">
        <w:rPr>
          <w:rFonts w:ascii="Times New Roman" w:hAnsi="Times New Roman"/>
          <w:b/>
          <w:sz w:val="28"/>
          <w:szCs w:val="28"/>
          <w:u w:val="single"/>
        </w:rPr>
        <w:t>Познавательное развитие</w:t>
      </w:r>
    </w:p>
    <w:p w:rsidR="00CF6663" w:rsidRPr="00D25C2F" w:rsidRDefault="00CF6663" w:rsidP="00170DB8">
      <w:pPr>
        <w:pStyle w:val="NoSpacing"/>
        <w:numPr>
          <w:ilvl w:val="0"/>
          <w:numId w:val="17"/>
        </w:numPr>
        <w:jc w:val="both"/>
        <w:rPr>
          <w:rFonts w:ascii="Times New Roman" w:hAnsi="Times New Roman"/>
          <w:sz w:val="28"/>
          <w:szCs w:val="28"/>
        </w:rPr>
      </w:pPr>
      <w:r w:rsidRPr="00D25C2F">
        <w:rPr>
          <w:rFonts w:ascii="Times New Roman" w:hAnsi="Times New Roman"/>
          <w:sz w:val="28"/>
          <w:szCs w:val="28"/>
        </w:rPr>
        <w:t>Развитие любознательн</w:t>
      </w:r>
      <w:r>
        <w:rPr>
          <w:rFonts w:ascii="Times New Roman" w:hAnsi="Times New Roman"/>
          <w:sz w:val="28"/>
          <w:szCs w:val="28"/>
        </w:rPr>
        <w:t>ости и познавательной мотивации.</w:t>
      </w:r>
    </w:p>
    <w:p w:rsidR="00CF6663" w:rsidRDefault="00CF6663" w:rsidP="00170DB8">
      <w:pPr>
        <w:pStyle w:val="NoSpacing"/>
        <w:numPr>
          <w:ilvl w:val="0"/>
          <w:numId w:val="17"/>
        </w:numPr>
        <w:jc w:val="both"/>
        <w:rPr>
          <w:rFonts w:ascii="Times New Roman" w:hAnsi="Times New Roman"/>
          <w:sz w:val="28"/>
          <w:szCs w:val="28"/>
        </w:rPr>
      </w:pPr>
      <w:r w:rsidRPr="00D25C2F">
        <w:rPr>
          <w:rFonts w:ascii="Times New Roman" w:hAnsi="Times New Roman"/>
          <w:sz w:val="28"/>
          <w:szCs w:val="28"/>
        </w:rPr>
        <w:t>Развитие вооб</w:t>
      </w:r>
      <w:r>
        <w:rPr>
          <w:rFonts w:ascii="Times New Roman" w:hAnsi="Times New Roman"/>
          <w:sz w:val="28"/>
          <w:szCs w:val="28"/>
        </w:rPr>
        <w:t>ражения и творческой активности.</w:t>
      </w:r>
    </w:p>
    <w:p w:rsidR="00CF6663" w:rsidRPr="00D25C2F" w:rsidRDefault="00CF6663" w:rsidP="00D25C2F">
      <w:pPr>
        <w:pStyle w:val="NoSpacing"/>
        <w:ind w:left="720"/>
        <w:rPr>
          <w:rFonts w:ascii="Times New Roman" w:hAnsi="Times New Roman"/>
          <w:sz w:val="28"/>
          <w:szCs w:val="28"/>
        </w:rPr>
      </w:pPr>
    </w:p>
    <w:p w:rsidR="00CF6663" w:rsidRPr="005C6BBF" w:rsidRDefault="00CF6663" w:rsidP="002826A8">
      <w:pPr>
        <w:ind w:left="36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5C6BBF">
        <w:rPr>
          <w:rFonts w:ascii="Times New Roman" w:hAnsi="Times New Roman"/>
          <w:b/>
          <w:sz w:val="28"/>
          <w:szCs w:val="28"/>
          <w:u w:val="single"/>
        </w:rPr>
        <w:t>Речевое развитие</w:t>
      </w:r>
    </w:p>
    <w:p w:rsidR="00CF6663" w:rsidRPr="0019322C" w:rsidRDefault="00CF6663" w:rsidP="00D25C2F">
      <w:pPr>
        <w:pStyle w:val="ListParagraph"/>
        <w:numPr>
          <w:ilvl w:val="0"/>
          <w:numId w:val="18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19322C">
        <w:rPr>
          <w:rFonts w:ascii="Times New Roman" w:hAnsi="Times New Roman"/>
          <w:color w:val="000000"/>
          <w:sz w:val="28"/>
          <w:szCs w:val="28"/>
        </w:rPr>
        <w:t xml:space="preserve">Развитие звуковой и интонационной культуры речи, фонематического слуха: </w:t>
      </w:r>
    </w:p>
    <w:p w:rsidR="00CF6663" w:rsidRPr="0019322C" w:rsidRDefault="00CF6663" w:rsidP="0019322C">
      <w:pPr>
        <w:pStyle w:val="ListParagraph"/>
        <w:jc w:val="both"/>
        <w:rPr>
          <w:rFonts w:ascii="Times New Roman" w:hAnsi="Times New Roman"/>
          <w:color w:val="000000"/>
          <w:sz w:val="28"/>
          <w:szCs w:val="28"/>
        </w:rPr>
      </w:pPr>
      <w:r w:rsidRPr="0019322C">
        <w:rPr>
          <w:rFonts w:ascii="Times New Roman" w:hAnsi="Times New Roman"/>
          <w:color w:val="000000"/>
          <w:sz w:val="28"/>
          <w:szCs w:val="28"/>
        </w:rPr>
        <w:t>- развивать реч</w:t>
      </w:r>
      <w:r>
        <w:rPr>
          <w:rFonts w:ascii="Times New Roman" w:hAnsi="Times New Roman"/>
          <w:color w:val="000000"/>
          <w:sz w:val="28"/>
          <w:szCs w:val="28"/>
        </w:rPr>
        <w:t>евое дыхание и  речевое внимание</w:t>
      </w:r>
      <w:r w:rsidRPr="0019322C">
        <w:rPr>
          <w:rFonts w:ascii="Times New Roman" w:hAnsi="Times New Roman"/>
          <w:color w:val="000000"/>
          <w:sz w:val="28"/>
          <w:szCs w:val="28"/>
        </w:rPr>
        <w:t>;</w:t>
      </w:r>
    </w:p>
    <w:p w:rsidR="00CF6663" w:rsidRPr="0019322C" w:rsidRDefault="00CF6663" w:rsidP="0019322C">
      <w:pPr>
        <w:pStyle w:val="ListParagraph"/>
        <w:jc w:val="both"/>
        <w:rPr>
          <w:rFonts w:ascii="Times New Roman" w:hAnsi="Times New Roman"/>
          <w:color w:val="000000"/>
          <w:sz w:val="28"/>
          <w:szCs w:val="28"/>
        </w:rPr>
      </w:pPr>
      <w:r w:rsidRPr="0019322C">
        <w:rPr>
          <w:rFonts w:ascii="Times New Roman" w:hAnsi="Times New Roman"/>
          <w:color w:val="000000"/>
          <w:sz w:val="28"/>
          <w:szCs w:val="28"/>
        </w:rPr>
        <w:t xml:space="preserve">-  формировать правильное звукопроизношение; </w:t>
      </w:r>
    </w:p>
    <w:p w:rsidR="00CF6663" w:rsidRPr="0019322C" w:rsidRDefault="00CF6663" w:rsidP="0019322C">
      <w:pPr>
        <w:pStyle w:val="ListParagraph"/>
        <w:jc w:val="both"/>
        <w:rPr>
          <w:rFonts w:ascii="Times New Roman" w:hAnsi="Times New Roman"/>
          <w:color w:val="000000"/>
          <w:sz w:val="28"/>
          <w:szCs w:val="28"/>
        </w:rPr>
      </w:pPr>
      <w:r w:rsidRPr="0019322C">
        <w:rPr>
          <w:rFonts w:ascii="Times New Roman" w:hAnsi="Times New Roman"/>
          <w:color w:val="000000"/>
          <w:sz w:val="28"/>
          <w:szCs w:val="28"/>
        </w:rPr>
        <w:t>- побуждать проводить анализ  артикуляции звуков по пяти позициям (губы-зубы-язык-голосовые связки-воздушная струя);</w:t>
      </w:r>
    </w:p>
    <w:p w:rsidR="00CF6663" w:rsidRPr="0019322C" w:rsidRDefault="00CF6663" w:rsidP="0019322C">
      <w:pPr>
        <w:pStyle w:val="ListParagraph"/>
        <w:jc w:val="both"/>
        <w:rPr>
          <w:rFonts w:ascii="Times New Roman" w:hAnsi="Times New Roman"/>
          <w:color w:val="000000"/>
          <w:sz w:val="28"/>
          <w:szCs w:val="28"/>
        </w:rPr>
      </w:pPr>
      <w:r w:rsidRPr="0019322C">
        <w:rPr>
          <w:rFonts w:ascii="Times New Roman" w:hAnsi="Times New Roman"/>
          <w:color w:val="000000"/>
          <w:sz w:val="28"/>
          <w:szCs w:val="28"/>
        </w:rPr>
        <w:t>- познакомить с  понятием «гласные – согласные звуки», «твердые-мягкие согласные звуки».</w:t>
      </w:r>
    </w:p>
    <w:p w:rsidR="00CF6663" w:rsidRPr="0019322C" w:rsidRDefault="00CF6663" w:rsidP="0019322C">
      <w:pPr>
        <w:pStyle w:val="ListParagraph"/>
        <w:jc w:val="both"/>
        <w:rPr>
          <w:rFonts w:ascii="Times New Roman" w:hAnsi="Times New Roman"/>
          <w:color w:val="000000"/>
          <w:sz w:val="28"/>
          <w:szCs w:val="28"/>
        </w:rPr>
      </w:pPr>
      <w:r w:rsidRPr="0019322C">
        <w:rPr>
          <w:rFonts w:ascii="Times New Roman" w:hAnsi="Times New Roman"/>
          <w:color w:val="000000"/>
          <w:sz w:val="28"/>
          <w:szCs w:val="28"/>
        </w:rPr>
        <w:t xml:space="preserve">- развивать речевой  слух (фонематического и фонетического восприятия); </w:t>
      </w:r>
    </w:p>
    <w:p w:rsidR="00CF6663" w:rsidRPr="0019322C" w:rsidRDefault="00CF6663" w:rsidP="0019322C">
      <w:pPr>
        <w:pStyle w:val="ListParagraph"/>
        <w:jc w:val="both"/>
        <w:rPr>
          <w:rFonts w:ascii="Times New Roman" w:hAnsi="Times New Roman"/>
          <w:color w:val="000000"/>
          <w:sz w:val="28"/>
          <w:szCs w:val="28"/>
        </w:rPr>
      </w:pPr>
      <w:r w:rsidRPr="0019322C">
        <w:rPr>
          <w:rFonts w:ascii="Times New Roman" w:hAnsi="Times New Roman"/>
          <w:color w:val="000000"/>
          <w:sz w:val="28"/>
          <w:szCs w:val="28"/>
        </w:rPr>
        <w:t xml:space="preserve">- познакомить со слоговой структурой слова; </w:t>
      </w:r>
    </w:p>
    <w:p w:rsidR="00CF6663" w:rsidRPr="0019322C" w:rsidRDefault="00CF6663" w:rsidP="0019322C">
      <w:pPr>
        <w:pStyle w:val="ListParagraph"/>
        <w:jc w:val="both"/>
        <w:rPr>
          <w:rFonts w:ascii="Times New Roman" w:hAnsi="Times New Roman"/>
          <w:color w:val="000000"/>
          <w:sz w:val="28"/>
          <w:szCs w:val="28"/>
        </w:rPr>
      </w:pPr>
      <w:r w:rsidRPr="0019322C">
        <w:rPr>
          <w:rFonts w:ascii="Times New Roman" w:hAnsi="Times New Roman"/>
          <w:color w:val="000000"/>
          <w:sz w:val="28"/>
          <w:szCs w:val="28"/>
        </w:rPr>
        <w:t xml:space="preserve">-учить определять количество слогов в словах; </w:t>
      </w:r>
    </w:p>
    <w:p w:rsidR="00CF6663" w:rsidRPr="0019322C" w:rsidRDefault="00CF6663" w:rsidP="0019322C">
      <w:pPr>
        <w:pStyle w:val="ListParagraph"/>
        <w:jc w:val="both"/>
        <w:rPr>
          <w:rFonts w:ascii="Times New Roman" w:hAnsi="Times New Roman"/>
          <w:color w:val="000000"/>
          <w:sz w:val="28"/>
          <w:szCs w:val="28"/>
        </w:rPr>
      </w:pPr>
      <w:r w:rsidRPr="0019322C">
        <w:rPr>
          <w:rFonts w:ascii="Times New Roman" w:hAnsi="Times New Roman"/>
          <w:color w:val="000000"/>
          <w:sz w:val="28"/>
          <w:szCs w:val="28"/>
        </w:rPr>
        <w:t>- развивать просодическую сторону речи (силу, высоту, темп, тембр и громкость речи, силу голоса);</w:t>
      </w:r>
    </w:p>
    <w:p w:rsidR="00CF6663" w:rsidRPr="0019322C" w:rsidRDefault="00CF6663" w:rsidP="0019322C">
      <w:pPr>
        <w:pStyle w:val="ListParagraph"/>
        <w:jc w:val="both"/>
        <w:rPr>
          <w:rFonts w:ascii="Times New Roman" w:hAnsi="Times New Roman"/>
          <w:color w:val="000000"/>
          <w:sz w:val="28"/>
          <w:szCs w:val="28"/>
        </w:rPr>
      </w:pPr>
      <w:r w:rsidRPr="0019322C">
        <w:rPr>
          <w:rFonts w:ascii="Times New Roman" w:hAnsi="Times New Roman"/>
          <w:color w:val="000000"/>
          <w:sz w:val="28"/>
          <w:szCs w:val="28"/>
        </w:rPr>
        <w:t>- упражнять в качественном произношении слов и помогать преодолевать ошибки при формировании правильного словопроизношения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19322C">
        <w:rPr>
          <w:rFonts w:ascii="Times New Roman" w:hAnsi="Times New Roman"/>
          <w:color w:val="000000"/>
          <w:sz w:val="28"/>
          <w:szCs w:val="28"/>
        </w:rPr>
        <w:t>в правильном постановке ударения при произнесении слов.</w:t>
      </w:r>
    </w:p>
    <w:p w:rsidR="00CF6663" w:rsidRPr="0019322C" w:rsidRDefault="00CF6663" w:rsidP="00D25C2F">
      <w:pPr>
        <w:pStyle w:val="ListParagraph"/>
        <w:numPr>
          <w:ilvl w:val="0"/>
          <w:numId w:val="18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19322C">
        <w:rPr>
          <w:rFonts w:ascii="Times New Roman" w:hAnsi="Times New Roman"/>
          <w:color w:val="000000"/>
          <w:sz w:val="28"/>
          <w:szCs w:val="28"/>
        </w:rPr>
        <w:t>Формирование звуковой аналитико-синтетической активности как предпосылки обучения грамоте:</w:t>
      </w:r>
    </w:p>
    <w:p w:rsidR="00CF6663" w:rsidRPr="0019322C" w:rsidRDefault="00CF6663" w:rsidP="0019322C">
      <w:pPr>
        <w:pStyle w:val="ListParagraph"/>
        <w:jc w:val="both"/>
        <w:rPr>
          <w:rFonts w:ascii="Times New Roman" w:hAnsi="Times New Roman"/>
          <w:color w:val="000000"/>
          <w:sz w:val="28"/>
          <w:szCs w:val="28"/>
        </w:rPr>
      </w:pPr>
      <w:r w:rsidRPr="0019322C">
        <w:rPr>
          <w:rFonts w:ascii="Times New Roman" w:hAnsi="Times New Roman"/>
          <w:color w:val="000000"/>
          <w:sz w:val="28"/>
          <w:szCs w:val="28"/>
        </w:rPr>
        <w:t>- упражнять в подборе слов с заданным звуком в разных позициях (начало, середина, конец слова);</w:t>
      </w:r>
    </w:p>
    <w:p w:rsidR="00CF6663" w:rsidRPr="0019322C" w:rsidRDefault="00CF6663" w:rsidP="0019322C">
      <w:pPr>
        <w:pStyle w:val="ListParagraph"/>
        <w:jc w:val="both"/>
        <w:rPr>
          <w:rFonts w:ascii="Times New Roman" w:hAnsi="Times New Roman"/>
          <w:color w:val="000000"/>
          <w:sz w:val="28"/>
          <w:szCs w:val="28"/>
        </w:rPr>
      </w:pPr>
      <w:r w:rsidRPr="0019322C">
        <w:rPr>
          <w:rFonts w:ascii="Times New Roman" w:hAnsi="Times New Roman"/>
          <w:color w:val="000000"/>
          <w:sz w:val="28"/>
          <w:szCs w:val="28"/>
        </w:rPr>
        <w:t xml:space="preserve">- упражнять в умении анализировать слоговую структуру слова (определять количество и последовательность слогов в словах); </w:t>
      </w:r>
    </w:p>
    <w:p w:rsidR="00CF6663" w:rsidRPr="0019322C" w:rsidRDefault="00CF6663" w:rsidP="0019322C">
      <w:pPr>
        <w:pStyle w:val="ListParagraph"/>
        <w:jc w:val="both"/>
        <w:rPr>
          <w:rFonts w:ascii="Times New Roman" w:hAnsi="Times New Roman"/>
          <w:color w:val="000000"/>
          <w:sz w:val="28"/>
          <w:szCs w:val="28"/>
        </w:rPr>
      </w:pPr>
      <w:r w:rsidRPr="0019322C">
        <w:rPr>
          <w:rFonts w:ascii="Times New Roman" w:hAnsi="Times New Roman"/>
          <w:color w:val="000000"/>
          <w:sz w:val="28"/>
          <w:szCs w:val="28"/>
        </w:rPr>
        <w:t>- упражнять в умении проводи</w:t>
      </w:r>
      <w:r>
        <w:rPr>
          <w:rFonts w:ascii="Times New Roman" w:hAnsi="Times New Roman"/>
          <w:color w:val="000000"/>
          <w:sz w:val="28"/>
          <w:szCs w:val="28"/>
        </w:rPr>
        <w:t>ть слого-звуковой анализ слов.                -у</w:t>
      </w:r>
      <w:r w:rsidRPr="0019322C">
        <w:rPr>
          <w:rFonts w:ascii="Times New Roman" w:hAnsi="Times New Roman"/>
          <w:color w:val="000000"/>
          <w:sz w:val="28"/>
          <w:szCs w:val="28"/>
        </w:rPr>
        <w:t>пражнять в умении определять последовательность звуков в словах;</w:t>
      </w:r>
    </w:p>
    <w:p w:rsidR="00CF6663" w:rsidRPr="0019322C" w:rsidRDefault="00CF6663" w:rsidP="0019322C">
      <w:pPr>
        <w:pStyle w:val="ListParagraph"/>
        <w:jc w:val="both"/>
        <w:rPr>
          <w:rFonts w:ascii="Times New Roman" w:hAnsi="Times New Roman"/>
          <w:color w:val="000000"/>
          <w:sz w:val="28"/>
          <w:szCs w:val="28"/>
        </w:rPr>
      </w:pPr>
      <w:r w:rsidRPr="0019322C">
        <w:rPr>
          <w:rFonts w:ascii="Times New Roman" w:hAnsi="Times New Roman"/>
          <w:color w:val="000000"/>
          <w:sz w:val="28"/>
          <w:szCs w:val="28"/>
        </w:rPr>
        <w:t>- познакомить с ударением;</w:t>
      </w:r>
    </w:p>
    <w:p w:rsidR="00CF6663" w:rsidRDefault="00CF6663" w:rsidP="0019322C">
      <w:pPr>
        <w:pStyle w:val="ListParagraph"/>
        <w:jc w:val="both"/>
        <w:rPr>
          <w:rFonts w:ascii="Times New Roman" w:hAnsi="Times New Roman"/>
          <w:color w:val="000000"/>
          <w:sz w:val="28"/>
          <w:szCs w:val="28"/>
        </w:rPr>
      </w:pPr>
      <w:r w:rsidRPr="0019322C">
        <w:rPr>
          <w:rFonts w:ascii="Times New Roman" w:hAnsi="Times New Roman"/>
          <w:color w:val="000000"/>
          <w:sz w:val="28"/>
          <w:szCs w:val="28"/>
        </w:rPr>
        <w:t>- упражнять в умении производить анализ и синтез предложений по словам.</w:t>
      </w:r>
    </w:p>
    <w:p w:rsidR="00CF6663" w:rsidRPr="009856E7" w:rsidRDefault="00CF6663" w:rsidP="0019322C">
      <w:pPr>
        <w:pStyle w:val="ListParagraph"/>
        <w:jc w:val="both"/>
        <w:rPr>
          <w:rFonts w:ascii="Times New Roman" w:hAnsi="Times New Roman"/>
          <w:b/>
          <w:color w:val="FFC000"/>
          <w:sz w:val="32"/>
          <w:szCs w:val="32"/>
          <w:u w:val="single"/>
        </w:rPr>
      </w:pPr>
    </w:p>
    <w:p w:rsidR="00CF6663" w:rsidRPr="005C6BBF" w:rsidRDefault="00CF6663" w:rsidP="002826A8">
      <w:pPr>
        <w:pStyle w:val="ListParagraph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5C6BBF">
        <w:rPr>
          <w:rFonts w:ascii="Times New Roman" w:hAnsi="Times New Roman"/>
          <w:b/>
          <w:sz w:val="28"/>
          <w:szCs w:val="28"/>
          <w:u w:val="single"/>
        </w:rPr>
        <w:t>Художественно-эстетическое развитие</w:t>
      </w:r>
    </w:p>
    <w:p w:rsidR="00CF6663" w:rsidRDefault="00CF6663" w:rsidP="009F79C5">
      <w:pPr>
        <w:pStyle w:val="ListParagraph"/>
        <w:numPr>
          <w:ilvl w:val="0"/>
          <w:numId w:val="19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9F79C5">
        <w:rPr>
          <w:rFonts w:ascii="Times New Roman" w:hAnsi="Times New Roman"/>
          <w:color w:val="000000"/>
          <w:sz w:val="28"/>
          <w:szCs w:val="28"/>
        </w:rPr>
        <w:t>Становление эстетического от</w:t>
      </w:r>
      <w:r>
        <w:rPr>
          <w:rFonts w:ascii="Times New Roman" w:hAnsi="Times New Roman"/>
          <w:color w:val="000000"/>
          <w:sz w:val="28"/>
          <w:szCs w:val="28"/>
        </w:rPr>
        <w:t>ношения к окружающему миру.</w:t>
      </w:r>
    </w:p>
    <w:p w:rsidR="00CF6663" w:rsidRPr="0014641F" w:rsidRDefault="00CF6663" w:rsidP="0014641F">
      <w:pPr>
        <w:pStyle w:val="ListParagraph"/>
        <w:numPr>
          <w:ilvl w:val="0"/>
          <w:numId w:val="19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14641F">
        <w:rPr>
          <w:rFonts w:ascii="Times New Roman" w:hAnsi="Times New Roman"/>
          <w:color w:val="000000"/>
          <w:sz w:val="28"/>
          <w:szCs w:val="28"/>
        </w:rPr>
        <w:t>Реализация самостоятельной творческой деятельности детей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CF6663" w:rsidRPr="005C6BBF" w:rsidRDefault="00CF6663" w:rsidP="002826A8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5C6BBF">
        <w:rPr>
          <w:rFonts w:ascii="Times New Roman" w:hAnsi="Times New Roman"/>
          <w:b/>
          <w:sz w:val="28"/>
          <w:szCs w:val="28"/>
          <w:u w:val="single"/>
        </w:rPr>
        <w:t>Физическое развитие</w:t>
      </w:r>
    </w:p>
    <w:p w:rsidR="00CF6663" w:rsidRDefault="00CF6663" w:rsidP="004E2D2A">
      <w:pPr>
        <w:pStyle w:val="ListParagraph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координации</w:t>
      </w:r>
      <w:r w:rsidRPr="007730B3">
        <w:rPr>
          <w:rFonts w:ascii="Times New Roman" w:hAnsi="Times New Roman"/>
          <w:sz w:val="28"/>
          <w:szCs w:val="28"/>
        </w:rPr>
        <w:t xml:space="preserve"> движений</w:t>
      </w:r>
      <w:r>
        <w:rPr>
          <w:rFonts w:ascii="Times New Roman" w:hAnsi="Times New Roman"/>
          <w:sz w:val="28"/>
          <w:szCs w:val="28"/>
        </w:rPr>
        <w:t>.</w:t>
      </w:r>
    </w:p>
    <w:p w:rsidR="00CF6663" w:rsidRDefault="00CF6663" w:rsidP="00EF7891">
      <w:pPr>
        <w:pStyle w:val="ListParagraph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Тренировка</w:t>
      </w:r>
      <w:r w:rsidRPr="00EF7891">
        <w:rPr>
          <w:rFonts w:ascii="Times New Roman" w:hAnsi="Times New Roman"/>
          <w:sz w:val="28"/>
          <w:szCs w:val="28"/>
        </w:rPr>
        <w:t xml:space="preserve"> мелкой мускулатуры тонких движен</w:t>
      </w:r>
      <w:r>
        <w:rPr>
          <w:rFonts w:ascii="Times New Roman" w:hAnsi="Times New Roman"/>
          <w:sz w:val="28"/>
          <w:szCs w:val="28"/>
        </w:rPr>
        <w:t>ий</w:t>
      </w:r>
      <w:r w:rsidRPr="00EF7891">
        <w:rPr>
          <w:rFonts w:ascii="Times New Roman" w:hAnsi="Times New Roman"/>
          <w:sz w:val="28"/>
          <w:szCs w:val="28"/>
        </w:rPr>
        <w:t xml:space="preserve"> рук</w:t>
      </w:r>
      <w:r>
        <w:rPr>
          <w:rFonts w:ascii="Times New Roman" w:hAnsi="Times New Roman"/>
          <w:sz w:val="28"/>
          <w:szCs w:val="28"/>
        </w:rPr>
        <w:t>.</w:t>
      </w:r>
    </w:p>
    <w:p w:rsidR="00CF6663" w:rsidRPr="007730B3" w:rsidRDefault="00CF6663" w:rsidP="007730B3">
      <w:pPr>
        <w:pStyle w:val="ListParagraph"/>
        <w:jc w:val="both"/>
        <w:rPr>
          <w:rFonts w:ascii="Times New Roman" w:hAnsi="Times New Roman"/>
          <w:b/>
          <w:color w:val="FFC000"/>
          <w:sz w:val="28"/>
          <w:szCs w:val="28"/>
          <w:u w:val="single"/>
        </w:rPr>
      </w:pPr>
    </w:p>
    <w:p w:rsidR="00CF6663" w:rsidRPr="005C6BBF" w:rsidRDefault="00CF6663" w:rsidP="002826A8">
      <w:pPr>
        <w:jc w:val="center"/>
        <w:rPr>
          <w:rFonts w:ascii="Times New Roman" w:hAnsi="Times New Roman"/>
          <w:b/>
          <w:sz w:val="28"/>
          <w:szCs w:val="28"/>
        </w:rPr>
      </w:pPr>
      <w:r w:rsidRPr="005C6BBF">
        <w:rPr>
          <w:rFonts w:ascii="Times New Roman" w:hAnsi="Times New Roman"/>
          <w:b/>
          <w:sz w:val="28"/>
          <w:szCs w:val="28"/>
        </w:rPr>
        <w:t>Этот проект значим для всех его участников:</w:t>
      </w:r>
    </w:p>
    <w:p w:rsidR="00CF6663" w:rsidRPr="00D6275E" w:rsidRDefault="00CF6663" w:rsidP="00D6275E">
      <w:pPr>
        <w:pStyle w:val="NoSpacing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0B252E">
        <w:rPr>
          <w:rFonts w:ascii="Times New Roman" w:hAnsi="Times New Roman"/>
          <w:b/>
          <w:sz w:val="32"/>
          <w:szCs w:val="32"/>
          <w:u w:val="single"/>
        </w:rPr>
        <w:t>Дети</w:t>
      </w:r>
      <w:r w:rsidRPr="000B252E">
        <w:rPr>
          <w:rFonts w:ascii="Times New Roman" w:hAnsi="Times New Roman"/>
          <w:sz w:val="32"/>
          <w:szCs w:val="32"/>
        </w:rPr>
        <w:t>:</w:t>
      </w:r>
      <w:r w:rsidRPr="00D6275E">
        <w:rPr>
          <w:rFonts w:ascii="Times New Roman" w:hAnsi="Times New Roman"/>
          <w:sz w:val="32"/>
          <w:szCs w:val="32"/>
        </w:rPr>
        <w:tab/>
      </w:r>
      <w:r w:rsidRPr="00D6275E">
        <w:rPr>
          <w:rFonts w:ascii="Times New Roman" w:hAnsi="Times New Roman"/>
          <w:sz w:val="28"/>
          <w:szCs w:val="28"/>
        </w:rPr>
        <w:t>положительная</w:t>
      </w:r>
      <w:r w:rsidRPr="00D6275E">
        <w:rPr>
          <w:rFonts w:ascii="Times New Roman" w:hAnsi="Times New Roman"/>
          <w:sz w:val="28"/>
          <w:szCs w:val="28"/>
        </w:rPr>
        <w:tab/>
        <w:t>динамика</w:t>
      </w:r>
      <w:r w:rsidRPr="00D6275E">
        <w:rPr>
          <w:rFonts w:ascii="Times New Roman" w:hAnsi="Times New Roman"/>
          <w:sz w:val="28"/>
          <w:szCs w:val="28"/>
        </w:rPr>
        <w:tab/>
        <w:t>речевого</w:t>
      </w:r>
      <w:r w:rsidRPr="00D6275E">
        <w:rPr>
          <w:rFonts w:ascii="Times New Roman" w:hAnsi="Times New Roman"/>
          <w:sz w:val="28"/>
          <w:szCs w:val="28"/>
        </w:rPr>
        <w:tab/>
        <w:t>развития, индивидуальный подход к каждому</w:t>
      </w:r>
      <w:r w:rsidRPr="00D6275E">
        <w:rPr>
          <w:rFonts w:ascii="Times New Roman" w:hAnsi="Times New Roman"/>
          <w:sz w:val="28"/>
          <w:szCs w:val="28"/>
        </w:rPr>
        <w:tab/>
        <w:t>ребёнку, получение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275E">
        <w:rPr>
          <w:rFonts w:ascii="Times New Roman" w:hAnsi="Times New Roman"/>
          <w:sz w:val="28"/>
          <w:szCs w:val="28"/>
        </w:rPr>
        <w:t>новых знаний, проявление творческой активности в процессе выполнения продуктов деятельности.</w:t>
      </w:r>
    </w:p>
    <w:p w:rsidR="00CF6663" w:rsidRPr="00D6275E" w:rsidRDefault="00CF6663" w:rsidP="00D6275E">
      <w:pPr>
        <w:pStyle w:val="NoSpacing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CF6663" w:rsidRPr="00D6275E" w:rsidRDefault="00CF6663" w:rsidP="00D6275E">
      <w:pPr>
        <w:pStyle w:val="NoSpacing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0B252E">
        <w:rPr>
          <w:rFonts w:ascii="Times New Roman" w:hAnsi="Times New Roman"/>
          <w:b/>
          <w:sz w:val="32"/>
          <w:szCs w:val="32"/>
          <w:u w:val="single"/>
        </w:rPr>
        <w:t>Педагоги: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D6275E">
        <w:rPr>
          <w:rFonts w:ascii="Times New Roman" w:hAnsi="Times New Roman"/>
          <w:sz w:val="28"/>
          <w:szCs w:val="28"/>
        </w:rPr>
        <w:t>положительный психологический климат между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D6275E">
        <w:rPr>
          <w:rFonts w:ascii="Times New Roman" w:hAnsi="Times New Roman"/>
          <w:sz w:val="28"/>
          <w:szCs w:val="28"/>
        </w:rPr>
        <w:t>учителем-логопедом и воспитателями, заинтересованность педагогов в творчестве и инновациях, продолжение освоения метода проектирования.</w:t>
      </w:r>
    </w:p>
    <w:p w:rsidR="00CF6663" w:rsidRPr="00D6275E" w:rsidRDefault="00CF6663" w:rsidP="00D6275E">
      <w:pPr>
        <w:pStyle w:val="NoSpacing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CF6663" w:rsidRDefault="00CF6663" w:rsidP="00CE42B3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0B252E">
        <w:rPr>
          <w:rFonts w:ascii="Times New Roman" w:hAnsi="Times New Roman"/>
          <w:b/>
          <w:sz w:val="32"/>
          <w:szCs w:val="32"/>
          <w:u w:val="single"/>
        </w:rPr>
        <w:t>Родители: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CE42B3">
        <w:rPr>
          <w:rFonts w:ascii="Times New Roman" w:hAnsi="Times New Roman"/>
          <w:color w:val="000000"/>
          <w:sz w:val="28"/>
          <w:szCs w:val="28"/>
        </w:rPr>
        <w:t>получение новых знаний, повышение компетентности в вопросе подготовки ребенка к школе, расширение возможности сотрудничества со своими детьми, применяя полученные знания.</w:t>
      </w:r>
    </w:p>
    <w:p w:rsidR="00CF6663" w:rsidRPr="000B252E" w:rsidRDefault="00CF6663" w:rsidP="00C1062E">
      <w:pPr>
        <w:jc w:val="center"/>
        <w:rPr>
          <w:rFonts w:ascii="Times New Roman" w:hAnsi="Times New Roman"/>
          <w:b/>
          <w:sz w:val="40"/>
          <w:szCs w:val="40"/>
        </w:rPr>
      </w:pPr>
      <w:r w:rsidRPr="000B252E">
        <w:rPr>
          <w:rFonts w:ascii="Times New Roman" w:hAnsi="Times New Roman"/>
          <w:b/>
          <w:sz w:val="40"/>
          <w:szCs w:val="40"/>
        </w:rPr>
        <w:t>Формы работы с детьми:</w:t>
      </w:r>
    </w:p>
    <w:p w:rsidR="00CF6663" w:rsidRPr="000B252E" w:rsidRDefault="00CF6663" w:rsidP="00C1062E">
      <w:pPr>
        <w:rPr>
          <w:rFonts w:ascii="Times New Roman" w:hAnsi="Times New Roman"/>
          <w:b/>
          <w:sz w:val="32"/>
          <w:szCs w:val="32"/>
        </w:rPr>
      </w:pPr>
      <w:r w:rsidRPr="000B252E">
        <w:rPr>
          <w:rFonts w:ascii="Times New Roman" w:hAnsi="Times New Roman"/>
          <w:b/>
          <w:sz w:val="32"/>
          <w:szCs w:val="32"/>
        </w:rPr>
        <w:t>Коллективные:                                                Индивидуальные:</w:t>
      </w:r>
    </w:p>
    <w:p w:rsidR="00CF6663" w:rsidRPr="0087307F" w:rsidRDefault="00CF6663" w:rsidP="0087307F">
      <w:pPr>
        <w:pStyle w:val="NoSpacing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 w:rsidRPr="0087307F">
        <w:rPr>
          <w:rFonts w:ascii="Times New Roman" w:hAnsi="Times New Roman"/>
          <w:sz w:val="28"/>
          <w:szCs w:val="28"/>
        </w:rPr>
        <w:t>Групповые занятия                                           Индивидуальные занятия</w:t>
      </w:r>
    </w:p>
    <w:p w:rsidR="00CF6663" w:rsidRPr="0087307F" w:rsidRDefault="00CF6663" w:rsidP="0087307F">
      <w:pPr>
        <w:pStyle w:val="NoSpacing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 w:rsidRPr="0087307F">
        <w:rPr>
          <w:rFonts w:ascii="Times New Roman" w:hAnsi="Times New Roman"/>
          <w:sz w:val="28"/>
          <w:szCs w:val="28"/>
        </w:rPr>
        <w:t>Игры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</w:t>
      </w:r>
      <w:r w:rsidRPr="0087307F">
        <w:rPr>
          <w:rFonts w:ascii="Times New Roman" w:hAnsi="Times New Roman"/>
          <w:sz w:val="28"/>
          <w:szCs w:val="28"/>
        </w:rPr>
        <w:t>Игры</w:t>
      </w:r>
    </w:p>
    <w:p w:rsidR="00CF6663" w:rsidRPr="0087307F" w:rsidRDefault="00CF6663" w:rsidP="0087307F">
      <w:pPr>
        <w:pStyle w:val="NoSpacing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 w:rsidRPr="0087307F">
        <w:rPr>
          <w:rFonts w:ascii="Times New Roman" w:hAnsi="Times New Roman"/>
          <w:sz w:val="28"/>
          <w:szCs w:val="28"/>
        </w:rPr>
        <w:t>Экскурсии                                                         Мониторинг</w:t>
      </w:r>
    </w:p>
    <w:p w:rsidR="00CF6663" w:rsidRPr="0087307F" w:rsidRDefault="00CF6663" w:rsidP="0087307F">
      <w:pPr>
        <w:pStyle w:val="NoSpacing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 w:rsidRPr="0087307F">
        <w:rPr>
          <w:rFonts w:ascii="Times New Roman" w:hAnsi="Times New Roman"/>
          <w:sz w:val="28"/>
          <w:szCs w:val="28"/>
        </w:rPr>
        <w:t>Выставки работ</w:t>
      </w:r>
    </w:p>
    <w:p w:rsidR="00CF6663" w:rsidRPr="0087307F" w:rsidRDefault="00CF6663" w:rsidP="0087307F">
      <w:pPr>
        <w:pStyle w:val="NoSpacing"/>
        <w:numPr>
          <w:ilvl w:val="0"/>
          <w:numId w:val="20"/>
        </w:numPr>
      </w:pPr>
      <w:r w:rsidRPr="0087307F">
        <w:rPr>
          <w:rFonts w:ascii="Times New Roman" w:hAnsi="Times New Roman"/>
          <w:sz w:val="28"/>
          <w:szCs w:val="28"/>
        </w:rPr>
        <w:t>Праздники, развлечения</w:t>
      </w:r>
    </w:p>
    <w:p w:rsidR="00CF6663" w:rsidRDefault="00CF6663" w:rsidP="0087307F">
      <w:pPr>
        <w:pStyle w:val="NoSpacing"/>
        <w:ind w:left="720"/>
      </w:pPr>
    </w:p>
    <w:p w:rsidR="00CF6663" w:rsidRDefault="00CF6663" w:rsidP="00F17930">
      <w:pPr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264305">
        <w:rPr>
          <w:rFonts w:ascii="Times New Roman" w:hAnsi="Times New Roman"/>
          <w:color w:val="000000"/>
          <w:sz w:val="28"/>
          <w:szCs w:val="28"/>
        </w:rPr>
        <w:t xml:space="preserve">Данные пути педагогического воздействия выбраны с целью </w:t>
      </w:r>
      <w:r>
        <w:rPr>
          <w:rFonts w:ascii="Times New Roman" w:hAnsi="Times New Roman"/>
          <w:color w:val="000000"/>
          <w:sz w:val="28"/>
          <w:szCs w:val="28"/>
        </w:rPr>
        <w:t>п</w:t>
      </w:r>
      <w:r w:rsidRPr="00264305">
        <w:rPr>
          <w:rFonts w:ascii="Times New Roman" w:hAnsi="Times New Roman"/>
          <w:color w:val="000000"/>
          <w:sz w:val="28"/>
          <w:szCs w:val="28"/>
        </w:rPr>
        <w:t>овышения эффективности коррекционно-развивающего обучения детей с ОНР и осуществляют индивидуальный подход к каждому ребёнку.</w:t>
      </w:r>
    </w:p>
    <w:p w:rsidR="00CF6663" w:rsidRPr="000B252E" w:rsidRDefault="00CF6663" w:rsidP="001436D4">
      <w:pPr>
        <w:jc w:val="center"/>
        <w:rPr>
          <w:rFonts w:ascii="Times New Roman" w:hAnsi="Times New Roman"/>
          <w:b/>
          <w:sz w:val="40"/>
          <w:szCs w:val="40"/>
        </w:rPr>
      </w:pPr>
      <w:r w:rsidRPr="000B252E">
        <w:rPr>
          <w:rFonts w:ascii="Times New Roman" w:hAnsi="Times New Roman"/>
          <w:b/>
          <w:sz w:val="40"/>
          <w:szCs w:val="40"/>
        </w:rPr>
        <w:t>Формы работы с воспитателями:</w:t>
      </w:r>
    </w:p>
    <w:p w:rsidR="00CF6663" w:rsidRPr="009D2DA9" w:rsidRDefault="00CF6663" w:rsidP="001436D4">
      <w:pPr>
        <w:pStyle w:val="ListParagraph"/>
        <w:numPr>
          <w:ilvl w:val="0"/>
          <w:numId w:val="6"/>
        </w:numPr>
        <w:rPr>
          <w:rFonts w:ascii="Times New Roman" w:hAnsi="Times New Roman"/>
          <w:color w:val="000000"/>
          <w:sz w:val="40"/>
          <w:szCs w:val="40"/>
        </w:rPr>
      </w:pPr>
      <w:r w:rsidRPr="009D2DA9">
        <w:rPr>
          <w:rFonts w:ascii="Times New Roman" w:hAnsi="Times New Roman"/>
          <w:color w:val="000000"/>
          <w:sz w:val="28"/>
          <w:szCs w:val="28"/>
        </w:rPr>
        <w:t>Круглый стол</w:t>
      </w:r>
    </w:p>
    <w:p w:rsidR="00CF6663" w:rsidRPr="009D2DA9" w:rsidRDefault="00CF6663" w:rsidP="001436D4">
      <w:pPr>
        <w:pStyle w:val="ListParagraph"/>
        <w:numPr>
          <w:ilvl w:val="0"/>
          <w:numId w:val="6"/>
        </w:numPr>
        <w:rPr>
          <w:rFonts w:ascii="Times New Roman" w:hAnsi="Times New Roman"/>
          <w:color w:val="000000"/>
          <w:sz w:val="40"/>
          <w:szCs w:val="40"/>
        </w:rPr>
      </w:pPr>
      <w:r w:rsidRPr="009D2DA9">
        <w:rPr>
          <w:rFonts w:ascii="Times New Roman" w:hAnsi="Times New Roman"/>
          <w:color w:val="000000"/>
          <w:sz w:val="28"/>
          <w:szCs w:val="28"/>
        </w:rPr>
        <w:t>Подбор методической литературы</w:t>
      </w:r>
    </w:p>
    <w:p w:rsidR="00CF6663" w:rsidRPr="009D2DA9" w:rsidRDefault="00CF6663" w:rsidP="001436D4">
      <w:pPr>
        <w:pStyle w:val="ListParagraph"/>
        <w:numPr>
          <w:ilvl w:val="0"/>
          <w:numId w:val="6"/>
        </w:numPr>
        <w:rPr>
          <w:rFonts w:ascii="Times New Roman" w:hAnsi="Times New Roman"/>
          <w:color w:val="000000"/>
          <w:sz w:val="40"/>
          <w:szCs w:val="40"/>
        </w:rPr>
      </w:pPr>
      <w:r w:rsidRPr="009D2DA9">
        <w:rPr>
          <w:rFonts w:ascii="Times New Roman" w:hAnsi="Times New Roman"/>
          <w:color w:val="000000"/>
          <w:sz w:val="28"/>
          <w:szCs w:val="28"/>
        </w:rPr>
        <w:t>Консультация</w:t>
      </w:r>
    </w:p>
    <w:p w:rsidR="00CF6663" w:rsidRPr="009D2DA9" w:rsidRDefault="00CF6663" w:rsidP="001436D4">
      <w:pPr>
        <w:pStyle w:val="ListParagraph"/>
        <w:numPr>
          <w:ilvl w:val="0"/>
          <w:numId w:val="6"/>
        </w:numPr>
        <w:rPr>
          <w:rFonts w:ascii="Times New Roman" w:hAnsi="Times New Roman"/>
          <w:color w:val="000000"/>
          <w:sz w:val="40"/>
          <w:szCs w:val="40"/>
        </w:rPr>
      </w:pPr>
      <w:r w:rsidRPr="009D2DA9">
        <w:rPr>
          <w:rFonts w:ascii="Times New Roman" w:hAnsi="Times New Roman"/>
          <w:color w:val="000000"/>
          <w:sz w:val="28"/>
          <w:szCs w:val="28"/>
        </w:rPr>
        <w:t>Беседа</w:t>
      </w:r>
    </w:p>
    <w:p w:rsidR="00CF6663" w:rsidRPr="009D2DA9" w:rsidRDefault="00CF6663" w:rsidP="001436D4">
      <w:pPr>
        <w:pStyle w:val="ListParagraph"/>
        <w:numPr>
          <w:ilvl w:val="0"/>
          <w:numId w:val="6"/>
        </w:numPr>
        <w:rPr>
          <w:rFonts w:ascii="Times New Roman" w:hAnsi="Times New Roman"/>
          <w:color w:val="000000"/>
          <w:sz w:val="40"/>
          <w:szCs w:val="40"/>
        </w:rPr>
      </w:pPr>
      <w:r w:rsidRPr="009D2DA9">
        <w:rPr>
          <w:rFonts w:ascii="Times New Roman" w:hAnsi="Times New Roman"/>
          <w:color w:val="000000"/>
          <w:sz w:val="28"/>
          <w:szCs w:val="28"/>
        </w:rPr>
        <w:t>Тетрадь взаимосвязи</w:t>
      </w:r>
    </w:p>
    <w:p w:rsidR="00CF6663" w:rsidRPr="009D2DA9" w:rsidRDefault="00CF6663" w:rsidP="001436D4">
      <w:pPr>
        <w:pStyle w:val="ListParagraph"/>
        <w:numPr>
          <w:ilvl w:val="0"/>
          <w:numId w:val="6"/>
        </w:numPr>
        <w:rPr>
          <w:rFonts w:ascii="Times New Roman" w:hAnsi="Times New Roman"/>
          <w:color w:val="000000"/>
          <w:sz w:val="40"/>
          <w:szCs w:val="40"/>
        </w:rPr>
      </w:pPr>
      <w:r w:rsidRPr="009D2DA9">
        <w:rPr>
          <w:rFonts w:ascii="Times New Roman" w:hAnsi="Times New Roman"/>
          <w:color w:val="000000"/>
          <w:sz w:val="28"/>
          <w:szCs w:val="28"/>
        </w:rPr>
        <w:t>Мастер-класс</w:t>
      </w:r>
    </w:p>
    <w:p w:rsidR="00CF6663" w:rsidRDefault="00CF6663" w:rsidP="00F17930">
      <w:pPr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D2DA9">
        <w:rPr>
          <w:rFonts w:ascii="Times New Roman" w:hAnsi="Times New Roman"/>
          <w:color w:val="000000"/>
          <w:sz w:val="28"/>
          <w:szCs w:val="28"/>
        </w:rPr>
        <w:t>От слаженного и хорошо организованного взаимодействия учителя-логопеда и воспитателей зависит успешность и эффективность коррекционной работы  с детьми.</w:t>
      </w:r>
    </w:p>
    <w:p w:rsidR="00CF6663" w:rsidRPr="000B252E" w:rsidRDefault="00CF6663" w:rsidP="006F61B7">
      <w:pPr>
        <w:jc w:val="center"/>
        <w:rPr>
          <w:rFonts w:ascii="Times New Roman" w:hAnsi="Times New Roman"/>
          <w:b/>
          <w:sz w:val="40"/>
          <w:szCs w:val="40"/>
        </w:rPr>
      </w:pPr>
      <w:r w:rsidRPr="000B252E">
        <w:rPr>
          <w:rFonts w:ascii="Times New Roman" w:hAnsi="Times New Roman"/>
          <w:b/>
          <w:sz w:val="40"/>
          <w:szCs w:val="40"/>
        </w:rPr>
        <w:t>Формы работы с родителями:</w:t>
      </w:r>
    </w:p>
    <w:p w:rsidR="00CF6663" w:rsidRDefault="00CF6663" w:rsidP="00C179EC">
      <w:pPr>
        <w:rPr>
          <w:rFonts w:ascii="Times New Roman" w:hAnsi="Times New Roman"/>
          <w:b/>
          <w:color w:val="FFC000"/>
          <w:sz w:val="32"/>
          <w:szCs w:val="32"/>
        </w:rPr>
      </w:pPr>
      <w:r w:rsidRPr="000B252E">
        <w:rPr>
          <w:rFonts w:ascii="Times New Roman" w:hAnsi="Times New Roman"/>
          <w:b/>
          <w:sz w:val="32"/>
          <w:szCs w:val="32"/>
        </w:rPr>
        <w:t>Коллективные:                                            Индивидуальные:</w:t>
      </w:r>
    </w:p>
    <w:p w:rsidR="00CF6663" w:rsidRPr="00C179EC" w:rsidRDefault="00CF6663" w:rsidP="002F0C65">
      <w:pPr>
        <w:pStyle w:val="NoSpacing"/>
        <w:numPr>
          <w:ilvl w:val="0"/>
          <w:numId w:val="13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C179EC">
        <w:rPr>
          <w:rFonts w:ascii="Times New Roman" w:hAnsi="Times New Roman"/>
          <w:sz w:val="28"/>
          <w:szCs w:val="28"/>
        </w:rPr>
        <w:t>Родительские собрания</w:t>
      </w:r>
      <w:r>
        <w:rPr>
          <w:rFonts w:ascii="Times New Roman" w:hAnsi="Times New Roman"/>
          <w:sz w:val="28"/>
          <w:szCs w:val="28"/>
        </w:rPr>
        <w:t xml:space="preserve">                                     Беседа</w:t>
      </w:r>
    </w:p>
    <w:p w:rsidR="00CF6663" w:rsidRPr="00C179EC" w:rsidRDefault="00CF6663" w:rsidP="002F0C65">
      <w:pPr>
        <w:pStyle w:val="NoSpacing"/>
        <w:numPr>
          <w:ilvl w:val="0"/>
          <w:numId w:val="13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C179EC">
        <w:rPr>
          <w:rFonts w:ascii="Times New Roman" w:hAnsi="Times New Roman"/>
          <w:sz w:val="28"/>
          <w:szCs w:val="28"/>
        </w:rPr>
        <w:t>Консультации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Консультации</w:t>
      </w:r>
    </w:p>
    <w:p w:rsidR="00CF6663" w:rsidRPr="00C179EC" w:rsidRDefault="00CF6663" w:rsidP="002F0C65">
      <w:pPr>
        <w:pStyle w:val="NoSpacing"/>
        <w:numPr>
          <w:ilvl w:val="0"/>
          <w:numId w:val="13"/>
        </w:numPr>
        <w:spacing w:line="276" w:lineRule="auto"/>
        <w:rPr>
          <w:rFonts w:ascii="Times New Roman" w:hAnsi="Times New Roman"/>
          <w:sz w:val="28"/>
          <w:szCs w:val="28"/>
        </w:rPr>
      </w:pPr>
      <w:r w:rsidRPr="00C179EC">
        <w:rPr>
          <w:rFonts w:ascii="Times New Roman" w:hAnsi="Times New Roman"/>
          <w:sz w:val="28"/>
          <w:szCs w:val="28"/>
        </w:rPr>
        <w:t>Совместные с детьми</w:t>
      </w:r>
      <w:r>
        <w:rPr>
          <w:rFonts w:ascii="Times New Roman" w:hAnsi="Times New Roman"/>
          <w:sz w:val="28"/>
          <w:szCs w:val="28"/>
        </w:rPr>
        <w:t xml:space="preserve">                                        Приобщение к жизни</w:t>
      </w:r>
    </w:p>
    <w:p w:rsidR="00CF6663" w:rsidRPr="00C179EC" w:rsidRDefault="00CF6663" w:rsidP="00BB1534">
      <w:pPr>
        <w:pStyle w:val="NoSpacing"/>
        <w:spacing w:line="276" w:lineRule="auto"/>
        <w:ind w:left="720"/>
        <w:rPr>
          <w:rFonts w:ascii="Times New Roman" w:hAnsi="Times New Roman"/>
          <w:sz w:val="28"/>
          <w:szCs w:val="28"/>
        </w:rPr>
      </w:pPr>
      <w:r w:rsidRPr="00C179EC">
        <w:rPr>
          <w:rFonts w:ascii="Times New Roman" w:hAnsi="Times New Roman"/>
          <w:sz w:val="28"/>
          <w:szCs w:val="28"/>
        </w:rPr>
        <w:t>и родителями занятия,</w:t>
      </w:r>
      <w:r>
        <w:rPr>
          <w:rFonts w:ascii="Times New Roman" w:hAnsi="Times New Roman"/>
          <w:sz w:val="28"/>
          <w:szCs w:val="28"/>
        </w:rPr>
        <w:t xml:space="preserve">                                         группы, помощь в</w:t>
      </w:r>
    </w:p>
    <w:p w:rsidR="00CF6663" w:rsidRDefault="00CF6663" w:rsidP="00BB1534">
      <w:pPr>
        <w:pStyle w:val="NoSpacing"/>
        <w:spacing w:line="276" w:lineRule="auto"/>
        <w:ind w:left="720"/>
        <w:rPr>
          <w:rFonts w:ascii="Times New Roman" w:hAnsi="Times New Roman"/>
          <w:sz w:val="28"/>
          <w:szCs w:val="28"/>
        </w:rPr>
      </w:pPr>
      <w:r w:rsidRPr="00C179EC">
        <w:rPr>
          <w:rFonts w:ascii="Times New Roman" w:hAnsi="Times New Roman"/>
          <w:sz w:val="28"/>
          <w:szCs w:val="28"/>
        </w:rPr>
        <w:t>развлечения, праздники</w:t>
      </w:r>
      <w:r>
        <w:rPr>
          <w:rFonts w:ascii="Times New Roman" w:hAnsi="Times New Roman"/>
          <w:sz w:val="28"/>
          <w:szCs w:val="28"/>
        </w:rPr>
        <w:t>,                                      изготовлении пособий</w:t>
      </w:r>
    </w:p>
    <w:p w:rsidR="00CF6663" w:rsidRDefault="00CF6663" w:rsidP="002F0C65">
      <w:pPr>
        <w:pStyle w:val="NoSpacing"/>
        <w:numPr>
          <w:ilvl w:val="0"/>
          <w:numId w:val="13"/>
        </w:numPr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Игротека для детей и родителей</w:t>
      </w:r>
    </w:p>
    <w:p w:rsidR="00CF6663" w:rsidRDefault="00CF6663" w:rsidP="002F0C65">
      <w:pPr>
        <w:pStyle w:val="NoSpacing"/>
        <w:numPr>
          <w:ilvl w:val="0"/>
          <w:numId w:val="13"/>
        </w:numPr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Выставки совместных работ</w:t>
      </w:r>
    </w:p>
    <w:p w:rsidR="00CF6663" w:rsidRDefault="00CF6663" w:rsidP="002F0C65">
      <w:pPr>
        <w:pStyle w:val="NoSpacing"/>
        <w:numPr>
          <w:ilvl w:val="0"/>
          <w:numId w:val="13"/>
        </w:numPr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Фотовыставки</w:t>
      </w:r>
    </w:p>
    <w:p w:rsidR="00CF6663" w:rsidRDefault="00CF6663" w:rsidP="002F0C65">
      <w:pPr>
        <w:pStyle w:val="NoSpacing"/>
        <w:spacing w:line="276" w:lineRule="auto"/>
        <w:rPr>
          <w:rFonts w:ascii="Times New Roman" w:hAnsi="Times New Roman"/>
          <w:sz w:val="28"/>
          <w:szCs w:val="28"/>
        </w:rPr>
      </w:pPr>
    </w:p>
    <w:p w:rsidR="00CF6663" w:rsidRPr="000B252E" w:rsidRDefault="00CF6663" w:rsidP="00213C84">
      <w:pPr>
        <w:pStyle w:val="NoSpacing"/>
        <w:spacing w:line="276" w:lineRule="auto"/>
        <w:jc w:val="center"/>
        <w:rPr>
          <w:rFonts w:ascii="Times New Roman" w:hAnsi="Times New Roman"/>
          <w:b/>
          <w:sz w:val="32"/>
          <w:szCs w:val="32"/>
        </w:rPr>
      </w:pPr>
      <w:r w:rsidRPr="000B252E">
        <w:rPr>
          <w:rFonts w:ascii="Times New Roman" w:hAnsi="Times New Roman"/>
          <w:b/>
          <w:sz w:val="32"/>
          <w:szCs w:val="32"/>
        </w:rPr>
        <w:t>Наглядно-информационные:</w:t>
      </w:r>
    </w:p>
    <w:p w:rsidR="00CF6663" w:rsidRDefault="00CF6663" w:rsidP="00BB1534">
      <w:pPr>
        <w:pStyle w:val="NoSpacing"/>
        <w:numPr>
          <w:ilvl w:val="0"/>
          <w:numId w:val="22"/>
        </w:numPr>
        <w:spacing w:line="276" w:lineRule="auto"/>
        <w:rPr>
          <w:rFonts w:ascii="Times New Roman" w:hAnsi="Times New Roman"/>
          <w:color w:val="000000"/>
          <w:sz w:val="28"/>
          <w:szCs w:val="28"/>
        </w:rPr>
      </w:pPr>
      <w:r w:rsidRPr="00213C84">
        <w:rPr>
          <w:rFonts w:ascii="Times New Roman" w:hAnsi="Times New Roman"/>
          <w:color w:val="000000"/>
          <w:sz w:val="28"/>
          <w:szCs w:val="28"/>
        </w:rPr>
        <w:t>Информационные стенды</w:t>
      </w:r>
    </w:p>
    <w:p w:rsidR="00CF6663" w:rsidRDefault="00CF6663" w:rsidP="00BB1534">
      <w:pPr>
        <w:pStyle w:val="NoSpacing"/>
        <w:numPr>
          <w:ilvl w:val="0"/>
          <w:numId w:val="22"/>
        </w:numPr>
        <w:spacing w:line="276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Тематические выставки</w:t>
      </w:r>
    </w:p>
    <w:p w:rsidR="00CF6663" w:rsidRDefault="00CF6663" w:rsidP="00BB1534">
      <w:pPr>
        <w:pStyle w:val="NoSpacing"/>
        <w:numPr>
          <w:ilvl w:val="0"/>
          <w:numId w:val="22"/>
        </w:numPr>
        <w:spacing w:line="276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ИКТ</w:t>
      </w:r>
    </w:p>
    <w:p w:rsidR="00CF6663" w:rsidRDefault="00CF6663" w:rsidP="00313272">
      <w:pPr>
        <w:pStyle w:val="NoSpacing"/>
        <w:spacing w:line="276" w:lineRule="auto"/>
        <w:ind w:left="3600"/>
        <w:rPr>
          <w:rFonts w:ascii="Times New Roman" w:hAnsi="Times New Roman"/>
          <w:color w:val="000000"/>
          <w:sz w:val="28"/>
          <w:szCs w:val="28"/>
        </w:rPr>
      </w:pPr>
    </w:p>
    <w:p w:rsidR="00CF6663" w:rsidRDefault="00CF6663" w:rsidP="0087307F">
      <w:pPr>
        <w:pStyle w:val="NoSpacing"/>
        <w:spacing w:line="276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Данные формы работы позволяют привлечь родителей к активному участию в коррекционном процессе, предполагают установление между педагогами и родителями доверительных отношений, осознание родителями роли семьи в обучении и воспитании ребёнка.</w:t>
      </w:r>
    </w:p>
    <w:p w:rsidR="00CF6663" w:rsidRDefault="00CF6663" w:rsidP="0087307F">
      <w:pPr>
        <w:pStyle w:val="NoSpacing"/>
        <w:spacing w:line="276" w:lineRule="auto"/>
        <w:ind w:left="2445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F6663" w:rsidRPr="000B252E" w:rsidRDefault="00CF6663" w:rsidP="00CE42B3">
      <w:pPr>
        <w:jc w:val="both"/>
        <w:rPr>
          <w:rFonts w:ascii="Times New Roman" w:hAnsi="Times New Roman"/>
          <w:b/>
          <w:sz w:val="40"/>
          <w:szCs w:val="40"/>
        </w:rPr>
      </w:pPr>
      <w:r w:rsidRPr="000B252E">
        <w:rPr>
          <w:rFonts w:ascii="Times New Roman" w:hAnsi="Times New Roman"/>
          <w:b/>
          <w:sz w:val="40"/>
          <w:szCs w:val="40"/>
        </w:rPr>
        <w:t>Ожидаемые результаты:</w:t>
      </w:r>
    </w:p>
    <w:p w:rsidR="00CF6663" w:rsidRDefault="00CF6663" w:rsidP="00F17930">
      <w:pPr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B1534">
        <w:rPr>
          <w:rFonts w:ascii="Times New Roman" w:hAnsi="Times New Roman"/>
          <w:color w:val="000000"/>
          <w:sz w:val="28"/>
          <w:szCs w:val="28"/>
        </w:rPr>
        <w:t xml:space="preserve">К концу </w:t>
      </w:r>
      <w:r>
        <w:rPr>
          <w:rFonts w:ascii="Times New Roman" w:hAnsi="Times New Roman"/>
          <w:color w:val="000000"/>
          <w:sz w:val="28"/>
          <w:szCs w:val="28"/>
        </w:rPr>
        <w:t>проекта воспитанники должны научиться:</w:t>
      </w:r>
    </w:p>
    <w:p w:rsidR="00CF6663" w:rsidRPr="00256791" w:rsidRDefault="00CF6663" w:rsidP="00256791">
      <w:pPr>
        <w:pStyle w:val="ListParagraph"/>
        <w:numPr>
          <w:ilvl w:val="0"/>
          <w:numId w:val="23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Х</w:t>
      </w:r>
      <w:r w:rsidRPr="00256791">
        <w:rPr>
          <w:rFonts w:ascii="Times New Roman" w:hAnsi="Times New Roman"/>
          <w:color w:val="000000"/>
          <w:sz w:val="28"/>
          <w:szCs w:val="28"/>
        </w:rPr>
        <w:t>арактеризовать звуки, различать твёрдые-мягкие, звонкие-глухие согласные по месту и способу образования.</w:t>
      </w:r>
    </w:p>
    <w:p w:rsidR="00CF6663" w:rsidRDefault="00CF6663" w:rsidP="00256791">
      <w:pPr>
        <w:pStyle w:val="ListParagraph"/>
        <w:numPr>
          <w:ilvl w:val="0"/>
          <w:numId w:val="23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256791">
        <w:rPr>
          <w:rFonts w:ascii="Times New Roman" w:hAnsi="Times New Roman"/>
          <w:color w:val="000000"/>
          <w:sz w:val="28"/>
          <w:szCs w:val="28"/>
        </w:rPr>
        <w:t>Подбирать слова на заданный звук.</w:t>
      </w:r>
    </w:p>
    <w:p w:rsidR="00CF6663" w:rsidRDefault="00CF6663" w:rsidP="00256791">
      <w:pPr>
        <w:pStyle w:val="ListParagraph"/>
        <w:numPr>
          <w:ilvl w:val="0"/>
          <w:numId w:val="23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Выделять заданный гласный звук, согласный звук из состава слова.</w:t>
      </w:r>
    </w:p>
    <w:p w:rsidR="00CF6663" w:rsidRDefault="00CF6663" w:rsidP="00256791">
      <w:pPr>
        <w:pStyle w:val="ListParagraph"/>
        <w:numPr>
          <w:ilvl w:val="0"/>
          <w:numId w:val="23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Определять последовательность и количество звуков в слове.</w:t>
      </w:r>
    </w:p>
    <w:p w:rsidR="00CF6663" w:rsidRDefault="00CF6663" w:rsidP="00256791">
      <w:pPr>
        <w:pStyle w:val="ListParagraph"/>
        <w:numPr>
          <w:ilvl w:val="0"/>
          <w:numId w:val="23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Преобразовывать слоги и слова.</w:t>
      </w:r>
    </w:p>
    <w:p w:rsidR="00CF6663" w:rsidRDefault="00CF6663" w:rsidP="00256791">
      <w:pPr>
        <w:pStyle w:val="ListParagraph"/>
        <w:numPr>
          <w:ilvl w:val="0"/>
          <w:numId w:val="23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Делать полный анализ и синтез слов, различного звуко-слогового состава. </w:t>
      </w:r>
    </w:p>
    <w:p w:rsidR="00CF6663" w:rsidRDefault="00CF6663" w:rsidP="00256791">
      <w:pPr>
        <w:pStyle w:val="ListParagraph"/>
        <w:numPr>
          <w:ilvl w:val="0"/>
          <w:numId w:val="23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Писать буквы, слова.</w:t>
      </w:r>
    </w:p>
    <w:p w:rsidR="00CF6663" w:rsidRDefault="00CF6663" w:rsidP="00256791">
      <w:pPr>
        <w:pStyle w:val="ListParagraph"/>
        <w:numPr>
          <w:ilvl w:val="0"/>
          <w:numId w:val="23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Читать обратные, прямые, закрытые слоги и слоги со стечением согласных, слова, предложения, тексты.</w:t>
      </w:r>
    </w:p>
    <w:p w:rsidR="00CF6663" w:rsidRDefault="00CF6663" w:rsidP="00256791">
      <w:pPr>
        <w:pStyle w:val="ListParagraph"/>
        <w:numPr>
          <w:ilvl w:val="0"/>
          <w:numId w:val="23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Решать кроссворды и отгадывать ребусы.</w:t>
      </w:r>
    </w:p>
    <w:p w:rsidR="00CF6663" w:rsidRDefault="00CF6663" w:rsidP="00975CE9">
      <w:pPr>
        <w:widowControl w:val="0"/>
        <w:spacing w:after="222" w:line="380" w:lineRule="exact"/>
        <w:ind w:left="580"/>
        <w:jc w:val="both"/>
        <w:outlineLvl w:val="1"/>
        <w:rPr>
          <w:rFonts w:ascii="Times New Roman" w:hAnsi="Times New Roman"/>
          <w:b/>
          <w:bCs/>
          <w:spacing w:val="-6"/>
          <w:sz w:val="40"/>
          <w:szCs w:val="40"/>
        </w:rPr>
      </w:pPr>
      <w:bookmarkStart w:id="0" w:name="bookmark4"/>
    </w:p>
    <w:p w:rsidR="00CF6663" w:rsidRDefault="00CF6663" w:rsidP="00975CE9">
      <w:pPr>
        <w:widowControl w:val="0"/>
        <w:spacing w:after="222" w:line="380" w:lineRule="exact"/>
        <w:ind w:left="580"/>
        <w:jc w:val="both"/>
        <w:outlineLvl w:val="1"/>
        <w:rPr>
          <w:rFonts w:ascii="Times New Roman" w:hAnsi="Times New Roman"/>
          <w:b/>
          <w:bCs/>
          <w:spacing w:val="-6"/>
          <w:sz w:val="40"/>
          <w:szCs w:val="40"/>
        </w:rPr>
      </w:pPr>
    </w:p>
    <w:p w:rsidR="00CF6663" w:rsidRDefault="00CF6663" w:rsidP="00975CE9">
      <w:pPr>
        <w:widowControl w:val="0"/>
        <w:spacing w:after="222" w:line="380" w:lineRule="exact"/>
        <w:ind w:left="580"/>
        <w:jc w:val="both"/>
        <w:outlineLvl w:val="1"/>
        <w:rPr>
          <w:rFonts w:ascii="Times New Roman" w:hAnsi="Times New Roman"/>
          <w:b/>
          <w:bCs/>
          <w:spacing w:val="-6"/>
          <w:sz w:val="40"/>
          <w:szCs w:val="40"/>
        </w:rPr>
      </w:pPr>
    </w:p>
    <w:p w:rsidR="00CF6663" w:rsidRDefault="00CF6663" w:rsidP="00975CE9">
      <w:pPr>
        <w:widowControl w:val="0"/>
        <w:spacing w:after="222" w:line="380" w:lineRule="exact"/>
        <w:ind w:left="580"/>
        <w:jc w:val="both"/>
        <w:outlineLvl w:val="1"/>
        <w:rPr>
          <w:rFonts w:ascii="Times New Roman" w:hAnsi="Times New Roman"/>
          <w:b/>
          <w:bCs/>
          <w:spacing w:val="-6"/>
          <w:sz w:val="40"/>
          <w:szCs w:val="40"/>
        </w:rPr>
      </w:pPr>
    </w:p>
    <w:p w:rsidR="00CF6663" w:rsidRDefault="00CF6663" w:rsidP="00975CE9">
      <w:pPr>
        <w:widowControl w:val="0"/>
        <w:spacing w:after="222" w:line="380" w:lineRule="exact"/>
        <w:ind w:left="580"/>
        <w:jc w:val="both"/>
        <w:outlineLvl w:val="1"/>
        <w:rPr>
          <w:rFonts w:ascii="Times New Roman" w:hAnsi="Times New Roman"/>
          <w:b/>
          <w:bCs/>
          <w:spacing w:val="-6"/>
          <w:sz w:val="40"/>
          <w:szCs w:val="40"/>
        </w:rPr>
      </w:pPr>
    </w:p>
    <w:p w:rsidR="00CF6663" w:rsidRDefault="00CF6663" w:rsidP="00975CE9">
      <w:pPr>
        <w:widowControl w:val="0"/>
        <w:spacing w:after="222" w:line="380" w:lineRule="exact"/>
        <w:ind w:left="580"/>
        <w:jc w:val="both"/>
        <w:outlineLvl w:val="1"/>
        <w:rPr>
          <w:rFonts w:ascii="Times New Roman" w:hAnsi="Times New Roman"/>
          <w:b/>
          <w:bCs/>
          <w:spacing w:val="-6"/>
          <w:sz w:val="40"/>
          <w:szCs w:val="40"/>
        </w:rPr>
      </w:pPr>
    </w:p>
    <w:p w:rsidR="00CF6663" w:rsidRDefault="00CF6663" w:rsidP="00975CE9">
      <w:pPr>
        <w:widowControl w:val="0"/>
        <w:spacing w:after="222" w:line="380" w:lineRule="exact"/>
        <w:ind w:left="580"/>
        <w:jc w:val="both"/>
        <w:outlineLvl w:val="1"/>
        <w:rPr>
          <w:rFonts w:ascii="Times New Roman" w:hAnsi="Times New Roman"/>
          <w:b/>
          <w:bCs/>
          <w:spacing w:val="-6"/>
          <w:sz w:val="40"/>
          <w:szCs w:val="40"/>
        </w:rPr>
      </w:pPr>
    </w:p>
    <w:p w:rsidR="00CF6663" w:rsidRDefault="00CF6663" w:rsidP="00975CE9">
      <w:pPr>
        <w:widowControl w:val="0"/>
        <w:spacing w:after="222" w:line="380" w:lineRule="exact"/>
        <w:ind w:left="580"/>
        <w:jc w:val="both"/>
        <w:outlineLvl w:val="1"/>
        <w:rPr>
          <w:rFonts w:ascii="Times New Roman" w:hAnsi="Times New Roman"/>
          <w:b/>
          <w:bCs/>
          <w:spacing w:val="-6"/>
          <w:sz w:val="40"/>
          <w:szCs w:val="40"/>
        </w:rPr>
      </w:pPr>
    </w:p>
    <w:p w:rsidR="00CF6663" w:rsidRDefault="00CF6663" w:rsidP="00975CE9">
      <w:pPr>
        <w:widowControl w:val="0"/>
        <w:spacing w:after="222" w:line="380" w:lineRule="exact"/>
        <w:ind w:left="580"/>
        <w:jc w:val="both"/>
        <w:outlineLvl w:val="1"/>
        <w:rPr>
          <w:rFonts w:ascii="Times New Roman" w:hAnsi="Times New Roman"/>
          <w:b/>
          <w:bCs/>
          <w:spacing w:val="-6"/>
          <w:sz w:val="40"/>
          <w:szCs w:val="40"/>
        </w:rPr>
      </w:pPr>
    </w:p>
    <w:p w:rsidR="00CF6663" w:rsidRDefault="00CF6663" w:rsidP="00975CE9">
      <w:pPr>
        <w:widowControl w:val="0"/>
        <w:spacing w:after="222" w:line="380" w:lineRule="exact"/>
        <w:ind w:left="580"/>
        <w:jc w:val="both"/>
        <w:outlineLvl w:val="1"/>
        <w:rPr>
          <w:rFonts w:ascii="Times New Roman" w:hAnsi="Times New Roman"/>
          <w:b/>
          <w:bCs/>
          <w:spacing w:val="-6"/>
          <w:sz w:val="40"/>
          <w:szCs w:val="40"/>
        </w:rPr>
      </w:pPr>
    </w:p>
    <w:p w:rsidR="00CF6663" w:rsidRDefault="00CF6663" w:rsidP="00975CE9">
      <w:pPr>
        <w:widowControl w:val="0"/>
        <w:spacing w:after="222" w:line="380" w:lineRule="exact"/>
        <w:ind w:left="580"/>
        <w:jc w:val="both"/>
        <w:outlineLvl w:val="1"/>
        <w:rPr>
          <w:rFonts w:ascii="Times New Roman" w:hAnsi="Times New Roman"/>
          <w:b/>
          <w:bCs/>
          <w:spacing w:val="-6"/>
          <w:sz w:val="40"/>
          <w:szCs w:val="40"/>
        </w:rPr>
      </w:pPr>
    </w:p>
    <w:p w:rsidR="00CF6663" w:rsidRPr="000B252E" w:rsidRDefault="00CF6663" w:rsidP="00975CE9">
      <w:pPr>
        <w:widowControl w:val="0"/>
        <w:spacing w:after="222" w:line="380" w:lineRule="exact"/>
        <w:ind w:left="580"/>
        <w:jc w:val="both"/>
        <w:outlineLvl w:val="1"/>
        <w:rPr>
          <w:rFonts w:ascii="Times New Roman" w:hAnsi="Times New Roman"/>
          <w:b/>
          <w:bCs/>
          <w:spacing w:val="-6"/>
          <w:sz w:val="40"/>
          <w:szCs w:val="40"/>
        </w:rPr>
      </w:pPr>
      <w:r w:rsidRPr="000B252E">
        <w:rPr>
          <w:rFonts w:ascii="Times New Roman" w:hAnsi="Times New Roman"/>
          <w:b/>
          <w:bCs/>
          <w:spacing w:val="-6"/>
          <w:sz w:val="40"/>
          <w:szCs w:val="40"/>
        </w:rPr>
        <w:t>Реализация проекта предполагает работу по 3 этапам:</w:t>
      </w:r>
    </w:p>
    <w:p w:rsidR="00CF6663" w:rsidRPr="000B252E" w:rsidRDefault="00CF6663" w:rsidP="003B6BE2">
      <w:pPr>
        <w:widowControl w:val="0"/>
        <w:spacing w:after="222" w:line="380" w:lineRule="exact"/>
        <w:ind w:left="580"/>
        <w:outlineLvl w:val="1"/>
        <w:rPr>
          <w:rFonts w:ascii="Times New Roman" w:hAnsi="Times New Roman"/>
          <w:b/>
          <w:bCs/>
          <w:spacing w:val="-6"/>
          <w:sz w:val="40"/>
          <w:szCs w:val="40"/>
        </w:rPr>
      </w:pPr>
      <w:r w:rsidRPr="000B252E">
        <w:rPr>
          <w:rFonts w:ascii="Times New Roman" w:hAnsi="Times New Roman"/>
          <w:b/>
          <w:bCs/>
          <w:spacing w:val="-6"/>
          <w:sz w:val="40"/>
          <w:szCs w:val="40"/>
        </w:rPr>
        <w:t>1 этап</w:t>
      </w:r>
      <w:bookmarkEnd w:id="0"/>
    </w:p>
    <w:p w:rsidR="00CF6663" w:rsidRDefault="00CF6663" w:rsidP="00375980">
      <w:pPr>
        <w:widowControl w:val="0"/>
        <w:spacing w:after="0" w:line="300" w:lineRule="exact"/>
        <w:ind w:left="580"/>
        <w:outlineLvl w:val="2"/>
        <w:rPr>
          <w:rFonts w:ascii="Times New Roman" w:hAnsi="Times New Roman"/>
          <w:spacing w:val="-4"/>
          <w:sz w:val="36"/>
          <w:szCs w:val="36"/>
          <w:u w:val="single"/>
        </w:rPr>
      </w:pPr>
      <w:bookmarkStart w:id="1" w:name="bookmark5"/>
      <w:r w:rsidRPr="000B252E">
        <w:rPr>
          <w:rFonts w:ascii="Times New Roman" w:hAnsi="Times New Roman"/>
          <w:b/>
          <w:bCs/>
          <w:spacing w:val="-5"/>
          <w:sz w:val="36"/>
          <w:szCs w:val="36"/>
          <w:u w:val="single"/>
          <w:shd w:val="clear" w:color="auto" w:fill="FFFFFF"/>
        </w:rPr>
        <w:t xml:space="preserve">Подготовительный </w:t>
      </w:r>
      <w:r w:rsidRPr="000B252E">
        <w:rPr>
          <w:rFonts w:ascii="Times New Roman" w:hAnsi="Times New Roman"/>
          <w:spacing w:val="-4"/>
          <w:sz w:val="36"/>
          <w:szCs w:val="36"/>
          <w:u w:val="single"/>
        </w:rPr>
        <w:t>(информационно-аналитический)</w:t>
      </w:r>
      <w:bookmarkEnd w:id="1"/>
    </w:p>
    <w:p w:rsidR="00CF6663" w:rsidRPr="000B252E" w:rsidRDefault="00CF6663" w:rsidP="00375980">
      <w:pPr>
        <w:widowControl w:val="0"/>
        <w:spacing w:after="0" w:line="300" w:lineRule="exact"/>
        <w:ind w:left="580"/>
        <w:outlineLvl w:val="2"/>
        <w:rPr>
          <w:rFonts w:ascii="Times New Roman" w:hAnsi="Times New Roman"/>
          <w:spacing w:val="-4"/>
          <w:sz w:val="36"/>
          <w:szCs w:val="36"/>
          <w:u w:val="single"/>
        </w:rPr>
      </w:pPr>
    </w:p>
    <w:tbl>
      <w:tblPr>
        <w:tblpPr w:leftFromText="180" w:rightFromText="180" w:vertAnchor="text" w:horzAnchor="margin" w:tblpY="-72"/>
        <w:tblW w:w="0" w:type="auto"/>
        <w:tblLayout w:type="fixed"/>
        <w:tblCellMar>
          <w:left w:w="10" w:type="dxa"/>
          <w:right w:w="10" w:type="dxa"/>
        </w:tblCellMar>
        <w:tblLook w:val="00A0"/>
      </w:tblPr>
      <w:tblGrid>
        <w:gridCol w:w="580"/>
        <w:gridCol w:w="569"/>
        <w:gridCol w:w="2693"/>
        <w:gridCol w:w="3406"/>
        <w:gridCol w:w="2282"/>
      </w:tblGrid>
      <w:tr w:rsidR="00CF6663" w:rsidRPr="00863F9E" w:rsidTr="003B6BE2">
        <w:trPr>
          <w:trHeight w:hRule="exact" w:val="670"/>
        </w:trPr>
        <w:tc>
          <w:tcPr>
            <w:tcW w:w="114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280" w:lineRule="exact"/>
              <w:ind w:left="2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bookmarkStart w:id="2" w:name="bookmark6"/>
            <w:r w:rsidRPr="00F17930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Срок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320" w:lineRule="exact"/>
              <w:jc w:val="center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Методы и формы работы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280" w:lineRule="exact"/>
              <w:jc w:val="center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Содержание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28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Ответственные</w:t>
            </w:r>
          </w:p>
        </w:tc>
      </w:tr>
      <w:tr w:rsidR="00CF6663" w:rsidRPr="00863F9E" w:rsidTr="003B6BE2">
        <w:trPr>
          <w:trHeight w:hRule="exact" w:val="2358"/>
        </w:trPr>
        <w:tc>
          <w:tcPr>
            <w:tcW w:w="5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644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С</w:t>
            </w:r>
          </w:p>
          <w:p w:rsidR="00CF6663" w:rsidRPr="00F17930" w:rsidRDefault="00CF6663" w:rsidP="003B6BE2">
            <w:pPr>
              <w:widowControl w:val="0"/>
              <w:spacing w:after="0" w:line="644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Е</w:t>
            </w:r>
          </w:p>
          <w:p w:rsidR="00CF6663" w:rsidRPr="00F17930" w:rsidRDefault="00CF6663" w:rsidP="003B6BE2">
            <w:pPr>
              <w:widowControl w:val="0"/>
              <w:spacing w:after="0" w:line="644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Н</w:t>
            </w:r>
          </w:p>
          <w:p w:rsidR="00CF6663" w:rsidRPr="00F17930" w:rsidRDefault="00CF6663" w:rsidP="003B6BE2">
            <w:pPr>
              <w:widowControl w:val="0"/>
              <w:spacing w:after="0" w:line="644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Т</w:t>
            </w:r>
          </w:p>
          <w:p w:rsidR="00CF6663" w:rsidRPr="00F17930" w:rsidRDefault="00CF6663" w:rsidP="003B6BE2">
            <w:pPr>
              <w:widowControl w:val="0"/>
              <w:spacing w:after="0" w:line="644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Я</w:t>
            </w:r>
          </w:p>
          <w:p w:rsidR="00CF6663" w:rsidRPr="00F17930" w:rsidRDefault="00CF6663" w:rsidP="003B6BE2">
            <w:pPr>
              <w:widowControl w:val="0"/>
              <w:spacing w:after="0" w:line="644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Б</w:t>
            </w:r>
          </w:p>
          <w:p w:rsidR="00CF6663" w:rsidRPr="00F17930" w:rsidRDefault="00CF6663" w:rsidP="003B6BE2">
            <w:pPr>
              <w:widowControl w:val="0"/>
              <w:spacing w:after="0" w:line="644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Р</w:t>
            </w:r>
          </w:p>
          <w:p w:rsidR="00CF6663" w:rsidRPr="00F17930" w:rsidRDefault="00CF6663" w:rsidP="003B6BE2">
            <w:pPr>
              <w:widowControl w:val="0"/>
              <w:spacing w:after="0" w:line="644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Ь</w:t>
            </w:r>
          </w:p>
        </w:tc>
        <w:tc>
          <w:tcPr>
            <w:tcW w:w="56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1н.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Круглый стол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446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Определение актуальности проекта, цели и задач. Распределение функци</w:t>
            </w: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ональных обязанностей между участниками проекта.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</w:t>
            </w: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пед,воспитатели</w:t>
            </w:r>
          </w:p>
        </w:tc>
      </w:tr>
      <w:tr w:rsidR="00CF6663" w:rsidRPr="00863F9E" w:rsidTr="003B6BE2">
        <w:trPr>
          <w:trHeight w:hRule="exact" w:val="1497"/>
        </w:trPr>
        <w:tc>
          <w:tcPr>
            <w:tcW w:w="5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F17930" w:rsidRDefault="00CF6663" w:rsidP="003B6BE2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F17930" w:rsidRDefault="00CF6663" w:rsidP="003B6BE2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Диагностика детей группы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446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Проведение обследования детей, на определение актуальности проекта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 читель-логопед</w:t>
            </w:r>
          </w:p>
        </w:tc>
      </w:tr>
      <w:tr w:rsidR="00CF6663" w:rsidRPr="00863F9E" w:rsidTr="003B6BE2">
        <w:trPr>
          <w:trHeight w:hRule="exact" w:val="3340"/>
        </w:trPr>
        <w:tc>
          <w:tcPr>
            <w:tcW w:w="5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F17930" w:rsidRDefault="00CF6663" w:rsidP="003B6BE2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28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2н.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6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Родительское</w:t>
            </w:r>
          </w:p>
          <w:p w:rsidR="00CF6663" w:rsidRPr="00F17930" w:rsidRDefault="00CF6663" w:rsidP="003B6BE2">
            <w:pPr>
              <w:widowControl w:val="0"/>
              <w:spacing w:before="60"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собрание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446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Информирование родителей о проблеме, цели и задачах проекта, формирование интереса к совместной деятельности с детьми и педагогами по изготовлению наглядного материала, дидактических игр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</w:t>
            </w: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пед,воспитатели</w:t>
            </w:r>
          </w:p>
        </w:tc>
      </w:tr>
      <w:tr w:rsidR="00CF6663" w:rsidRPr="00863F9E" w:rsidTr="003B6BE2">
        <w:trPr>
          <w:trHeight w:hRule="exact" w:val="1375"/>
        </w:trPr>
        <w:tc>
          <w:tcPr>
            <w:tcW w:w="5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F17930" w:rsidRDefault="00CF6663" w:rsidP="003B6BE2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F17930" w:rsidRDefault="00CF6663" w:rsidP="003B6BE2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Мастерская «Очумелые ручки»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446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Создание наглядно</w:t>
            </w: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дидактического материала к занятиям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6663" w:rsidRPr="00F17930" w:rsidRDefault="00CF6663" w:rsidP="003B6BE2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 читель-лого</w:t>
            </w:r>
            <w:r w:rsidRPr="00F17930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пед,воспитатели, родители.дети</w:t>
            </w:r>
          </w:p>
        </w:tc>
      </w:tr>
    </w:tbl>
    <w:p w:rsidR="00CF6663" w:rsidRDefault="00CF6663" w:rsidP="00375980">
      <w:pPr>
        <w:jc w:val="both"/>
        <w:rPr>
          <w:rFonts w:ascii="Times New Roman" w:hAnsi="Times New Roman"/>
          <w:b/>
          <w:bCs/>
          <w:sz w:val="40"/>
          <w:szCs w:val="40"/>
        </w:rPr>
      </w:pPr>
    </w:p>
    <w:p w:rsidR="00CF6663" w:rsidRDefault="00CF6663" w:rsidP="00375980">
      <w:pPr>
        <w:jc w:val="both"/>
        <w:rPr>
          <w:rFonts w:ascii="Times New Roman" w:hAnsi="Times New Roman"/>
          <w:b/>
          <w:bCs/>
          <w:sz w:val="40"/>
          <w:szCs w:val="40"/>
        </w:rPr>
      </w:pPr>
    </w:p>
    <w:p w:rsidR="00CF6663" w:rsidRDefault="00CF6663" w:rsidP="00375980">
      <w:pPr>
        <w:jc w:val="both"/>
        <w:rPr>
          <w:rFonts w:ascii="Times New Roman" w:hAnsi="Times New Roman"/>
          <w:b/>
          <w:bCs/>
          <w:sz w:val="40"/>
          <w:szCs w:val="40"/>
        </w:rPr>
      </w:pPr>
    </w:p>
    <w:p w:rsidR="00CF6663" w:rsidRDefault="00CF6663" w:rsidP="00375980">
      <w:pPr>
        <w:jc w:val="both"/>
        <w:rPr>
          <w:rFonts w:ascii="Times New Roman" w:hAnsi="Times New Roman"/>
          <w:b/>
          <w:bCs/>
          <w:sz w:val="40"/>
          <w:szCs w:val="40"/>
        </w:rPr>
      </w:pPr>
    </w:p>
    <w:p w:rsidR="00CF6663" w:rsidRPr="003B6BE2" w:rsidRDefault="00CF6663" w:rsidP="00375980">
      <w:pPr>
        <w:jc w:val="both"/>
        <w:rPr>
          <w:rFonts w:ascii="Times New Roman" w:hAnsi="Times New Roman"/>
          <w:b/>
          <w:bCs/>
          <w:sz w:val="40"/>
          <w:szCs w:val="40"/>
        </w:rPr>
      </w:pPr>
      <w:r w:rsidRPr="000B252E">
        <w:rPr>
          <w:rFonts w:ascii="Times New Roman" w:hAnsi="Times New Roman"/>
          <w:b/>
          <w:bCs/>
          <w:sz w:val="40"/>
          <w:szCs w:val="40"/>
        </w:rPr>
        <w:t>2этап</w:t>
      </w:r>
      <w:bookmarkStart w:id="3" w:name="bookmark7"/>
      <w:bookmarkEnd w:id="2"/>
    </w:p>
    <w:p w:rsidR="00CF6663" w:rsidRPr="003B6BE2" w:rsidRDefault="00CF6663" w:rsidP="00375980">
      <w:pPr>
        <w:jc w:val="both"/>
        <w:rPr>
          <w:rFonts w:ascii="Times New Roman" w:hAnsi="Times New Roman"/>
          <w:sz w:val="36"/>
          <w:szCs w:val="36"/>
          <w:u w:val="single"/>
        </w:rPr>
      </w:pPr>
      <w:r w:rsidRPr="000B252E">
        <w:rPr>
          <w:rFonts w:ascii="Times New Roman" w:hAnsi="Times New Roman"/>
          <w:b/>
          <w:bCs/>
          <w:sz w:val="36"/>
          <w:szCs w:val="36"/>
          <w:u w:val="single"/>
        </w:rPr>
        <w:t xml:space="preserve">Основной </w:t>
      </w:r>
      <w:r w:rsidRPr="000B252E">
        <w:rPr>
          <w:rFonts w:ascii="Times New Roman" w:hAnsi="Times New Roman"/>
          <w:sz w:val="36"/>
          <w:szCs w:val="36"/>
          <w:u w:val="single"/>
        </w:rPr>
        <w:t>(практический)</w:t>
      </w:r>
      <w:bookmarkEnd w:id="3"/>
    </w:p>
    <w:tbl>
      <w:tblPr>
        <w:tblW w:w="9645" w:type="dxa"/>
        <w:tblLayout w:type="fixed"/>
        <w:tblCellMar>
          <w:left w:w="10" w:type="dxa"/>
          <w:right w:w="10" w:type="dxa"/>
        </w:tblCellMar>
        <w:tblLook w:val="00A0"/>
      </w:tblPr>
      <w:tblGrid>
        <w:gridCol w:w="5"/>
        <w:gridCol w:w="516"/>
        <w:gridCol w:w="12"/>
        <w:gridCol w:w="38"/>
        <w:gridCol w:w="39"/>
        <w:gridCol w:w="465"/>
        <w:gridCol w:w="9"/>
        <w:gridCol w:w="54"/>
        <w:gridCol w:w="2763"/>
        <w:gridCol w:w="9"/>
        <w:gridCol w:w="80"/>
        <w:gridCol w:w="3266"/>
        <w:gridCol w:w="88"/>
        <w:gridCol w:w="28"/>
        <w:gridCol w:w="1439"/>
        <w:gridCol w:w="834"/>
      </w:tblGrid>
      <w:tr w:rsidR="00CF6663" w:rsidRPr="00863F9E" w:rsidTr="006213EE">
        <w:trPr>
          <w:trHeight w:hRule="exact" w:val="680"/>
        </w:trPr>
        <w:tc>
          <w:tcPr>
            <w:tcW w:w="1071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80" w:lineRule="exact"/>
              <w:ind w:left="16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Срок</w:t>
            </w: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24" w:lineRule="exact"/>
              <w:jc w:val="center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Методы и формы работы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80" w:lineRule="exact"/>
              <w:jc w:val="center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Содержание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80" w:lineRule="exact"/>
              <w:jc w:val="center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b/>
                <w:bCs/>
                <w:color w:val="000000"/>
                <w:spacing w:val="-5"/>
                <w:sz w:val="24"/>
                <w:szCs w:val="24"/>
                <w:lang w:eastAsia="ru-RU"/>
              </w:rPr>
              <w:t>Ответственные</w:t>
            </w:r>
          </w:p>
        </w:tc>
      </w:tr>
      <w:tr w:rsidR="00CF6663" w:rsidRPr="00863F9E" w:rsidTr="006213EE">
        <w:trPr>
          <w:trHeight w:hRule="exact" w:val="612"/>
        </w:trPr>
        <w:tc>
          <w:tcPr>
            <w:tcW w:w="51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063CCD">
            <w:pPr>
              <w:widowControl w:val="0"/>
              <w:spacing w:after="12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1563"/>
        </w:trPr>
        <w:tc>
          <w:tcPr>
            <w:tcW w:w="517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644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lang w:eastAsia="ru-RU"/>
              </w:rPr>
              <w:t>С</w:t>
            </w:r>
          </w:p>
          <w:p w:rsidR="00CF6663" w:rsidRPr="006213EE" w:rsidRDefault="00CF6663" w:rsidP="00375980">
            <w:pPr>
              <w:widowControl w:val="0"/>
              <w:spacing w:after="0" w:line="644" w:lineRule="exact"/>
              <w:ind w:left="140"/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lang w:eastAsia="ru-RU"/>
              </w:rPr>
              <w:t>Е</w:t>
            </w:r>
          </w:p>
          <w:p w:rsidR="00CF6663" w:rsidRPr="006213EE" w:rsidRDefault="00CF6663" w:rsidP="00375980">
            <w:pPr>
              <w:widowControl w:val="0"/>
              <w:spacing w:after="0" w:line="644" w:lineRule="exact"/>
              <w:ind w:left="140"/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0" w:line="644" w:lineRule="exact"/>
              <w:ind w:left="140"/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0" w:line="644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0" w:line="644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554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Зн.</w:t>
            </w: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Консультация для воспитателей «Инди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видуальная работа с детьми 6-7 лет по заданию логопеда»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Теоретический материал, направленный на формирование знаний и умений у воспитателей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1"/>
        </w:trPr>
        <w:tc>
          <w:tcPr>
            <w:tcW w:w="517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5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554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Альбом «Моя 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Дети,родители</w:t>
            </w:r>
          </w:p>
        </w:tc>
      </w:tr>
      <w:tr w:rsidR="00CF6663" w:rsidRPr="00863F9E" w:rsidTr="006213EE">
        <w:trPr>
          <w:trHeight w:hRule="exact" w:val="1672"/>
        </w:trPr>
        <w:tc>
          <w:tcPr>
            <w:tcW w:w="517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360" w:line="40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  <w:t>Т</w:t>
            </w:r>
          </w:p>
          <w:p w:rsidR="00CF6663" w:rsidRPr="006213EE" w:rsidRDefault="00CF6663" w:rsidP="00375980">
            <w:pPr>
              <w:widowControl w:val="0"/>
              <w:spacing w:before="360" w:after="0" w:line="29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Я</w:t>
            </w:r>
          </w:p>
          <w:p w:rsidR="00CF6663" w:rsidRPr="006213EE" w:rsidRDefault="00CF6663" w:rsidP="00375980">
            <w:pPr>
              <w:widowControl w:val="0"/>
              <w:spacing w:before="360" w:after="0" w:line="29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Б</w:t>
            </w:r>
          </w:p>
        </w:tc>
        <w:tc>
          <w:tcPr>
            <w:tcW w:w="554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5B72A0">
            <w:pPr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  <w:p w:rsidR="00CF6663" w:rsidRPr="006213EE" w:rsidRDefault="00CF6663" w:rsidP="00375980">
            <w:pPr>
              <w:widowControl w:val="0"/>
              <w:spacing w:after="0" w:line="250" w:lineRule="exact"/>
              <w:jc w:val="center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Подбор материала, создание демонстрационного пособия для индивидуальных занятий, занятий по звукопроизношению и обучению грамоте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36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  <w:p w:rsidR="00CF6663" w:rsidRPr="006213EE" w:rsidRDefault="00CF6663" w:rsidP="00375980">
            <w:pPr>
              <w:widowControl w:val="0"/>
              <w:spacing w:before="360" w:after="0" w:line="90" w:lineRule="exact"/>
              <w:ind w:left="28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MS Gothic" w:eastAsia="MS Gothic" w:hAnsi="MS Gothic" w:cs="MS Gothic"/>
                <w:color w:val="000000"/>
                <w:sz w:val="24"/>
                <w:szCs w:val="24"/>
                <w:lang w:eastAsia="ru-RU"/>
              </w:rPr>
              <w:t>*</w:t>
            </w:r>
          </w:p>
        </w:tc>
      </w:tr>
      <w:tr w:rsidR="00CF6663" w:rsidRPr="00863F9E" w:rsidTr="006213EE">
        <w:trPr>
          <w:trHeight w:hRule="exact" w:val="605"/>
        </w:trPr>
        <w:tc>
          <w:tcPr>
            <w:tcW w:w="517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8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lang w:eastAsia="ru-RU"/>
              </w:rPr>
              <w:t>Р</w:t>
            </w:r>
          </w:p>
        </w:tc>
        <w:tc>
          <w:tcPr>
            <w:tcW w:w="554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8"/>
        </w:trPr>
        <w:tc>
          <w:tcPr>
            <w:tcW w:w="517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8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lang w:eastAsia="ru-RU"/>
              </w:rPr>
              <w:t>Ь</w:t>
            </w:r>
          </w:p>
        </w:tc>
        <w:tc>
          <w:tcPr>
            <w:tcW w:w="55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DA79D7">
            <w:pPr>
              <w:widowControl w:val="0"/>
              <w:spacing w:after="12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1640"/>
        </w:trPr>
        <w:tc>
          <w:tcPr>
            <w:tcW w:w="517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4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4н.</w:t>
            </w: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Консультация для родителей «Формирование фонематического восприятия и звукового анализа у детей с ОНР»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Тематическая консультация с практической частью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12"/>
        </w:trPr>
        <w:tc>
          <w:tcPr>
            <w:tcW w:w="517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4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Альбом «Моя 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Дети,родители</w:t>
            </w:r>
          </w:p>
        </w:tc>
      </w:tr>
      <w:tr w:rsidR="00CF6663" w:rsidRPr="00863F9E" w:rsidTr="006213EE">
        <w:trPr>
          <w:trHeight w:hRule="exact" w:val="1873"/>
        </w:trPr>
        <w:tc>
          <w:tcPr>
            <w:tcW w:w="517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4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5B72A0">
            <w:pPr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  <w:p w:rsidR="00CF6663" w:rsidRPr="006213EE" w:rsidRDefault="00CF6663" w:rsidP="00375980">
            <w:pPr>
              <w:widowControl w:val="0"/>
              <w:spacing w:after="0" w:line="250" w:lineRule="exact"/>
              <w:jc w:val="center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Подбор материала, создание демонстрационного пособия для индивидуальных занятий, занятий по звукопроизношению и обучению грамоте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1"/>
        </w:trPr>
        <w:tc>
          <w:tcPr>
            <w:tcW w:w="51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60"/>
        </w:trPr>
        <w:tc>
          <w:tcPr>
            <w:tcW w:w="517" w:type="dxa"/>
            <w:gridSpan w:val="2"/>
            <w:tcBorders>
              <w:top w:val="single" w:sz="4" w:space="0" w:color="auto"/>
              <w:left w:val="single" w:sz="2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DA79D7">
            <w:pPr>
              <w:widowControl w:val="0"/>
              <w:spacing w:after="12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1202"/>
        </w:trPr>
        <w:tc>
          <w:tcPr>
            <w:tcW w:w="517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4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1н.</w:t>
            </w: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Мастер-класс</w:t>
            </w:r>
          </w:p>
          <w:p w:rsidR="00CF6663" w:rsidRPr="006213EE" w:rsidRDefault="00CF6663" w:rsidP="00375980">
            <w:pPr>
              <w:widowControl w:val="0"/>
              <w:spacing w:after="0" w:line="299" w:lineRule="exact"/>
              <w:jc w:val="center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для родителей «Играем</w:t>
            </w:r>
          </w:p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со звуками»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Практическое знакомство с методами и приёмами обучения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12"/>
        </w:trPr>
        <w:tc>
          <w:tcPr>
            <w:tcW w:w="517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4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Альбом «Мой алфавит»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,родители</w:t>
            </w:r>
          </w:p>
        </w:tc>
      </w:tr>
      <w:tr w:rsidR="00CF6663" w:rsidRPr="00863F9E" w:rsidTr="006213EE">
        <w:trPr>
          <w:trHeight w:hRule="exact" w:val="1863"/>
        </w:trPr>
        <w:tc>
          <w:tcPr>
            <w:tcW w:w="51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4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jc w:val="center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Подбор материала, создание демонстрационного пособия для индивидуальных занятий, занятий по звукопроизношению и обучению грамоте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19"/>
        </w:trPr>
        <w:tc>
          <w:tcPr>
            <w:tcW w:w="529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6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1"/>
        </w:trPr>
        <w:tc>
          <w:tcPr>
            <w:tcW w:w="52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6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DA79D7">
            <w:pPr>
              <w:widowControl w:val="0"/>
              <w:spacing w:after="12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1196"/>
        </w:trPr>
        <w:tc>
          <w:tcPr>
            <w:tcW w:w="52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360" w:line="40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</w:p>
          <w:p w:rsidR="00CF6663" w:rsidRPr="006213EE" w:rsidRDefault="00CF6663" w:rsidP="00375980">
            <w:pPr>
              <w:widowControl w:val="0"/>
              <w:spacing w:before="360" w:after="0" w:line="40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51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2н.</w:t>
            </w: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Оформление стенда «Уголок логопеда»</w:t>
            </w:r>
          </w:p>
        </w:tc>
        <w:tc>
          <w:tcPr>
            <w:tcW w:w="346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Подбор</w:t>
            </w:r>
          </w:p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информационного материала для родителей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561"/>
        </w:trPr>
        <w:tc>
          <w:tcPr>
            <w:tcW w:w="52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Default="00CF6663" w:rsidP="00375980">
            <w:pPr>
              <w:widowControl w:val="0"/>
              <w:spacing w:after="360" w:line="400" w:lineRule="exact"/>
              <w:ind w:left="140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</w:p>
          <w:p w:rsidR="00CF6663" w:rsidRDefault="00CF6663" w:rsidP="00375980">
            <w:pPr>
              <w:widowControl w:val="0"/>
              <w:spacing w:after="360" w:line="400" w:lineRule="exact"/>
              <w:ind w:left="140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CF6663" w:rsidRDefault="00CF6663" w:rsidP="00375980">
            <w:pPr>
              <w:widowControl w:val="0"/>
              <w:spacing w:after="360" w:line="400" w:lineRule="exact"/>
              <w:ind w:left="140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360" w:line="40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before="360" w:after="0" w:line="40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Я</w:t>
            </w:r>
          </w:p>
        </w:tc>
        <w:tc>
          <w:tcPr>
            <w:tcW w:w="551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Альбом «Мо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я 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46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родители</w:t>
            </w:r>
          </w:p>
        </w:tc>
      </w:tr>
      <w:tr w:rsidR="00CF6663" w:rsidRPr="00863F9E" w:rsidTr="006213EE">
        <w:trPr>
          <w:trHeight w:hRule="exact" w:val="1606"/>
        </w:trPr>
        <w:tc>
          <w:tcPr>
            <w:tcW w:w="52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Default="00CF6663" w:rsidP="00375980">
            <w:pPr>
              <w:widowControl w:val="0"/>
              <w:spacing w:after="360" w:line="400" w:lineRule="exact"/>
              <w:ind w:left="140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Я</w:t>
            </w:r>
          </w:p>
          <w:p w:rsidR="00CF6663" w:rsidRPr="006213EE" w:rsidRDefault="00CF6663" w:rsidP="00375980">
            <w:pPr>
              <w:widowControl w:val="0"/>
              <w:spacing w:after="360" w:line="40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</w:t>
            </w:r>
          </w:p>
          <w:p w:rsidR="00CF6663" w:rsidRPr="006213EE" w:rsidRDefault="00CF6663" w:rsidP="00375980">
            <w:pPr>
              <w:widowControl w:val="0"/>
              <w:spacing w:before="360" w:after="0" w:line="40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</w:t>
            </w:r>
          </w:p>
        </w:tc>
        <w:tc>
          <w:tcPr>
            <w:tcW w:w="551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293C86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Консультация для воспитателей «Основы обучения грамоте детей с ОНР аналитико-синтетическим методом»</w:t>
            </w:r>
          </w:p>
          <w:p w:rsidR="00CF6663" w:rsidRPr="006213EE" w:rsidRDefault="00CF6663" w:rsidP="00293C86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CF6663" w:rsidRPr="006213EE" w:rsidRDefault="00CF6663" w:rsidP="00293C86">
            <w:pP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интетическим методом»</w:t>
            </w:r>
          </w:p>
          <w:p w:rsidR="00CF6663" w:rsidRPr="006213EE" w:rsidRDefault="00CF6663" w:rsidP="005B72A0">
            <w:pPr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46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DA79D7">
            <w:pPr>
              <w:widowControl w:val="0"/>
              <w:spacing w:after="0" w:line="295" w:lineRule="exact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Теоретический материал, направленный на формирование знаний и умений у воспитателей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495"/>
        </w:trPr>
        <w:tc>
          <w:tcPr>
            <w:tcW w:w="52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40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Р</w:t>
            </w:r>
          </w:p>
        </w:tc>
        <w:tc>
          <w:tcPr>
            <w:tcW w:w="551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6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  <w:tc>
          <w:tcPr>
            <w:tcW w:w="8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80" w:lineRule="exact"/>
              <w:ind w:left="3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Candara" w:hAnsi="Candara" w:cs="Candara"/>
                <w:color w:val="000000"/>
                <w:spacing w:val="-4"/>
                <w:sz w:val="24"/>
                <w:szCs w:val="24"/>
                <w:lang w:eastAsia="ru-RU"/>
              </w:rPr>
              <w:t>•*</w:t>
            </w:r>
          </w:p>
        </w:tc>
      </w:tr>
      <w:tr w:rsidR="00CF6663" w:rsidRPr="00863F9E" w:rsidTr="006213EE">
        <w:trPr>
          <w:trHeight w:hRule="exact" w:val="833"/>
        </w:trPr>
        <w:tc>
          <w:tcPr>
            <w:tcW w:w="52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  <w:t xml:space="preserve"> Ь</w:t>
            </w:r>
          </w:p>
        </w:tc>
        <w:tc>
          <w:tcPr>
            <w:tcW w:w="55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Зн.</w:t>
            </w: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6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5B72A0">
            <w:pPr>
              <w:widowControl w:val="0"/>
              <w:spacing w:after="12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1114"/>
        </w:trPr>
        <w:tc>
          <w:tcPr>
            <w:tcW w:w="52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1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Открытое занятие для родителей «Звук-О. День рождения ослика Иа»</w:t>
            </w:r>
          </w:p>
        </w:tc>
        <w:tc>
          <w:tcPr>
            <w:tcW w:w="346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Развитие фонема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тического слу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ха, звукового анализа и синтеза у детей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1862"/>
        </w:trPr>
        <w:tc>
          <w:tcPr>
            <w:tcW w:w="52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1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</w:tc>
        <w:tc>
          <w:tcPr>
            <w:tcW w:w="346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Подбор материала, создание демонстрационного пособия для индивидуальных занятий, занятий по звукопроизношению и обучению грамоте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12"/>
        </w:trPr>
        <w:tc>
          <w:tcPr>
            <w:tcW w:w="52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1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6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1"/>
        </w:trPr>
        <w:tc>
          <w:tcPr>
            <w:tcW w:w="52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6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5B72A0">
            <w:pPr>
              <w:widowControl w:val="0"/>
              <w:spacing w:after="12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8"/>
        </w:trPr>
        <w:tc>
          <w:tcPr>
            <w:tcW w:w="52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1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4н.</w:t>
            </w: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Альбом «Мой алфавит»</w:t>
            </w:r>
          </w:p>
        </w:tc>
        <w:tc>
          <w:tcPr>
            <w:tcW w:w="346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родители</w:t>
            </w:r>
          </w:p>
        </w:tc>
      </w:tr>
      <w:tr w:rsidR="00CF6663" w:rsidRPr="00863F9E" w:rsidTr="006213EE">
        <w:trPr>
          <w:trHeight w:hRule="exact" w:val="110"/>
        </w:trPr>
        <w:tc>
          <w:tcPr>
            <w:tcW w:w="52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1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46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</w:tr>
      <w:tr w:rsidR="00CF6663" w:rsidRPr="00863F9E" w:rsidTr="006213EE">
        <w:trPr>
          <w:trHeight w:hRule="exact" w:val="1002"/>
        </w:trPr>
        <w:tc>
          <w:tcPr>
            <w:tcW w:w="52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1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Мастерская «Очумелые ручки»</w:t>
            </w:r>
          </w:p>
        </w:tc>
        <w:tc>
          <w:tcPr>
            <w:tcW w:w="346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Создание наглядно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дидактического материала к занятиям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пед,воспитатели, дети, родители</w:t>
            </w:r>
          </w:p>
        </w:tc>
      </w:tr>
      <w:tr w:rsidR="00CF6663" w:rsidRPr="00863F9E" w:rsidTr="006213EE">
        <w:trPr>
          <w:trHeight w:hRule="exact" w:val="860"/>
        </w:trPr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8"/>
        </w:trPr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12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</w:t>
            </w:r>
          </w:p>
          <w:p w:rsidR="00CF6663" w:rsidRPr="006213EE" w:rsidRDefault="00CF6663" w:rsidP="00375980">
            <w:pPr>
              <w:widowControl w:val="0"/>
              <w:spacing w:before="120"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занятия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1659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1н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Консультация для воспитателей «Роль</w:t>
            </w:r>
          </w:p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фонематического восприятия в развитии речи детей с ОНР»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Теоретический материал, направленный на формирование знаний и умений у воспитателей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8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8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2н.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Альбом «Мой алфавит»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Дети,родители</w:t>
            </w:r>
          </w:p>
        </w:tc>
      </w:tr>
      <w:tr w:rsidR="00CF6663" w:rsidRPr="00863F9E" w:rsidTr="006213EE">
        <w:trPr>
          <w:trHeight w:hRule="exact" w:val="1757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D50EED">
            <w:pPr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Подбор материала, создание демонстрационного пособия для индивидуальных занятий, занятий по звукопроизношению и обучению грамоте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8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Выставка «Звучалки»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Изготовление предметов, издающих звуки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Дети,родители</w:t>
            </w:r>
          </w:p>
        </w:tc>
      </w:tr>
      <w:tr w:rsidR="00CF6663" w:rsidRPr="00863F9E" w:rsidTr="006213EE">
        <w:trPr>
          <w:trHeight w:hRule="exact" w:val="605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Я</w:t>
            </w: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5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Б</w:t>
            </w: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1202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36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Р</w:t>
            </w:r>
          </w:p>
          <w:p w:rsidR="00CF6663" w:rsidRPr="006213EE" w:rsidRDefault="00CF6663" w:rsidP="00375980">
            <w:pPr>
              <w:widowControl w:val="0"/>
              <w:spacing w:before="360"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Ь</w:t>
            </w: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Зн.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Консультация для родителей «Развитие графомоторных навыков у детей»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Тематическая консультация с практической частью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12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Альбом «Мой алфавит»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Дети,родители</w:t>
            </w:r>
          </w:p>
        </w:tc>
      </w:tr>
      <w:tr w:rsidR="00CF6663" w:rsidRPr="00863F9E" w:rsidTr="002D2420">
        <w:trPr>
          <w:trHeight w:hRule="exact" w:val="1640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D50EED">
            <w:pPr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Подбор материала, создание демонстрационного пособия для индивидуальных занятий, занятий по звукопроизношению и обучению грамоте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8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8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5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4н.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Альбом «Мой алфавит»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Дети,родители</w:t>
            </w:r>
          </w:p>
        </w:tc>
      </w:tr>
      <w:tr w:rsidR="00CF6663" w:rsidRPr="00863F9E" w:rsidTr="002D2420">
        <w:trPr>
          <w:trHeight w:hRule="exact" w:val="1681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D50EED">
            <w:pPr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Подбор материала, создание демонстрационного пособия для индивидуальных занятий, занятий по звукопроизношению и обучению грамоте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918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Мастерская «Очумелые ручки»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Создание наглядно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дидактического материала к занятиям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Учитель-логопед, воспитатели, родители,дети</w:t>
            </w:r>
          </w:p>
        </w:tc>
      </w:tr>
      <w:tr w:rsidR="00CF6663" w:rsidRPr="00863F9E" w:rsidTr="002D2420">
        <w:trPr>
          <w:trHeight w:hRule="exact" w:val="531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12"/>
        </w:trPr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5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7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1н.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Альбом «Мо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я 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Дети,родители</w:t>
            </w:r>
          </w:p>
        </w:tc>
      </w:tr>
      <w:tr w:rsidR="00CF6663" w:rsidRPr="00863F9E" w:rsidTr="006213EE">
        <w:trPr>
          <w:trHeight w:hRule="exact" w:val="1467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Е</w:t>
            </w: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К</w:t>
            </w: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А</w:t>
            </w: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D50EED">
            <w:pPr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C94BC2">
            <w:pPr>
              <w:widowControl w:val="0"/>
              <w:spacing w:after="0" w:line="302" w:lineRule="exact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Подбор материала, создание демонстрационного пособия для индивидуальных занятий, занятий по звукопроизношению и обучению грамоте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8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Б</w:t>
            </w: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5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Р</w:t>
            </w: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1202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36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  <w:p w:rsidR="00CF6663" w:rsidRPr="006213EE" w:rsidRDefault="00CF6663" w:rsidP="00375980">
            <w:pPr>
              <w:widowControl w:val="0"/>
              <w:spacing w:after="36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Ь</w:t>
            </w:r>
          </w:p>
          <w:p w:rsidR="00CF6663" w:rsidRPr="006213EE" w:rsidRDefault="00CF6663" w:rsidP="007E3866">
            <w:pPr>
              <w:widowControl w:val="0"/>
              <w:spacing w:after="360" w:line="30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2н.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Открытое занятие для родителей«Звук- Ш. Приключения Красной шапочки»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Закрепление правильного произношения звука Ш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8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7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Альбом «Мой алфавит»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Дети,родители</w:t>
            </w:r>
          </w:p>
        </w:tc>
      </w:tr>
      <w:tr w:rsidR="00CF6663" w:rsidRPr="00863F9E" w:rsidTr="006213EE">
        <w:trPr>
          <w:trHeight w:hRule="exact" w:val="1503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D50EED">
            <w:pPr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C94BC2">
            <w:pPr>
              <w:widowControl w:val="0"/>
              <w:spacing w:after="0" w:line="299" w:lineRule="exact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Подбор материала, создание демонстрационного пособия для индивидуальных занятий, занятий по звукопроизношению и обучению грамоте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8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5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907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Зн.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Оформление стенда «Уголок логопеда»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Подбор информационного материала для родителей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8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Альбом «Мо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я 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Дети,родители</w:t>
            </w:r>
          </w:p>
        </w:tc>
      </w:tr>
      <w:tr w:rsidR="00CF6663" w:rsidRPr="00863F9E" w:rsidTr="006213EE">
        <w:trPr>
          <w:trHeight w:hRule="exact" w:val="900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Альбом «Звуковичок»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Рисуют предметы с данным звуком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Дети,родители</w:t>
            </w:r>
          </w:p>
        </w:tc>
      </w:tr>
      <w:tr w:rsidR="00CF6663" w:rsidRPr="00863F9E" w:rsidTr="006213EE">
        <w:trPr>
          <w:trHeight w:hRule="exact" w:val="907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Консультация для родителей«Играем с буквами»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Тематическая консультация с практической частью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8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8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5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4н.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Альбом «Мой алфавит»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Дети,родители</w:t>
            </w:r>
          </w:p>
        </w:tc>
      </w:tr>
      <w:tr w:rsidR="00CF6663" w:rsidRPr="00863F9E" w:rsidTr="006213EE">
        <w:trPr>
          <w:trHeight w:hRule="exact" w:val="1818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D50EED">
            <w:pPr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Подбор материала, создание демонстрационного пособия для индивидуальных занятий, занятий по звукопроизношению и обучению грамоте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C94BC2">
            <w:pPr>
              <w:widowControl w:val="0"/>
              <w:spacing w:after="0" w:line="250" w:lineRule="exact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16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1"/>
        </w:trPr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B93EDA">
        <w:trPr>
          <w:trHeight w:hRule="exact" w:val="626"/>
        </w:trPr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Зн.</w:t>
            </w:r>
          </w:p>
        </w:tc>
        <w:tc>
          <w:tcPr>
            <w:tcW w:w="2764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Консультация для воспитателей«Развити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е</w:t>
            </w:r>
          </w:p>
          <w:p w:rsidR="00CF6663" w:rsidRPr="006213EE" w:rsidRDefault="00CF6663" w:rsidP="00375980">
            <w:pPr>
              <w:widowControl w:val="0"/>
              <w:spacing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фонематического восприятия у детей с ОНР на основе комплексного игрового метода»</w:t>
            </w:r>
          </w:p>
        </w:tc>
        <w:tc>
          <w:tcPr>
            <w:tcW w:w="3473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Теоретический материал, направленный на</w:t>
            </w:r>
          </w:p>
          <w:p w:rsidR="00CF6663" w:rsidRPr="006213EE" w:rsidRDefault="00CF6663" w:rsidP="00375980">
            <w:pPr>
              <w:widowControl w:val="0"/>
              <w:spacing w:line="29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формирование знаний и умений у воспитателей</w:t>
            </w:r>
          </w:p>
        </w:tc>
        <w:tc>
          <w:tcPr>
            <w:tcW w:w="227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B93EDA">
        <w:trPr>
          <w:trHeight w:hRule="exact" w:val="1516"/>
        </w:trPr>
        <w:tc>
          <w:tcPr>
            <w:tcW w:w="56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648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Я</w:t>
            </w:r>
          </w:p>
          <w:p w:rsidR="00CF6663" w:rsidRPr="006213EE" w:rsidRDefault="00CF6663" w:rsidP="00375980">
            <w:pPr>
              <w:widowControl w:val="0"/>
              <w:spacing w:after="0" w:line="648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</w:t>
            </w:r>
          </w:p>
          <w:p w:rsidR="00CF6663" w:rsidRPr="006213EE" w:rsidRDefault="00CF6663" w:rsidP="00375980">
            <w:pPr>
              <w:widowControl w:val="0"/>
              <w:spacing w:after="0" w:line="648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</w:p>
          <w:p w:rsidR="00CF6663" w:rsidRPr="006213EE" w:rsidRDefault="00CF6663" w:rsidP="00375980">
            <w:pPr>
              <w:widowControl w:val="0"/>
              <w:spacing w:after="0" w:line="648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</w:t>
            </w:r>
          </w:p>
          <w:p w:rsidR="00CF6663" w:rsidRPr="006213EE" w:rsidRDefault="00CF6663" w:rsidP="00375980">
            <w:pPr>
              <w:widowControl w:val="0"/>
              <w:spacing w:after="0" w:line="648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Р</w:t>
            </w:r>
          </w:p>
          <w:p w:rsidR="00CF6663" w:rsidRPr="006213EE" w:rsidRDefault="00CF6663" w:rsidP="00375980">
            <w:pPr>
              <w:widowControl w:val="0"/>
              <w:spacing w:after="0" w:line="648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Ь</w:t>
            </w:r>
          </w:p>
        </w:tc>
        <w:tc>
          <w:tcPr>
            <w:tcW w:w="56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gridSpan w:val="5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274" w:type="dxa"/>
            <w:gridSpan w:val="2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</w:tr>
      <w:tr w:rsidR="00CF6663" w:rsidRPr="00863F9E" w:rsidTr="006213EE">
        <w:trPr>
          <w:trHeight w:hRule="exact" w:val="608"/>
        </w:trPr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Альбом «Мо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я 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Дети,родители</w:t>
            </w:r>
          </w:p>
        </w:tc>
      </w:tr>
      <w:tr w:rsidR="00CF6663" w:rsidRPr="00863F9E" w:rsidTr="006213EE">
        <w:trPr>
          <w:trHeight w:hRule="exact" w:val="1562"/>
        </w:trPr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D50EED">
            <w:pPr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F79E3">
            <w:pPr>
              <w:widowControl w:val="0"/>
              <w:spacing w:after="0" w:line="295" w:lineRule="exact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Подбор материала, создание демонстрационного пособия для индивидуальных занятий, занятий по звукопроизношению и обучению грамоте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</w:tr>
      <w:tr w:rsidR="00CF6663" w:rsidRPr="00863F9E" w:rsidTr="006213EE">
        <w:trPr>
          <w:trHeight w:hRule="exact" w:val="612"/>
        </w:trPr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trHeight w:hRule="exact" w:val="601"/>
        </w:trPr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4н.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904"/>
        </w:trPr>
        <w:tc>
          <w:tcPr>
            <w:tcW w:w="56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Родительское собрание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О динамике коррекционно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развивающего обучения детей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Учитель-логопед, воспитатели</w:t>
            </w:r>
          </w:p>
        </w:tc>
      </w:tr>
      <w:tr w:rsidR="00CF6663" w:rsidRPr="00863F9E" w:rsidTr="006213EE">
        <w:trPr>
          <w:gridBefore w:val="1"/>
          <w:trHeight w:hRule="exact" w:val="608"/>
        </w:trPr>
        <w:tc>
          <w:tcPr>
            <w:tcW w:w="56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Альбом «Мо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я 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Дети,родители</w:t>
            </w:r>
          </w:p>
        </w:tc>
      </w:tr>
      <w:tr w:rsidR="00CF6663" w:rsidRPr="00863F9E" w:rsidTr="006213EE">
        <w:trPr>
          <w:gridBefore w:val="1"/>
          <w:trHeight w:hRule="exact" w:val="1523"/>
        </w:trPr>
        <w:tc>
          <w:tcPr>
            <w:tcW w:w="56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D50EED">
            <w:pPr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Подбор материала, создание демонстрационного пособия для индивидуальных занятий, занятий по звукопроизношению иобучению грамоте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8"/>
        </w:trPr>
        <w:tc>
          <w:tcPr>
            <w:tcW w:w="56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8"/>
        </w:trPr>
        <w:tc>
          <w:tcPr>
            <w:tcW w:w="56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before="780" w:after="360" w:line="30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Ф</w:t>
            </w:r>
          </w:p>
          <w:p w:rsidR="00CF6663" w:rsidRPr="006213EE" w:rsidRDefault="00CF6663" w:rsidP="00375980">
            <w:pPr>
              <w:widowControl w:val="0"/>
              <w:spacing w:before="360" w:after="0" w:line="648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Е</w:t>
            </w:r>
          </w:p>
          <w:p w:rsidR="00CF6663" w:rsidRPr="006213EE" w:rsidRDefault="00CF6663" w:rsidP="00375980">
            <w:pPr>
              <w:widowControl w:val="0"/>
              <w:spacing w:after="0" w:line="648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В</w:t>
            </w:r>
          </w:p>
          <w:p w:rsidR="00CF6663" w:rsidRPr="006213EE" w:rsidRDefault="00CF6663" w:rsidP="00375980">
            <w:pPr>
              <w:widowControl w:val="0"/>
              <w:spacing w:after="0" w:line="648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Р</w:t>
            </w:r>
          </w:p>
          <w:p w:rsidR="00CF6663" w:rsidRPr="006213EE" w:rsidRDefault="00CF6663" w:rsidP="00375980">
            <w:pPr>
              <w:widowControl w:val="0"/>
              <w:spacing w:after="0" w:line="648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А</w:t>
            </w:r>
          </w:p>
          <w:p w:rsidR="00CF6663" w:rsidRPr="006213EE" w:rsidRDefault="00CF6663" w:rsidP="00375980">
            <w:pPr>
              <w:widowControl w:val="0"/>
              <w:spacing w:after="0" w:line="648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</w:t>
            </w:r>
          </w:p>
          <w:p w:rsidR="00CF6663" w:rsidRPr="006213EE" w:rsidRDefault="00CF6663" w:rsidP="00375980">
            <w:pPr>
              <w:widowControl w:val="0"/>
              <w:spacing w:after="0" w:line="648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Ь</w:t>
            </w:r>
          </w:p>
        </w:tc>
        <w:tc>
          <w:tcPr>
            <w:tcW w:w="56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1н.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2696"/>
        </w:trPr>
        <w:tc>
          <w:tcPr>
            <w:tcW w:w="56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Семинар-практикум для родителей«Роль дидактической игры в формировании и развитии фонематического слуха и зрительного восприятия у детей с ОНР»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Тематическая консультация с практической частью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Учитель-логопед, воспитатели</w:t>
            </w:r>
          </w:p>
        </w:tc>
      </w:tr>
      <w:tr w:rsidR="00CF6663" w:rsidRPr="00863F9E" w:rsidTr="006213EE">
        <w:trPr>
          <w:gridBefore w:val="1"/>
          <w:trHeight w:hRule="exact" w:val="601"/>
        </w:trPr>
        <w:tc>
          <w:tcPr>
            <w:tcW w:w="56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Альбом 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«Моя 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Дети,родители</w:t>
            </w:r>
          </w:p>
        </w:tc>
      </w:tr>
      <w:tr w:rsidR="00CF6663" w:rsidRPr="00863F9E" w:rsidTr="006213EE">
        <w:trPr>
          <w:gridBefore w:val="1"/>
          <w:trHeight w:hRule="exact" w:val="1461"/>
        </w:trPr>
        <w:tc>
          <w:tcPr>
            <w:tcW w:w="56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D50EED">
            <w:pPr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F79E3">
            <w:pPr>
              <w:widowControl w:val="0"/>
              <w:spacing w:after="0" w:line="295" w:lineRule="exact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Подбор материала, создание демонстрационного пособия для индивидуальных занятий, занятий по звукопроизношению и обучению грамоте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8"/>
        </w:trPr>
        <w:tc>
          <w:tcPr>
            <w:tcW w:w="56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8"/>
        </w:trPr>
        <w:tc>
          <w:tcPr>
            <w:tcW w:w="56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2н.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1"/>
        </w:trPr>
        <w:tc>
          <w:tcPr>
            <w:tcW w:w="56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Конкурс «Сказка о звуке»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Интересные истории о звуках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,родители</w:t>
            </w:r>
          </w:p>
        </w:tc>
      </w:tr>
      <w:tr w:rsidR="00CF6663" w:rsidRPr="00863F9E" w:rsidTr="006213EE">
        <w:trPr>
          <w:gridBefore w:val="1"/>
          <w:trHeight w:hRule="exact" w:val="616"/>
        </w:trPr>
        <w:tc>
          <w:tcPr>
            <w:tcW w:w="56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Альбом «Моя 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,родители</w:t>
            </w:r>
          </w:p>
        </w:tc>
      </w:tr>
      <w:tr w:rsidR="00CF6663" w:rsidRPr="00863F9E" w:rsidTr="006213EE">
        <w:trPr>
          <w:gridBefore w:val="1"/>
          <w:trHeight w:hRule="exact" w:val="1438"/>
        </w:trPr>
        <w:tc>
          <w:tcPr>
            <w:tcW w:w="56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2613AA">
            <w:pPr>
              <w:widowControl w:val="0"/>
              <w:spacing w:after="0" w:line="250" w:lineRule="exact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Консультация для воспитателей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«Как сделать скучное интересным?</w:t>
            </w:r>
          </w:p>
          <w:p w:rsidR="00CF6663" w:rsidRPr="006213EE" w:rsidRDefault="00CF6663" w:rsidP="002613AA">
            <w:pPr>
              <w:widowControl w:val="0"/>
              <w:spacing w:after="0" w:line="250" w:lineRule="exact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Игровые приёмы автоматизации</w:t>
            </w:r>
            <w:r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звуков»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Тематическая консультация с практической частью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</w:t>
            </w:r>
          </w:p>
        </w:tc>
      </w:tr>
      <w:tr w:rsidR="00CF6663" w:rsidRPr="00863F9E" w:rsidTr="006213EE">
        <w:trPr>
          <w:gridBefore w:val="1"/>
          <w:trHeight w:hRule="exact" w:val="626"/>
        </w:trPr>
        <w:tc>
          <w:tcPr>
            <w:tcW w:w="56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4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91"/>
        </w:trPr>
        <w:tc>
          <w:tcPr>
            <w:tcW w:w="606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Зн.</w:t>
            </w: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911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Анкетирование «Любит ли ваш ребёнок читать?»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Выявление уровня компетентности родителей по вопросу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5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Альбом 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«Моя 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родители</w:t>
            </w:r>
          </w:p>
        </w:tc>
      </w:tr>
      <w:tr w:rsidR="00CF6663" w:rsidRPr="00863F9E" w:rsidTr="006213EE">
        <w:trPr>
          <w:gridBefore w:val="1"/>
          <w:trHeight w:hRule="exact" w:val="1621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D50EED">
            <w:pPr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  <w:p w:rsidR="00CF6663" w:rsidRPr="006213EE" w:rsidRDefault="00CF6663" w:rsidP="003F79E3">
            <w:pPr>
              <w:widowControl w:val="0"/>
              <w:spacing w:after="0" w:line="250" w:lineRule="exact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Подбор материала, создание демонстрационного пособия для индивидуальных занятий, занятий по звукопроизношению  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8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5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4н</w:t>
            </w: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5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Альбом 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«Моя 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Дети,родители</w:t>
            </w:r>
          </w:p>
        </w:tc>
      </w:tr>
      <w:tr w:rsidR="00CF6663" w:rsidRPr="00863F9E" w:rsidTr="006213EE">
        <w:trPr>
          <w:gridBefore w:val="1"/>
          <w:trHeight w:hRule="exact" w:val="1863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D50EED">
            <w:pPr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Подбор материала, создание демонстрационного пособия для индивидуальных занятий, занятий по звукопроизношению и обучению грамоте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8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911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Courier New" w:hAnsi="Courier New" w:cs="Courier New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Мастерская «Очумелые ручки»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Создание наглядно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дидактического материала к занятиям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Учитель-логопед, воспитатели,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родители</w:t>
            </w:r>
          </w:p>
        </w:tc>
      </w:tr>
      <w:tr w:rsidR="00CF6663" w:rsidRPr="00863F9E" w:rsidTr="006213EE">
        <w:trPr>
          <w:gridBefore w:val="1"/>
          <w:trHeight w:hRule="exact" w:val="598"/>
        </w:trPr>
        <w:tc>
          <w:tcPr>
            <w:tcW w:w="606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648" w:lineRule="exact"/>
              <w:ind w:left="2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</w:t>
            </w:r>
          </w:p>
          <w:p w:rsidR="00CF6663" w:rsidRPr="006213EE" w:rsidRDefault="00CF6663" w:rsidP="00375980">
            <w:pPr>
              <w:widowControl w:val="0"/>
              <w:spacing w:after="0" w:line="648" w:lineRule="exact"/>
              <w:ind w:right="140"/>
              <w:jc w:val="right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А</w:t>
            </w:r>
          </w:p>
          <w:p w:rsidR="00CF6663" w:rsidRPr="006213EE" w:rsidRDefault="00CF6663" w:rsidP="00375980">
            <w:pPr>
              <w:widowControl w:val="0"/>
              <w:spacing w:after="0" w:line="648" w:lineRule="exact"/>
              <w:ind w:left="2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</w:t>
            </w:r>
          </w:p>
          <w:p w:rsidR="00CF6663" w:rsidRPr="006213EE" w:rsidRDefault="00CF6663" w:rsidP="00375980">
            <w:pPr>
              <w:widowControl w:val="0"/>
              <w:spacing w:before="240" w:after="0" w:line="380" w:lineRule="exact"/>
              <w:ind w:left="2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52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8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1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н.</w:t>
            </w: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12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Фотовыставка «Буквы вокруг нас»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Фотографии с предметами похожими на буквы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родители</w:t>
            </w:r>
          </w:p>
        </w:tc>
      </w:tr>
      <w:tr w:rsidR="00CF6663" w:rsidRPr="00863F9E" w:rsidTr="006213EE">
        <w:trPr>
          <w:gridBefore w:val="1"/>
          <w:trHeight w:hRule="exact" w:val="608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Альбом 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«Моя 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родители</w:t>
            </w:r>
          </w:p>
        </w:tc>
      </w:tr>
      <w:tr w:rsidR="00CF6663" w:rsidRPr="00863F9E" w:rsidTr="006213EE">
        <w:trPr>
          <w:gridBefore w:val="1"/>
          <w:trHeight w:hRule="exact" w:val="1877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D50EED">
            <w:pPr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F79E3">
            <w:pPr>
              <w:widowControl w:val="0"/>
              <w:spacing w:after="0" w:line="302" w:lineRule="exact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Подбор материала, создание демонстрационного пособия для индивидуальных занятий, занятий по звукопроизношению и обучению грамоте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8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5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2н.</w:t>
            </w: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1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Альбом 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«Моя 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родители</w:t>
            </w:r>
          </w:p>
        </w:tc>
      </w:tr>
      <w:tr w:rsidR="00CF6663" w:rsidRPr="00863F9E" w:rsidTr="006213EE">
        <w:trPr>
          <w:gridBefore w:val="1"/>
          <w:trHeight w:hRule="exact" w:val="110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</w:tr>
      <w:tr w:rsidR="00CF6663" w:rsidRPr="00863F9E" w:rsidTr="006213EE">
        <w:trPr>
          <w:gridBefore w:val="1"/>
          <w:trHeight w:hRule="exact" w:val="608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Фотовыставка «Буквы вокруг нас»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Фотографии с предметами похожими на буквы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,родители</w:t>
            </w:r>
          </w:p>
        </w:tc>
      </w:tr>
      <w:tr w:rsidR="00CF6663" w:rsidRPr="00863F9E" w:rsidTr="006213EE">
        <w:trPr>
          <w:gridBefore w:val="1"/>
          <w:trHeight w:hRule="exact" w:val="605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Игротека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Знакомим родителей с играми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8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Зн.</w:t>
            </w: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Индивидуальные и групповые занятия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Работа по календарному плану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12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6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Фотовыставка «Буквы вокруг нас»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Фотографии с предметами похожими на буквы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родители</w:t>
            </w:r>
          </w:p>
        </w:tc>
      </w:tr>
      <w:tr w:rsidR="00CF6663" w:rsidRPr="00863F9E" w:rsidTr="006213EE">
        <w:trPr>
          <w:gridBefore w:val="1"/>
          <w:trHeight w:hRule="exact" w:val="681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Альбом 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«Моя 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Вырезают и украшают букву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Дети,родители</w:t>
            </w:r>
          </w:p>
        </w:tc>
      </w:tr>
      <w:tr w:rsidR="00CF6663" w:rsidRPr="00863F9E" w:rsidTr="006213EE">
        <w:trPr>
          <w:gridBefore w:val="1"/>
          <w:trHeight w:hRule="exact" w:val="1144"/>
        </w:trPr>
        <w:tc>
          <w:tcPr>
            <w:tcW w:w="60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2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6213EE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8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Открытое занятие для родителей «Звук и буква Щ. Спасение Щелкунчика»</w:t>
            </w:r>
          </w:p>
        </w:tc>
        <w:tc>
          <w:tcPr>
            <w:tcW w:w="3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Развитие фонема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тического слу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ха, звукового анализа и синтеза у детей</w:t>
            </w:r>
          </w:p>
        </w:tc>
        <w:tc>
          <w:tcPr>
            <w:tcW w:w="23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0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138"/>
        </w:trPr>
        <w:tc>
          <w:tcPr>
            <w:tcW w:w="56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F79E3">
            <w:pPr>
              <w:widowControl w:val="0"/>
              <w:spacing w:after="0" w:line="250" w:lineRule="exact"/>
              <w:rPr>
                <w:rFonts w:ascii="Times New Roman" w:hAnsi="Times New Roman"/>
                <w:spacing w:val="-4"/>
                <w:sz w:val="24"/>
                <w:szCs w:val="24"/>
              </w:rPr>
            </w:pP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</w:tr>
      <w:tr w:rsidR="00CF6663" w:rsidRPr="00863F9E" w:rsidTr="006213EE">
        <w:trPr>
          <w:gridBefore w:val="1"/>
          <w:trHeight w:hRule="exact" w:val="605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Игротека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Знакомим родителей с играми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8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12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Индивидуальные</w:t>
            </w:r>
          </w:p>
          <w:p w:rsidR="00CF6663" w:rsidRPr="006213EE" w:rsidRDefault="00CF6663" w:rsidP="00375980">
            <w:pPr>
              <w:widowControl w:val="0"/>
              <w:spacing w:before="120"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занятия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2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Работа по календарному плану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907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4н.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Мастерская «Очумелые ручки»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Создание наглядно</w:t>
            </w: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softHyphen/>
              <w:t>дидактического материала к занятиям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Учитель-логопед, воспитатели,родители</w:t>
            </w:r>
          </w:p>
        </w:tc>
      </w:tr>
      <w:tr w:rsidR="00CF6663" w:rsidRPr="00863F9E" w:rsidTr="006213EE">
        <w:trPr>
          <w:gridBefore w:val="1"/>
          <w:trHeight w:hRule="exact" w:val="904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Оформление стенда «Уголок логопеда»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Подбор информационного материала для родителей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5"/>
        </w:trPr>
        <w:tc>
          <w:tcPr>
            <w:tcW w:w="56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Индивидуальные и групповые занятия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Работа по календарному плану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5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0" w:lineRule="exact"/>
              <w:ind w:left="14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shd w:val="clear" w:color="auto" w:fill="FFFFFF"/>
              </w:rPr>
              <w:t>А</w:t>
            </w: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1 н.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Конкурс «Лучшая буква»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Выбор интересных букв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12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0" w:lineRule="exact"/>
              <w:ind w:left="14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shd w:val="clear" w:color="auto" w:fill="FFFFFF"/>
              </w:rPr>
              <w:t>П</w:t>
            </w: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 xml:space="preserve">Альбом 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«Моя 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Вырезают и украшают букву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Дети,родители</w:t>
            </w:r>
          </w:p>
        </w:tc>
      </w:tr>
      <w:tr w:rsidR="00CF6663" w:rsidRPr="00863F9E" w:rsidTr="006213EE">
        <w:trPr>
          <w:gridBefore w:val="1"/>
          <w:trHeight w:hRule="exact" w:val="1818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shd w:val="clear" w:color="auto" w:fill="FFFFFF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shd w:val="clear" w:color="auto" w:fill="FFFFFF"/>
              </w:rPr>
              <w:t>Р</w:t>
            </w: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shd w:val="clear" w:color="auto" w:fill="FFFFFF"/>
              </w:rPr>
            </w:pP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shd w:val="clear" w:color="auto" w:fill="FFFFFF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shd w:val="clear" w:color="auto" w:fill="FFFFFF"/>
              </w:rPr>
              <w:t>Е</w:t>
            </w: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shd w:val="clear" w:color="auto" w:fill="FFFFFF"/>
              </w:rPr>
            </w:pPr>
          </w:p>
          <w:p w:rsidR="00CF6663" w:rsidRPr="006213EE" w:rsidRDefault="00CF6663" w:rsidP="00375980">
            <w:pPr>
              <w:widowControl w:val="0"/>
              <w:spacing w:after="0" w:line="300" w:lineRule="exact"/>
              <w:ind w:left="14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shd w:val="clear" w:color="auto" w:fill="FFFFFF"/>
              </w:rPr>
              <w:t>Л</w:t>
            </w: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B94A51">
            <w:pPr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Презентация </w:t>
            </w: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PowerPoint</w:t>
            </w:r>
          </w:p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Подбор материала, создание демонстрационного пособия для индивидуальных занятий, занятий по звукопроизношению и обучению грамоте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8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0" w:lineRule="exact"/>
              <w:ind w:left="14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color w:val="000000"/>
                <w:spacing w:val="-4"/>
                <w:sz w:val="24"/>
                <w:szCs w:val="24"/>
                <w:shd w:val="clear" w:color="auto" w:fill="FFFFFF"/>
              </w:rPr>
              <w:t>Ь</w:t>
            </w: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Игротека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Знакомим родителей с играми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8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0" w:lineRule="exact"/>
              <w:ind w:left="140"/>
              <w:rPr>
                <w:rFonts w:ascii="Times New Roman" w:hAnsi="Times New Roman"/>
                <w:spacing w:val="-4"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Индивидуальные и групповые занятия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Работа по календарному плану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904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0" w:lineRule="exact"/>
              <w:ind w:left="140"/>
              <w:rPr>
                <w:rFonts w:ascii="Times New Roman" w:hAnsi="Times New Roman"/>
                <w:spacing w:val="-4"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2н.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Анкетирование «Готов ли ваш ребёнок к школе?.»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Выявление уровня компетентности родителей по вопросу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08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 xml:space="preserve">Альбом 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«Моя 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Вырезают и украшают букву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Дети,родители</w:t>
            </w:r>
          </w:p>
        </w:tc>
      </w:tr>
      <w:tr w:rsidR="00CF6663" w:rsidRPr="00863F9E" w:rsidTr="006213EE">
        <w:trPr>
          <w:gridBefore w:val="1"/>
          <w:trHeight w:hRule="exact" w:val="601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Игротека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Знакомим родителей с играми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612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Индивидуальные и групповые занятия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Работа по календарному плану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900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Зн.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Экскурсия в школу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Знакомство детей с традициями и учителями школы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12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Учитель-логопед,</w:t>
            </w:r>
          </w:p>
          <w:p w:rsidR="00CF6663" w:rsidRPr="006213EE" w:rsidRDefault="00CF6663" w:rsidP="00375980">
            <w:pPr>
              <w:widowControl w:val="0"/>
              <w:spacing w:before="120"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воспитатели</w:t>
            </w:r>
          </w:p>
        </w:tc>
      </w:tr>
      <w:tr w:rsidR="00CF6663" w:rsidRPr="00863F9E" w:rsidTr="006213EE">
        <w:trPr>
          <w:gridBefore w:val="1"/>
          <w:trHeight w:hRule="exact" w:val="907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 xml:space="preserve">Альбом </w:t>
            </w:r>
            <w:r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«Моя первая азбука</w:t>
            </w:r>
            <w:r w:rsidRPr="006213EE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Вырезают и украшают букву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Дети,родители</w:t>
            </w:r>
          </w:p>
        </w:tc>
      </w:tr>
      <w:tr w:rsidR="00CF6663" w:rsidRPr="00863F9E" w:rsidTr="006213EE">
        <w:trPr>
          <w:gridBefore w:val="1"/>
          <w:trHeight w:hRule="exact" w:val="608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Индивидуальные и групповые занятия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Работа по календарному плану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Учитель-логопед</w:t>
            </w:r>
          </w:p>
        </w:tc>
      </w:tr>
      <w:tr w:rsidR="00CF6663" w:rsidRPr="00863F9E" w:rsidTr="006213EE">
        <w:trPr>
          <w:gridBefore w:val="1"/>
          <w:trHeight w:hRule="exact" w:val="925"/>
        </w:trPr>
        <w:tc>
          <w:tcPr>
            <w:tcW w:w="56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4н.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Развлечение «В стране знаний»</w:t>
            </w:r>
          </w:p>
        </w:tc>
        <w:tc>
          <w:tcPr>
            <w:tcW w:w="33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Демонстрация речевых умений и навыков приобретенных на занятиях</w:t>
            </w:r>
          </w:p>
        </w:tc>
        <w:tc>
          <w:tcPr>
            <w:tcW w:w="23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6663" w:rsidRPr="006213EE" w:rsidRDefault="00CF6663" w:rsidP="00375980">
            <w:pPr>
              <w:widowControl w:val="0"/>
              <w:spacing w:after="0" w:line="295" w:lineRule="exact"/>
              <w:ind w:left="120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6213EE">
              <w:rPr>
                <w:rFonts w:ascii="Times New Roman" w:hAnsi="Times New Roman"/>
                <w:bCs/>
                <w:color w:val="000000"/>
                <w:spacing w:val="-5"/>
                <w:sz w:val="24"/>
                <w:szCs w:val="24"/>
                <w:shd w:val="clear" w:color="auto" w:fill="FFFFFF"/>
              </w:rPr>
              <w:t>Учитель-логопед, воспитатели и дети</w:t>
            </w:r>
          </w:p>
        </w:tc>
      </w:tr>
    </w:tbl>
    <w:p w:rsidR="00CF6663" w:rsidRPr="00375980" w:rsidRDefault="00CF6663" w:rsidP="00375980">
      <w:pPr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F6663" w:rsidRPr="000B252E" w:rsidRDefault="00CF6663" w:rsidP="00375980">
      <w:pPr>
        <w:jc w:val="both"/>
        <w:rPr>
          <w:rFonts w:ascii="Times New Roman" w:hAnsi="Times New Roman"/>
          <w:b/>
          <w:bCs/>
          <w:sz w:val="40"/>
          <w:szCs w:val="40"/>
        </w:rPr>
      </w:pPr>
      <w:bookmarkStart w:id="4" w:name="bookmark8"/>
      <w:r w:rsidRPr="000B252E">
        <w:rPr>
          <w:rFonts w:ascii="Times New Roman" w:hAnsi="Times New Roman"/>
          <w:b/>
          <w:bCs/>
          <w:sz w:val="40"/>
          <w:szCs w:val="40"/>
        </w:rPr>
        <w:t>3 этап</w:t>
      </w:r>
      <w:bookmarkEnd w:id="4"/>
    </w:p>
    <w:p w:rsidR="00CF6663" w:rsidRPr="000B252E" w:rsidRDefault="00CF6663" w:rsidP="00375980">
      <w:pPr>
        <w:jc w:val="both"/>
        <w:rPr>
          <w:rFonts w:ascii="Times New Roman" w:hAnsi="Times New Roman"/>
          <w:sz w:val="36"/>
          <w:szCs w:val="36"/>
          <w:u w:val="single"/>
          <w:lang w:val="en-US"/>
        </w:rPr>
      </w:pPr>
      <w:bookmarkStart w:id="5" w:name="bookmark9"/>
      <w:r w:rsidRPr="000B252E">
        <w:rPr>
          <w:rFonts w:ascii="Times New Roman" w:hAnsi="Times New Roman"/>
          <w:b/>
          <w:bCs/>
          <w:sz w:val="36"/>
          <w:szCs w:val="36"/>
          <w:u w:val="single"/>
        </w:rPr>
        <w:t xml:space="preserve">Заключительный </w:t>
      </w:r>
      <w:r w:rsidRPr="000B252E">
        <w:rPr>
          <w:rFonts w:ascii="Times New Roman" w:hAnsi="Times New Roman"/>
          <w:sz w:val="36"/>
          <w:szCs w:val="36"/>
          <w:u w:val="single"/>
        </w:rPr>
        <w:t>(контрольно-диагностический)</w:t>
      </w:r>
      <w:bookmarkEnd w:id="5"/>
    </w:p>
    <w:tbl>
      <w:tblPr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A0"/>
      </w:tblPr>
      <w:tblGrid>
        <w:gridCol w:w="580"/>
        <w:gridCol w:w="569"/>
        <w:gridCol w:w="2693"/>
        <w:gridCol w:w="3406"/>
        <w:gridCol w:w="2282"/>
      </w:tblGrid>
      <w:tr w:rsidR="00CF6663" w:rsidRPr="00863F9E" w:rsidTr="009F446D">
        <w:trPr>
          <w:trHeight w:hRule="exact" w:val="670"/>
        </w:trPr>
        <w:tc>
          <w:tcPr>
            <w:tcW w:w="114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250" w:lineRule="exact"/>
              <w:ind w:left="24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Срок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320" w:lineRule="exact"/>
              <w:jc w:val="center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Методы и формы работы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250" w:lineRule="exact"/>
              <w:jc w:val="center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Содержание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Ответственные</w:t>
            </w:r>
          </w:p>
        </w:tc>
      </w:tr>
      <w:tr w:rsidR="00CF6663" w:rsidRPr="00863F9E" w:rsidTr="009F446D">
        <w:trPr>
          <w:trHeight w:hRule="exact" w:val="1843"/>
        </w:trPr>
        <w:tc>
          <w:tcPr>
            <w:tcW w:w="5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648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М</w:t>
            </w:r>
          </w:p>
          <w:p w:rsidR="00CF6663" w:rsidRPr="009F446D" w:rsidRDefault="00CF6663" w:rsidP="00375980">
            <w:pPr>
              <w:widowControl w:val="0"/>
              <w:spacing w:after="0" w:line="648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А</w:t>
            </w:r>
          </w:p>
          <w:p w:rsidR="00CF6663" w:rsidRPr="009F446D" w:rsidRDefault="00CF6663" w:rsidP="00375980">
            <w:pPr>
              <w:widowControl w:val="0"/>
              <w:spacing w:after="4200" w:line="648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  <w:t>Й</w:t>
            </w:r>
          </w:p>
          <w:p w:rsidR="00CF6663" w:rsidRPr="009F446D" w:rsidRDefault="00CF6663" w:rsidP="00375980">
            <w:pPr>
              <w:widowControl w:val="0"/>
              <w:spacing w:before="4200" w:after="0" w:line="80" w:lineRule="exact"/>
              <w:ind w:right="20"/>
              <w:jc w:val="right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Candara" w:hAnsi="Candara" w:cs="Candara"/>
                <w:color w:val="000000"/>
                <w:spacing w:val="3"/>
                <w:sz w:val="24"/>
                <w:szCs w:val="24"/>
                <w:lang w:eastAsia="ru-RU"/>
              </w:rPr>
              <w:t>&lt;•</w:t>
            </w:r>
          </w:p>
        </w:tc>
        <w:tc>
          <w:tcPr>
            <w:tcW w:w="56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1н.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295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Диагностика детей группы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446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Диагностирование детей, обработка результатов диагностики. Соотношение целей и результатов проекта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9F446D">
        <w:trPr>
          <w:trHeight w:hRule="exact" w:val="1076"/>
        </w:trPr>
        <w:tc>
          <w:tcPr>
            <w:tcW w:w="5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9F446D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9F446D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250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Круглый стол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450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Подготовка отчета о проделанной работе, создание презентации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302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</w:t>
            </w: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пед,воспитатели</w:t>
            </w:r>
          </w:p>
        </w:tc>
      </w:tr>
      <w:tr w:rsidR="00CF6663" w:rsidRPr="00863F9E" w:rsidTr="009F446D">
        <w:trPr>
          <w:trHeight w:hRule="exact" w:val="1338"/>
        </w:trPr>
        <w:tc>
          <w:tcPr>
            <w:tcW w:w="5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9F446D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F6663" w:rsidRPr="009F446D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299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Родительское собра</w:t>
            </w: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ние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446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Отчёт о реализации проекта.</w:t>
            </w:r>
          </w:p>
          <w:p w:rsidR="00CF6663" w:rsidRPr="009F446D" w:rsidRDefault="00CF6663" w:rsidP="00375980">
            <w:pPr>
              <w:widowControl w:val="0"/>
              <w:spacing w:after="0" w:line="446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Награждение самых активных участников проекта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Учитель-логопед</w:t>
            </w:r>
          </w:p>
        </w:tc>
      </w:tr>
      <w:tr w:rsidR="00CF6663" w:rsidRPr="00863F9E" w:rsidTr="009F446D">
        <w:trPr>
          <w:trHeight w:hRule="exact" w:val="815"/>
        </w:trPr>
        <w:tc>
          <w:tcPr>
            <w:tcW w:w="5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F6663" w:rsidRPr="009F446D" w:rsidRDefault="00CF6663" w:rsidP="00375980">
            <w:pPr>
              <w:spacing w:after="0" w:line="240" w:lineRule="auto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250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2н.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250" w:lineRule="exact"/>
              <w:jc w:val="center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Педагогический совет</w:t>
            </w:r>
          </w:p>
        </w:tc>
        <w:tc>
          <w:tcPr>
            <w:tcW w:w="3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250" w:lineRule="exact"/>
              <w:jc w:val="both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Презентация проекта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6663" w:rsidRPr="009F446D" w:rsidRDefault="00CF6663" w:rsidP="00375980">
            <w:pPr>
              <w:widowControl w:val="0"/>
              <w:spacing w:after="0" w:line="299" w:lineRule="exact"/>
              <w:ind w:left="120"/>
              <w:rPr>
                <w:rFonts w:ascii="Times New Roman" w:hAnsi="Times New Roman"/>
                <w:color w:val="000000"/>
                <w:spacing w:val="-4"/>
                <w:sz w:val="24"/>
                <w:szCs w:val="24"/>
                <w:lang w:eastAsia="ru-RU"/>
              </w:rPr>
            </w:pP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t>Учитель-лого</w:t>
            </w:r>
            <w:r w:rsidRPr="009F446D">
              <w:rPr>
                <w:rFonts w:ascii="Times New Roman" w:hAnsi="Times New Roman"/>
                <w:color w:val="000000"/>
                <w:spacing w:val="-5"/>
                <w:sz w:val="24"/>
                <w:szCs w:val="24"/>
                <w:lang w:eastAsia="ru-RU"/>
              </w:rPr>
              <w:softHyphen/>
              <w:t>пед,воспитатели</w:t>
            </w:r>
          </w:p>
        </w:tc>
      </w:tr>
    </w:tbl>
    <w:p w:rsidR="00CF6663" w:rsidRDefault="00CF6663" w:rsidP="00975CE9">
      <w:pPr>
        <w:jc w:val="both"/>
        <w:rPr>
          <w:rFonts w:ascii="Times New Roman" w:hAnsi="Times New Roman"/>
          <w:b/>
          <w:color w:val="00B050"/>
          <w:sz w:val="40"/>
          <w:szCs w:val="40"/>
        </w:rPr>
      </w:pPr>
    </w:p>
    <w:p w:rsidR="00CF6663" w:rsidRDefault="00CF6663" w:rsidP="00975CE9">
      <w:pPr>
        <w:jc w:val="both"/>
        <w:rPr>
          <w:rFonts w:ascii="Times New Roman" w:hAnsi="Times New Roman"/>
          <w:b/>
          <w:color w:val="00B050"/>
          <w:sz w:val="40"/>
          <w:szCs w:val="40"/>
        </w:rPr>
      </w:pPr>
    </w:p>
    <w:p w:rsidR="00CF6663" w:rsidRDefault="00CF6663" w:rsidP="00975CE9">
      <w:pPr>
        <w:jc w:val="both"/>
        <w:rPr>
          <w:rFonts w:ascii="Times New Roman" w:hAnsi="Times New Roman"/>
          <w:b/>
          <w:color w:val="00B050"/>
          <w:sz w:val="40"/>
          <w:szCs w:val="40"/>
        </w:rPr>
      </w:pPr>
    </w:p>
    <w:p w:rsidR="00CF6663" w:rsidRDefault="00CF6663" w:rsidP="00975CE9">
      <w:pPr>
        <w:jc w:val="both"/>
        <w:rPr>
          <w:rFonts w:ascii="Times New Roman" w:hAnsi="Times New Roman"/>
          <w:b/>
          <w:color w:val="00B050"/>
          <w:sz w:val="40"/>
          <w:szCs w:val="40"/>
        </w:rPr>
      </w:pPr>
    </w:p>
    <w:p w:rsidR="00CF6663" w:rsidRDefault="00CF6663" w:rsidP="00975CE9">
      <w:pPr>
        <w:jc w:val="both"/>
        <w:rPr>
          <w:rFonts w:ascii="Times New Roman" w:hAnsi="Times New Roman"/>
          <w:b/>
          <w:color w:val="00B050"/>
          <w:sz w:val="40"/>
          <w:szCs w:val="40"/>
        </w:rPr>
      </w:pPr>
    </w:p>
    <w:p w:rsidR="00CF6663" w:rsidRDefault="00CF6663" w:rsidP="00975CE9">
      <w:pPr>
        <w:jc w:val="both"/>
        <w:rPr>
          <w:rFonts w:ascii="Times New Roman" w:hAnsi="Times New Roman"/>
          <w:b/>
          <w:color w:val="00B050"/>
          <w:sz w:val="40"/>
          <w:szCs w:val="40"/>
        </w:rPr>
      </w:pPr>
    </w:p>
    <w:p w:rsidR="00CF6663" w:rsidRDefault="00CF6663" w:rsidP="00975CE9">
      <w:pPr>
        <w:jc w:val="both"/>
        <w:rPr>
          <w:rFonts w:ascii="Times New Roman" w:hAnsi="Times New Roman"/>
          <w:b/>
          <w:color w:val="00B050"/>
          <w:sz w:val="40"/>
          <w:szCs w:val="40"/>
        </w:rPr>
      </w:pPr>
    </w:p>
    <w:p w:rsidR="00CF6663" w:rsidRDefault="00CF6663" w:rsidP="00975CE9">
      <w:pPr>
        <w:jc w:val="both"/>
        <w:rPr>
          <w:rFonts w:ascii="Times New Roman" w:hAnsi="Times New Roman"/>
          <w:b/>
          <w:color w:val="00B050"/>
          <w:sz w:val="40"/>
          <w:szCs w:val="40"/>
        </w:rPr>
      </w:pPr>
    </w:p>
    <w:p w:rsidR="00CF6663" w:rsidRPr="000B252E" w:rsidRDefault="00CF6663" w:rsidP="00975CE9">
      <w:pPr>
        <w:jc w:val="both"/>
        <w:rPr>
          <w:rFonts w:ascii="Times New Roman" w:hAnsi="Times New Roman"/>
          <w:b/>
          <w:sz w:val="40"/>
          <w:szCs w:val="40"/>
        </w:rPr>
      </w:pPr>
      <w:r w:rsidRPr="000B252E">
        <w:rPr>
          <w:rFonts w:ascii="Times New Roman" w:hAnsi="Times New Roman"/>
          <w:b/>
          <w:sz w:val="40"/>
          <w:szCs w:val="40"/>
        </w:rPr>
        <w:t>Обеспечение проектной деятельности:</w:t>
      </w:r>
    </w:p>
    <w:p w:rsidR="00CF6663" w:rsidRPr="000B252E" w:rsidRDefault="00CF6663" w:rsidP="00975CE9">
      <w:pPr>
        <w:jc w:val="both"/>
        <w:rPr>
          <w:rFonts w:ascii="Times New Roman" w:hAnsi="Times New Roman"/>
          <w:sz w:val="28"/>
          <w:szCs w:val="28"/>
          <w:u w:val="single"/>
        </w:rPr>
      </w:pPr>
      <w:r w:rsidRPr="000B252E">
        <w:rPr>
          <w:rFonts w:ascii="Times New Roman" w:hAnsi="Times New Roman"/>
          <w:sz w:val="28"/>
          <w:szCs w:val="28"/>
          <w:u w:val="single"/>
        </w:rPr>
        <w:t>Методическое:</w:t>
      </w:r>
    </w:p>
    <w:p w:rsidR="00CF6663" w:rsidRPr="00975CE9" w:rsidRDefault="00CF6663" w:rsidP="00975CE9">
      <w:p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•</w:t>
      </w:r>
      <w:r w:rsidRPr="00975CE9">
        <w:rPr>
          <w:rFonts w:ascii="Times New Roman" w:hAnsi="Times New Roman"/>
          <w:color w:val="000000"/>
          <w:sz w:val="28"/>
          <w:szCs w:val="28"/>
        </w:rPr>
        <w:t>Алтухова Н.Г.Научитесь слышать звуки.- СПб.: «Лань»,2006.</w:t>
      </w:r>
    </w:p>
    <w:p w:rsidR="00CF6663" w:rsidRPr="00975CE9" w:rsidRDefault="00CF6663" w:rsidP="00975CE9">
      <w:p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•</w:t>
      </w:r>
      <w:r w:rsidRPr="00975CE9">
        <w:rPr>
          <w:rFonts w:ascii="Times New Roman" w:hAnsi="Times New Roman"/>
          <w:color w:val="000000"/>
          <w:sz w:val="28"/>
          <w:szCs w:val="28"/>
        </w:rPr>
        <w:t>Волина В.В..Учимся играя.- М. «Новая школа»Д 994.</w:t>
      </w:r>
    </w:p>
    <w:p w:rsidR="00CF6663" w:rsidRPr="00975CE9" w:rsidRDefault="00CF6663" w:rsidP="00975CE9">
      <w:p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•</w:t>
      </w:r>
      <w:r w:rsidRPr="00975CE9">
        <w:rPr>
          <w:rFonts w:ascii="Times New Roman" w:hAnsi="Times New Roman"/>
          <w:color w:val="000000"/>
          <w:sz w:val="28"/>
          <w:szCs w:val="28"/>
        </w:rPr>
        <w:t>Дурова Н.В.Фонематика.Как научить детей слышать и правильно произносить звуки.- М.: «Мозаика Синтез»,1999.</w:t>
      </w:r>
    </w:p>
    <w:p w:rsidR="00CF6663" w:rsidRPr="00975CE9" w:rsidRDefault="00CF6663" w:rsidP="00975CE9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975CE9">
        <w:rPr>
          <w:rFonts w:ascii="Times New Roman" w:hAnsi="Times New Roman"/>
          <w:color w:val="000000"/>
          <w:sz w:val="28"/>
          <w:szCs w:val="28"/>
        </w:rPr>
        <w:t>•Дьякова Н.И.Диагностика и коррекция фонематического восприятия у старшего дошкольника.- М.: «Сфера»,2010.</w:t>
      </w:r>
    </w:p>
    <w:p w:rsidR="00CF6663" w:rsidRPr="00975CE9" w:rsidRDefault="00CF6663" w:rsidP="00975CE9">
      <w:p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•</w:t>
      </w:r>
      <w:r w:rsidRPr="00975CE9">
        <w:rPr>
          <w:rFonts w:ascii="Times New Roman" w:hAnsi="Times New Roman"/>
          <w:color w:val="000000"/>
          <w:sz w:val="28"/>
          <w:szCs w:val="28"/>
        </w:rPr>
        <w:t>Кравченко И.А.Игры и упражнения со звуками и словами.-М., 1999.</w:t>
      </w:r>
    </w:p>
    <w:p w:rsidR="00CF6663" w:rsidRPr="00975CE9" w:rsidRDefault="00CF6663" w:rsidP="00975CE9">
      <w:p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•</w:t>
      </w:r>
      <w:r w:rsidRPr="00975CE9">
        <w:rPr>
          <w:rFonts w:ascii="Times New Roman" w:hAnsi="Times New Roman"/>
          <w:color w:val="000000"/>
          <w:sz w:val="28"/>
          <w:szCs w:val="28"/>
        </w:rPr>
        <w:t>Коноваленко В.В.Фронтальные логопедические занятия в подготовительной группе для детей с ФФН.-М.Д998.</w:t>
      </w:r>
    </w:p>
    <w:p w:rsidR="00CF6663" w:rsidRPr="00975CE9" w:rsidRDefault="00CF6663" w:rsidP="00975CE9">
      <w:p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•</w:t>
      </w:r>
      <w:r w:rsidRPr="00975CE9">
        <w:rPr>
          <w:rFonts w:ascii="Times New Roman" w:hAnsi="Times New Roman"/>
          <w:color w:val="000000"/>
          <w:sz w:val="28"/>
          <w:szCs w:val="28"/>
        </w:rPr>
        <w:t>Колесникова Е.В.Развитие звукобуквенного анализа у дошкольника.- М.Д996.</w:t>
      </w:r>
    </w:p>
    <w:p w:rsidR="00CF6663" w:rsidRPr="00975CE9" w:rsidRDefault="00CF6663" w:rsidP="00975CE9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975CE9">
        <w:rPr>
          <w:rFonts w:ascii="Times New Roman" w:hAnsi="Times New Roman"/>
          <w:color w:val="000000"/>
          <w:sz w:val="28"/>
          <w:szCs w:val="28"/>
        </w:rPr>
        <w:t>•Кузнецова Е.В..Ступеньки к школе. - М.,2000.</w:t>
      </w:r>
    </w:p>
    <w:p w:rsidR="00CF6663" w:rsidRPr="00975CE9" w:rsidRDefault="00CF6663" w:rsidP="00975CE9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975CE9">
        <w:rPr>
          <w:rFonts w:ascii="Times New Roman" w:hAnsi="Times New Roman"/>
          <w:color w:val="000000"/>
          <w:sz w:val="28"/>
          <w:szCs w:val="28"/>
        </w:rPr>
        <w:t>•ПожиленкоЕ.А.Волшебный мир звуков и слов.: «Владос», 1999.</w:t>
      </w:r>
    </w:p>
    <w:p w:rsidR="00CF6663" w:rsidRPr="00975CE9" w:rsidRDefault="00CF6663" w:rsidP="00975CE9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975CE9">
        <w:rPr>
          <w:rFonts w:ascii="Times New Roman" w:hAnsi="Times New Roman"/>
          <w:color w:val="000000"/>
          <w:sz w:val="28"/>
          <w:szCs w:val="28"/>
        </w:rPr>
        <w:t>•Смирнова Л.Н. Логопедия. Играем со звуками.-М., 2005 .</w:t>
      </w:r>
    </w:p>
    <w:p w:rsidR="00CF6663" w:rsidRPr="00975CE9" w:rsidRDefault="00CF6663" w:rsidP="00975CE9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975CE9">
        <w:rPr>
          <w:rFonts w:ascii="Times New Roman" w:hAnsi="Times New Roman"/>
          <w:color w:val="000000"/>
          <w:sz w:val="28"/>
          <w:szCs w:val="28"/>
        </w:rPr>
        <w:t>•Филичева Т.Б., Чиркина Г.В., Туманова Т.В., Миронова С.А., Лагутина А.В..Программы дошкольных образовательных учреждений компенсирующего вида для детей с нарушениями речи.-М.: «Просвещение», 2008.</w:t>
      </w:r>
    </w:p>
    <w:p w:rsidR="00CF6663" w:rsidRDefault="00CF6663" w:rsidP="00975CE9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975CE9">
        <w:rPr>
          <w:rFonts w:ascii="Times New Roman" w:hAnsi="Times New Roman"/>
          <w:color w:val="000000"/>
          <w:sz w:val="28"/>
          <w:szCs w:val="28"/>
        </w:rPr>
        <w:t>•Филичева Т.Б.,Туманова Т.В., Чиркина Г.В. Воспитание и обучение детей дошкольного возраста с общим недорозвитием речи. - М.: «Дрофа»,2009.</w:t>
      </w:r>
    </w:p>
    <w:p w:rsidR="00CF6663" w:rsidRDefault="00CF6663" w:rsidP="005F1E49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975CE9">
        <w:rPr>
          <w:rFonts w:ascii="Times New Roman" w:hAnsi="Times New Roman"/>
          <w:color w:val="000000"/>
          <w:sz w:val="28"/>
          <w:szCs w:val="28"/>
        </w:rPr>
        <w:t>•</w:t>
      </w:r>
      <w:r>
        <w:rPr>
          <w:rFonts w:ascii="Times New Roman" w:hAnsi="Times New Roman"/>
          <w:color w:val="000000"/>
          <w:sz w:val="28"/>
          <w:szCs w:val="28"/>
        </w:rPr>
        <w:t xml:space="preserve">Интернет-ресурсы: </w:t>
      </w:r>
      <w:r>
        <w:rPr>
          <w:rStyle w:val="HTMLCite"/>
          <w:i w:val="0"/>
          <w:lang w:val="en-US"/>
        </w:rPr>
        <w:t>www</w:t>
      </w:r>
      <w:r w:rsidRPr="003B6BE2">
        <w:rPr>
          <w:rStyle w:val="HTMLCite"/>
          <w:i w:val="0"/>
        </w:rPr>
        <w:t>.</w:t>
      </w:r>
      <w:r>
        <w:rPr>
          <w:rStyle w:val="HTMLCite"/>
          <w:i w:val="0"/>
        </w:rPr>
        <w:t>nsportal.ru</w:t>
      </w:r>
      <w:r>
        <w:rPr>
          <w:rStyle w:val="HTMLCite"/>
          <w:iCs/>
        </w:rPr>
        <w:t xml:space="preserve">, </w:t>
      </w:r>
      <w:r>
        <w:rPr>
          <w:rStyle w:val="HTMLCite"/>
          <w:iCs/>
          <w:lang w:val="en-US"/>
        </w:rPr>
        <w:t>www</w:t>
      </w:r>
      <w:r w:rsidRPr="003B6BE2">
        <w:rPr>
          <w:rStyle w:val="HTMLCite"/>
          <w:iCs/>
        </w:rPr>
        <w:t>.</w:t>
      </w:r>
      <w:r>
        <w:rPr>
          <w:rStyle w:val="HTMLCite"/>
          <w:iCs/>
        </w:rPr>
        <w:t>maam.ru.</w:t>
      </w:r>
    </w:p>
    <w:p w:rsidR="00CF6663" w:rsidRPr="000B252E" w:rsidRDefault="00CF6663" w:rsidP="00975CE9">
      <w:pPr>
        <w:jc w:val="both"/>
        <w:rPr>
          <w:rFonts w:ascii="Times New Roman" w:hAnsi="Times New Roman"/>
          <w:sz w:val="28"/>
          <w:szCs w:val="28"/>
          <w:u w:val="single"/>
        </w:rPr>
      </w:pPr>
      <w:r w:rsidRPr="000B252E">
        <w:rPr>
          <w:rFonts w:ascii="Times New Roman" w:hAnsi="Times New Roman"/>
          <w:sz w:val="28"/>
          <w:szCs w:val="28"/>
          <w:u w:val="single"/>
        </w:rPr>
        <w:t xml:space="preserve"> Материально-техническое:</w:t>
      </w:r>
    </w:p>
    <w:p w:rsidR="00CF6663" w:rsidRPr="00CF4A6C" w:rsidRDefault="00CF6663" w:rsidP="00CF4A6C">
      <w:pPr>
        <w:pStyle w:val="ListParagraph"/>
        <w:numPr>
          <w:ilvl w:val="0"/>
          <w:numId w:val="16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CF4A6C">
        <w:rPr>
          <w:rFonts w:ascii="Times New Roman" w:hAnsi="Times New Roman"/>
          <w:color w:val="000000"/>
          <w:sz w:val="28"/>
          <w:szCs w:val="28"/>
        </w:rPr>
        <w:t>Оборудование логопедического кабинета •Дидактические игры</w:t>
      </w:r>
    </w:p>
    <w:p w:rsidR="00CF6663" w:rsidRPr="00CF4A6C" w:rsidRDefault="00CF6663" w:rsidP="00CF4A6C">
      <w:pPr>
        <w:pStyle w:val="ListParagraph"/>
        <w:numPr>
          <w:ilvl w:val="0"/>
          <w:numId w:val="16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CF4A6C">
        <w:rPr>
          <w:rFonts w:ascii="Times New Roman" w:hAnsi="Times New Roman"/>
          <w:color w:val="000000"/>
          <w:sz w:val="28"/>
          <w:szCs w:val="28"/>
        </w:rPr>
        <w:t>Рабочая тетрадь.КрупенчукО.И.Учимбуквы.-М.: «.Литера- детям», 2011</w:t>
      </w:r>
    </w:p>
    <w:p w:rsidR="00CF6663" w:rsidRPr="00CF4A6C" w:rsidRDefault="00CF6663" w:rsidP="00CF4A6C">
      <w:pPr>
        <w:pStyle w:val="ListParagraph"/>
        <w:numPr>
          <w:ilvl w:val="0"/>
          <w:numId w:val="16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CF4A6C">
        <w:rPr>
          <w:rFonts w:ascii="Times New Roman" w:hAnsi="Times New Roman"/>
          <w:color w:val="000000"/>
          <w:sz w:val="28"/>
          <w:szCs w:val="28"/>
        </w:rPr>
        <w:t>Альбомы для индивидуальной работы.З ч..Цуканова С.П., .Бетц Л.Л..Я учусь говорить и читать.- М.: «Гном, 2011</w:t>
      </w:r>
    </w:p>
    <w:p w:rsidR="00CF6663" w:rsidRPr="00CF4A6C" w:rsidRDefault="00CF6663" w:rsidP="00CF4A6C">
      <w:pPr>
        <w:pStyle w:val="ListParagraph"/>
        <w:numPr>
          <w:ilvl w:val="0"/>
          <w:numId w:val="16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2A7ECE">
        <w:rPr>
          <w:rFonts w:ascii="Times New Roman" w:hAnsi="Times New Roman"/>
          <w:color w:val="000000"/>
          <w:sz w:val="28"/>
          <w:szCs w:val="28"/>
        </w:rPr>
        <w:t>Наглядныепособия</w:t>
      </w:r>
    </w:p>
    <w:p w:rsidR="00CF6663" w:rsidRDefault="00CF6663" w:rsidP="00E70C91">
      <w:pPr>
        <w:pStyle w:val="ListParagraph"/>
        <w:numPr>
          <w:ilvl w:val="0"/>
          <w:numId w:val="16"/>
        </w:numPr>
        <w:rPr>
          <w:rFonts w:ascii="Times New Roman" w:hAnsi="Times New Roman"/>
          <w:color w:val="000000"/>
          <w:sz w:val="28"/>
          <w:szCs w:val="28"/>
          <w:lang w:val="en-US"/>
        </w:rPr>
      </w:pPr>
      <w:r w:rsidRPr="00CF4A6C">
        <w:rPr>
          <w:rFonts w:ascii="Times New Roman" w:hAnsi="Times New Roman"/>
          <w:color w:val="000000"/>
          <w:sz w:val="28"/>
          <w:szCs w:val="28"/>
        </w:rPr>
        <w:t xml:space="preserve">Презентации </w:t>
      </w:r>
      <w:r w:rsidRPr="00CF4A6C">
        <w:rPr>
          <w:rFonts w:ascii="Times New Roman" w:hAnsi="Times New Roman"/>
          <w:color w:val="000000"/>
          <w:sz w:val="28"/>
          <w:szCs w:val="28"/>
          <w:lang w:val="en-US"/>
        </w:rPr>
        <w:t>PowerPoint</w:t>
      </w:r>
    </w:p>
    <w:p w:rsidR="00CF6663" w:rsidRDefault="00CF6663" w:rsidP="00AB5E6F">
      <w:pPr>
        <w:pStyle w:val="ListParagraph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CF6663" w:rsidRDefault="00CF6663" w:rsidP="00AB5E6F">
      <w:pPr>
        <w:pStyle w:val="ListParagraph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CF6663" w:rsidRDefault="00CF6663" w:rsidP="00AB5E6F">
      <w:pPr>
        <w:pStyle w:val="ListParagraph"/>
        <w:rPr>
          <w:rFonts w:ascii="Times New Roman" w:hAnsi="Times New Roman"/>
          <w:color w:val="000000"/>
          <w:sz w:val="28"/>
          <w:szCs w:val="28"/>
          <w:lang w:val="en-US"/>
        </w:rPr>
      </w:pPr>
      <w:bookmarkStart w:id="6" w:name="_GoBack"/>
      <w:bookmarkEnd w:id="6"/>
    </w:p>
    <w:p w:rsidR="00CF6663" w:rsidRDefault="00CF6663" w:rsidP="00E70C91">
      <w:pPr>
        <w:pStyle w:val="ListParagraph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CF6663" w:rsidRDefault="00CF6663" w:rsidP="00E70C91">
      <w:pPr>
        <w:pStyle w:val="ListParagraph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CF6663" w:rsidRPr="00426201" w:rsidRDefault="00CF6663" w:rsidP="00426201">
      <w:pPr>
        <w:pStyle w:val="ListParagraph"/>
        <w:rPr>
          <w:rFonts w:ascii="Times New Roman" w:hAnsi="Times New Roman"/>
          <w:b/>
          <w:color w:val="000000"/>
          <w:sz w:val="28"/>
          <w:szCs w:val="28"/>
        </w:rPr>
      </w:pPr>
      <w:r w:rsidRPr="0019165B">
        <w:rPr>
          <w:rFonts w:ascii="Times New Roman" w:hAnsi="Times New Roman"/>
          <w:b/>
          <w:color w:val="000000"/>
          <w:sz w:val="28"/>
          <w:szCs w:val="28"/>
        </w:rPr>
        <w:t>Приложение</w:t>
      </w:r>
      <w:r>
        <w:rPr>
          <w:rFonts w:ascii="Times New Roman" w:hAnsi="Times New Roman"/>
          <w:b/>
          <w:color w:val="000000"/>
          <w:sz w:val="28"/>
          <w:szCs w:val="28"/>
        </w:rPr>
        <w:t>.</w:t>
      </w:r>
    </w:p>
    <w:p w:rsidR="00CF6663" w:rsidRDefault="00CF6663" w:rsidP="00E70C91">
      <w:pPr>
        <w:pStyle w:val="ListParagraph"/>
        <w:rPr>
          <w:rFonts w:ascii="Times New Roman" w:hAnsi="Times New Roman"/>
          <w:color w:val="000000"/>
          <w:sz w:val="28"/>
          <w:szCs w:val="28"/>
        </w:rPr>
      </w:pPr>
    </w:p>
    <w:p w:rsidR="00CF6663" w:rsidRDefault="00CF6663" w:rsidP="00E70C91">
      <w:pPr>
        <w:pStyle w:val="ListParagraph"/>
        <w:rPr>
          <w:rFonts w:ascii="Times New Roman" w:hAnsi="Times New Roman"/>
          <w:color w:val="000000"/>
          <w:sz w:val="28"/>
          <w:szCs w:val="28"/>
        </w:rPr>
      </w:pPr>
      <w:r w:rsidRPr="00D94FE7">
        <w:rPr>
          <w:rFonts w:ascii="Times New Roman" w:hAnsi="Times New Roman"/>
          <w:color w:val="000000"/>
          <w:sz w:val="28"/>
          <w:szCs w:val="28"/>
        </w:rPr>
        <w:pict>
          <v:shape id="_x0000_i1026" type="#_x0000_t75" style="width:426.6pt;height:284.4pt">
            <v:imagedata r:id="rId8" o:title=""/>
          </v:shape>
        </w:pict>
      </w:r>
    </w:p>
    <w:p w:rsidR="00CF6663" w:rsidRPr="0019165B" w:rsidRDefault="00CF6663" w:rsidP="0019165B"/>
    <w:p w:rsidR="00CF6663" w:rsidRPr="0058518C" w:rsidRDefault="00CF6663" w:rsidP="0019165B">
      <w:pPr>
        <w:tabs>
          <w:tab w:val="left" w:pos="1155"/>
        </w:tabs>
        <w:rPr>
          <w:sz w:val="28"/>
          <w:szCs w:val="28"/>
        </w:rPr>
      </w:pPr>
      <w:r>
        <w:tab/>
      </w:r>
      <w:r>
        <w:rPr>
          <w:sz w:val="28"/>
          <w:szCs w:val="28"/>
        </w:rPr>
        <w:t>«Учимся играя»</w:t>
      </w:r>
    </w:p>
    <w:p w:rsidR="00CF6663" w:rsidRDefault="00CF6663" w:rsidP="00375980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D94FE7">
        <w:rPr>
          <w:rFonts w:ascii="Times New Roman" w:hAnsi="Times New Roman"/>
          <w:sz w:val="28"/>
          <w:szCs w:val="28"/>
        </w:rPr>
        <w:pict>
          <v:shape id="_x0000_i1027" type="#_x0000_t75" style="width:407.4pt;height:284.4pt">
            <v:imagedata r:id="rId9" o:title=""/>
          </v:shape>
        </w:pict>
      </w:r>
    </w:p>
    <w:p w:rsidR="00CF6663" w:rsidRPr="00406039" w:rsidRDefault="00CF6663" w:rsidP="0040603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«Весеннее путешествие»</w:t>
      </w:r>
    </w:p>
    <w:p w:rsidR="00CF6663" w:rsidRDefault="00CF6663" w:rsidP="008C5BB5">
      <w:pPr>
        <w:jc w:val="center"/>
        <w:rPr>
          <w:rFonts w:ascii="Times New Roman" w:hAnsi="Times New Roman"/>
          <w:sz w:val="28"/>
          <w:szCs w:val="28"/>
        </w:rPr>
      </w:pPr>
      <w:r w:rsidRPr="00D94FE7">
        <w:rPr>
          <w:rFonts w:ascii="Times New Roman" w:hAnsi="Times New Roman"/>
          <w:sz w:val="28"/>
          <w:szCs w:val="28"/>
        </w:rPr>
        <w:pict>
          <v:shape id="_x0000_i1028" type="#_x0000_t75" style="width:295.2pt;height:384pt">
            <v:imagedata r:id="rId10" o:title=""/>
          </v:shape>
        </w:pict>
      </w:r>
    </w:p>
    <w:p w:rsidR="00CF6663" w:rsidRDefault="00CF6663" w:rsidP="008C5BB5">
      <w:pPr>
        <w:tabs>
          <w:tab w:val="left" w:pos="636"/>
        </w:tabs>
        <w:jc w:val="center"/>
        <w:rPr>
          <w:rFonts w:ascii="Times New Roman" w:hAnsi="Times New Roman"/>
          <w:sz w:val="28"/>
          <w:szCs w:val="28"/>
        </w:rPr>
      </w:pPr>
      <w:r w:rsidRPr="00D94FE7">
        <w:rPr>
          <w:rFonts w:ascii="Times New Roman" w:hAnsi="Times New Roman"/>
          <w:sz w:val="28"/>
          <w:szCs w:val="28"/>
        </w:rPr>
        <w:pict>
          <v:shape id="_x0000_i1029" type="#_x0000_t75" style="width:477pt;height:299.4pt">
            <v:imagedata r:id="rId11" o:title=""/>
          </v:shape>
        </w:pict>
      </w:r>
    </w:p>
    <w:p w:rsidR="00CF6663" w:rsidRDefault="00CF6663" w:rsidP="00EE1F2F">
      <w:pPr>
        <w:tabs>
          <w:tab w:val="left" w:pos="636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индивидуальном занятии с мамой.</w:t>
      </w:r>
    </w:p>
    <w:p w:rsidR="00CF6663" w:rsidRDefault="00CF6663" w:rsidP="0046143E">
      <w:pPr>
        <w:jc w:val="center"/>
        <w:rPr>
          <w:rFonts w:ascii="Times New Roman" w:hAnsi="Times New Roman"/>
          <w:sz w:val="28"/>
          <w:szCs w:val="28"/>
        </w:rPr>
      </w:pPr>
      <w:r w:rsidRPr="00D94FE7">
        <w:rPr>
          <w:rFonts w:ascii="Times New Roman" w:hAnsi="Times New Roman"/>
          <w:sz w:val="28"/>
          <w:szCs w:val="28"/>
        </w:rPr>
        <w:pict>
          <v:shape id="_x0000_i1030" type="#_x0000_t75" style="width:412.8pt;height:309.6pt">
            <v:imagedata r:id="rId12" o:title=""/>
          </v:shape>
        </w:pict>
      </w:r>
    </w:p>
    <w:p w:rsidR="00CF6663" w:rsidRDefault="00CF6663" w:rsidP="005C3416">
      <w:pPr>
        <w:tabs>
          <w:tab w:val="left" w:pos="7051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Мастер-класс для родителей.</w:t>
      </w:r>
    </w:p>
    <w:p w:rsidR="00CF6663" w:rsidRDefault="00CF6663" w:rsidP="0046143E">
      <w:pPr>
        <w:tabs>
          <w:tab w:val="left" w:pos="7051"/>
        </w:tabs>
        <w:jc w:val="center"/>
        <w:rPr>
          <w:rFonts w:ascii="Times New Roman" w:hAnsi="Times New Roman"/>
          <w:sz w:val="28"/>
          <w:szCs w:val="28"/>
        </w:rPr>
      </w:pPr>
      <w:r w:rsidRPr="00D94FE7">
        <w:rPr>
          <w:rFonts w:ascii="Times New Roman" w:hAnsi="Times New Roman"/>
          <w:sz w:val="28"/>
          <w:szCs w:val="28"/>
        </w:rPr>
        <w:pict>
          <v:shape id="_x0000_i1031" type="#_x0000_t75" style="width:415.8pt;height:312pt">
            <v:imagedata r:id="rId13" o:title=""/>
          </v:shape>
        </w:pict>
      </w:r>
    </w:p>
    <w:p w:rsidR="00CF6663" w:rsidRDefault="00CF6663" w:rsidP="0046143E">
      <w:pPr>
        <w:tabs>
          <w:tab w:val="left" w:pos="7051"/>
        </w:tabs>
        <w:jc w:val="center"/>
        <w:rPr>
          <w:rFonts w:ascii="Times New Roman" w:hAnsi="Times New Roman"/>
          <w:sz w:val="28"/>
          <w:szCs w:val="28"/>
        </w:rPr>
      </w:pPr>
    </w:p>
    <w:p w:rsidR="00CF6663" w:rsidRDefault="00CF6663" w:rsidP="0087771B">
      <w:pPr>
        <w:tabs>
          <w:tab w:val="left" w:pos="7051"/>
        </w:tabs>
        <w:jc w:val="center"/>
        <w:rPr>
          <w:rFonts w:ascii="Times New Roman" w:hAnsi="Times New Roman"/>
          <w:sz w:val="28"/>
          <w:szCs w:val="28"/>
        </w:rPr>
      </w:pPr>
    </w:p>
    <w:p w:rsidR="00CF6663" w:rsidRDefault="00CF6663" w:rsidP="0087771B">
      <w:pPr>
        <w:tabs>
          <w:tab w:val="left" w:pos="7051"/>
        </w:tabs>
        <w:jc w:val="center"/>
        <w:rPr>
          <w:rFonts w:ascii="Times New Roman" w:hAnsi="Times New Roman"/>
          <w:sz w:val="28"/>
          <w:szCs w:val="28"/>
        </w:rPr>
      </w:pPr>
      <w:r w:rsidRPr="00D94FE7">
        <w:rPr>
          <w:rFonts w:ascii="Times New Roman" w:hAnsi="Times New Roman"/>
          <w:sz w:val="28"/>
          <w:szCs w:val="28"/>
        </w:rPr>
        <w:pict>
          <v:shape id="_x0000_i1032" type="#_x0000_t75" style="width:393.6pt;height:295.2pt">
            <v:imagedata r:id="rId14" o:title=""/>
          </v:shape>
        </w:pict>
      </w:r>
    </w:p>
    <w:p w:rsidR="00CF6663" w:rsidRDefault="00CF6663" w:rsidP="00E745B9">
      <w:pPr>
        <w:tabs>
          <w:tab w:val="left" w:pos="7051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Учимся правильно дышать.</w:t>
      </w:r>
    </w:p>
    <w:p w:rsidR="00CF6663" w:rsidRDefault="00CF6663" w:rsidP="00E745B9">
      <w:pPr>
        <w:tabs>
          <w:tab w:val="left" w:pos="7051"/>
        </w:tabs>
        <w:jc w:val="center"/>
        <w:rPr>
          <w:rFonts w:ascii="Times New Roman" w:hAnsi="Times New Roman"/>
          <w:sz w:val="28"/>
          <w:szCs w:val="28"/>
        </w:rPr>
      </w:pPr>
      <w:r w:rsidRPr="00D94FE7">
        <w:rPr>
          <w:rFonts w:ascii="Times New Roman" w:hAnsi="Times New Roman"/>
          <w:sz w:val="28"/>
          <w:szCs w:val="28"/>
        </w:rPr>
        <w:pict>
          <v:shape id="_x0000_i1033" type="#_x0000_t75" style="width:249pt;height:377.4pt">
            <v:imagedata r:id="rId15" o:title=""/>
          </v:shape>
        </w:pict>
      </w:r>
    </w:p>
    <w:p w:rsidR="00CF6663" w:rsidRDefault="00CF6663" w:rsidP="0087771B">
      <w:pPr>
        <w:tabs>
          <w:tab w:val="left" w:pos="7051"/>
        </w:tabs>
        <w:jc w:val="center"/>
        <w:rPr>
          <w:rFonts w:ascii="Times New Roman" w:hAnsi="Times New Roman"/>
          <w:sz w:val="28"/>
          <w:szCs w:val="28"/>
        </w:rPr>
      </w:pPr>
      <w:r w:rsidRPr="00D94FE7">
        <w:rPr>
          <w:rFonts w:ascii="Times New Roman" w:hAnsi="Times New Roman"/>
          <w:sz w:val="28"/>
          <w:szCs w:val="28"/>
        </w:rPr>
        <w:pict>
          <v:shape id="_x0000_i1034" type="#_x0000_t75" style="width:266.4pt;height:355.2pt">
            <v:imagedata r:id="rId16" o:title=""/>
          </v:shape>
        </w:pict>
      </w:r>
    </w:p>
    <w:p w:rsidR="00CF6663" w:rsidRDefault="00CF6663" w:rsidP="0087771B">
      <w:pPr>
        <w:tabs>
          <w:tab w:val="left" w:pos="7051"/>
        </w:tabs>
        <w:jc w:val="center"/>
        <w:rPr>
          <w:rFonts w:ascii="Times New Roman" w:hAnsi="Times New Roman"/>
          <w:sz w:val="28"/>
          <w:szCs w:val="28"/>
        </w:rPr>
      </w:pPr>
      <w:r w:rsidRPr="00D94FE7">
        <w:rPr>
          <w:rFonts w:ascii="Times New Roman" w:hAnsi="Times New Roman"/>
          <w:sz w:val="28"/>
          <w:szCs w:val="28"/>
        </w:rPr>
        <w:pict>
          <v:shape id="_x0000_i1035" type="#_x0000_t75" style="width:230.4pt;height:307.2pt">
            <v:imagedata r:id="rId17" o:title=""/>
          </v:shape>
        </w:pict>
      </w:r>
    </w:p>
    <w:p w:rsidR="00CF6663" w:rsidRDefault="00CF6663" w:rsidP="0087771B">
      <w:pPr>
        <w:tabs>
          <w:tab w:val="left" w:pos="7051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Индивидуальные занятия в кабинете логопеда.</w:t>
      </w:r>
    </w:p>
    <w:p w:rsidR="00CF6663" w:rsidRDefault="00CF6663" w:rsidP="0087771B">
      <w:pPr>
        <w:tabs>
          <w:tab w:val="left" w:pos="7051"/>
        </w:tabs>
        <w:jc w:val="center"/>
        <w:rPr>
          <w:rFonts w:ascii="Times New Roman" w:hAnsi="Times New Roman"/>
          <w:sz w:val="28"/>
          <w:szCs w:val="28"/>
        </w:rPr>
      </w:pPr>
    </w:p>
    <w:p w:rsidR="00CF6663" w:rsidRDefault="00CF6663" w:rsidP="0087771B">
      <w:pPr>
        <w:tabs>
          <w:tab w:val="left" w:pos="7051"/>
        </w:tabs>
        <w:jc w:val="center"/>
        <w:rPr>
          <w:rFonts w:ascii="Times New Roman" w:hAnsi="Times New Roman"/>
          <w:sz w:val="28"/>
          <w:szCs w:val="28"/>
        </w:rPr>
      </w:pPr>
    </w:p>
    <w:p w:rsidR="00CF6663" w:rsidRDefault="00CF6663" w:rsidP="0087771B">
      <w:pPr>
        <w:tabs>
          <w:tab w:val="left" w:pos="7051"/>
        </w:tabs>
        <w:jc w:val="center"/>
        <w:rPr>
          <w:rFonts w:ascii="Times New Roman" w:hAnsi="Times New Roman"/>
          <w:sz w:val="28"/>
          <w:szCs w:val="28"/>
        </w:rPr>
      </w:pPr>
    </w:p>
    <w:p w:rsidR="00CF6663" w:rsidRPr="005C3416" w:rsidRDefault="00CF6663" w:rsidP="0087771B">
      <w:pPr>
        <w:tabs>
          <w:tab w:val="left" w:pos="7051"/>
        </w:tabs>
        <w:jc w:val="center"/>
        <w:rPr>
          <w:rFonts w:ascii="Times New Roman" w:hAnsi="Times New Roman"/>
          <w:sz w:val="28"/>
          <w:szCs w:val="28"/>
        </w:rPr>
      </w:pPr>
    </w:p>
    <w:sectPr w:rsidR="00CF6663" w:rsidRPr="005C3416" w:rsidSect="005C6BBF">
      <w:pgSz w:w="11906" w:h="16838" w:code="9"/>
      <w:pgMar w:top="1134" w:right="1134" w:bottom="1134" w:left="1134" w:header="709" w:footer="709" w:gutter="0"/>
      <w:pgBorders w:display="firstPage"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F6663" w:rsidRDefault="00CF6663" w:rsidP="0019165B">
      <w:pPr>
        <w:spacing w:after="0" w:line="240" w:lineRule="auto"/>
      </w:pPr>
      <w:r>
        <w:separator/>
      </w:r>
    </w:p>
  </w:endnote>
  <w:endnote w:type="continuationSeparator" w:id="1">
    <w:p w:rsidR="00CF6663" w:rsidRDefault="00CF6663" w:rsidP="001916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S Gothic">
    <w:altName w:val="Arial Unicode MS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ndara">
    <w:panose1 w:val="020E0502030303020204"/>
    <w:charset w:val="CC"/>
    <w:family w:val="swiss"/>
    <w:pitch w:val="variable"/>
    <w:sig w:usb0="A00002EF" w:usb1="4000204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F6663" w:rsidRDefault="00CF6663" w:rsidP="0019165B">
      <w:pPr>
        <w:spacing w:after="0" w:line="240" w:lineRule="auto"/>
      </w:pPr>
      <w:r>
        <w:separator/>
      </w:r>
    </w:p>
  </w:footnote>
  <w:footnote w:type="continuationSeparator" w:id="1">
    <w:p w:rsidR="00CF6663" w:rsidRDefault="00CF6663" w:rsidP="001916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0148F4"/>
    <w:multiLevelType w:val="hybridMultilevel"/>
    <w:tmpl w:val="E3A26C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652D75"/>
    <w:multiLevelType w:val="hybridMultilevel"/>
    <w:tmpl w:val="5E2C19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2F3300D"/>
    <w:multiLevelType w:val="hybridMultilevel"/>
    <w:tmpl w:val="307C756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71A0355"/>
    <w:multiLevelType w:val="hybridMultilevel"/>
    <w:tmpl w:val="1C8A40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2652A67"/>
    <w:multiLevelType w:val="hybridMultilevel"/>
    <w:tmpl w:val="D1C898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5E04046"/>
    <w:multiLevelType w:val="hybridMultilevel"/>
    <w:tmpl w:val="4C941E90"/>
    <w:lvl w:ilvl="0" w:tplc="04190001">
      <w:start w:val="1"/>
      <w:numFmt w:val="bullet"/>
      <w:lvlText w:val=""/>
      <w:lvlJc w:val="left"/>
      <w:pPr>
        <w:ind w:left="7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2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8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4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65" w:hanging="360"/>
      </w:pPr>
      <w:rPr>
        <w:rFonts w:ascii="Wingdings" w:hAnsi="Wingdings" w:hint="default"/>
      </w:rPr>
    </w:lvl>
  </w:abstractNum>
  <w:abstractNum w:abstractNumId="6">
    <w:nsid w:val="28D47ED4"/>
    <w:multiLevelType w:val="hybridMultilevel"/>
    <w:tmpl w:val="D410173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2B0D52D3"/>
    <w:multiLevelType w:val="hybridMultilevel"/>
    <w:tmpl w:val="621889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E2C1295"/>
    <w:multiLevelType w:val="hybridMultilevel"/>
    <w:tmpl w:val="FFD424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C583C6F"/>
    <w:multiLevelType w:val="hybridMultilevel"/>
    <w:tmpl w:val="653E5B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D426039"/>
    <w:multiLevelType w:val="hybridMultilevel"/>
    <w:tmpl w:val="45F2E8B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406F2172"/>
    <w:multiLevelType w:val="hybridMultilevel"/>
    <w:tmpl w:val="8A0A17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49546FF"/>
    <w:multiLevelType w:val="hybridMultilevel"/>
    <w:tmpl w:val="AE708D3E"/>
    <w:lvl w:ilvl="0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3">
    <w:nsid w:val="47FB1ED6"/>
    <w:multiLevelType w:val="hybridMultilevel"/>
    <w:tmpl w:val="823492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8FB06AF"/>
    <w:multiLevelType w:val="hybridMultilevel"/>
    <w:tmpl w:val="4C54B88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54255D20"/>
    <w:multiLevelType w:val="hybridMultilevel"/>
    <w:tmpl w:val="F46C87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69C5DA2"/>
    <w:multiLevelType w:val="hybridMultilevel"/>
    <w:tmpl w:val="CE2E4D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A426C51"/>
    <w:multiLevelType w:val="hybridMultilevel"/>
    <w:tmpl w:val="2CAAEAD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5A4D79B0"/>
    <w:multiLevelType w:val="hybridMultilevel"/>
    <w:tmpl w:val="6E9860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27247BC"/>
    <w:multiLevelType w:val="hybridMultilevel"/>
    <w:tmpl w:val="5F20DA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39C05D1"/>
    <w:multiLevelType w:val="hybridMultilevel"/>
    <w:tmpl w:val="9F16A7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C786708"/>
    <w:multiLevelType w:val="hybridMultilevel"/>
    <w:tmpl w:val="C02259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C7F68A5"/>
    <w:multiLevelType w:val="hybridMultilevel"/>
    <w:tmpl w:val="B45842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ED74600"/>
    <w:multiLevelType w:val="hybridMultilevel"/>
    <w:tmpl w:val="8B1400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5"/>
  </w:num>
  <w:num w:numId="3">
    <w:abstractNumId w:val="23"/>
  </w:num>
  <w:num w:numId="4">
    <w:abstractNumId w:val="11"/>
  </w:num>
  <w:num w:numId="5">
    <w:abstractNumId w:val="14"/>
  </w:num>
  <w:num w:numId="6">
    <w:abstractNumId w:val="13"/>
  </w:num>
  <w:num w:numId="7">
    <w:abstractNumId w:val="0"/>
  </w:num>
  <w:num w:numId="8">
    <w:abstractNumId w:val="8"/>
  </w:num>
  <w:num w:numId="9">
    <w:abstractNumId w:val="5"/>
  </w:num>
  <w:num w:numId="10">
    <w:abstractNumId w:val="22"/>
  </w:num>
  <w:num w:numId="11">
    <w:abstractNumId w:val="6"/>
  </w:num>
  <w:num w:numId="12">
    <w:abstractNumId w:val="19"/>
  </w:num>
  <w:num w:numId="13">
    <w:abstractNumId w:val="4"/>
  </w:num>
  <w:num w:numId="14">
    <w:abstractNumId w:val="18"/>
  </w:num>
  <w:num w:numId="15">
    <w:abstractNumId w:val="21"/>
  </w:num>
  <w:num w:numId="16">
    <w:abstractNumId w:val="3"/>
  </w:num>
  <w:num w:numId="17">
    <w:abstractNumId w:val="1"/>
  </w:num>
  <w:num w:numId="18">
    <w:abstractNumId w:val="17"/>
  </w:num>
  <w:num w:numId="19">
    <w:abstractNumId w:val="10"/>
  </w:num>
  <w:num w:numId="20">
    <w:abstractNumId w:val="16"/>
  </w:num>
  <w:num w:numId="21">
    <w:abstractNumId w:val="9"/>
  </w:num>
  <w:num w:numId="22">
    <w:abstractNumId w:val="12"/>
  </w:num>
  <w:num w:numId="23">
    <w:abstractNumId w:val="20"/>
  </w:num>
  <w:num w:numId="2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D750A"/>
    <w:rsid w:val="0001081C"/>
    <w:rsid w:val="00013781"/>
    <w:rsid w:val="00031C3C"/>
    <w:rsid w:val="00057444"/>
    <w:rsid w:val="00063CCD"/>
    <w:rsid w:val="00090E2C"/>
    <w:rsid w:val="00095F70"/>
    <w:rsid w:val="000B08BB"/>
    <w:rsid w:val="000B252E"/>
    <w:rsid w:val="000B7844"/>
    <w:rsid w:val="000D66B6"/>
    <w:rsid w:val="00114A2A"/>
    <w:rsid w:val="001415DC"/>
    <w:rsid w:val="001436D4"/>
    <w:rsid w:val="0014641F"/>
    <w:rsid w:val="00170DB8"/>
    <w:rsid w:val="0018434D"/>
    <w:rsid w:val="001875B6"/>
    <w:rsid w:val="0019165B"/>
    <w:rsid w:val="00193163"/>
    <w:rsid w:val="0019322C"/>
    <w:rsid w:val="001957FC"/>
    <w:rsid w:val="001A5D03"/>
    <w:rsid w:val="001B41B6"/>
    <w:rsid w:val="001C3F33"/>
    <w:rsid w:val="001C5866"/>
    <w:rsid w:val="001D6EAF"/>
    <w:rsid w:val="001E14A8"/>
    <w:rsid w:val="001F4CB7"/>
    <w:rsid w:val="00213C84"/>
    <w:rsid w:val="00221792"/>
    <w:rsid w:val="00256791"/>
    <w:rsid w:val="002613AA"/>
    <w:rsid w:val="00264305"/>
    <w:rsid w:val="00280021"/>
    <w:rsid w:val="002826A8"/>
    <w:rsid w:val="0028660A"/>
    <w:rsid w:val="002929E5"/>
    <w:rsid w:val="00293C86"/>
    <w:rsid w:val="002949F3"/>
    <w:rsid w:val="00296C37"/>
    <w:rsid w:val="002A3DC5"/>
    <w:rsid w:val="002A7ECE"/>
    <w:rsid w:val="002B0D64"/>
    <w:rsid w:val="002B3A6C"/>
    <w:rsid w:val="002B5554"/>
    <w:rsid w:val="002C434B"/>
    <w:rsid w:val="002C684A"/>
    <w:rsid w:val="002D1764"/>
    <w:rsid w:val="002D22FF"/>
    <w:rsid w:val="002D2420"/>
    <w:rsid w:val="002D6360"/>
    <w:rsid w:val="002E3450"/>
    <w:rsid w:val="002F0C65"/>
    <w:rsid w:val="002F2171"/>
    <w:rsid w:val="002F2A5E"/>
    <w:rsid w:val="00313272"/>
    <w:rsid w:val="00320596"/>
    <w:rsid w:val="00321259"/>
    <w:rsid w:val="003244E5"/>
    <w:rsid w:val="00354D8B"/>
    <w:rsid w:val="00366F16"/>
    <w:rsid w:val="00375980"/>
    <w:rsid w:val="0038551D"/>
    <w:rsid w:val="003867BA"/>
    <w:rsid w:val="00386893"/>
    <w:rsid w:val="003B6BE2"/>
    <w:rsid w:val="003F0771"/>
    <w:rsid w:val="003F1D39"/>
    <w:rsid w:val="003F6862"/>
    <w:rsid w:val="003F79E3"/>
    <w:rsid w:val="00401B4E"/>
    <w:rsid w:val="00406039"/>
    <w:rsid w:val="00413DB4"/>
    <w:rsid w:val="004159B4"/>
    <w:rsid w:val="0041668A"/>
    <w:rsid w:val="00423B98"/>
    <w:rsid w:val="00426201"/>
    <w:rsid w:val="00432A03"/>
    <w:rsid w:val="00441C51"/>
    <w:rsid w:val="0044384F"/>
    <w:rsid w:val="0046143E"/>
    <w:rsid w:val="004759EF"/>
    <w:rsid w:val="004A7703"/>
    <w:rsid w:val="004C393C"/>
    <w:rsid w:val="004D6F37"/>
    <w:rsid w:val="004E2D2A"/>
    <w:rsid w:val="004F7DF7"/>
    <w:rsid w:val="00507266"/>
    <w:rsid w:val="00510444"/>
    <w:rsid w:val="00515918"/>
    <w:rsid w:val="00525AE2"/>
    <w:rsid w:val="00544EB9"/>
    <w:rsid w:val="005504F3"/>
    <w:rsid w:val="005579A7"/>
    <w:rsid w:val="00574017"/>
    <w:rsid w:val="00576948"/>
    <w:rsid w:val="0058518C"/>
    <w:rsid w:val="005945E6"/>
    <w:rsid w:val="005B72A0"/>
    <w:rsid w:val="005C3416"/>
    <w:rsid w:val="005C4ECF"/>
    <w:rsid w:val="005C6BBF"/>
    <w:rsid w:val="005D16CA"/>
    <w:rsid w:val="005D68E3"/>
    <w:rsid w:val="005E4040"/>
    <w:rsid w:val="005F1E49"/>
    <w:rsid w:val="005F5A0E"/>
    <w:rsid w:val="006213EE"/>
    <w:rsid w:val="00667AE1"/>
    <w:rsid w:val="00673587"/>
    <w:rsid w:val="006743E4"/>
    <w:rsid w:val="00676AB3"/>
    <w:rsid w:val="00680FBF"/>
    <w:rsid w:val="0068796E"/>
    <w:rsid w:val="00696D97"/>
    <w:rsid w:val="006C26C4"/>
    <w:rsid w:val="006D4179"/>
    <w:rsid w:val="006E0910"/>
    <w:rsid w:val="006E0B1A"/>
    <w:rsid w:val="006F3DCE"/>
    <w:rsid w:val="006F61B7"/>
    <w:rsid w:val="00700F5C"/>
    <w:rsid w:val="00715798"/>
    <w:rsid w:val="00723B8A"/>
    <w:rsid w:val="00742F05"/>
    <w:rsid w:val="007515BE"/>
    <w:rsid w:val="00754762"/>
    <w:rsid w:val="00764478"/>
    <w:rsid w:val="007730B3"/>
    <w:rsid w:val="007764DE"/>
    <w:rsid w:val="0079110C"/>
    <w:rsid w:val="00792EA6"/>
    <w:rsid w:val="00793B89"/>
    <w:rsid w:val="00797AEE"/>
    <w:rsid w:val="007B67F1"/>
    <w:rsid w:val="007B6F99"/>
    <w:rsid w:val="007C7205"/>
    <w:rsid w:val="007D45C1"/>
    <w:rsid w:val="007D62B7"/>
    <w:rsid w:val="007E3866"/>
    <w:rsid w:val="007E3D5D"/>
    <w:rsid w:val="007F3A84"/>
    <w:rsid w:val="00810E1F"/>
    <w:rsid w:val="00812C83"/>
    <w:rsid w:val="008272A7"/>
    <w:rsid w:val="008327A5"/>
    <w:rsid w:val="008364FC"/>
    <w:rsid w:val="00863F9E"/>
    <w:rsid w:val="0087307F"/>
    <w:rsid w:val="008772C8"/>
    <w:rsid w:val="0087771B"/>
    <w:rsid w:val="00884710"/>
    <w:rsid w:val="008A331D"/>
    <w:rsid w:val="008A7E59"/>
    <w:rsid w:val="008B1069"/>
    <w:rsid w:val="008B19CA"/>
    <w:rsid w:val="008B7CCB"/>
    <w:rsid w:val="008C5BB5"/>
    <w:rsid w:val="008D4C84"/>
    <w:rsid w:val="008E24EE"/>
    <w:rsid w:val="008E4C7C"/>
    <w:rsid w:val="00902278"/>
    <w:rsid w:val="00916BE6"/>
    <w:rsid w:val="009361BA"/>
    <w:rsid w:val="00941124"/>
    <w:rsid w:val="00972C44"/>
    <w:rsid w:val="00975CE9"/>
    <w:rsid w:val="00984C6D"/>
    <w:rsid w:val="009856E7"/>
    <w:rsid w:val="00986018"/>
    <w:rsid w:val="009B04FC"/>
    <w:rsid w:val="009D1D6D"/>
    <w:rsid w:val="009D2DA9"/>
    <w:rsid w:val="009F0A42"/>
    <w:rsid w:val="009F15EF"/>
    <w:rsid w:val="009F446D"/>
    <w:rsid w:val="009F555E"/>
    <w:rsid w:val="009F79C5"/>
    <w:rsid w:val="00A453E0"/>
    <w:rsid w:val="00A67B41"/>
    <w:rsid w:val="00A73EFA"/>
    <w:rsid w:val="00A74790"/>
    <w:rsid w:val="00A75624"/>
    <w:rsid w:val="00A82AC1"/>
    <w:rsid w:val="00A90DC0"/>
    <w:rsid w:val="00A96BBD"/>
    <w:rsid w:val="00AA1C7A"/>
    <w:rsid w:val="00AA2871"/>
    <w:rsid w:val="00AB5E6F"/>
    <w:rsid w:val="00AB6005"/>
    <w:rsid w:val="00AC38FA"/>
    <w:rsid w:val="00AC543E"/>
    <w:rsid w:val="00AF2A54"/>
    <w:rsid w:val="00AF2B8C"/>
    <w:rsid w:val="00B04369"/>
    <w:rsid w:val="00B15862"/>
    <w:rsid w:val="00B269EF"/>
    <w:rsid w:val="00B462BB"/>
    <w:rsid w:val="00B46B03"/>
    <w:rsid w:val="00B52361"/>
    <w:rsid w:val="00B622C9"/>
    <w:rsid w:val="00B70241"/>
    <w:rsid w:val="00B908E9"/>
    <w:rsid w:val="00B93EDA"/>
    <w:rsid w:val="00B94A51"/>
    <w:rsid w:val="00BB1534"/>
    <w:rsid w:val="00BB3305"/>
    <w:rsid w:val="00BD46C9"/>
    <w:rsid w:val="00BE70A3"/>
    <w:rsid w:val="00BF08C2"/>
    <w:rsid w:val="00C03759"/>
    <w:rsid w:val="00C1062E"/>
    <w:rsid w:val="00C179EC"/>
    <w:rsid w:val="00C259D5"/>
    <w:rsid w:val="00C442A7"/>
    <w:rsid w:val="00C4617D"/>
    <w:rsid w:val="00C544F4"/>
    <w:rsid w:val="00C63586"/>
    <w:rsid w:val="00C82190"/>
    <w:rsid w:val="00C9046D"/>
    <w:rsid w:val="00C94BC2"/>
    <w:rsid w:val="00CC2C14"/>
    <w:rsid w:val="00CE42B3"/>
    <w:rsid w:val="00CE7529"/>
    <w:rsid w:val="00CF4A6C"/>
    <w:rsid w:val="00CF6663"/>
    <w:rsid w:val="00D04A5F"/>
    <w:rsid w:val="00D10DAA"/>
    <w:rsid w:val="00D22B76"/>
    <w:rsid w:val="00D25C2F"/>
    <w:rsid w:val="00D269CD"/>
    <w:rsid w:val="00D352A2"/>
    <w:rsid w:val="00D413EB"/>
    <w:rsid w:val="00D45D72"/>
    <w:rsid w:val="00D50EED"/>
    <w:rsid w:val="00D52EED"/>
    <w:rsid w:val="00D60F03"/>
    <w:rsid w:val="00D6275E"/>
    <w:rsid w:val="00D645D0"/>
    <w:rsid w:val="00D71E69"/>
    <w:rsid w:val="00D77C15"/>
    <w:rsid w:val="00D94FE7"/>
    <w:rsid w:val="00DA65C5"/>
    <w:rsid w:val="00DA79D7"/>
    <w:rsid w:val="00DB7B62"/>
    <w:rsid w:val="00DC180A"/>
    <w:rsid w:val="00DD18C2"/>
    <w:rsid w:val="00DD1CD7"/>
    <w:rsid w:val="00DD5234"/>
    <w:rsid w:val="00DD52C4"/>
    <w:rsid w:val="00DD750A"/>
    <w:rsid w:val="00DE6369"/>
    <w:rsid w:val="00DF081C"/>
    <w:rsid w:val="00E14BFB"/>
    <w:rsid w:val="00E24FC7"/>
    <w:rsid w:val="00E67B46"/>
    <w:rsid w:val="00E70C91"/>
    <w:rsid w:val="00E745B9"/>
    <w:rsid w:val="00EA2870"/>
    <w:rsid w:val="00EA7EA3"/>
    <w:rsid w:val="00EB0737"/>
    <w:rsid w:val="00EE1F2F"/>
    <w:rsid w:val="00EE5BC1"/>
    <w:rsid w:val="00EF7891"/>
    <w:rsid w:val="00F008F5"/>
    <w:rsid w:val="00F01660"/>
    <w:rsid w:val="00F0222B"/>
    <w:rsid w:val="00F17930"/>
    <w:rsid w:val="00F209F8"/>
    <w:rsid w:val="00F434B7"/>
    <w:rsid w:val="00F9437B"/>
    <w:rsid w:val="00F95563"/>
    <w:rsid w:val="00FB69AC"/>
    <w:rsid w:val="00FC6DC3"/>
    <w:rsid w:val="00FD78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73587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2">
    <w:name w:val="Колонтитул (2)_"/>
    <w:link w:val="20"/>
    <w:uiPriority w:val="99"/>
    <w:locked/>
    <w:rsid w:val="002B5554"/>
    <w:rPr>
      <w:rFonts w:ascii="Times New Roman" w:hAnsi="Times New Roman"/>
      <w:b/>
      <w:spacing w:val="-3"/>
      <w:sz w:val="49"/>
      <w:shd w:val="clear" w:color="auto" w:fill="FFFFFF"/>
    </w:rPr>
  </w:style>
  <w:style w:type="paragraph" w:customStyle="1" w:styleId="20">
    <w:name w:val="Колонтитул (2)"/>
    <w:basedOn w:val="Normal"/>
    <w:link w:val="2"/>
    <w:uiPriority w:val="99"/>
    <w:rsid w:val="002B5554"/>
    <w:pPr>
      <w:widowControl w:val="0"/>
      <w:shd w:val="clear" w:color="auto" w:fill="FFFFFF"/>
      <w:spacing w:after="0" w:line="240" w:lineRule="atLeast"/>
    </w:pPr>
    <w:rPr>
      <w:rFonts w:ascii="Times New Roman" w:hAnsi="Times New Roman"/>
      <w:b/>
      <w:bCs/>
      <w:spacing w:val="-3"/>
      <w:sz w:val="49"/>
      <w:szCs w:val="49"/>
      <w:lang w:eastAsia="ru-RU"/>
    </w:rPr>
  </w:style>
  <w:style w:type="character" w:customStyle="1" w:styleId="21">
    <w:name w:val="Основной текст (2)_"/>
    <w:link w:val="22"/>
    <w:uiPriority w:val="99"/>
    <w:locked/>
    <w:rsid w:val="002B5554"/>
    <w:rPr>
      <w:rFonts w:ascii="Times New Roman" w:hAnsi="Times New Roman"/>
      <w:spacing w:val="-3"/>
      <w:sz w:val="30"/>
      <w:shd w:val="clear" w:color="auto" w:fill="FFFFFF"/>
    </w:rPr>
  </w:style>
  <w:style w:type="paragraph" w:customStyle="1" w:styleId="22">
    <w:name w:val="Основной текст (2)"/>
    <w:basedOn w:val="Normal"/>
    <w:link w:val="21"/>
    <w:uiPriority w:val="99"/>
    <w:rsid w:val="002B5554"/>
    <w:pPr>
      <w:widowControl w:val="0"/>
      <w:shd w:val="clear" w:color="auto" w:fill="FFFFFF"/>
      <w:spacing w:after="0" w:line="421" w:lineRule="exact"/>
      <w:jc w:val="both"/>
    </w:pPr>
    <w:rPr>
      <w:rFonts w:ascii="Times New Roman" w:hAnsi="Times New Roman"/>
      <w:spacing w:val="-3"/>
      <w:sz w:val="30"/>
      <w:szCs w:val="30"/>
      <w:lang w:eastAsia="ru-RU"/>
    </w:rPr>
  </w:style>
  <w:style w:type="character" w:customStyle="1" w:styleId="23">
    <w:name w:val="Основной текст (2) + Курсив"/>
    <w:aliases w:val="Интервал 0 pt"/>
    <w:uiPriority w:val="99"/>
    <w:rsid w:val="002B5554"/>
    <w:rPr>
      <w:rFonts w:ascii="Times New Roman" w:hAnsi="Times New Roman"/>
      <w:i/>
      <w:color w:val="000000"/>
      <w:spacing w:val="0"/>
      <w:w w:val="100"/>
      <w:position w:val="0"/>
      <w:sz w:val="30"/>
      <w:shd w:val="clear" w:color="auto" w:fill="FFFFFF"/>
    </w:rPr>
  </w:style>
  <w:style w:type="paragraph" w:styleId="ListParagraph">
    <w:name w:val="List Paragraph"/>
    <w:basedOn w:val="Normal"/>
    <w:uiPriority w:val="99"/>
    <w:qFormat/>
    <w:rsid w:val="00F0222B"/>
    <w:pPr>
      <w:ind w:left="720"/>
      <w:contextualSpacing/>
    </w:pPr>
  </w:style>
  <w:style w:type="paragraph" w:styleId="NoSpacing">
    <w:name w:val="No Spacing"/>
    <w:uiPriority w:val="99"/>
    <w:qFormat/>
    <w:rsid w:val="00DD5234"/>
    <w:rPr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700F5C"/>
    <w:pPr>
      <w:spacing w:after="0" w:line="240" w:lineRule="auto"/>
    </w:pPr>
    <w:rPr>
      <w:rFonts w:ascii="Tahoma" w:hAnsi="Tahoma"/>
      <w:sz w:val="16"/>
      <w:szCs w:val="16"/>
      <w:lang w:eastAsia="ru-RU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700F5C"/>
    <w:rPr>
      <w:rFonts w:ascii="Tahoma" w:hAnsi="Tahoma"/>
      <w:sz w:val="16"/>
    </w:rPr>
  </w:style>
  <w:style w:type="character" w:styleId="HTMLCite">
    <w:name w:val="HTML Cite"/>
    <w:basedOn w:val="DefaultParagraphFont"/>
    <w:uiPriority w:val="99"/>
    <w:rsid w:val="005F1E49"/>
    <w:rPr>
      <w:rFonts w:cs="Times New Roman"/>
      <w:i/>
    </w:rPr>
  </w:style>
  <w:style w:type="character" w:styleId="Hyperlink">
    <w:name w:val="Hyperlink"/>
    <w:basedOn w:val="DefaultParagraphFont"/>
    <w:uiPriority w:val="99"/>
    <w:rsid w:val="007B67F1"/>
    <w:rPr>
      <w:rFonts w:cs="Times New Roman"/>
      <w:color w:val="0000FF"/>
      <w:u w:val="single"/>
    </w:rPr>
  </w:style>
  <w:style w:type="paragraph" w:styleId="Header">
    <w:name w:val="header"/>
    <w:basedOn w:val="Normal"/>
    <w:link w:val="HeaderChar"/>
    <w:uiPriority w:val="99"/>
    <w:rsid w:val="0019165B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19165B"/>
    <w:rPr>
      <w:lang w:eastAsia="en-US"/>
    </w:rPr>
  </w:style>
  <w:style w:type="paragraph" w:styleId="Footer">
    <w:name w:val="footer"/>
    <w:basedOn w:val="Normal"/>
    <w:link w:val="FooterChar"/>
    <w:uiPriority w:val="99"/>
    <w:rsid w:val="0019165B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19165B"/>
    <w:rPr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924624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62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62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62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62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624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62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624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624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62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62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62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62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173</TotalTime>
  <Pages>25</Pages>
  <Words>3582</Words>
  <Characters>20418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Муниципальноебюджетное  дошкольное образовательное учреждение</dc:title>
  <dc:subject/>
  <dc:creator>Сара</dc:creator>
  <cp:keywords/>
  <dc:description/>
  <cp:lastModifiedBy>Asabovaoa</cp:lastModifiedBy>
  <cp:revision>24</cp:revision>
  <cp:lastPrinted>2018-09-24T12:39:00Z</cp:lastPrinted>
  <dcterms:created xsi:type="dcterms:W3CDTF">2017-10-04T13:18:00Z</dcterms:created>
  <dcterms:modified xsi:type="dcterms:W3CDTF">2018-09-24T12:39:00Z</dcterms:modified>
</cp:coreProperties>
</file>