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3" o:title="" type="tile"/>
    </v:background>
  </w:background>
  <w:body>
    <w:p w:rsidR="003D1CD8" w:rsidRDefault="003D1CD8" w:rsidP="00AF55EE">
      <w:pPr>
        <w:jc w:val="both"/>
        <w:rPr>
          <w:rFonts w:ascii="Times New Roman" w:hAnsi="Times New Roman" w:cs="Times New Roman"/>
          <w:sz w:val="20"/>
          <w:szCs w:val="20"/>
        </w:rPr>
      </w:pPr>
      <w:r w:rsidRPr="00AF55EE">
        <w:rPr>
          <w:rFonts w:ascii="Times New Roman" w:hAnsi="Times New Roman" w:cs="Times New Roman"/>
          <w:sz w:val="20"/>
          <w:szCs w:val="20"/>
        </w:rPr>
        <w:t xml:space="preserve">Зимние прогулки всегда приносят малышам очень много радости. К сожалению, зимнее время имеет и свои минусы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AF55EE">
        <w:rPr>
          <w:rFonts w:ascii="Times New Roman" w:hAnsi="Times New Roman" w:cs="Times New Roman"/>
          <w:sz w:val="20"/>
          <w:szCs w:val="20"/>
        </w:rPr>
        <w:t xml:space="preserve"> простуда, ушибы, переохлаждение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3D1CD8" w:rsidRPr="00AF55EE" w:rsidRDefault="003D1CD8" w:rsidP="00AF55EE">
      <w:pPr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AF55EE">
        <w:rPr>
          <w:rFonts w:ascii="Times New Roman" w:hAnsi="Times New Roman" w:cs="Times New Roman"/>
          <w:i/>
          <w:iCs/>
          <w:sz w:val="20"/>
          <w:szCs w:val="20"/>
        </w:rPr>
        <w:t xml:space="preserve">Как же обезопасить своего малыша от неприятностей </w:t>
      </w:r>
    </w:p>
    <w:p w:rsidR="003D1CD8" w:rsidRPr="00AF55EE" w:rsidRDefault="003D1CD8" w:rsidP="00AF55EE">
      <w:pPr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AF55EE">
        <w:rPr>
          <w:rFonts w:ascii="Times New Roman" w:hAnsi="Times New Roman" w:cs="Times New Roman"/>
          <w:i/>
          <w:iCs/>
          <w:sz w:val="20"/>
          <w:szCs w:val="20"/>
        </w:rPr>
        <w:t>на прогулке зимой?</w:t>
      </w:r>
    </w:p>
    <w:p w:rsidR="003D1CD8" w:rsidRDefault="003D1CD8" w:rsidP="00AF55EE">
      <w:pPr>
        <w:jc w:val="both"/>
        <w:rPr>
          <w:rFonts w:ascii="Times New Roman" w:hAnsi="Times New Roman" w:cs="Times New Roman"/>
          <w:sz w:val="20"/>
          <w:szCs w:val="20"/>
        </w:rPr>
      </w:pPr>
      <w:r w:rsidRPr="00AF55EE">
        <w:rPr>
          <w:rFonts w:ascii="Times New Roman" w:hAnsi="Times New Roman" w:cs="Times New Roman"/>
          <w:sz w:val="20"/>
          <w:szCs w:val="20"/>
        </w:rPr>
        <w:t xml:space="preserve">В этом помогут очень простые и всем знакомые правила безопасности для детей зимой. </w:t>
      </w:r>
    </w:p>
    <w:p w:rsidR="003D1CD8" w:rsidRPr="00AF55EE" w:rsidRDefault="003D1CD8" w:rsidP="00AF55EE">
      <w:pPr>
        <w:jc w:val="both"/>
        <w:rPr>
          <w:rFonts w:ascii="Times New Roman" w:hAnsi="Times New Roman" w:cs="Times New Roman"/>
          <w:sz w:val="20"/>
          <w:szCs w:val="20"/>
        </w:rPr>
      </w:pPr>
      <w:r w:rsidRPr="00AF55EE">
        <w:rPr>
          <w:rFonts w:ascii="Times New Roman" w:hAnsi="Times New Roman" w:cs="Times New Roman"/>
          <w:sz w:val="20"/>
          <w:szCs w:val="20"/>
        </w:rPr>
        <w:t>Сильный пронизывающий ветер и низкая температура – это основные факторы риска для ребенка.</w:t>
      </w:r>
    </w:p>
    <w:p w:rsidR="003D1CD8" w:rsidRPr="00AF55EE" w:rsidRDefault="003D1CD8" w:rsidP="00AF55E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F55EE">
        <w:rPr>
          <w:rFonts w:ascii="Times New Roman" w:hAnsi="Times New Roman" w:cs="Times New Roman"/>
          <w:i/>
          <w:iCs/>
          <w:sz w:val="24"/>
          <w:szCs w:val="24"/>
        </w:rPr>
        <w:t>Поэтому малыш должен знать:</w:t>
      </w:r>
    </w:p>
    <w:p w:rsidR="003D1CD8" w:rsidRDefault="003D1CD8" w:rsidP="00AF55EE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D1CD8" w:rsidRPr="00AF55EE" w:rsidRDefault="003D1CD8" w:rsidP="00AF55E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F55EE">
        <w:rPr>
          <w:rFonts w:ascii="Times New Roman" w:hAnsi="Times New Roman" w:cs="Times New Roman"/>
          <w:sz w:val="20"/>
          <w:szCs w:val="20"/>
        </w:rPr>
        <w:t>Надевать рукавички, шапку, застегивать все пуговицы нужно еще до выхода на улицу. Поскольку холодный воздух может проникнуть под одежу;</w:t>
      </w:r>
    </w:p>
    <w:p w:rsidR="003D1CD8" w:rsidRPr="00AF55EE" w:rsidRDefault="003D1CD8" w:rsidP="00AF55E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F55EE">
        <w:rPr>
          <w:rFonts w:ascii="Times New Roman" w:hAnsi="Times New Roman" w:cs="Times New Roman"/>
          <w:sz w:val="20"/>
          <w:szCs w:val="20"/>
        </w:rPr>
        <w:t>Периодически заходить в дом, чтобы согреться и снять влажную одежду;</w:t>
      </w:r>
    </w:p>
    <w:p w:rsidR="003D1CD8" w:rsidRPr="00AF55EE" w:rsidRDefault="003D1CD8" w:rsidP="00AF55E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F55EE">
        <w:rPr>
          <w:rFonts w:ascii="Times New Roman" w:hAnsi="Times New Roman" w:cs="Times New Roman"/>
          <w:sz w:val="20"/>
          <w:szCs w:val="20"/>
        </w:rPr>
        <w:t>Нельзя оставаться на улице, когда метель или очень сильный мороз и ветер;</w:t>
      </w:r>
    </w:p>
    <w:p w:rsidR="003D1CD8" w:rsidRPr="00AF55EE" w:rsidRDefault="003D1CD8" w:rsidP="00AF55E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F55EE">
        <w:rPr>
          <w:rFonts w:ascii="Times New Roman" w:hAnsi="Times New Roman" w:cs="Times New Roman"/>
          <w:sz w:val="20"/>
          <w:szCs w:val="20"/>
        </w:rPr>
        <w:t>Нельзя грызть сосульки и есть снег, поскольку снег очень грязный в нем могут быть токсичные вещества. Да можно и просто простудиться;</w:t>
      </w:r>
    </w:p>
    <w:p w:rsidR="003D1CD8" w:rsidRPr="00AF55EE" w:rsidRDefault="003D1CD8" w:rsidP="00AF55E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F55EE">
        <w:rPr>
          <w:rFonts w:ascii="Times New Roman" w:hAnsi="Times New Roman" w:cs="Times New Roman"/>
          <w:sz w:val="20"/>
          <w:szCs w:val="20"/>
        </w:rPr>
        <w:t>Нельзя прикладывать язычок к металлу;</w:t>
      </w:r>
    </w:p>
    <w:p w:rsidR="003D1CD8" w:rsidRPr="00AF55EE" w:rsidRDefault="003D1CD8" w:rsidP="00AF55E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F55EE">
        <w:rPr>
          <w:rFonts w:ascii="Times New Roman" w:hAnsi="Times New Roman" w:cs="Times New Roman"/>
          <w:sz w:val="20"/>
          <w:szCs w:val="20"/>
        </w:rPr>
        <w:t>Нужно ходить посередине тротуара, подальше от крыш домов. Ведь с крыши дома может упасть большая глыба снега вместе с сосульками;</w:t>
      </w:r>
    </w:p>
    <w:p w:rsidR="003D1CD8" w:rsidRPr="00AF55EE" w:rsidRDefault="003D1CD8" w:rsidP="00AF55E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F55EE">
        <w:rPr>
          <w:rFonts w:ascii="Times New Roman" w:hAnsi="Times New Roman" w:cs="Times New Roman"/>
          <w:sz w:val="20"/>
          <w:szCs w:val="20"/>
        </w:rPr>
        <w:t>Когда на тротуаре сплошной лед, ходить нужно маленькими шагами, наступая при этом  на всю подошву;</w:t>
      </w:r>
    </w:p>
    <w:p w:rsidR="003D1CD8" w:rsidRPr="00AF55EE" w:rsidRDefault="003D1CD8" w:rsidP="00AF55E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F55EE">
        <w:rPr>
          <w:rFonts w:ascii="Times New Roman" w:hAnsi="Times New Roman" w:cs="Times New Roman"/>
          <w:sz w:val="20"/>
          <w:szCs w:val="20"/>
        </w:rPr>
        <w:t>Нельзя стоя кататься на санках, а на лыжах и коньках кататься нужно только в специально отведенных местах;</w:t>
      </w:r>
    </w:p>
    <w:p w:rsidR="003D1CD8" w:rsidRPr="00AF55EE" w:rsidRDefault="003D1CD8" w:rsidP="00AF55E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F55EE">
        <w:rPr>
          <w:rFonts w:ascii="Times New Roman" w:hAnsi="Times New Roman" w:cs="Times New Roman"/>
          <w:sz w:val="20"/>
          <w:szCs w:val="20"/>
        </w:rPr>
        <w:t>Если на горке много детей, нельзя толкаться и драться. А если горка расположена рядом с дорогой или рядом много деревьев или забор, то для игры лучше подыскать другое место;</w:t>
      </w:r>
    </w:p>
    <w:p w:rsidR="003D1CD8" w:rsidRPr="00AF55EE" w:rsidRDefault="003D1CD8" w:rsidP="00AF55EE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AF55EE">
        <w:rPr>
          <w:rFonts w:ascii="Times New Roman" w:hAnsi="Times New Roman" w:cs="Times New Roman"/>
          <w:sz w:val="20"/>
          <w:szCs w:val="20"/>
        </w:rPr>
        <w:t>Снежки надо лепить небольшие, кидать их не очень сильно, а кидать в лицо вообще запрещено.</w:t>
      </w:r>
    </w:p>
    <w:p w:rsidR="003D1CD8" w:rsidRDefault="003D1CD8" w:rsidP="00AF55E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3D1CD8" w:rsidRPr="00AF55EE" w:rsidRDefault="003D1CD8" w:rsidP="00AF55EE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F55EE">
        <w:rPr>
          <w:rFonts w:ascii="Times New Roman" w:hAnsi="Times New Roman" w:cs="Times New Roman"/>
          <w:i/>
          <w:iCs/>
          <w:sz w:val="24"/>
          <w:szCs w:val="24"/>
        </w:rPr>
        <w:t>Родителям же нужно позаботиться:</w:t>
      </w:r>
    </w:p>
    <w:p w:rsidR="003D1CD8" w:rsidRPr="00AF55EE" w:rsidRDefault="003D1CD8" w:rsidP="00AF55E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F55EE">
        <w:rPr>
          <w:rFonts w:ascii="Times New Roman" w:hAnsi="Times New Roman" w:cs="Times New Roman"/>
          <w:sz w:val="20"/>
          <w:szCs w:val="20"/>
        </w:rPr>
        <w:t>Приобрести яркую верхнюю одежду для ребенка, которую легко заметить на расстоянии;</w:t>
      </w:r>
    </w:p>
    <w:p w:rsidR="003D1CD8" w:rsidRPr="00AF55EE" w:rsidRDefault="003D1CD8" w:rsidP="00AF55E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F55EE">
        <w:rPr>
          <w:rFonts w:ascii="Times New Roman" w:hAnsi="Times New Roman" w:cs="Times New Roman"/>
          <w:sz w:val="20"/>
          <w:szCs w:val="20"/>
        </w:rPr>
        <w:t>Выбрать для малыша подходящее время для прогулки,</w:t>
      </w:r>
      <w:r>
        <w:rPr>
          <w:rFonts w:ascii="Times New Roman" w:hAnsi="Times New Roman" w:cs="Times New Roman"/>
          <w:sz w:val="20"/>
          <w:szCs w:val="20"/>
        </w:rPr>
        <w:t xml:space="preserve"> ведь зимой темнеет очень рано.</w:t>
      </w:r>
      <w:r w:rsidRPr="00AF55EE">
        <w:rPr>
          <w:rFonts w:ascii="Times New Roman" w:hAnsi="Times New Roman" w:cs="Times New Roman"/>
          <w:sz w:val="20"/>
          <w:szCs w:val="20"/>
        </w:rPr>
        <w:t>Поэтому, особая рекомендация, надевать на куртку ребенка специальную светоотражающую полоску (фликер). Или можно прикрепить небольшие светоотражающие игрушки. Обычно они крепятся на рюкзак ребенка. В темноте такая полоска станет заметнее и водитель быстрее ее увидит, что особенно важно, ведь быстро остановить машину на скользкой дороге практически невозможно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3D1CD8" w:rsidRPr="00AF55EE" w:rsidRDefault="003D1CD8" w:rsidP="00AF55E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F55EE">
        <w:rPr>
          <w:rFonts w:ascii="Times New Roman" w:hAnsi="Times New Roman" w:cs="Times New Roman"/>
          <w:sz w:val="20"/>
          <w:szCs w:val="20"/>
        </w:rPr>
        <w:t>Следите за состоянием снега, не позволяйте детям строить пещеры и тоннели из снега, которые могут обвалиться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3D1CD8" w:rsidRDefault="003D1CD8" w:rsidP="00AF55EE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AF55EE">
        <w:rPr>
          <w:rFonts w:ascii="Times New Roman" w:hAnsi="Times New Roman" w:cs="Times New Roman"/>
          <w:sz w:val="20"/>
          <w:szCs w:val="20"/>
        </w:rPr>
        <w:t>Проследите, чтобы ребенок не играл возле дороги и в зоне работы снегоуборочной машины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3D1CD8" w:rsidRDefault="003D1CD8" w:rsidP="005B7A07">
      <w:pPr>
        <w:jc w:val="both"/>
        <w:rPr>
          <w:rFonts w:hAnsi="Times New Roman"/>
          <w:b/>
          <w:bCs/>
          <w:color w:val="000000"/>
          <w:sz w:val="20"/>
          <w:szCs w:val="20"/>
          <w:lang w:eastAsia="ru-RU"/>
        </w:rPr>
      </w:pPr>
    </w:p>
    <w:p w:rsidR="003D1CD8" w:rsidRDefault="003D1CD8" w:rsidP="005B7A07">
      <w:pPr>
        <w:jc w:val="center"/>
        <w:rPr>
          <w:rFonts w:eastAsia="Times New Roman" w:hAnsi="Times New Roman"/>
          <w:b/>
          <w:bCs/>
          <w:color w:val="000000"/>
          <w:sz w:val="20"/>
          <w:szCs w:val="20"/>
          <w:lang w:eastAsia="ru-RU"/>
        </w:rPr>
      </w:pPr>
      <w:r>
        <w:rPr>
          <w:rFonts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Подготовила</w:t>
      </w:r>
      <w:r>
        <w:rPr>
          <w:rFonts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: </w:t>
      </w:r>
      <w:r>
        <w:rPr>
          <w:rFonts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воспитатель</w:t>
      </w:r>
      <w:r>
        <w:rPr>
          <w:rFonts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</w:t>
      </w:r>
      <w:r>
        <w:rPr>
          <w:rFonts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Рыбкина</w:t>
      </w:r>
      <w:r>
        <w:rPr>
          <w:rFonts w:eastAsia="Times New Roman" w:hAnsi="Times New Roman"/>
          <w:b/>
          <w:bCs/>
          <w:color w:val="000000"/>
          <w:sz w:val="20"/>
          <w:szCs w:val="20"/>
          <w:lang w:eastAsia="ru-RU"/>
        </w:rPr>
        <w:t xml:space="preserve"> </w:t>
      </w:r>
      <w:r>
        <w:rPr>
          <w:rFonts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</w:t>
      </w:r>
      <w:r>
        <w:rPr>
          <w:rFonts w:eastAsia="Times New Roman" w:hAnsi="Times New Roman"/>
          <w:b/>
          <w:bCs/>
          <w:color w:val="000000"/>
          <w:sz w:val="20"/>
          <w:szCs w:val="20"/>
          <w:lang w:eastAsia="ru-RU"/>
        </w:rPr>
        <w:t>.</w:t>
      </w:r>
      <w:r>
        <w:rPr>
          <w:rFonts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</w:t>
      </w:r>
      <w:r>
        <w:rPr>
          <w:rFonts w:eastAsia="Times New Roman" w:hAnsi="Times New Roman"/>
          <w:b/>
          <w:bCs/>
          <w:color w:val="000000"/>
          <w:sz w:val="20"/>
          <w:szCs w:val="20"/>
          <w:lang w:eastAsia="ru-RU"/>
        </w:rPr>
        <w:t>.</w:t>
      </w:r>
    </w:p>
    <w:p w:rsidR="003D1CD8" w:rsidRDefault="003D1CD8" w:rsidP="005B7A07">
      <w:pPr>
        <w:pStyle w:val="Style5"/>
        <w:widowControl/>
        <w:rPr>
          <w:rStyle w:val="FontStyle23"/>
        </w:rPr>
      </w:pPr>
      <w:r>
        <w:rPr>
          <w:rStyle w:val="FontStyle23"/>
        </w:rPr>
        <w:t>МУНИЦИПАЛЬНОЕ ДОШКОЛЬНОЕ</w:t>
      </w:r>
      <w:r>
        <w:rPr>
          <w:rStyle w:val="FontStyle23"/>
        </w:rPr>
        <w:br/>
        <w:t>ОБРАЗОВАТЕЛЬНОЕ УЧРЕЖДЕНИЕ</w:t>
      </w:r>
      <w:r>
        <w:rPr>
          <w:rStyle w:val="FontStyle23"/>
        </w:rPr>
        <w:br/>
        <w:t>«ДЕТСКИЙ САД № 40»</w:t>
      </w:r>
    </w:p>
    <w:p w:rsidR="003D1CD8" w:rsidRDefault="003D1CD8" w:rsidP="005B7A07">
      <w:pPr>
        <w:pStyle w:val="Style4"/>
        <w:widowControl/>
        <w:spacing w:line="240" w:lineRule="exact"/>
        <w:rPr>
          <w:sz w:val="20"/>
          <w:szCs w:val="20"/>
        </w:rPr>
      </w:pPr>
    </w:p>
    <w:p w:rsidR="003D1CD8" w:rsidRDefault="003D1CD8" w:rsidP="005B7A07">
      <w:pPr>
        <w:pStyle w:val="Style4"/>
        <w:widowControl/>
        <w:spacing w:line="240" w:lineRule="exact"/>
        <w:rPr>
          <w:sz w:val="20"/>
          <w:szCs w:val="20"/>
        </w:rPr>
      </w:pPr>
    </w:p>
    <w:p w:rsidR="003D1CD8" w:rsidRDefault="003D1CD8" w:rsidP="005B7A07">
      <w:pPr>
        <w:pStyle w:val="Style4"/>
        <w:widowControl/>
        <w:spacing w:line="240" w:lineRule="exact"/>
        <w:rPr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left:0;text-align:left;margin-left:50.05pt;margin-top:3.85pt;width:205.2pt;height:77pt;z-index:251654144;visibility:visible" filled="f" stroked="f">
            <v:fill o:detectmouseclick="t"/>
            <v:textbox>
              <w:txbxContent>
                <w:p w:rsidR="003D1CD8" w:rsidRPr="004072AB" w:rsidRDefault="003D1CD8" w:rsidP="00831106">
                  <w:pPr>
                    <w:pStyle w:val="Style4"/>
                    <w:widowControl/>
                    <w:spacing w:before="125"/>
                    <w:rPr>
                      <w:b/>
                      <w:bCs/>
                      <w:color w:val="17365D"/>
                      <w:sz w:val="32"/>
                      <w:szCs w:val="32"/>
                    </w:rPr>
                  </w:pPr>
                  <w:r w:rsidRPr="004072AB">
                    <w:rPr>
                      <w:rStyle w:val="FontStyle24"/>
                      <w:color w:val="17365D"/>
                      <w:sz w:val="32"/>
                      <w:szCs w:val="32"/>
                    </w:rPr>
                    <w:t>БЕЗОПАСНОСТЬ ДЕТЕЙ  ЗИМОЙ</w:t>
                  </w:r>
                </w:p>
              </w:txbxContent>
            </v:textbox>
            <w10:wrap type="square"/>
          </v:shape>
        </w:pict>
      </w:r>
    </w:p>
    <w:p w:rsidR="003D1CD8" w:rsidRDefault="003D1CD8" w:rsidP="005B7A07">
      <w:pPr>
        <w:pStyle w:val="Style4"/>
        <w:widowControl/>
        <w:spacing w:line="240" w:lineRule="exact"/>
        <w:rPr>
          <w:sz w:val="20"/>
          <w:szCs w:val="20"/>
        </w:rPr>
      </w:pPr>
    </w:p>
    <w:p w:rsidR="003D1CD8" w:rsidRDefault="003D1CD8" w:rsidP="005B7A07">
      <w:pPr>
        <w:pStyle w:val="Style4"/>
        <w:widowControl/>
        <w:spacing w:before="125"/>
        <w:rPr>
          <w:rStyle w:val="FontStyle24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alt="http://amurskdetsad48.ucoz.ru/LOK/p155_18.jpg" style="position:absolute;left:0;text-align:left;margin-left:37.4pt;margin-top:12.75pt;width:212.15pt;height:143.5pt;z-index:251653120;visibility:visible;mso-wrap-distance-top:.96pt;mso-wrap-distance-right:9.69pt;mso-wrap-distance-bottom:1.47pt">
            <v:imagedata r:id="rId6" o:title=""/>
            <o:lock v:ext="edit" aspectratio="f"/>
            <w10:wrap type="square"/>
          </v:shape>
        </w:pict>
      </w: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pict>
          <v:shape id="Рисунок 16" o:spid="_x0000_s1028" type="#_x0000_t75" style="position:absolute;left:0;text-align:left;margin-left:84.75pt;margin-top:5.45pt;width:165.6pt;height:161.75pt;z-index:251659264;visibility:visible;mso-wrap-distance-left:9.48pt;mso-wrap-distance-top:.96pt;mso-wrap-distance-right:9.47pt;mso-wrap-distance-bottom:1.43pt">
            <v:imagedata r:id="rId7" o:title=""/>
            <o:lock v:ext="edit" aspectratio="f"/>
            <w10:wrap type="square"/>
          </v:shape>
        </w:pict>
      </w: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</w:r>
      <w:r w:rsidRPr="00287E11">
        <w:rPr>
          <w:noProof/>
          <w:lang w:eastAsia="ru-RU"/>
        </w:rPr>
        <w:pict>
          <v:rect id="AutoShape 8" o:spid="_x0000_s1029" alt="Описание: https://savina-lytmdou9.edumsko.ru/uploads/8000/27360/persona/folders/img17.jpg?1482995065940" style="width:23.75pt;height:23.75pt;visibility:visible;mso-position-horizontal-relative:char;mso-position-vertical-relative:line" filled="f" stroked="f">
            <o:lock v:ext="edit" aspectratio="t"/>
            <w10:anchorlock/>
          </v:rect>
        </w:pict>
      </w: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D1CD8" w:rsidRDefault="003D1CD8" w:rsidP="005B7A07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GoBack"/>
      <w:bookmarkEnd w:id="0"/>
    </w:p>
    <w:p w:rsidR="003D1CD8" w:rsidRPr="00A10414" w:rsidRDefault="003D1CD8" w:rsidP="002342F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noProof/>
          <w:lang w:eastAsia="ru-RU"/>
        </w:rPr>
        <w:pict>
          <v:shape id="Рисунок 10" o:spid="_x0000_s1030" type="#_x0000_t75" style="position:absolute;left:0;text-align:left;margin-left:296.1pt;margin-top:3.55pt;width:210.7pt;height:138.7pt;z-index:251657216;visibility:visible;mso-wrap-distance-left:9.48pt;mso-wrap-distance-top:.96pt;mso-wrap-distance-right:9.45pt;mso-wrap-distance-bottom:1.52pt">
            <v:imagedata r:id="rId8" o:title=""/>
            <o:lock v:ext="edit" aspectratio="f"/>
            <w10:wrap type="square"/>
            <w10:anchorlock/>
          </v:shape>
        </w:pict>
      </w:r>
      <w:r w:rsidRPr="00831106">
        <w:rPr>
          <w:rFonts w:ascii="Times New Roman" w:hAnsi="Times New Roman" w:cs="Times New Roman"/>
          <w:b/>
          <w:bCs/>
          <w:i/>
          <w:iCs/>
          <w:color w:val="17365D"/>
          <w:sz w:val="32"/>
          <w:szCs w:val="32"/>
        </w:rPr>
        <w:t>Во время катания на санках</w:t>
      </w:r>
    </w:p>
    <w:p w:rsidR="003D1CD8" w:rsidRPr="00A10414" w:rsidRDefault="003D1CD8" w:rsidP="002342F1">
      <w:pPr>
        <w:ind w:firstLine="708"/>
        <w:jc w:val="both"/>
        <w:rPr>
          <w:rFonts w:ascii="Times New Roman" w:hAnsi="Times New Roman" w:cs="Times New Roman"/>
        </w:rPr>
      </w:pPr>
      <w:r w:rsidRPr="00A10414">
        <w:rPr>
          <w:rFonts w:ascii="Times New Roman" w:hAnsi="Times New Roman" w:cs="Times New Roman"/>
        </w:rPr>
        <w:t>Спуск вниз по заснеженной горе на санках одно из величайших острых ощущений, даже для взрослых. Дети любят катание на санях, но важно, чтобы они знали основные правила безопасности.</w:t>
      </w:r>
    </w:p>
    <w:p w:rsidR="003D1CD8" w:rsidRPr="00A10414" w:rsidRDefault="003D1CD8" w:rsidP="002342F1">
      <w:pPr>
        <w:ind w:firstLine="708"/>
        <w:jc w:val="both"/>
        <w:rPr>
          <w:rFonts w:ascii="Times New Roman" w:hAnsi="Times New Roman" w:cs="Times New Roman"/>
        </w:rPr>
      </w:pPr>
      <w:r w:rsidRPr="00A10414">
        <w:rPr>
          <w:rFonts w:ascii="Times New Roman" w:hAnsi="Times New Roman" w:cs="Times New Roman"/>
        </w:rPr>
        <w:t>Катание на санках вниз по холмам, которые заканчиваются около дороги, по дорогам с движущимся транспортом, с горок, которые имеют препятствия, такие как прыжки со скалы или обрывы, ледяные склоны, катание на санках с юры на берегах водоёмов - недопустимо!!!</w:t>
      </w:r>
    </w:p>
    <w:p w:rsidR="003D1CD8" w:rsidRPr="00A10414" w:rsidRDefault="003D1CD8" w:rsidP="002342F1">
      <w:pPr>
        <w:ind w:firstLine="708"/>
        <w:jc w:val="both"/>
        <w:rPr>
          <w:rFonts w:ascii="Times New Roman" w:hAnsi="Times New Roman" w:cs="Times New Roman"/>
        </w:rPr>
      </w:pPr>
      <w:r w:rsidRPr="00A10414">
        <w:rPr>
          <w:rFonts w:ascii="Times New Roman" w:hAnsi="Times New Roman" w:cs="Times New Roman"/>
        </w:rPr>
        <w:t>Дети никогда не должны привязывать санки к движущимся транспортным средствам любого вида - это опасно для жизни!</w:t>
      </w:r>
    </w:p>
    <w:p w:rsidR="003D1CD8" w:rsidRPr="00A10414" w:rsidRDefault="003D1CD8" w:rsidP="002342F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A10414">
        <w:rPr>
          <w:rFonts w:ascii="Times New Roman" w:hAnsi="Times New Roman" w:cs="Times New Roman"/>
        </w:rPr>
        <w:t>ельзя спускаться на санках лежа головой вперёд это может привести к травмам. Самые безопасные сани те, которые позволяют рулить.</w:t>
      </w:r>
    </w:p>
    <w:p w:rsidR="003D1CD8" w:rsidRDefault="003D1CD8" w:rsidP="002342F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noProof/>
          <w:lang w:eastAsia="ru-RU"/>
        </w:rPr>
        <w:pict>
          <v:shape id="Рисунок 11" o:spid="_x0000_s1031" type="#_x0000_t75" style="position:absolute;left:0;text-align:left;margin-left:.6pt;margin-top:23.6pt;width:245.75pt;height:161.75pt;z-index:251656192;visibility:visible;mso-wrap-distance-left:9.48pt;mso-wrap-distance-top:.96pt;mso-wrap-distance-right:9.36pt;mso-wrap-distance-bottom:1.48pt">
            <v:imagedata r:id="rId9" o:title=""/>
            <o:lock v:ext="edit" aspectratio="f"/>
            <w10:wrap type="square"/>
            <w10:anchorlock/>
          </v:shape>
        </w:pict>
      </w:r>
    </w:p>
    <w:p w:rsidR="003D1CD8" w:rsidRPr="002342F1" w:rsidRDefault="003D1CD8" w:rsidP="002342F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noProof/>
          <w:lang w:eastAsia="ru-RU"/>
        </w:rPr>
        <w:pict>
          <v:shape id="Рисунок 12" o:spid="_x0000_s1032" type="#_x0000_t75" style="position:absolute;left:0;text-align:left;margin-left:303.65pt;margin-top:16.4pt;width:166.1pt;height:141.6pt;z-index:251658240;visibility:visible;mso-wrap-distance-top:.96pt;mso-wrap-distance-right:9.37pt;mso-wrap-distance-bottom:1.44pt">
            <v:imagedata r:id="rId10" o:title=""/>
            <o:lock v:ext="edit" aspectratio="f"/>
            <w10:wrap type="square"/>
            <w10:anchorlock/>
          </v:shape>
        </w:pict>
      </w:r>
      <w:r w:rsidRPr="00831106">
        <w:rPr>
          <w:rFonts w:ascii="Times New Roman" w:hAnsi="Times New Roman" w:cs="Times New Roman"/>
          <w:b/>
          <w:bCs/>
          <w:i/>
          <w:iCs/>
          <w:color w:val="17365D"/>
          <w:sz w:val="32"/>
          <w:szCs w:val="32"/>
        </w:rPr>
        <w:t>Во время катания на коньках</w:t>
      </w:r>
    </w:p>
    <w:p w:rsidR="003D1CD8" w:rsidRDefault="003D1CD8" w:rsidP="002342F1">
      <w:pPr>
        <w:ind w:firstLine="708"/>
        <w:jc w:val="both"/>
        <w:rPr>
          <w:rFonts w:ascii="Times New Roman" w:hAnsi="Times New Roman" w:cs="Times New Roman"/>
        </w:rPr>
      </w:pPr>
      <w:r w:rsidRPr="002342F1">
        <w:rPr>
          <w:rFonts w:ascii="Times New Roman" w:hAnsi="Times New Roman" w:cs="Times New Roman"/>
        </w:rPr>
        <w:t xml:space="preserve">Всегда контролируйте зимой вашего ребенка, что он делает на улице. </w:t>
      </w:r>
    </w:p>
    <w:p w:rsidR="003D1CD8" w:rsidRDefault="003D1CD8" w:rsidP="002342F1">
      <w:pPr>
        <w:ind w:firstLine="708"/>
        <w:jc w:val="both"/>
        <w:rPr>
          <w:rFonts w:ascii="Times New Roman" w:hAnsi="Times New Roman" w:cs="Times New Roman"/>
        </w:rPr>
      </w:pPr>
      <w:r w:rsidRPr="002342F1">
        <w:rPr>
          <w:rFonts w:ascii="Times New Roman" w:hAnsi="Times New Roman" w:cs="Times New Roman"/>
        </w:rPr>
        <w:t xml:space="preserve">Катание на коньках должно быть только на льду, прошедшим надлежащую проверку, желательно </w:t>
      </w:r>
      <w:r>
        <w:rPr>
          <w:rFonts w:ascii="Times New Roman" w:hAnsi="Times New Roman" w:cs="Times New Roman"/>
        </w:rPr>
        <w:t>з</w:t>
      </w:r>
      <w:r w:rsidRPr="002342F1">
        <w:rPr>
          <w:rFonts w:ascii="Times New Roman" w:hAnsi="Times New Roman" w:cs="Times New Roman"/>
        </w:rPr>
        <w:t xml:space="preserve">аменить катание на реке или других водоемах более безопасным, залитым на прочном основании катком. </w:t>
      </w:r>
    </w:p>
    <w:p w:rsidR="003D1CD8" w:rsidRDefault="003D1CD8" w:rsidP="002342F1">
      <w:pPr>
        <w:ind w:firstLine="708"/>
        <w:jc w:val="both"/>
        <w:rPr>
          <w:rFonts w:ascii="Times New Roman" w:hAnsi="Times New Roman" w:cs="Times New Roman"/>
        </w:rPr>
      </w:pPr>
      <w:r w:rsidRPr="002342F1">
        <w:rPr>
          <w:rFonts w:ascii="Times New Roman" w:hAnsi="Times New Roman" w:cs="Times New Roman"/>
        </w:rPr>
        <w:t>На пруду лёд  может быть не полностью заморожен и может треснуть под тяжестью детей. Будьте уверены  что любой лед. на котором собираются ваши дети, достаточно замёрз, выдержит их тяжесть.</w:t>
      </w:r>
      <w:r>
        <w:rPr>
          <w:rFonts w:ascii="Times New Roman" w:hAnsi="Times New Roman" w:cs="Times New Roman"/>
        </w:rPr>
        <w:t xml:space="preserve"> </w:t>
      </w:r>
    </w:p>
    <w:p w:rsidR="003D1CD8" w:rsidRDefault="003D1CD8" w:rsidP="002342F1">
      <w:pPr>
        <w:ind w:firstLine="708"/>
        <w:jc w:val="both"/>
        <w:rPr>
          <w:rFonts w:ascii="Times New Roman" w:hAnsi="Times New Roman" w:cs="Times New Roman"/>
        </w:rPr>
      </w:pPr>
      <w:r w:rsidRPr="002342F1">
        <w:rPr>
          <w:rFonts w:ascii="Times New Roman" w:hAnsi="Times New Roman" w:cs="Times New Roman"/>
        </w:rPr>
        <w:t>Если дети все же катаются на открытых водоёмах, присутствие взрослых обязательно.</w:t>
      </w:r>
    </w:p>
    <w:p w:rsidR="003D1CD8" w:rsidRDefault="003D1CD8" w:rsidP="002342F1">
      <w:pPr>
        <w:ind w:firstLine="708"/>
        <w:jc w:val="both"/>
      </w:pPr>
    </w:p>
    <w:p w:rsidR="003D1CD8" w:rsidRDefault="003D1CD8" w:rsidP="002342F1">
      <w:pPr>
        <w:ind w:firstLine="708"/>
        <w:jc w:val="both"/>
      </w:pPr>
    </w:p>
    <w:p w:rsidR="003D1CD8" w:rsidRDefault="003D1CD8" w:rsidP="002342F1">
      <w:pPr>
        <w:ind w:firstLine="708"/>
        <w:jc w:val="both"/>
      </w:pPr>
    </w:p>
    <w:p w:rsidR="003D1CD8" w:rsidRPr="002342F1" w:rsidRDefault="003D1CD8" w:rsidP="002342F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831106">
        <w:rPr>
          <w:rFonts w:ascii="Times New Roman" w:hAnsi="Times New Roman" w:cs="Times New Roman"/>
          <w:b/>
          <w:bCs/>
          <w:i/>
          <w:iCs/>
          <w:color w:val="17365D"/>
          <w:sz w:val="32"/>
          <w:szCs w:val="32"/>
        </w:rPr>
        <w:t>Вовремя лыжной прогулки</w:t>
      </w:r>
    </w:p>
    <w:p w:rsidR="003D1CD8" w:rsidRPr="002342F1" w:rsidRDefault="003D1CD8" w:rsidP="002342F1">
      <w:pPr>
        <w:ind w:firstLine="708"/>
        <w:jc w:val="both"/>
        <w:rPr>
          <w:rFonts w:ascii="Times New Roman" w:hAnsi="Times New Roman" w:cs="Times New Roman"/>
        </w:rPr>
      </w:pPr>
      <w:r w:rsidRPr="002342F1">
        <w:rPr>
          <w:rFonts w:ascii="Times New Roman" w:hAnsi="Times New Roman" w:cs="Times New Roman"/>
        </w:rPr>
        <w:t xml:space="preserve">Отправляться но лыжную прогулку особенно в загородный </w:t>
      </w:r>
      <w:r>
        <w:rPr>
          <w:rFonts w:ascii="Times New Roman" w:hAnsi="Times New Roman" w:cs="Times New Roman"/>
        </w:rPr>
        <w:t>лес</w:t>
      </w:r>
      <w:r w:rsidRPr="002342F1">
        <w:rPr>
          <w:rFonts w:ascii="Times New Roman" w:hAnsi="Times New Roman" w:cs="Times New Roman"/>
        </w:rPr>
        <w:t xml:space="preserve"> нужно только со взрослыми.</w:t>
      </w:r>
      <w:r>
        <w:rPr>
          <w:rFonts w:ascii="Times New Roman" w:hAnsi="Times New Roman" w:cs="Times New Roman"/>
        </w:rPr>
        <w:t xml:space="preserve"> </w:t>
      </w:r>
      <w:r w:rsidRPr="002342F1">
        <w:rPr>
          <w:rFonts w:ascii="Times New Roman" w:hAnsi="Times New Roman" w:cs="Times New Roman"/>
        </w:rPr>
        <w:t>Снимая лыжи или выпуская из рук палки, нужно обязательно воткнуть их в снег, и убедиться, что они не смогут случайно упасть.</w:t>
      </w:r>
    </w:p>
    <w:p w:rsidR="003D1CD8" w:rsidRPr="002342F1" w:rsidRDefault="003D1CD8" w:rsidP="002342F1">
      <w:pPr>
        <w:ind w:firstLine="708"/>
        <w:jc w:val="both"/>
        <w:rPr>
          <w:rFonts w:ascii="Times New Roman" w:hAnsi="Times New Roman" w:cs="Times New Roman"/>
        </w:rPr>
      </w:pPr>
      <w:r w:rsidRPr="002342F1">
        <w:rPr>
          <w:rFonts w:ascii="Times New Roman" w:hAnsi="Times New Roman" w:cs="Times New Roman"/>
        </w:rPr>
        <w:t>Любое резкое изменение погоды - сигнал к прекращению лыжной прогулки.</w:t>
      </w:r>
    </w:p>
    <w:p w:rsidR="003D1CD8" w:rsidRPr="002342F1" w:rsidRDefault="003D1CD8" w:rsidP="002342F1"/>
    <w:p w:rsidR="003D1CD8" w:rsidRPr="002342F1" w:rsidRDefault="003D1CD8" w:rsidP="002342F1"/>
    <w:p w:rsidR="003D1CD8" w:rsidRPr="002342F1" w:rsidRDefault="003D1CD8" w:rsidP="002342F1"/>
    <w:p w:rsidR="003D1CD8" w:rsidRPr="002342F1" w:rsidRDefault="003D1CD8" w:rsidP="002342F1"/>
    <w:p w:rsidR="003D1CD8" w:rsidRPr="002342F1" w:rsidRDefault="003D1CD8" w:rsidP="002342F1">
      <w:r>
        <w:rPr>
          <w:noProof/>
          <w:lang w:eastAsia="ru-RU"/>
        </w:rPr>
      </w:r>
      <w:r>
        <w:rPr>
          <w:noProof/>
          <w:lang w:eastAsia="ru-RU"/>
        </w:rPr>
        <w:pict>
          <v:rect id="AutoShape 13" o:spid="_x0000_s1033" alt="Описание: https://avatars.mds.yandex.net/get-pdb/1209255/d818163a-bd13-4ce6-9d36-982dd57eb489/s1200" style="width:23.75pt;height:23.75pt;visibility:visible;mso-position-horizontal-relative:char;mso-position-vertical-relative:line" filled="f" stroked="f">
            <o:lock v:ext="edit" aspectratio="t"/>
            <w10:anchorlock/>
          </v:rect>
        </w:pict>
      </w:r>
    </w:p>
    <w:p w:rsidR="003D1CD8" w:rsidRPr="002342F1" w:rsidRDefault="003D1CD8" w:rsidP="002342F1"/>
    <w:p w:rsidR="003D1CD8" w:rsidRPr="002342F1" w:rsidRDefault="003D1CD8" w:rsidP="002342F1"/>
    <w:p w:rsidR="003D1CD8" w:rsidRPr="002342F1" w:rsidRDefault="003D1CD8" w:rsidP="002342F1"/>
    <w:p w:rsidR="003D1CD8" w:rsidRPr="002342F1" w:rsidRDefault="003D1CD8" w:rsidP="002342F1">
      <w:r>
        <w:rPr>
          <w:noProof/>
          <w:lang w:eastAsia="ru-RU"/>
        </w:rPr>
        <w:pict>
          <v:shape id="Рисунок 7" o:spid="_x0000_s1034" type="#_x0000_t75" alt="http://itd3.mycdn.me/image?id=849589683698&amp;t=20&amp;plc=WEB&amp;tkn=*HNfRPf81kO5WVPFn_uqJ7YcH4zo" style="position:absolute;margin-left:27.9pt;margin-top:24.45pt;width:227.5pt;height:167.5pt;z-index:251655168;visibility:visible;mso-wrap-distance-left:9.48pt;mso-wrap-distance-top:.96pt;mso-wrap-distance-right:9.35pt;mso-wrap-distance-bottom:1.42pt">
            <v:imagedata r:id="rId11" o:title=""/>
            <o:lock v:ext="edit" aspectratio="f"/>
            <w10:wrap type="square"/>
            <w10:anchorlock/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8" o:spid="_x0000_s1035" alt="Описание: https://99px.ru/sstorage/56/2017/01/10701171051547345.jpg" style="width:23.75pt;height:23.75pt;visibility:visible;mso-position-horizontal-relative:char;mso-position-vertical-relative:line" filled="f" stroked="f">
            <o:lock v:ext="edit" aspectratio="t"/>
            <w10:anchorlock/>
          </v:rect>
        </w:pict>
      </w:r>
    </w:p>
    <w:sectPr w:rsidR="003D1CD8" w:rsidRPr="002342F1" w:rsidSect="005B7A07">
      <w:type w:val="continuous"/>
      <w:pgSz w:w="16840" w:h="11907" w:orient="landscape" w:code="9"/>
      <w:pgMar w:top="567" w:right="567" w:bottom="567" w:left="567" w:header="567" w:footer="567" w:gutter="0"/>
      <w:cols w:num="3" w:space="454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0F1958"/>
    <w:multiLevelType w:val="hybridMultilevel"/>
    <w:tmpl w:val="11D67B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EDB16E3"/>
    <w:multiLevelType w:val="multilevel"/>
    <w:tmpl w:val="59543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5EC57F2F"/>
    <w:multiLevelType w:val="multilevel"/>
    <w:tmpl w:val="F718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6"/>
  <w:displayBackgroundShape/>
  <w:embedSystemFonts/>
  <w:defaultTabStop w:val="708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7A07"/>
    <w:rsid w:val="002342F1"/>
    <w:rsid w:val="00287E11"/>
    <w:rsid w:val="003D1CD8"/>
    <w:rsid w:val="004072AB"/>
    <w:rsid w:val="004B051F"/>
    <w:rsid w:val="00515BA0"/>
    <w:rsid w:val="005B7A07"/>
    <w:rsid w:val="006E6BAB"/>
    <w:rsid w:val="00831106"/>
    <w:rsid w:val="00A10414"/>
    <w:rsid w:val="00AF55EE"/>
    <w:rsid w:val="00C17DEA"/>
    <w:rsid w:val="00E4282A"/>
    <w:rsid w:val="00FD4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E11"/>
    <w:pPr>
      <w:spacing w:line="360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B7A0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5B7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B7A07"/>
    <w:rPr>
      <w:rFonts w:ascii="Tahoma" w:hAnsi="Tahoma" w:cs="Tahoma"/>
      <w:sz w:val="16"/>
      <w:szCs w:val="16"/>
    </w:rPr>
  </w:style>
  <w:style w:type="paragraph" w:customStyle="1" w:styleId="Style4">
    <w:name w:val="Style4"/>
    <w:basedOn w:val="Normal"/>
    <w:uiPriority w:val="99"/>
    <w:rsid w:val="005B7A07"/>
    <w:pPr>
      <w:widowControl w:val="0"/>
      <w:autoSpaceDE w:val="0"/>
      <w:autoSpaceDN w:val="0"/>
      <w:adjustRightInd w:val="0"/>
      <w:spacing w:line="52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Normal"/>
    <w:uiPriority w:val="99"/>
    <w:rsid w:val="005B7A07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basedOn w:val="DefaultParagraphFont"/>
    <w:uiPriority w:val="99"/>
    <w:rsid w:val="005B7A07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basedOn w:val="DefaultParagraphFont"/>
    <w:uiPriority w:val="99"/>
    <w:rsid w:val="005B7A07"/>
    <w:rPr>
      <w:rFonts w:ascii="Times New Roman" w:hAnsi="Times New Roman" w:cs="Times New Roman"/>
      <w:b/>
      <w:bCs/>
      <w:sz w:val="38"/>
      <w:szCs w:val="38"/>
    </w:rPr>
  </w:style>
  <w:style w:type="paragraph" w:styleId="ListParagraph">
    <w:name w:val="List Paragraph"/>
    <w:basedOn w:val="Normal"/>
    <w:uiPriority w:val="99"/>
    <w:qFormat/>
    <w:rsid w:val="00AF55E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669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77</TotalTime>
  <Pages>2</Pages>
  <Words>602</Words>
  <Characters>3436</Characters>
  <Application>Microsoft Office Outlook</Application>
  <DocSecurity>0</DocSecurity>
  <Lines>0</Lines>
  <Paragraphs>0</Paragraphs>
  <ScaleCrop>false</ScaleCrop>
  <Company>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</cp:revision>
  <dcterms:created xsi:type="dcterms:W3CDTF">2019-01-17T08:06:00Z</dcterms:created>
  <dcterms:modified xsi:type="dcterms:W3CDTF">2019-01-17T18:17:00Z</dcterms:modified>
</cp:coreProperties>
</file>