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56"/>
          <w:szCs w:val="27"/>
          <w:shd w:val="clear" w:color="auto" w:fill="FFFFFF"/>
        </w:rPr>
      </w:pPr>
      <w:bookmarkStart w:id="0" w:name="_GoBack"/>
      <w:bookmarkEnd w:id="0"/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56"/>
          <w:szCs w:val="27"/>
          <w:shd w:val="clear" w:color="auto" w:fill="FFFFFF"/>
        </w:rPr>
      </w:pPr>
    </w:p>
    <w:p w:rsidR="009C4FC2" w:rsidRPr="00FB556B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72"/>
          <w:szCs w:val="27"/>
          <w:shd w:val="clear" w:color="auto" w:fill="FFFFFF"/>
        </w:rPr>
      </w:pPr>
      <w:r w:rsidRPr="004A0959">
        <w:rPr>
          <w:rFonts w:ascii="Times New Roman" w:hAnsi="Times New Roman"/>
          <w:b/>
          <w:bCs/>
          <w:color w:val="000000"/>
          <w:sz w:val="72"/>
          <w:szCs w:val="27"/>
          <w:shd w:val="clear" w:color="auto" w:fill="FFFFFF"/>
        </w:rPr>
        <w:t>Дидактические игры, используемые в работе над проектом</w:t>
      </w:r>
      <w:r w:rsidRPr="00FB556B">
        <w:rPr>
          <w:rFonts w:ascii="Times New Roman" w:hAnsi="Times New Roman"/>
          <w:b/>
          <w:bCs/>
          <w:color w:val="000000"/>
          <w:sz w:val="72"/>
          <w:szCs w:val="27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color w:val="000000"/>
          <w:sz w:val="72"/>
          <w:szCs w:val="27"/>
          <w:shd w:val="clear" w:color="auto" w:fill="FFFFFF"/>
        </w:rPr>
        <w:t>«Дружба-это чудо»</w:t>
      </w:r>
    </w:p>
    <w:p w:rsidR="009C4FC2" w:rsidRPr="004A0959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72"/>
          <w:szCs w:val="27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  <w:r w:rsidRPr="007E4ACD">
        <w:rPr>
          <w:noProof/>
        </w:rPr>
        <w:pict>
          <v:shape id="Рисунок 1" o:spid="_x0000_i1026" type="#_x0000_t75" alt="http://ugramediaperson.ru/upload/resize_cache/iblock/c72/628_337_1/c720dc8a0879a0a7c176b0f8e09de8d2.jpg" style="width:387.75pt;height:25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DFwnQIAACMFAAAOAAAAZHJzL2Uyb0RvYy54bWykVMtu2zAQvBfoPxC6&#10;26Lkh2QjdpA6SVGgj6BozwFNriS2EkmQtOW06L93SSkPX3pIBUhYLsnh7MxSF5enriVHsE5qtUmy&#10;KU0IKK6FVPUm+f7tdlImxHmmBGu1gk3yAC653L59c9GbNeS60a0ASxBEuXVvNknjvVmnqeMNdMxN&#10;tQGFk5W2HfM4tHUqLOsRvWvTnNJl2msrjNUcnMPs9TCZbCN+VQH3X6rKgSctsqOrIkc+/jm0GGaL&#10;WbFIyD5ks9lynqTbC7auLTON5CM19gpmHZMKiTxBXTPPyMHKV0AZyf3BAqJhtMZ3pIXRf6Op453k&#10;d3aA5p+Pd5ZIsUnQSMU6dAxnw9kkS4gAx1Gx0aMDStSBkMyg/VpN7SE9mFYzkVpw8hfcc4YupnLf&#10;av4z5UWeLvPyfjYr7rMwooKXjJbFilFW8KxY7mlVAl0JKEU+/WHq4AMWuA6cBoYslP4R0RxRetcw&#10;VcOVM+gxWod0H1PW6r4BJlxII0h6jhKHZ1XvW2luZdsGs0I8qvtc6j/aUVeV5HCt+aED5YeetNAy&#10;jxfCNdK4hNg1dHtATe0HkcWOgJP/6Hw4DqOhJ37n5RWlq/zdZLegu8mcFjeTq9W8mBT0ppjTeZnt&#10;st2fWE7cFfenA98A5Cz/ikrE3nXegudNSFdY1pjHxU8TUYPnsoNAzqDz+/6TFmg6O3gdmZ4q2wUc&#10;LJOcYlc8hG88JnDnmJwvSzqjRUI4zuWrZZmtypHo43ZjnX8PuiMhQCGQaYRnR6wjWITWjkvCaUoH&#10;O+IhrTpL4MIhA/FyjyrWre6JZShxlheU0ojtbL3ftZYcGd79W3yyxcgqLA+oTlf+RtRwtnVg8wI+&#10;ahXUGTsJxYqExz9EuNYvxxi//Ldt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h&#10;/lJU2wAAAAUBAAAPAAAAZHJzL2Rvd25yZXYueG1sTI/BTsMwEETvSPyDtUjcqENRKIQ4VQAhcW1a&#10;ies23tpR43UUO23g6zFc4LLSaEYzb8v17HpxojF0nhXcLjIQxK3XHRsFu+3bzQOIEJE19p5JwScF&#10;WFeXFyUW2p95Q6cmGpFKOBSowMY4FFKG1pLDsPADcfIOfnQYkxyN1COeU7nr5TLL7qXDjtOCxYFe&#10;LLXHZnIKNru6DXeNMY8fWyuPh/r1fXr+Uur6aq6fQESa418YfvATOlSJae8n1kH0CtIj8fcmb7XK&#10;cxB7BXm2zEFWpfxPX30DAAD//wMAUEsDBAoAAAAAAAAAIQDg14sl0rwBANK8AQAVAAAAZHJzL21l&#10;ZGlhL2ltYWdlMS5qcGVn/9j/4AAQSkZJRgABAQEAYABgAAD//gA7Q1JFQVRPUjogZ2QtanBlZyB2&#10;MS4wICh1c2luZyBJSkcgSlBFRyB2NjIpLCBxdWFsaXR5ID0gOTUK/9sAQwACAQEBAQECAQEBAgIC&#10;AgIEAwICAgIFBAQDBAYFBgYGBQYGBgcJCAYHCQcGBggLCAkKCgoKCgYICwwLCgwJCgoK/9sAQwEC&#10;AgICAgIFAwMFCgcGBwoKCgoKCgoKCgoKCgoKCgoKCgoKCgoKCgoKCgoKCgoKCgoKCgoKCgoKCgoK&#10;CgoKCgoK/8AAEQgBUQJz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kgDgJn60AHO4fL29OBQAi85bb+NACgcAEY5IHFAC4zzs+mfSgBAC2M&#10;LjA5yKADrg7B6UADMDkbO47UAH8OTGOvegBSQOCp/wAaAEwMYOTjnG2gABx8rIeB2FABxzlRjPUi&#10;gBcnGQvf06UAITgfc59AKAFGRxsGD04oABg4+QYPOaADqCQvOcUAGD2UUAIMkfKg49aAFIAOSBjo&#10;aAECkDGPpQAvcnbxigBp6cjP4f8A1qAFwc42jk9x1oAXrkFenfFACA46oM/5/wDr0AIDtXIHXp60&#10;AGeeVP5dOKAFxySV5+lAAu7aMAdPzoAADjkAAHn/ADigAZTuOF6jk0ALtJU/KucdqAAjGeBxzkmg&#10;BMN/zzBz+lAAxCjO0ZPpQAAA8YHHrQAfUdfagAyMAhRntgUAGVGflHX0/wDrUAGR/dAB9qAAkEjK&#10;Ajp9KAAcjlRkdqAFHHUZz/OgBNp5+X6igBcEdFHHvQAgGCcHgjj3oATY2cY/T/61ACnPTAznsO35&#10;UAA4PKj8RQAZAIGzvycUAGQRgAE59OtAACOX24570AKcg5IH1oATnk7QOOKAFGccAfXP/wBagAI7&#10;ADjrxQAEDHAFAAB3IXp+dACKuRggd/agA7g7Rn1oAVsKCdo9BQAYHQhfWgBO2Aq9cdKAAEYPyrx7&#10;UALwCQVB49OtACBgfmAHNAC5OMBRx7UAJx0Cj1oAU4zyo6DtQAFSf4VznpQAAEjoOlAAB64I6ZIo&#10;ATkenrzQAHgkbR7DFACn5RkgdeuKAEOFb7o6cjH/ANagBGBLHbjH+7/9agBWBwcjPtjpQAoBB5xn&#10;sccUAIM4wFGe3FAAFZMLxjPPHWgBQHPXHX0oAR8kZK9BnkUAA3EhSBx1oAVQ4BPHtQAYYLjHOaAF&#10;JbqB+FACH5sjFACAEKCooAXodxFAAC+eelAAdxHI59M0ABBbjP4UAAyFyM49MUAAyTkrxnigADEH&#10;5vwAoAFJxnb9KAAFumDQAfP0OOnPFAACQeR9OOtAAPXr9KAFIIAxzzQAihgMdKAD5iM/mDQAEPjr&#10;jPXnpQAAMc9OT0oABkk8DOKAAbgAoH40AB3ZyFoAGHGNufwoATc4UkqMjvQAp3DIUDGPSgAGex78&#10;4oAUggdM0AIS+OB+tACbmIG0Dn1oAAzZGSOnpQA7nPAFACfN1wfzoABwAAvSgAw45wOBQAnzg5AG&#10;KAF5yWwM9qADkcY4xQAYfIPoaAE+fkED29qAAllBPAI/zigBTkche2etAC4Y88ZoAQlv7vegAw4+&#10;6APbNAASccLn6igAIJ6gHHtQAAkDATvQAZbH3cUAKN2emO9ACbmJPy/Q4oAMuDjA6cmgAG7GCPTp&#10;2oAXBHSgAYt/CPzoATcxXoQaABWc9ev0oAAWJxjtmgAyx4I/KgAXIP3e/NABhjjj9aAAmT+ED6UA&#10;KSc5C5FACYbGNuM9RmgA+crkLg+9ABty3KjFAAAehUfTFAAd+7GP/rUAG5iOVP4UAKWcHATPvmgB&#10;hB6Fjx3zQAbcMeCc96AFIIB6j8aADDHO1sjsA1ACHdkFSTzQAvQZzznuaAEIb7pbp70AKFYNkg80&#10;AADBSck/8CoAQj5vvH6ZoACp5x36AmgA2sACrdOwNAC4BY5bj2NAABzgMc49f1oAMAAneR7k0AGC&#10;WyXwT2zQAEFiPmI47UAJ77yR9aAFIz1c59j1oABwuQ56+tAAAD0c/nQAY65ZvYZoAFweA56dQaAE&#10;wykAuevegBeQpyx46kGgA/iHzn8TQAEHgCTJ9M0AIoPQuckcfNQApBIILHrxzQAEEEkMSMf3qAAK&#10;wwSxyT0zQANx1YgA+tACHcOA3fqTQAYIBwx6etADmBJPzY49aAE6YAJPpk0AG09AxPr81ABg92Yf&#10;jQAcnuR77qAAYJGGJ/GgA2sASznp2oAAGORzj69KAA7hxu49c0AJ3++cemetADsMcDOPoaAEwwJG&#10;T07mgA2jdgSHnpzQAFTwCSPcGgA5IyCT7g0AAyFzuP8A31QAvzc5P4g0AABOMMenrQAbSFOGJ/Gg&#10;BoBDfMx5PTdQAuODlj0596AArgg+Ycd8mgA2HbkOcHGOaADquQ5496AADg7XY8UAIFIP3z0596AF&#10;Vf8ApofoTQAAdB5hOevNAAQe7HOM9aAAqc4LN7YNAAAcZ3n65oAPlPAl78c0ACrk8O1AAqk87z+d&#10;ABghgNxz25oACAG++R65NABtIOA7fUmgBGGOC56dzQAuAOfNJ/4FQADlQdzfXNAARkYDnOTigAUZ&#10;/jOD/tUAAByfmJ9BmgBF68OeemT0oACuDgz4+poAUAsc7yeaAAAEnDfr3oAUJ2JyT1zQAhXcMkgj&#10;Hr/WgAKrkhm60AG3PG7OfQ0AAXHO8DjtQAoTHQ4GaAE27Ry/1oAFHyjDA+maAEKHBIOc85zQArD5&#10;87unQUAG08j9M0AKoIyDkc8HNADSAqctz7GgBwGVy2P8KAAAlyMkDHrQAhBAwGH5/wCcUALgAk9O&#10;9ACLjkFx7HNAChF6/wBe9AClQTye1ADdnbqR056UAO5yCD+APWgBrAYzvI565oAUADGGPWgAYA8Z&#10;PI5oAOi7t2eDjmgAC9BzwaABhuPX0xQAhBIHUn60AKy8Hnr2zQAKvq/60AAUHqec+tABwCRu4x19&#10;KAAAY27utABsz91z+FABsU85PPqaAADAxv7ZzmgBduD1wMUAJhMkg9ehzQALn+9nBxQAY4wH6+9A&#10;AoBBAPXPOaAArnGD+vWgAAXOSc56ZoAAuTndyOvP6UABT5h83bnmgAwOvX1yaADbkcMfY5oAMZyS&#10;cA+9ABgEg8igAZWJyGxQAKBj7/APHNABsPdj+FAA4BXGR+dAAeQRnoaAADHylv160AAXC9frz2oA&#10;AvYnn60AC8cls/jQAAKOd31OaAAqpyQ9ABsB5yR+NAAU4xk4oAXaOuf/AK9ACBV4647ZNAAAemfp&#10;nNAAQc7lOfbNAC7QD9euTQAhXJyP59aABuRgNz9cUAG1WPyt9MHpQAEHOAevvQAuBx14PrQAgXjl&#10;jgd80AGOvzHB75oACADyT+J6UAOHT/GgBhIOMdPWgBMrx8xx2NACrtGRu/WgBG2hTigBcAnDEcHs&#10;aAAqM/exzxxQAgwRu3fw8c9KAAYGfnGM/jQAu9CMFhj8qAEG7oGGcf3qAA8HbvHv7UAG7aMlgT1x&#10;QApA6A9OvOKAAABzh/oM0ADEbSAxHP5flQAq7QpO/jPWgBM5Ygn60AJuy2NxHPZuKAFDDrkDPfNA&#10;ArYGVwSaAAlRwD0/OgBTjb8rdelACIxB5I57E9KADOG5PPfn3oAGbIHJGenvQAoIACk5BHU96AED&#10;DOA/JHp1oARiAMh/yNADlIODuB56+9ACDAzlxnpy1AAGyAdw4Hc0AG/nmQe9AATkE+YBzzQAF1z9&#10;+gALDccSDpxQAb+h3g/jQApJHRsnHrQAm8E53fiAaABTtUAvyR9aAFIHy5bH9aAELDDZb8DQADBy&#10;d+RQAFscbh04+agBu4k4DduooAd5itj5sc84oAUFQxO8fnQAhZcY3D3oATfk/fGOozQABxjOcZPJ&#10;5oAXkj7wJzxz2oAPMBbG7j1oAU4OMPxn1oADjGS2cH8uaAEYgZO8ZzQADZwWYdaABscgtz256UAA&#10;K7doYD3BoACw4IcD2NACgqQSSMetACBlQhSwGO1AACoIO4AE8UAA+bgkH1xQAHaBgtjjpnpQAEjI&#10;ww9MjmgAyuAQwxmgBeictjJ60AICFJyw+lAAgXqWHI6A0AKCc/eBHXOaAGsQJMK3U9qAFJX7wYZx&#10;x+dACnBxtbPbOaAE3Kq9Rk9gaAA7MZ3AfhQAA7ur9+RmgBVIBOWGO3NADQwzndx3xQApILZDj35o&#10;AGbBx5uP+A0AGEPAHT2oAABu6DPqaAD5TkkYweuKABkXbnGOaAEZVUgk9fWgA2oOGP59qAFONwGc&#10;EDggUAAUbiOPpQAm1dpySPqKAFOwKRtH1xQAhAKg+g5JFACg88kjHtQAbAM8DkYx+NACrGvt17UA&#10;HyAEfpQAYUA5bg9xQAnybsjj0wKABVBz19sjrQAuFHyj8KAAAA8MaAABQePTigBCAFG5sfUUAGVB&#10;znr3xQAoChcDjt0oADtxknIPrQAKFHTt2AoAAFCnI7Z6UAIAARwOnX0oAFUEYByM+lAB+6HpjrQA&#10;FFOCT+PrQAbVwSMcNwMUAIyrzgDINAAEDdCPrj3oAUICc4HTsKAFUL1Ud+oFACcYOGGT7UAIQhGF&#10;I6cHFAClFAwQM9BxQAKikAHnigBSFGSSOexoAMBWxkc0AJtTAwMj6UAJtHGeMD+7QApVTgcD2oAC&#10;OWOAOO1AC7RkA4GOmKAEKrjcRj1NACbQF4wffFAC7VxsH8qAFG3p19v0oANq98flQAgRQfujrQAA&#10;DAO0deKAAqobIxye9AAwQZAAJ9MUAG1cBj0A9KAAopGcD64oANo6YGSKAE2gntxQAoQE/Q84FAC8&#10;YwAMY9OaAEYKcgkflQAYXGMDnvQABVCjIHfJxQAKqgfNg+vFAAFVTnPUcA0ACgA54HGQQKADaM5U&#10;d/SgAdVzyMdzxQAPtyM44HegAKjGMdPQdeKAFKggKeB2oANqhcHGfpQAgC47EZoAFCKPqODigAUB&#10;RnA9uKADChuMcHnjpQAMoBwF/T/61AAMHPyjpwMUALxn8O4oAFwv3vw4oAQgA4K5+goAM55ZD6dK&#10;AAAd0PTrigBGKDnPXgcUALuBO4qfY7aAEyDkkH34HNABxySTz06cUAKeT0PTHNAAQAdwU+nSgBNw&#10;IOAc46Y60AKpG7AXIyccUAKzLgj0Pp04oAFxyQfrQAvB4Iz1oAQ4weDz3HegAUrnAbPNABkYyR6Z&#10;NAASNoBBP4UAAIK56YHBIoAQsNxJ4OPagBSAF5/IYoACcDPJIPpQAm4A52kZ74oAVsMD1PPTHSgB&#10;Cw247/SgAVhjcy459KAAlR8uc8DgAUAeYfFH9tz9jn4I+IJvB/xi/am+H3hfVre2WefTdf8AFtna&#10;zxxs7xhikkgIBeORenVGHauWpjcFSqezqVYxl2ckntfZu+zT+Z6WGybN8bR9th8POcO8Yya+9Kx6&#10;B4b8WeF/F1gmseE/ENjqdpLFHIl1p90kyMkiB0bKE8MjKw9QwI4rohKNSCnB3T2a1T9GcFSlUpS5&#10;ZxafZ6F7oxJX68VRApZSvI6D0oAUYznHb0oAbxjdyee4zQB53+0L+0ZoPwI0LKaHda54hvrOeXQv&#10;D1qTGLp4wMedcFSlrFuZQZGycZ2JKw2H5HjHjnhrgPLli83rcqk7QhFc06jW6hFb2WrbaivtSR7e&#10;R5Dj8/xXscOrJbye0fX7tkfN+k/tn/tzaZ8SrzWfEujfCzVfBjajcf2doFjo+pafqiWjSqLcS373&#10;dxCZI4yWkZbUCVlAVYt2V/AcN9KHC/WYvF5RUhRe7jUjOa0e0WoKXRW5o9XfofpFbwywLwiVDEP2&#10;y3vblbtrZJXV3tqz6n+CHxl8MfHj4b2XxK8LadqWnxXTyQ3Wl61ZiC8sLmKQxy28yAldyupw6M8c&#10;iFZInkjdHb+l8jzvK+I8po5ll1RVKNVXjJfc01unFpxknqpJp6o/Ksyy7F5TjZ4XExtOP3Ps13TW&#10;qOvbbwAn6V6pwgrA5wO/TFACKT1x25wKAFYjePlzkelAGR4x8deCfh34fufFXj/xbpuiaZZ28k91&#10;qGq3sdvDFEil3dmcgBVUEk9gKipUp0YOdSSjFdW7L73oaUqNavNQpRcm+iV3+BgfBj9pL9nj9orT&#10;59Y+Afxw8J+NLa0laK5uPC+v296sTqFJVjC7YwJE/wC+h6ippV6Fa/s5qVt7NO19r22N8XgMdgZK&#10;OJpSg3/MmvzO1yCScA/hWpyClgU4HXp9aAEUruyRjj0/z6UABKhuRnv0oAc2P/rUAIp6/pQAgK5y&#10;V/HFACscj+mM0AAKqMEd+lACllGee3YUAJkY4Oe/FAAGUL0wP5UAAZeNo70AGRgtjPcCgBdwBw31&#10;+lADV2njH4mgAOOrKTz9aAKWueKvDHhu3e68R+ILKwijTc8l7dJGFGep3EcZrjxmY5fl9N1MVWjT&#10;itW5SUUvm2jajhsRiGlSg5eibMLRfjv8EvEl+uk+H/i14cvbmQkJBbaxC7sR1wA3NeHhuN+DMbXV&#10;DD5lQnN7JVYNv0SkdlTJs3ow554eaS6uL/yOV8U/tg/CPwtrMnh+WHW7u5icqUi0d4Fkx1aN7kxL&#10;KvfehZT2Jr4fiTxy4A4Xxf1fE1Zza3cKcnFf9vPlTXnG6fRnvZfwRnWYUfaxcIr+9PX5qKk0/J2a&#10;6mjpn7U3wWvIvO1LxS+lofvSapaPFEuf70oBjB9i1dGT+OHhlnUuWlj4wenxqUFr/ea5fxMMTwZx&#10;DhnZUef/AAtN/d8X4HX674z0LQvC1z40eeW6060gM082mW7XTeWoyWVIgzSYHOFBPoDX6Ric0wWG&#10;y+eOcualFOTlH3vdSu37t27LXS77I+ep4WvUxCoNcsnpaWmvRa7fOyI/A/xD8GfEbSTrXgrxDDqE&#10;CttkMYKvG2MgOjAMhIwQGAyCD0rh4c4oyDi7LVj8oxEa1J6Xje6a6Si0pRflJJ9di8bgMZl1b2WJ&#10;g4y8/wBHs/kbRK9WHb0r3jkEwOuMc5NAACA3LduvrQApPPIyPWgABXGMcdDQAispHTqfSgBSQBnG&#10;cmgAyM5z2oAQFemfrmgABUnGOe/FAC7j2U0AM3ADJxnHHNABkZA9uDmgBRgZbOfTmgA6YAB4P9aA&#10;AEDnaSfrQAm5yBn16+lAGN8RPiD4M+FHgTVviV8Qteg0rQ9CsJL3VdQuG+WGGNSzHA5Y9goyWJAA&#10;JIBzq1adCm6lR2itW+yNKVKrXqqnTV5PRJdWfGP/AAS8/ae8f/tD2Hxt/wCCiv7THjt/DHgG58Tn&#10;RfAFn4jvEstK0PQdOUtPdCWTy0bfczSQyzyc+ZYsBtA214+S4+eYYaWLqaRbfL092+muzurP10Po&#10;OIsroZTiqeCovmmopz6++1qvKxzP7YP/AAcd/sd/ASG60j4HaBqfxM1SO1SSDVYZ10zQAzHobycG&#10;af5PnDWtvPG2QvmKSSs4riLAUJOFN88trLv6l4PhPNsTTjVqR5IPW73t6Hylon/Bfz/gpn471WPx&#10;dqfwo8B+BfDttcB7VdW06aM6mjqWxJC80l1tVdhRQtuZN24yoAI2+Xx3HtDBvlSU5do6/Jvbvqm/&#10;Q+sy/wAOamN3coru9Pnb7t7HOfET/gvd+3PJ4mMOj/HbTbRr0lrPSvD/AMO7XGE++Y0uGnmZM4yS&#10;xxkDPNeQuOM/xd3RoxjHu/wV9Ee3/wAQ74ewaSxNaTl2X46bk3w8/wCDjv8Abn8CayLnx34a8M+M&#10;rM7RJp2uJp+kSyKCclJLa4LRMQQMyQuBj7vPHsYTizMoyviYxa/uqWn4Wf3ni4zgrKZwawk5J+dr&#10;f5n15+z9/wAHL/7GfxLvtJ8NfG/4Z+L/AIc6nfOsV5eS3FhrWk20pzgCexuGuWT7oLvaxgFgThQW&#10;H0dHifK6tuaTjfunZersfKYng/OKF3CKkl2au/RXPvL4R/HT4KfH3w/L4t+Bfxa8NeMdLguntrm/&#10;8M65BfRQzrjfDI0LMEkXIyjYYZGRXu0a1KvBTpyTT7HzdahXw0+SrFxfZqx1TE45ToeMtWpkLkDj&#10;aenY0AHCkDnP1oAQEZI2fiDQAoIzgDofWgBOCuWU9ehNAC5BOcE/Q0AGQF59OgNACdX59M5BoAM8&#10;n5SOOuaADgJyvQ80ABb5gpGM+9ACs3qh+maAGg4HK5/GgBVIUZ2/XB9qAPDP25vjP4w+HPhbQfA3&#10;w217+y9c8W6o8T6iLSZ3ttOgj8y6eGQQyQpOS0MaiUp8ssjoS8YFfl3i/wAbV+BuC6uLwlvrNVql&#10;S20lK952bTahFN6X97lumrn2PBGQ0s8zf9/G9KmuaXZ66J6p2fWx418KP2fbuTw8LXQLdrK0Qs6x&#10;QsQC7uzu7d2ZnZnZjlmZmYkkk1/EeT+H2YcUKpjsS3VqS1lKWrb82/LRdElZaH6/mnEmCy+oqaiv&#10;uRga18F/EXwd8byfFH4W6hJ4b8TLHdBtV0+IbLqSW3MQe7g/1d5txG6+aCwMSgMBkHry/irjTwix&#10;/NgKzdJWTpTvKm4p3aSfwX1V42tdvexnUlkvFeF9hiY72s1uvR7/AC2Pp39lP9pCX42+FV0P4gR6&#10;RpnjzTLfOuaLpt6GjuIwwRb+2jdjKltIf4Xy0T7oy8gVZZP7i8OvEbI/EnJPr+XpxlFqNSnK3NCV&#10;r2utJRf2ZaX7J3S/GuJ+GMVw3i1CT56ctYztZPun05l1V9rPyXrW8Ec8fr/+uv0A+YAEA529h3oA&#10;TjoRyW7n2oA+KfFnijwv8Z/2k/F3jfR5oZ7Sx1d/DkF7FPMd402SS3uIzHIAI2jvvt0Z2jDiNW3M&#10;CuP4U8as+o5x4rywNef7vCQhBJ7KUl7Sb+fNFPty+t/3fhTBzynhSFS3v1bzfo9I/wDktn87Hd69&#10;4O8LjQA0Ljft9a5s2w/Dscp5ozV7HJhMyx31vXY5v9k34g+Ivh5+0m3wzY3E/hvxhayssUFgGSy1&#10;SCMOs7zeYojSWBGiI2OzukABVVOftvo08Z0ljcZwtJrlu69J3V7+6qkUt3olPtG0nb3mzm8RMoji&#10;cupZtF+9G0Gu6u7W9G/uZ9gAqMcdq/r4/HBdxORjvigBAVXHy4oA8l/au/actfgH4ah0PwnaWGre&#10;Otcik/4RnQLy8CLsQqst9cAHf9lhMiFyg3MzpGuGkBHxnHfHOS+H2QSzPMW39mEF8VSdtIx7ecnp&#10;Fau+ifv8O8PYviLHexpaRWspdEv830PnHw18KPG3xa8QQfED4m+IJ/EniSO0hg/tq/gRPLEZnINv&#10;CgEdsM3M/wDqwGKuFZmCrj+JcwzLjLxfxbr5nV/d3fLShpTim1pb7fwr3p3d9Va7P2em8k4To+yw&#10;0Un1e7fqyPx14P8AiV8Ldci8e/Dy9jt/FWlxOuj3V2+EmBZHa0mk8uRlt5mijWTCsRhXClkXHn5R&#10;/a3hDxNSzXDXVOMl7WC2nT2knG6Tai243atLqtzoqzy3inK54WolqtHbWL7rzX47H2H8EPit4b+O&#10;Xwg8M/GPwlew3Om+JNDt9RtJ7ZZVjZZUDfIJkjk25JALopIAyB0r/RfDV4YrDQrxTSnFSSe9mk1e&#10;zeuuurP57xuFq4HF1MPU+KDcX8nY6oMBgj9T0rY5Q3YP3cc+tACMQSNoPTPWgAOAOV4z3NAB0BIX&#10;t1zQAE8fdJPbJoAHbodvA560AAJB+736Z6UAKXIP3eO1AASCuR/OgABHcY/GgAJCkkjH40AGeOT9&#10;SDQBynxZ+Mvgf4M+Hv7b8Y3zBpFf7DYW5Vri7ZQCQisQABlcuxVF3Dcy5FfK8XcZ8P8ABOW/XM1q&#10;8qekYrWc2ukY9el27RV1zNXPXybIsyz7E+xwkb23b0UfV+fRK7dnZM+cfE37fnivxDetbeDBa6fD&#10;kNHDplodRucc5DyECPkYOERgP77da/lfiL6TWd1MRKnleEVKmtpSalP/AOQ/P1Z+sYHwsoUIKWNl&#10;zd25KEfu+L8vRGHcftF/FmUnUNT8QeM7WFiMyXEYtoV/HyRX5RjvHPxKqTlJ4ueuyTgrfKMNfvPW&#10;jwdw5TfLBUn87/nIxdK8Q6Ne3b6wdRvri8kmaR72aeG8m3MSTh5ELAf7IwB6V+VZ3xJPPsRKtmkZ&#10;znLeTm2//Jk/uTSPSllk6VJU6Sjy7WV4r7k7N+bu/M3ofifqNshtr6/i1K3A5iuwYH/9mjY+x2fW&#10;vkcXlOBxUebDYiUZP7Mv80/19EcE8kdR2jBxl3Wq/BJ/mN1q6+FfxC0FNM8QaZb/AGaWRSsb5ttk&#10;oORiWE7C2ehDGt6VfizJ6UXNc9GOitaUbfLVadzKhRzbLarlSbv6XuvRq9vkjmfE3gXxH4YhF38P&#10;9fvLvcdptbmaNJ1U90l+USr0G1hux0J6V0YXNcuxVXmjH2Muur5fTuv6ue/gczw+IqcuYQSj3Se/&#10;mtbP009Dy66/4KEaD+yh4mki1O71K38Qw2yyXGgaHBEfPQuQv2mG5lht4FY5/eM8bEAldxGK/rHw&#10;IyzxSzfM3Ph28cND+JKSXsXb7LTlGN5PS8WpX6tn1Ffwuq8b4W+Fhzw6Sk3df4XGMpO3RNct9G0Z&#10;Xwk/4LMeB9M+McPijQvgs2l2N9cQpqXh/QPGVteXG2R8TRrDeRWiSYbMiCCaRgxZVUh+P6VyzwP4&#10;g4S49rcSZHi6EMPiFFV8Iua8pfanTc1GCad2lfR6K6dlOe/R5z+OQ+wr4hTqQvyycJRW3utyi5WS&#10;2m5RWmt21r+jvgz9q39nHx14QsvHHhz4z+Hzp9/M0EAvNRW2nW4Xbvt3gmKyRzJuUNEyh1yMqM1+&#10;jZ9nGUcLO2cYmnh/+vk4xvbXS7V9NdLn8rYzhXiTA46eDrYSftIbpRbVns01dOL6STafRs07v9oD&#10;4IaesLap8V/D1ks0qx27X+rRQCR2OFVS5G5iTgAc187gvEXgHMqypYXNMPObtZKrC+u2nNcwlw9n&#10;8YuTwtSy391u3rpodcG3jIHXGCK+zPHFbnhlP1zQAm4AZH5ZoAXOBn9aAAsMA4I55oAOhPB98mgA&#10;yxHK/hmgBFfkAr1HrQA4MTyENADd5PIHfsaAAsc4JIHTigBVJOeDwaAEDPjpQAMW3jC/rQAFgTjH&#10;HrmgD88f+Dib4j61oHwD+H/wx07V7m0tPE3i+5vNVS2nMf2mGwsJbhYXKkFo2lMW5DwwHNfE8fYi&#10;pQyFxg/iai/R3P0Pw0wtLE8Rc01fki2vJ6WZ+Y/7ZH7YOgwfsWfBH9kjwdq8D+GfBHhNPFHivTbO&#10;YtDe+K9UuZ76GCcEAP8AZYZ/tWwEqJb+IkboMDxKmMf9i4XL8PL7PvW7Lz8/80e9SwKlxFjcyxCv&#10;ab5b9dT5c+E3h+x+I2v3Xxx+K8rX1hp16y6TYTcrqV+pBw2TnyIsqTjhnwvQNXgY+vLAUfq9HSUl&#10;q+y/zf5ep9RgMKsyr+2q6xT/AK+S/P0Op+JHxrmEs819riyagMNcTzfMlmGGQCO8jZG2Mcnq2FAJ&#10;8TL8nnWalNe7+f8AwO7+7U+kzDPaOEpOnTfvLfy/4Pl+h5Pq3xi1O5NzZeHJJLWO7YJdXJXN3ekn&#10;AEjDnqcBFwoyAFr6uGAhCMb9Nl0X9dWfFzzSdeo2uu76noHgf9lHWbuzi1340+JF8K2M2Hj0myEd&#10;xqs646sDuit85BAbe3XcFrxcbntDDyth4+0l31UV+Tf4L1PZw2TYrExu/dX4/wCX5nQf8Kb+AOgg&#10;3UXw8jvvKH/Hz4o1GSYnHcqrrEPcYx6V5rznN6ukJON/5V/wLnuf6u5LQSlXacvN/wDDEOk+Ofhp&#10;4T1a4PgK48KaPf3sAgvH8PaitncXEanIjd7aVXcDAIViQMA44rphXz6MU+eqkvW35WOarl/D8ptO&#10;NJt+n9aXPcf2cf8Agp9+2T+yr4hg1TwF8cfEd9paTedJ4e8Qa3catptyPkGx1vGkkjVlVV3ROpUZ&#10;YHPX28v4pzjCV4urUc4rdSt/Wn5nzeacFZNi8PJU6cYS6OH+R+5P/BPr/go98Ev+ChPw9utf+Hol&#10;0bxNoYjXxT4L1OZWutNMm7y5lZeJ7aXY3lzr8rbWUhXVkX9WyvNMNm2FVaj8090z8TzjKMVk2LdG&#10;svNPuj6FDEYJ5yOgNekeUIxbpjnpnNADskcBTj1oAapY5O39aAAO5GSOPrQAFmB5HbnFACksWK4/&#10;KgADkgH+VAAXGOcjn0FAADznBwO2KAE3Eg5BGOtAATsbGO3AFABvbrtI9aAPmr/goJ4q1PS9e+H/&#10;AIag8KXtxaaldalNdavDAWgsWhig2RyNjCmTzG2g4z5belfzJ9KLATfCWCzLmsqNfla7+0i7fdyM&#10;/VPCypTWOxVJv3pQVl3s9fzJ/hD4/tLDRPs7MM4A6V+EcHeJmEyfL5U5y1O/iLKalbFcyIviBdRa&#10;6sjBQcivyXxC43o5zXlyO9y8opywrR4X8RPB2p2Wvad488Iyx2XiXw7O134a1VnlT7PPgfJIYmV3&#10;t5NqpNDnbInB5Ckeb4beIWccCZ/SzLAVGlePtIJ6VIXvKEk9NVez3i3dH288Ngc8wEsLiY3T+9O2&#10;jXmuh9n/ALPHx00b9oH4YWnj/TrWGyvUmkste0aO+E50zUIjtmty+1Sy5w6OyIzxSRybF3hR/rJw&#10;7n+W8U5Hh82wEr0q0VJXtdX3jJJtKUXeMkm1dOzasz+c82yvE5NmE8HX+KP3NPVNfL/I7gHB3Fe3&#10;5V7R5woY54U4zigD82P2P/Fvj3x/8AvA3xE+J1+914n17wpp2o+I7p4wjTX89tHLcSMFAAZpWdjx&#10;1Jr/ACE8R8ykvEHNcRSldSxNdp906smj+o8RQhhcFTw6VlCKVvRWPZ7nUbqS08syEjHrXx9TibMa&#10;sORydjwoUaanexxFj4Y8Jav8d/AWueM9Ra1t9B8a2Wo28okCg3OJIIUYnHDPOox3yK/avo65vicH&#10;4qYDls3W56bv2lFt/PQ6eJF7ThDEpa2j+qf5I+9gxHB5ABziv9QT+cA3HacLnnnmgADE8AEUAfAm&#10;s+JfD/xp+MniL46eH7gXdt4huY4NM1AXazJcaZaGSOzMLKSBA4eW5VOoa8lJALED/MT6QvGeI4h8&#10;SMTT9pzUcI/Y010XLZVGu/NUUnfqlGzaSZ/R/C+Cjk/C9Gm1ac05y9Za/guVdtD1z4e+Io/D9sFJ&#10;AxXncC+IdLJlyzZ8/m+DeMnc5j40/EDTp1fUL26ihgt282eaVwqRxryzMxOFAAJJPAAro4x41XEM&#10;nCl7zlokldtvRJJdX0Pa4dyyWHj8j2n9gXwT40+G/wCxX8LfAnxCsYbfWtL8D6fb6nDbzJIiSiJc&#10;hWTKsPcHFf6ZZLCNPJsNCKaSpw0e/wAK38z8O4hxEMVnuJqw2lUk197PXtxOflzxnr1r0jxyvqur&#10;adommz6zrOowWdnaQtNdXd1KEjhjUZZ2YkBVAySSccUWuNJydkrs+fPiP/wUH0jTNUGj/Bf4W3/i&#10;0w3aJfanql4dHsRGLi4gnELSQyTzSxmBJF/cLBNHcRvHcMCQPw7ij6Qfh3w7XlhsPVli6qvpQSlB&#10;OyaUqjcYNO9rwc7NNNJo++yjw6zrMYKriGqMXtzayfnyrp6tPyORs/29fjxout69qXiL4feGdY0r&#10;JPhvStNa4sLsLvHFxcyvNGzbN33YkBbH3Qcj4HDfSsyiWKhHF5TVpU29ZKrGbS7qPJC/pzI+hn4U&#10;ylSXssUufrdaP0tqvxPpL4S/Fzwj8aPCY8YeD5LsQLcvbXVrfWjQz206Ebo3U8HqCHUsjqysjMrB&#10;j/S+QZ/lHFGUUszyyqqtCorxkr+jTTs1KL0kmk01Zn5bmWW4zKcZLDYmPLOP9J/M6fcAQMH8K9g4&#10;QZsHlTnPagBM7SMdz60AG89lye3NAAz8ZA6UAKS3pjtkmgA3Z6Kc45oA4/4xfGbw98HtCt77UbWW&#10;+1HUpzb6No9qwEt7NtyeTxHGijc8jcIo7kqrfGcc8d5FwBkzx+ZS30hFfFOVr2XRJfak9F6tJ+xk&#10;2S4vO8Q6dKyjFXlJ7Jfq3tGK1b8rtfKnjLxPoHiPxe/j74sanZ6pr9yohjt5mMllZRA5WG1tjk46&#10;EuwJZhu44A/zY498UOJfEHOXi6dN3V1FJXjGPaN9PNt6tn7dluV1sJgFgsEnGknfa05S25py0v5J&#10;aJGvp/xZ224ggudYhhUf6u00S5jQD6CMCvznELjWa9m5SXknGP4RsZVcks7yUXLvKUW/zLtn8YvD&#10;S3UVvfeN7i0lkO2GLUpXtjIfRfN2hj7A14OJw/FdF88vaPl6puVl8m7I5quS4hQco0VJd4pS/LYs&#10;6zY+HvFEYuNV0XTtQRhlLiWzRn+qyqM/jmuannubUXyynfyaX47MwwzxGHly06sovspaf+A/8A47&#10;xZ8N7GeEXHhi/ayl3nfb30jTW5HbBPzoffJHtXt4XN8Difdq0+R943t81r+B9Dgs5rUpcuISlHut&#10;Jf5fl6nnniS38XeCm36xZSWayHatzHIJbaU+nmD5Wz6EA+oHSvosNH2dRSoTUuujTdvRX+a6dT67&#10;BVctzGCVJ3fZ6NfLf5r7x3hT4ojT7hLCe3EcbttECzbYyGI5QH7rD+7wD7danMctpZjB1ElGpvdK&#10;yfk+3qZ47Im6TlTev4n54ftp61d/Ej9obxVrF3cSXEC+IJoUSRDwlukcUYweflXOB23cdc1/rj9G&#10;rK1lHgtlNKUIt1Yub59U5ObSaa+0kla+qP6g8PsNgMn4Uo+2XIox55tPveTb+Rx3g74A+GPEHg+y&#10;1nxz4p1e2vtUt1vLN9Imj+z2MT8wKY5EJndk2u2SPvYGMZP9s4bgDh6OVKliqTqv4m5NuSfk76Jd&#10;Op/jB4m/tF/HWr4l163ClWjRy7C1JU4UZUlJVlCVnOpJty1tpZq257X+wD4v+KN5+0RH8Ir7UZrf&#10;VtQtbjTPGWqaXaT3IvI7IJLaXhSJWkdhbuyp2IkVXbgGv4H+mP4eYGjl+ExU5KElV5eeMW37Dlvq&#10;kuZtbO1k32Tuv9EuHPEvhfxh8FMLx5hoRVapG7ouUFGlWu4VIWk7JSnHmS1aV7Js/Xb4C+IPgX8K&#10;IJ7DQvAni5LmMBLrxNqujG7nveOSBbmSSNSf4PLRc9q/EOAvELwC4JTwmXSdKVk3VqU5OU00lfmi&#10;pSin2agr3dj+duIsNxVnc1UxNam1uoRmoxj5e9yxbXe7fmezeFPiD4L8aeZH4V8UWd9LBj7TbxTf&#10;voCe0kZw8bezAGv6KyPinhriWm55TjKddJJvknGTSe3Mk7x+aR8Lisvx2BSdenKKeza0fo9n8mbO&#10;4k8A/h/9evfOMAzE52/rQAgfK7iDxnvQApZguMEc96AEDMeCOR2z1oAA4bPBxigBSxJ4HGeTmgAL&#10;PnhMj60ANO8YyxNADhuznB/OgBPmwev0/wAigBDnGSD+fWgCh4t8WeHPAnhjUfGnjLW4NN0jSbKS&#10;71LULqTZHbQRqXeRjjgBQT+FKUowi5SdkioxlOSjFXbPyw/ao/4OJvF+j30dr+zp4R8KaJp8c0vn&#10;al43hnvri6iyhhIgimtUtW2796tJN94YI2kn83xXiEniZ0cHhnPlduZuyevSylc/VcB4YTnhY1sb&#10;iVC6Tslrr5tr8j4r/bv/AOCvnjr9vD4e+FvDPxP0TwO2s+E/Es9zBqXg29ltxNYXVhNa3EP2SaW4&#10;LzbnjkUiZBhCoVj05c2zt5/gvq9Wg6bumm9Vdd3ZaP0dj08l4b/1ZzB4mnXVRNNNbPXru9vxPz4+&#10;I+paxda1beAkvy9y3iK4SKaTO0CYxtBJg87FhdFHtGB2q8Gqf1dVmvhivw3+bZhmLqPHeyi/jm39&#10;+34fkdn4v+KOieCdJsPCuiq3k6Jpot7Muw+UjO6ZvVpJGkcKOpJ6CvGpZdWzGs6kur1/y+SPoq2b&#10;YXJ6CpR1dv6Zwng/QfGvxcu2GniO00qzYtJf3pZba3YkkjcATLMxydq5Y5OcDmvYxNbC5fD3nd9l&#10;u/8AJHzmEpY3NalorTu9v+Cz2P4WxeBfgs0N5oGnS674rlX5NSu7df8ARRgktBCGKwIB1mkY4P8A&#10;EpO2vmsZUxuaPliuSmvx9X19Evl1PscHhcDlML1XzVH26f5erOh8Gal4j+L3jubw54OvDdz28Hna&#10;tqltceVa2ALH57i7lRtm4hgqLEXYg4BAJHNLA4fAUPa13ZdF1fotL2662OmOb1sRL2OHWv5fP/gH&#10;U6f8N/g1oat/wlei/wDCXXaXBm8hg0enFl+7vZy805HU/OiHHEYHFcNTNqsZWw/u9E+v4aL8fU7c&#10;PkkqsHPFtSWtzM8Zan8IPGttJok3wd8EOoXBj0uIQSp3DZgdenuD9K1p47Oab5nUl81f80RUybI5&#10;6JL+vQ84K/DP4ReM7Xxx4t+G8+veF2uoLbXdPtdTa0uY4GcAukkY2Bxjak+w7WZQ6yAmvpsrx1LM&#10;JKlVjr+fdK99etvusfLZvl9fKYOvhZW/TtdbM/Qz9i79mH4sfDnwpZ/8FRf+CTPxdm+KGi+FL26t&#10;tZ+G+v6RHB4ssbXKte6PcRWsjwX/AJiCOZBH5TlTDNCsr7Vf6vD5VUy+v9fy6XNCz5oPd+luq/4F&#10;j4vHZ7RzbDPLs3hyVbpxqLb/ALeT6eaP2z/Z++N/gz9pP4JeF/jz8OLiWTRfFmjQajYC4jaOWJXX&#10;LRSKwBV0bcjAjhlIr7OlNVaana1z86rUnRqyptp2drrVHXqGyQR9cnNaGYvzkZ9/U0AHzMM+/rQA&#10;vzE9Og65/wDrUAIQ+OCfbmgAIfr0A96AD5jwPzoAXJU8/jQAfMMEr7DmgAyxxkfjmgBoLjnafXrQ&#10;AMWC5waAPF/2zPg34t+NfwWu20TRo5PEPg/XF1/whYW+rNt1SSCCSMwS7mgRHmhnuYVEjtFHI0Ur&#10;FghWvjvEXhKlxvwbi8mjO06sPdbS92pF80e+jaSb0fLKVtT6PhPOv7CzyniZ/A/dl/hlu9um9utr&#10;dT5y+CPxI8PeOvCOmeNPBusJfaRrNhBfaXexAhZ7eVA8cgDAEZVgcEAjPIr/ACDzzB4/KsZVwtdO&#10;FSnKUZRfSUXZrTs10P33N8KpPmPVLORLqDls5FfGVpVOe8mfH1E6cjA8X6KlwDgDoa78FiHE9bL8&#10;S4M5n9nnxq3wG/aes9cv9YNv4e8ciDQdfF5qMUdvb3oYjTbjNxKioWldrQJFlpZLyFRG5wV/uH6K&#10;/iI8Hmk+FcVL93XvOl5VEryjovtxTevWK16Hn8f5PHM8mWOpR/eUtXbdxe/rbfyV3sj7nG5snpjr&#10;81f3gfhIAEHHPXPX/wCtQB+cn7MMPi/S/gz4R034i+FZtC8QQeHbGPXNEuEKyafeCBBNbsCMgo+5&#10;CD3Wv8cfEPArLuMcywid/Z160L9+WpJX/A/qfF1oYuhCvB3jKKa9GtD1SS5XyMhu3rX5+oPmPEUX&#10;zHn3idPDOu/E3wT4J8SaxcWI17x9o1tY3FvbCU/aYblb2NGBIwrfZCpbtuziv6F+jrleJzDxTy50&#10;rfunKpK7+zGLvbz1Rtn1Z4XhXEz391r7/d/W5+hGCrYB65Nf6kn82iEE9N3X1oA8U/4KAfGPTfhH&#10;+zfqOn3WqfZNQ8b3sPhLQZWFwF+26gGiXL25WSE7PMKyKRsYKe1fL8a5/LhbhHHZtFNyoUpzVrX5&#10;kvddno7Oza6pHv8ADGWf2tndGg/hveW3wrV77+h4B4E0uO0sYIkkkYRxKqtNIzuQBgFmbljxyTya&#10;/wAbsyryqVZSlu3f7z+g8yq+80jqZ7hbeEkNjAryqbmpe6zxYwcpHmfjrwufjP4j0f4BQxWFwfHW&#10;qf2TeWmpIHhm00o0uoq0fmxM4NlHcLhHDjeCuSMV+/8AgLwhW4v8Q8HTkn7Kg1Wm1pZU2nHVbXny&#10;r5203O3OcfHJMhq4lu0rWj/iei77PXZ7an6B+H9C0nwvoNl4Z8O2S2un6daR2tjbRklYoY0CIgzk&#10;4CgDnPSv9Tz+bJzlUk5S3epxn7Qf7R3w9/Zv8L2Ou+Nftl1d6xqcen6BoOlKj3up3DclYkdlG2OM&#10;PLI7MFjjjdmPHPhcS8SZRwjklbNszqclGkrt6Xb6Rim1zSk9Ixvq+yuz0cpyjG51jFhsMryfV7Jd&#10;29bI+VvjV44+If7T+vXen+Nb5LfwU6Wi2Xgm3+aB5YZo7g3N1LtD3LmaJNqfLEsa7Sjl2Y/wN4p/&#10;STzniuk8vyWMsLhWpKeqdSonpZtaQVukW3f7bSR+2ZDwhlnDiVeu/a1u/SL1+FfPd631Vj0D4Z/B&#10;/Tb5FFyyg45r5vw44awmdTXtJJHLnnEdem3ylr4rfB3R9N0mS4t5F3LHngV95xtwNgMrwbnCaehz&#10;5BxHiK1dRkupT/4J3WdvY/Ej4jra+K4287StCln8ORQxL5EvmalH9vYqPMd50jjgy5I26egX7pr9&#10;R+inmGOqZDmeXzi/Y0qsJQk27XqRfPBX0XLyRk0utS73187xXw9GNfC14r3pqab/AMPJb83959VH&#10;cFyOmOx/+tX9Wn5GJ8xH+J/+tQAEvknB5PPNAA27qQenrQAAHqAc/wCfagAw64AB7d+lAFPxBrml&#10;+F9Bu/Euu3q21lYWzz3U7tgJGikknp2FcuNxmGy/B1MViJcsKcXKT7JK7f3G2HoVcVXhRpK8pNJL&#10;zZ8G/tIfHq/+IHxHvfEN3Nc2llJYpa6XplnhLqOzzuKzyHPlGR/nZUG7CoCx2cf53eLnG9DjviVY&#10;izdCmkqUW7JLdykl9pvVp7Kyvpr/AExwdwjTy7Ko0mk6l25SeqctvdS3UVom9Hdu2p5lY+LNW1u8&#10;bSPBWjxxRxyKLn+yxhIgzBV864bOM5zhmyQCQCATX5o6uMpUXUUuSPTS3fSNvef5dD7eeFw2C1xM&#10;25WbV1vZfZS/yO28IaP8ObJhN4puLnxjdRy53aekjWEPPG1tyrJ7szYP90V8tiMyx9KbdCnGnfrU&#10;fvP/ALd3X3adz5fHYvOsVphGqEX0lbmfrpp6LbuemeGPiD4Idxoiabb6Wk2FEd5pcEULeikjKZPQ&#10;AnJPrXgYnM+J6dR4hVFO3RJP/wAl5b6dWlofJYzJsfTp87vJ+TbfrZamhq/w98GT3f8AbGkWE2ia&#10;h5XyXWkSmOKQf7cBPln6gK3vRHinDY+j7HMcOpf3o/En6Pf70jioYzG0kqbkpw7Nar0luvnc5zxZ&#10;f+I/ApivNfvIbmwuhsivkHyCTGdjMQNrY5CkNnsTXY8iwOIoqthpNxdtUm0n2e1mu2vc9vL1h8wk&#10;6UY8sl0b39N7/gYz+P8ATGjZVuraVJVxJELtCGz2ZZQox7VrhsmxVGanQrR5l6x/PQ9WWV1nZyg0&#10;1s7P8Gjy34ua18FfA2hv4x1jXf8AhHIRcCIQiL7St3M+QkFvBG5kkmcg7Y4txY5wpr6vh/LOJuIM&#10;xhl2EoOvVltyb7pXk7W5U2rt999T6zK4cQYl+xhH2lle70cUt3J2sl5vq1rdnxL8VfsfiP42ah4h&#10;8J+G9XfT9ZaCfUk1GW1jntLoKIpHVI55GwUCbomCuhUnnOK/1g8BOGfEPgPhhZVxFCjKlSk3ScKi&#10;nJXS9xq1rLe6f37H9C5JSr08pWAxrjZKSXLdxcXr8TSTv3WjTOfee98NW1t4U1S0kWTSbCCL7Xnb&#10;BLAnEMiMfvYACMvUPGfY1/fGQZzh85y916ctlZp783Vf5H/O749+DWeeEXiNi8vxkV7HETnVoSjd&#10;qcJu7SfeDupdil+zx+0Jrnwk/aZ174ieAfhzf69ew6I1jHcXVwlrp0dy0UUYaaZ3XzF+XmOM7vl7&#10;EYP89fSc8A8/8e8sy7J6GKp4ShCpz1akk3NQtbljGN7vzlZH9U/R/wDHDwv8IPAmrkvFOJqyrYnE&#10;e2hRw9JVKkYR51ZuU4KPO5JqWqSO6+Jv7Qv7aXxbZ21DxKuqDnZoXhXxOtqsZIJ2qkXkO3AwB5ru&#10;cetfmvCn0IPDXgvCSVHC0cVV0tVxMqzbfW0YpRSv05dP5j9s4X+nH9E/CzjRzDLMfh42X72rQpzT&#10;bdnflrSsl35bWG/s/wD/AAUs/aG+HesaPo9l4w1C4W3v0ghsvEEzXUMUiyYa3keTF1bSBhtyZWCs&#10;oDxsMivi+JPo7cDwzLky+jLKsxcvcxFKT5HNaq8ZN80ZdEmk3bRqx/blfw68OPEThelnvD84VsNi&#10;IKcKlJqScZJPXlbhfo1ypp6XTP3T/ZX+J7/G74B+GvjFbeIxqmn+J9HttS0uZ7Fbe6ihliVvIukS&#10;WVPtEbbo5NjbQ6MO3OuR5dxFlOCWEzquq9aGnOoezcl05oc0kpd2nZ9kf5+cU5ZLJc/xGAnS9lOl&#10;KUZRu5K6e8W0nytWaur2Z6GS2OM/nXsHz4mHHBBOOmKAF5PLZ9KADOMcd/8APagADMOPT3/+tQAn&#10;Jbv+BoAXLe/+fwoATBBwCR+OaAHYbdkfrQAAMMkn/wAeoARuFwc4J6igD8sf+DmD9rLXvAvg3wD+&#10;yd4L1NbU+J2u/Efi28kvNkFvp9mUit4p0Vg0izTzM6xH5ZPsUgIO04+W4qxMqeCVGEtZOzSerWt/&#10;l3fT5n2XBeFp1cwlWqxuop2bWien4roj8V7fxvq2vXV0fhX4JF3Ir7rzxDd26TSljn55bmU7Ic8k&#10;ICvspr8/dCFGCjUklHpH/gLV+v4n6j9YqYqfuRba6/8AB2Q3UpPHl5aH/hNfjNooVuPsUWnf2gPx&#10;LKif985p06uGpO9Kk/Xb/Myq4XGVV+9qq3bc8z8caLZ6Xq9t4y0bx1p2ovpzlhpzBoWx8xHlgu3C&#10;lidmehwMdK9rC11VpOi6bjfr/nseJjKLpV41o1FLl6GboHh7S/El22veONdkugz+Yml6aGJc8f6y&#10;RgFQYwMA8AdQK2qTq0Yezw8LdLv9EYUaWEr1nWxdS6buor9W9DrtX+L+i21rFBea1EILeMLZ6Voh&#10;2RQjHCmUgKF9fLGSR949T59PKuao5VE23u31+X+Z6VXPqcKShQ0XRL/P/I3/AIdfDT4l/FTSI9Z1&#10;6/h8G+C5pPMku7pTHLqKjqYI2+e5bggSudgOOTjFRi8VhMB7vxTWyXT1fT0XmGDoYnHtOXuxffr/&#10;AJ+r/E9VvfG3hTwj4T/4RzwtaWvh3wtpuZWhEm3zm4BnuHJzLK2B8zcnOB2FfIVVi8xxCveUn+Hp&#10;2SPvcNSweWUbzSjFden9M8c8YfHjWvG19LpHh6B4dII8uO1aP57oHq8uOQvHCDAwSGzX0mDyWhgl&#10;zT1nvft6fq/uPl8y4hr4yo6VB2jtbv6/16mC9/a3EUYvDp8Sg/6P5Kww7GH9wrgqw9Aciu2UKsVz&#10;OL/F3OCHLNWTTt0VtP8AI6Lw940sNchvPBXi66OoW0+m3BhuBODJLGsRZ42YfxhQzK3cA5yRXC8I&#10;6VSNeirNNXXz39OjR6P15VqU8LWd/ddn8tj7n/4Nnf2kvE37OP8AwUZk/ZoufHTv4E+KOhTpYQ39&#10;yscMt3ErT2NwCxA88eXc2hVeXadBg7EA+7yLFJ1bbc2681/npY/MOJMHL2KmteXb0f8Akf0N+GPC&#10;HhnwVp8mj+EdCt9OtZLue7e3tE2IZp5WllfHQFnZmPuTX1aSWx8S22aALEnk8n16UwF+Yn5c9Oea&#10;AEG/BGSfx60AKuTzyfbPTigBNpHQN1GBmgBeSCd3QdSaAEIO4H5sn3FAClSeST+BoAMZUfMRn0NA&#10;Au/bwD+NADcEtt5H48fSgBxB28A8t7UAKoAOfyoA+Kfjh8Hrn4DfG/Wb3RpWPhvxlfTa7psBj/48&#10;b2V91/CHMhLK87m5A2AK1zINxBVV/gH6VvA2Hy3P6Gf4aNo4pONTa3tIJe9be8otXberWi0Z+68B&#10;ZrUzfKJYWs7yo2S78vS/TS3L6JGp4a15ZolG8dK/izF4ZxZ6WOwji3oampyJcxEgg5HrXHSTjI4a&#10;CcJnk/xi8J33ifw3faLomvyaPqE8edK1uC2jml0u9Uh7a9jWVWQywTrHMhIIDxKe1foHCGf4vhvP&#10;MLmuH+OhONRK7V+V3cW1raSvF902j6vDwp4vCzoVVeMotP0as/wPt34I/ERvi/8ABfwj8WX8Naro&#10;reKPC+n6s+ja3AI76wNxbpMbe4QDCTRl9jqOAykdq/2UweLoY/CU8VQkpQqRUotO6cZJNNNaNNO6&#10;a0a1P5lx2EngMdVw096cpRdtrxbT/I6nLBc8niuk5T4S8b+CLT4P/Gvxn4Q0vT5LfT5/Ft7rFi8+&#10;om5kuG1J/wC0bmQkkmMfbLu7VYzjZGiADGK/zL+ktkzy/wAVMVVSsq8KdRbfyKDtbu4Pfrc/ovg+&#10;v/aPClCTd3BOD8uV2S/8B5SeXWR9n/1nav52VD3j1o4Z85Z/Zi0fW/G/7Xuhrb2WrR6V4c0W81nU&#10;b06Cs+m3MrAWsFq1y3+oug0xuEVRuZIZOwNf2f8ARK4YdbO8ZndSKcaMPZxd3zKc2m2ujXIpJ63u&#10;1p1PkvEfGRwuQ08Kn71SS0vrZXd7b2vZdj7cO5m5XIHav7uPwsRhkkEHk0AfL3/BSr4g3uh3nww+&#10;GL6BZ3tj4o8SXsl1PdwB2tZLKxkuIZIyfuNvGM9ea/AfpL1alHwqrOnJxbq0k7O14ttOPmn19D9J&#10;8MMP7TPalXX3IP8AFpannfh68SG0jG4DC+tf5g4mDlNn6xjabnUY7V9cVU2rIOmM1NDD3eosNhW5&#10;anq/7C3wQ8S6Veap+0V4+GoWt34gtfsHhbQL6yNrJpmlrIGeWZPMbfNdyRpMC+1o4Et0McUn2gP/&#10;AKjeAXhlR4D4Shi8VC2NxUVKpez5I3bhTjomvdac1/PpqoxZ+P8AHvESzTGrBUGnSpPdP4pWV32t&#10;HVL5u7TR9AeINe0TwloN74m8UaxbabpmnWslzqGoX06xw20CKWeR3YgIqqCSTwAM1+87nwMYTqSU&#10;Yq7eiS1bZ8IahNL8Y/itqXxz16e5vLzVVeLRmu7hZF0zSmkDRWluqM0cSsqRPKYyfOkUOxYLGE/y&#10;y8b/ABRzPjriivSVV/UqE5RowSajZe77SS6zla7b+FPlVkf0fkWVYXhzKoU4pe0aTm+8ra62Tsm2&#10;lpsd34c8NxwxAmP8TX89YrFty3OTG42UmzsdL8QnQEyjFcV9xwlxxi8lmuWVj5ytg/rb1OZ+JvxO&#10;lvrOSBrgYKkEk8Cvus38RMZnNHklK57mR5JGlUUrHUf8E6PhpqOm+Ctf+O/inwg+man45vIU0s3l&#10;n5V3/YNoJBYrKCquqvJPeXaxyoskf29kb7vH+gXghwVX4I4Co0MSrV67daor3tKaSUdHJXjBRi2n&#10;ZtN9T834+zmnm2d8lKXNCkuVW2v9r16K+ztdH0ft4G09+tfrp8QNGck7jnPHPWgBDu3ckj6HpQAr&#10;ntyeOcHrQAHIGDu5H5UAIRwAFJGOlAHlX7ZvjOfwd8CNQkt+JNRvILQEkYClvMcHPUMkbL/wKvyH&#10;x1zavlHhnjJ0tJVHCnfylNc33xuvmfa+H+AhmHFFJT2gpS+5WX3Np/I+IfC3hC68UWy+NNfAefWr&#10;54dIjIO0KgbzrmQH7yqAQoPG7GfvV/nS1OtjI4Wn1TlN9lf8H1fW17bH9H5jmMMNUWDoaciTk/XZ&#10;L71dmlcXFjqU1t4T0ewlawt7rdZafYwNJJdOA3LIgLSsSSx4OcZNWo5xneJjgMuhKq3pGEY3fTVJ&#10;K9+n5GFOlKhTeKrzSbWsm7WXq9l2Oug8O+Noo1ZvAGtH/Zkigh2D3EsqOP8AvkV9HhfAXxVx9Pnj&#10;l0oL++1B/wDgMrM8epmeVOXu4mn/AOTP8otfizP1my1SKDdq+kXdgGfYv26JQhPJA3ozoMgHqRnF&#10;eLnvhdxzwlh/rOZYOUKd7cyaau+l0dOHxeEb/d1Iz/wvX7mk/wAzO0v4geK/h7cLb2shmtFYMbG6&#10;5Qqf+eZz8nHPHHTtXxeJyjD46N6keWX8y3+ff8zurZLgMzhz3UX3X69zvPCnxg8MeLoJbLTXhmeS&#10;P/TdH1CMEsnuD8rgHuP0rhwks74XqSnTtyT0enNGXqns+3VdGfK4/h7HYGSlUjy/yzTe/qtjE8Tf&#10;Cj4WawWksY9U0aRjnZYzLJED7RuGAH0r3cHn2W1HfEwkn5Wt+afyud+DznPsJbmmqnqnf70fMn7c&#10;Xwxk8H+HtI1HwJ4nvb/UPsGrGyFxFHC8d2DYlTBtALT/AGU6ht77BLjmv7K+hvm2W4jjjMadCShi&#10;HQiqbklrFz/eJXb95+5t0vc/WvD7OHmGYypZhSUafNTvy9Y2qJp305eb2d/Oy2PjHwlrPgq5stSk&#10;8aeKraxEDw/2VBqN49tYGDyxvO8EI0vmfwSMPkA2giv9deCY5BKg/q9KLrKTcou2nZq/S2uh/E/0&#10;9q/0mMPxpRoZDTxksjlRheWEhKUXVvLmVR005LT5HJ+JdX8M634rsPDPhCX/AEq8E0/2/Trtmjht&#10;4dokCsMxuzFl6EgE881+o4WplkKsqTnDnsnypLrom1ul5n+f2K4a4/yzhuOd5/h68cK5ezpuvCUV&#10;Oo9Wo89pe7vK1jqfCml6hHMuk2ek3MkdtCJo9k0SfaoSSC8YkKpuVhtdTIpywIzmvEzTiHDZTGLx&#10;1VJN2tq7fddvTy2Pe8OvBLjXxpwuPq8Lyo1cRhknKhKbjWaeicLrlceqba7HV2niGfwqz3WpeCdZ&#10;upFYPb24ns7eJSM4WSQTyOATz8qE8cGvJzDjbhmFOKp1bp91K9/RpH3OS/QN+klxTjFhpZfTwkNn&#10;UrVU1r1UYp7Lvozi/Bnw9+JXxc+MsEVh4Z+3+IvFfir7Vb6Rp6+Ut3eOVKW8AkIIT92peVsIi75H&#10;ZRzX4rxnxJgcdi6U8U1ClB3i20pScdUkt227LyR/s54KcB5Z9GzwLw/DGPxntVh4TlUm9VeTvLls&#10;r8qbskld9Ef0Sfsk/A5v2af2ZPA3wJubu3ubzwz4atrXVryyVlhu7/Zvu7hA3IWSdpZADyN+K/Hs&#10;TiKmKryqz3Z/BPFWe1uJ+I8VmtXetNyt2X2V8o2XyPRRx1z9Aev5VgeAADbckHpQAgAyCcjFACrl&#10;gCN3HqaAD5iSvzfnQAA/MAC1AA27P8R+hoAUjkAZGBycf1oACATx/PrQAueCC3X3oAy/GnjDw18P&#10;PB2rfEDxrqq2Oj6HplxqGrXzozC3tYI2klkIQFiFRWOACeOBSlJRi5PZFRi5yUVuz+XP9pD45eL/&#10;APgpP8dfHn7XPxhmvPD/AIc1nU447PS7a4LSskEKRw2ELuuFigi4d1UB55JmABZq/Kc9ziUcapRS&#10;lN7dlHu/N/kftHDWQXwPI21FfE+rl/kvzPONe1rVfE9q2iWEkOmaDo0KoUSEi3sY+iIBx5szDoAc&#10;8bnIBGfCo0037Sespfe/8l/wy6n1FapCh+6o7L8P+D/TPONe8TWUNwZNIsC6plo5L9twGP4towp6&#10;fxcfnXsUKFoas8DFYqcpWSKWjeB9W8VSxz67q80MU53iJDgJGBku3ZQBk4A6Ctp4yFJuNNXZFLLK&#10;lWn7SrLQ0v2YPgJ8Kf2ifjqPhp4g8V3PhvStbvn0/Q9caTfFY3byJHayXKHl4JJXSNyrBk83eMhS&#10;p9VV61KEITfvNLppt8jyKWBwuOxE0k+VN21+7+tPU+pZf+CNn7dPwN1eTWPBP7Iej+LZrUMINW0f&#10;xpp+pMpHJaO1vp7aTdkngwseOPU4YnA5liYuPtLR+6//AIDzP8j1aGHwWCqczpXa87/i7IzI/wBg&#10;v/gqR491YIv7DvjmS8nbAuvENxYWUKc4GXkuAoX/AIEAABXmw4ecnZz+5S/NpHpvPVBfu6Sv5yjp&#10;9zZ7D8Ov+DfL9rr4wajZt+0v8YfDPgzRbdPMk0vRHOqXTOeqhYtsCMP77TS4xwvevZweTQw2kVZv&#10;S97/ANfI8jFYvGZg0q0rx7bf8H7zc/bz/wCCLvwu/ZC/Z60z43fBrx94k1QaL4q0qy8UabrgtzHc&#10;W97dJax3IMaKVMdxLbhkzsZHbIyBSzfL1hsBOvCfvRTbb6WTdl67LrcvLVTWOp0JR+J2+bf5JXb8&#10;kfXv/BOr9l/4ffHr/gmT4e+GH7Qvgln0bWvEmua74ZWGT7PNp9lc6nPNZyW7pgxqYmVlHQqwBBHF&#10;deDwWHzHKI068dbLXbXS7+bOJYrE5dmNSvhXez67W6Kx8Of8FTv+CdGsfsnXlpp9wiat4J8RanbW&#10;3hjx3Lp6C602eSVUe2uJFx8/ll+o2uhJADA4+OxWT4zh3MHKM3OjZvfR2V7W7qx9rTx2C4kwDfIo&#10;V1a9vPS/o7s8W/4JGfC7xl42/wCCoHwT+HEmnAan4Z+KMVxeKe0FmRqUjDHUbbKRh7Oa+pyZxq42&#10;E6eqklL5Lf8AM/Oc+bp5dUjU+y3H5vb8Uf1UHLZH6V9+fmAhDZ5JHPXNADmBZsDPA9aAG4YqeD3x&#10;zQA4qxx82MDj3oAQKdxO88dqAAkkEhieOT6UADAjC5bn3oACrcnJz60AABA3BzjqaAPI/jT+2D8P&#10;vhT4nvvhlodtP4i8ZWelC8fRLVmigtRIkptxd3W1lgErR7QqrJKA6v5RQ7q/P+OfEvhfw+p0v7Sl&#10;KVSp8NOnFSqNLeVnKMVFd5SV9o3aaPpsg4UzTiBOdG0aadnKT06XSW7aWvbTe55R4K/4KL/GiBNT&#10;1H41fsiW2nWtpp5l0+28C/EaPWL6/n3AeQI76z06GP5Szb3nA+XGOa/PKX0lOAnXjDEUMTSi3bnl&#10;Tg4x85KFSU7f4YyfkfT1vDHMuX/Z68Jvs7x/Gz9P1PdPgx+038H/AI8XN9pPgbxDcpqulsg1LRNW&#10;0+Wzu4S0avuVZVUXEQ3FPPgMkJdHVZGKNj9h4b4t4a4wwP1vJsVCvDryv3o9lODtODdtFKKbWqPi&#10;c2yLNckq+zxlJxvs9Gn6NXXy3XVHfryuSTx719EeQcH8ff2cvhz+0ToemaX49hvIrjRNUj1HRtW0&#10;u7MFzZTrw21hw8ciFkeJwyMp5G5UZfD4k4byXi3J6uV5rSVSjUWq6p9JRf2ZRvo16O6bT9PKc3x2&#10;S4tYjCytL7012aPkTxTZ+OvgD8Ux8IPijChlu0muPCviGGLZa6/aRkFtoyfKuogyCWA9f9ZHlCQn&#10;+bnjP4H5l4c4n63h26uBqO0Z/ahK3wVLbdeWW0rW33/ecjzzL+KcHzQ92qvih2813T6Pps/PpbPx&#10;OtzbYLDn3r+d54RxkbVMC4TMLxTdR3ELZNehg4OMkergIShJHs3/AATO12a4+CniTwMPDuo2Vr4X&#10;+I+sW9ne6leNM2pi9aPWJZ0JUbYln1Oa3RBkKtsADxgf6veBucSznwryypOSc6cPZO3T2UnCCfZ+&#10;zUG+976J2Pw/xDwH1Hieo1tUUZ+l1Z/im/mfRW3K4Levev1k+IPjv/goD4C1zwb8XtD+NVpPPNo/&#10;iSzi0LVzc6lbxwabeQGWS0aNJJFeRrjzZYysSOcxIzFQvP8AKP0oeBf7UyWjxJh17+G9yokm26cp&#10;KzutuSTd29LPuz9i8Lc6hGVTK6r+J80fN295fck9fNI8lOtX0iiIY+bjiv4Q9hTTufs/1Wknc+m/&#10;+CeHgPwxb/C3UvjZYeHrq11XxnqUkd1dX9hJbz3FnYTz2tsQr/fgYie4hlAxLFdI4JVlr/TvwF4b&#10;qcNeGGDp1U1Ur81eSfT2j9y3b92qba6S5j+cvEXMnj+JalKLThSSird7Jyv5qTafofQYU84Y/XrX&#10;7EfBgAcf6zqaAPmj/go7b6Y9p4BubrH2qLXLz7FluebKQP8AX5a/mT6U8qy4Ew8Y/C60b/8AgLt+&#10;J+r+Eqvm2IX/AE7X/pSPn+38R3MEIjEY4HJ6DFf58zwsZSufttTBQcrtnafs2/s9a1+17o9z448R&#10;6pc6X8NL20lttLvNMmMV94jYtskuIJP+WFlgMiTD95cEmSMpEIpZ/wCzfBj6OuFrYSlnnFNOSbal&#10;ToPT3VqpVeur2p6NL4t7H5XxlxrHKarwGXNOovjluov+VdHLv0W290vt6xsodPsobC0jKQwRrHEm&#10;8thVGAMkkngdSa/tRJJWR+INuTuz5Q/bZ+NWqePPiRP+y74W1O3/ALB0nTre6+IEscUFw1xczOst&#10;tpR3bxH+4T7ROjKkgjubIo22YkfzB9JPxRrcJZLHIMva+sYuEud63p0tY3VmrSm7pNpqyl1P1Hw+&#10;4cjXf9q17+5L3F3a3l5pOyXS6lfYxfC+kxIqu5JJAJJ7mv8ANPGVm3ZH3uPxEpNpHURXENnDj0Hc&#10;V5LjKcjwpQlUkc34n8VrCpAYe1erhME5M9vA5fzM574LeDrv9pr4vXXgbTRI+heHXjk8aamloktt&#10;EXXfHpm9zta5lUrI8Sq5igZXk8r7RbGX+svALwUxHGOMjnWZxlDAUn7r2dWpFp8sbp+5H7ctm/cj&#10;d8zhy8V8S0OGcD7ChZ15rT+6n9p/ktrva9mfc9tbQ2ttHaWsQjiijVI448AKoGAABwBjiv8ARo/n&#10;xtt3Y9VwfvEe1ACkMCQGPPSgBNpyCGPpz60ABVicBzx70ABDcgE+3NAAF+UEMffFAHjv7eXhOLxL&#10;+y74mvTIyS6JbjVLeUfw+VnzDjv+6aUfjntX5X40ZCs/8PcVBfFS5aq9YO7v/wBu83zs+h934bY9&#10;4DjLDJq8aj9m/SW342PlrxXcaN4S0nwnplhfr5//AArm4ktY1OS7FbRy2B/eJYj8fev81cheKxOY&#10;Y+rGHu8yir9G1NWT7n7TgnPEVsTXnD3I1tf8Kclb5WSPUPh38JtK+Cnhx9UtNOfUfFN9ZxxX87S4&#10;CuVGYIu0cYcjJ6kLkniv9D+A/DfKfDjKnisLF1MZKmuaUna3Pa8FbZXtd6uy+R8Vm+d4viDGezk+&#10;XDwbcV+Tfd2NGDTfiDJGGv8AU9CMu35oYbOYxjuQHL7j9cfhX2mHo8VQhz4ypSlLf2cIzaX/AHEl&#10;JP58vyOOdbLU+Snz/er/AHW/C/zKPiC4TTBpes6lbyWEX2u4S9RiCUxaytuVv4lKrIBwM5AxX4J9&#10;KHE5s/DGl9XpuLVeKlpeylFxXvdE27X/ACOnLnLEzqUqesvdtfr76Vv1/U5/TvhFp/jnRbbxHraS&#10;2H2uMXFvaWZVGWFxuTzCQcsVKs3YZx2rxfDf6N2SU8jo4viavVlUqRjPlptcijOKlFXte9mr2em2&#10;p68+IsTl+Jnh6Gqju3/NezSv2/E57xb8BvAlvqH2HTrDxJqF2FDvDo3kloBngl5GjVTnou4sf7uK&#10;9vOPBDgPC1lTw1PFzv0pOnKy/ve15V+Nz2MFxXm1aFqrpxj/AH76/wDgPM/wt5lvwv8ADZbvzbOz&#10;+JHiFJrdttxp2qWcKXFvxwWUoflPQMCynjmuHK/o5eHOczaU8RCa3jPkg0+zsmvmm0+jMcXn7cv9&#10;2p+UouVn6O6/JPyI/HH7MPgD4kaP/YPxMi1HXLRJVmtYrm8aH7NcJnZcRNBsZJVydrA8ZPHJr9R4&#10;O8GODPD/ADeOYZfTn7eKaU3O8Vqnra29tPQjC8WZtgJ+1wijB7OyTuuqfNfR9UeIz/8ABL79n3Wf&#10;iFf2es6h4hc/Y4LmKWG+iimZSSjAlIwp+712/XNfE+Pn0k/FTw24opYHLHQVNwUoylRTet7rV2e3&#10;ZH6RQ8Z+LsHgYqlKCeq1TfmtL+e1z5h/4KJ/sxeCf2RviL4J1X4ReG5ZdNu9CuZ9ROsXjzT3bG62&#10;Ojz4+UjbFsITaMAFWzz+0/Qc8WuI+JFnueZ7W9rKc6UJLflg07OEd0uZu+vkrHxnif4bZt9Lnwxx&#10;WW4jHKjmODqqph5WtTblSt7NxWqU2krptp6o8k0zxtHr3iSwt/Dfhi6giCy29ra3M8c9xeTXEiMw&#10;KxfKqDAAGSTyTjpX9q8ZcWZRm+Chh8O5fEm3FbdFa129Xr2Vz5X6Hv0SvEHwIzfM+IOL8TQVStSj&#10;ShClKUoqMfecpSklrotPM+s/2Kf2Tf2ZvHPg65vPiH4Du76CTxxqmm6Ncf8ACRX0ULxQFdsYMMyh&#10;k85bpEdcZEWMnIr/ACa+kH4v8ccC+I2LocKZnL2dFJVKckqkVK/vW51zR956pNaWa01P3vj/AIv4&#10;nwONjTwOIUU6MJS5YxupSbv8SbUldNromfQuk/s+/DT9m7XUHwv8E2tjo+v20kDGR5Li4bb80lrL&#10;cTM0jIc5UFui9yAa/mDNuPeI+Lf+FLG4udWba54yk+Va7WWlvx6n51PiPM+KcK4ZjX56tG1ui7c6&#10;UbLmXXTr5n2Z+yp45vPFHgB9D1HU5ruXRzHFDPOcyG3ZP3Ydv42Xay7upAGcnJP+gPgRxziONOEH&#10;9ZnzVMPJQv1ceVOLl3lfmTfWyb1bP574zymllmZqVJWjUTfle+tuy20PUirdMnn36V+2nyAFCT94&#10;/nQAENtzuP4nFAAFIH3z19aADax/iP0zQAgUg9fwJoAUpk5Ln8DQAAdsnOffigA4Jzj/AOtQAAEZ&#10;BOec0AfN3/BXnXPE+if8E0vjLH4PvorbUtT8GzaPbzTMQEF86WbsORlgk7kDuQK4M0xMcHl9WvLa&#10;Kb+49HKMM8ZmdGgvtSSP53Pi7daL4asbXwF4GsFj0nQkSx0ayabHnzk4G5j1Z3yWY8nLMTnNfg2E&#10;qVcdVVWq9XdvTZf8D7j+lalCnluHcI+VvU8g8aa+90y+GbGZRYaa7IiwnCzS5/eTN/eZ2yxJ68dg&#10;MfRU4cur3f8ASXyPmKlVzbXRfiZ/hXwiniJ21TUISbO3k2RoWGLiUHn6ovAx0YnHQGnicS6CtHd/&#10;gv8Ag/gXhMFHET5pLT83/kvxLXxl1VvBngb+w7cAar4ijy2DhrfTwTvbjoZXUIPVA59K0yil7av7&#10;WW0fxf8AwFr62MuIcT9Xw/soby/Iz/gNpsvh2a11S3t1eYWMl0FccBi5aMfUfZw34rXVm+KlTmpR&#10;6Nfh/wAOcHD2GTpuUlun+P8Awx/TL4QtLfVfDmm6urGVb7S7a4DuOX3wq+Tnqee9faxpzUU1tZfk&#10;L6xNxvLc3IdJhifyzGgZuQrEfN+FXaFtTm9rJt3Rdi04A5Izzn5jmrVnOPqYzcm1bueOf8FBfhR4&#10;j+OH7Ml18APCeh395deOfGPhnS5XsIC32GzTWLa7vbyRukaRWttM5c/xBFALMFPHjcPHG4CpSl9p&#10;2/G5msXLDYyNVfZd1800vzud14v8A2Ol+BdO8HeGviReeCPDOg2UdqJdIMEE8dtEqxwRLNKjJAgA&#10;5KpljgAgZzc6PJRjQhou/QUKia97rv69XuvzMTxB8AtK+NPwS8Tfsz/Ej4rnxhofibSboaTceIIr&#10;aXUtPmRljSYTQoizLDOQQ5QSI3BYjFZVMFHE4SWEr6x+y/Ppr6kUcRWwGLjiKW6etr/C9193S5+d&#10;/wDwQb/ZQ8ceFf8Agtjr9j8X/C93aat8LPhbe319IgzEmrSzRaXCzMCQRLaSXsi8nOCe1cfCuGnS&#10;nOM9HBuP5O34o5OO6lJKPsn7tS0vz/yP3vCktu5Hsa+2PzQGU4wp79KAFAI4z+ZoAaqnlckAHigB&#10;cEEDJNAChcdDQAgHfn8aAAr8+f6UABXvz9aADH8THPFAHxP4X0fSrz49ePbXX7zRJtb/AOEvuG8S&#10;Nom8Ri5MUJgDhycSiy+xB8cEgkda/iHjjBTxnjNmKzK9rU/Z3t/D9nG1vLm5/nc/dcrxEqPB2GlQ&#10;2s//AEp3287+drHf+NPA3hpNMJto0J29QBXz/H2VZPhcvcqTVzkyzNMa63vNniPj74SeG/Ek9vPq&#10;Olt59jI8mn39ncyW13ZOylHeC5gZJrdmRmQtG6lkZlJKsQf5uyrizOuF82eKynEzoVF9qDtp2a2a&#10;8mmuu595DE0cZh3SxCUovdNJr7ndHo/wO/a/+Kfw28UaN4C+N2oyeIvC944sz4tnhVb/AEiQRosM&#10;l55eFuIHdWDzKitEzq75j3vF/bvhP9JXCcQ4hZZxS4UKrXuVl7sJyv8ADONrQdtpXUNLNJ6v814l&#10;8PIRoyxWUJy3bhvp/d6u3a7b2V3ofXdpd2moWsd5Z3Mc8EqgxTQyBkcHuCOCK/rLRrQ/JGmnZnMf&#10;Gn4I/D74++BpPAPxF0lp7X7Ql1ZXVvKYrnT7uPJiureUcxSoScMOCGZGDI7KeDNMry/O8uq4DH0l&#10;Uo1YuMoyV00/6umrNNJpppM6sDjsVluKjiMPLllH+rPumfHvx4+H/in9m3x7FonibV0u9B8R6m0P&#10;g3VhasjSyeSZXsZyuYxOoSVoz8nmxqdqFopGP+evjT4EV+CcR/aOS051MA0uZtqTpSbsk7Wk4vS0&#10;nFpN2crtI/feEeKcHxFhvZYmShXjo1tzbe8r93utbPyaOTvNfe+hBRshwGDA8EHv9K/nmnhlTlr0&#10;PvqWEjB3PqH9gO9vrj4daxZXEmYINYzAMd2iXd/IV/op9F5Q/wCIZTa3+s1f/TdGx+B+KsVHiWD7&#10;04/nI952j7wJ+vNf0WfmpzXxh+GGlfGL4Y638M9Z1K6s4dXsjEl/ZyFZbSYEPFMnOCUkVHCtlW27&#10;WDKSD5+bZXgc7yytl+MhzUqsXCS8pKzte9mt0907Nao68Bjq+W42niqLtKDTXy/R7PyPzy8G+Afi&#10;f8XfHVn+zRM9noXjf7abLx8lhefbB4egiSOS8nSS23qhkilh+zec8L4vYJGUOrQ1/BHB/gVmVXxW&#10;q5LmcJPCYV+0lO3u1IPWkry5b8+0uVSScZx2V1/Rebca4PDcNxzLD6updQTsnfVa+jV3o9rdUfpJ&#10;4Z8L+H/BXhrTvCHhLRrbTtL0qxis9N0+yt1ihtreNAkcaIgCoqqoAUAAAYAr/QaMYxSUVZLZdl2P&#10;5sqVJ1Zuc3dt3be7b6l7bg56fjTIAKehY9aAPlL/AIKh+GLtLb4c/Fm/8V6dpOgeEtb1Jtck1K+W&#10;FZPtOnyxRAFiASHy3sAT2r8F+kjgsRjvDKdOhSdSftqNlFNtau7sl6L5n6X4XYmNHPalNu3ND5aN&#10;PX7jn/gj+wvqPxtsbLxR8eLd9P8ACv8AaMki+EGw0niG1RY/Ja7YcR20j+azWwDGWNYt7hZJIK+I&#10;8FfAShlCocRcRR5q7SlChKNlSb1UqiermlZqLS5H8SbVl7XG3iC6kp4DLJaLSVRPfuo2/wDSr662&#10;XV/ZcUEcUawRKqoihVRVwFAGAAOwr+sW22fjRifE/wCIOh/Cf4d618S/EqzyWWh6bLe3FvabDNOE&#10;QsIYg7KrSuwCIpYbnZRnmsMTiaGDw88RXkowgnKUnsoxV235JK78jfDYeri8TChT+KTSXqz4F8Az&#10;6hqdxfeL/EU802reItVuNY1ie6heOVp7h9+xkkklZFiTy4EiMjiKOGOJTtjUD/JXxS4sxPHHGeMz&#10;eo/dnK0Fe6jTj7sIp6L4UndJXbct2z+oMFlscpymlg4/Yilp33b+bu79d9z0jT9Wht4R+8xxX5NV&#10;oylI8irhpTlsVdb8XxwxticAAdc9K2oYFyktDfDZc5PYxvhj8JPid+1jcXVv4I1HUPDXhdYLSR/H&#10;02mEx30c6rNt0sSjbdHyChN0A1ujTIqmaSOaOL+vvB/6OOaZ/Up5pxLTlQwibtTacatW1rXW8IN/&#10;aesktFytSficScZZfkNJ4fBtVK/k04x6atPe/wBnfvbr9n/CX4R+APgf8P8AT/hl8NdBTT9I05G8&#10;qIOXklkdi8s8sjEtLNI7M7yMSzuzMSSSa/v7CYTC4DCww2FpqnTglGMYq0YpbJLsfheKxWIxuIlX&#10;rycpyd22dHsG7qfeug5w2ns5xmgAMeRgH9KADBySM5oANo3Dk8UAG0gZ3np1oAXBPOTQBU1vR9L1&#10;/R7rQdbs0uLK+t3gu7eVcrJE6lWU+xBNY4nD0MXh50K0VKEk009mmrNM0o1quGrRq0naUWmmujWq&#10;Pkzxf+zf4cT4aXnhTw9qM817Zamtx4a1G64lt47USQ2tuzd4xCWiJP3g5Y881+GZl4O8O4Tg+vlO&#10;UxtUnVddSaXNzJuycrapKTS+/c/ZcDxTmDxccRJJRlDlnFbSc7Sm7d+ZKXla2x2N9fMB9pmmSKa4&#10;bbF5pG0ysCVUn3PHufrX61iazjKcorRqKv8A3l0PNjBKN1t2Mj/hKke0uJY2KNNpD3FooGcTRBln&#10;jH+0hCt7hsjOCa89ZhCMmlK3u3Xyvz/dpf8AA2jRml87fft9/wCZq+LPCHhzxpoN54U8S2P2qxul&#10;2yorsr4HzKyMpBRgcEEEdsVedZPl3EGVywGMgp05OLcXqnbVP/gmNDGYjBVliKUnGUdn/W5cttOj&#10;s7KG0iQ+XbwrHH5hz8qgKAT9BXfRpUcFh6dCk9IpJLskrJfJaGMqvtm5dW7vzbIWewWf7IjoJHcK&#10;UjGCWZSw6dSVU/lSU6d3EfLJxuVmsLK6nj1OOFXkh3xJMAQQMkMpP8QyDweM1lUwlHE1FNpOxs6l&#10;SnGz2GzQpgq6gdwcV0xjDnUUrJ6EOd4PQ5sadBP8Sbu4MeBb6JDAz+7SO+Prg1/nh9L/ADCnLjLC&#10;YKDvKnSTff3nJ6nu0qk44KK6t/pY8o/bX+A3hT426Z4astVvLuxvNOtbw2eo6cULpHJIqyROkitH&#10;NG20ZjdSMoCCpANfA+EviZxJ4WulmuSVWpyk1OEleE1FppO1r9b66XPteAc+zDIquKnRtrKGj7pO&#10;z0s013T20d07HivwP/4JlfD7R/GepXviL4k6hcWEH2eSK30TSLbTZ54p0YPHJcJmRB94ZhMRweCD&#10;X9BcX/TT8QHgqeGyvCUMMq8WpzSm6i/m5HzWV9dlp0sfb8R+K2d4zBQw1OK5nzc3M3JXTXLJR0Tf&#10;+K6v0Z7f4Y+H+keBrfU/g14S0qGy0zRN9noNrACFt44VWazC554UoCc5OGySSTX8yVsXPF5tWqVq&#10;ntHiE5Sk95N3bfk5W+V7HwVfMK2aYSOPru9SXxPu5aSuv02XZJI7zxnAniv4TXWsWio7myj1exKr&#10;92SIeYcemYzIv418RkdephsfUwD2leL+V/8Ah/keFg5fUM4hDa0uR+fNp+aR0P7J2ryaX8SdLlhu&#10;0S31S3ubG5DKT5mFE0AHp/HX9cfRZzipg+KamCcrRqqSa7tLmXz0keN4g4dVMtk3HWDUl5Xbi/0P&#10;q0qGGMmv7/PxQCBnqeaAA5z0P1oAAvAySeOtACbcng9TzQAEbRkevPegBQg9T+dADBtPG3ueKAHE&#10;AtkDkHHSgBMDkkc+gOM0AfDv/BfHW2tP2QtA8NrJgan8QbR5F3Y3rbW1zdYPtmFTj2r4zj3Eex4b&#10;qL+ZqP3s+58OqHt+KaT/AJU393/Dn4FfEXUzpFwt3gGW20a9ug5XO2QtFDGw9CAzkHrX5plEPaKf&#10;k4r5av8AyP2TP6ns400/tc0vusv1PIvC2nyeLfEFn4djdl+1TYldTysQBZ29jtB59xX0OKnHDUJV&#10;H0R83goPF4iNH+b8up7Wuj6VbozXSJaWFnA007ImBDAgLNgdOB0FfIxqVsRV93Vv8z7idKjhaPv7&#10;L8jwGe0uPHXi+TU77zD9uuWmkd+fLi+9jnoFUEBewAFfdwlHCYdRXRWPzGrSnj8Xd9We4/DP4e3+&#10;r6hb6TZwrHJcQyEoMDZuQqikn0XYM+or5LG4l1q3Lfql+J9xg8J9UwTb7H9FXhywGjeFNP03RbaB&#10;WstGghs4LgHy1ZIVVA4XnbkDOOcZxX684Sp01bsvyPz+E5OFm9dTD8HfBPwV4Y0S51LxbCNb1m9M&#10;t3r3iHU2d5ppH+Z/KYnNvEg+WOOPaFVR1PJwVBX55MFBpbnWaN4s8K6tePpWk6yks0F5dWfkkMG8&#10;21MaTqMj5tjSIpbOMkcnNdEORvRnPzJq6d/+Dsa4QNlmyp7gHt6GtV7ruyXNrWO5yXjDwJrvx/td&#10;W+Gui382naRazpb6xqNlAs1zcTrtkaCNTlUjXKhnbJZsqoG0k9uCyinmFOXtp8sT5fO+KFkFeMcP&#10;Hnm9eUr/AAv+F2q/BHWp/BWu6hJrFxdRNe2XiS4VFubqCJ1ja1mRflQwmVGXy8I4kYlQ6uW5auUx&#10;y2elTmPTyrP/APWSj7aUPZv+Ven436/I9d+Bng3wLo3xX8UePdL8L2sPiDxLommwanrMceJr2Cye&#10;4EUTn0jN25XuTM3oMdGE5OaTS1ep5nETrVKNGUnpG6t2u7/nf0PXVC55Byetdx8sAVCeF79xzQAD&#10;Bx2yOxoARSgXKjvzxQAuNxyU46AGgAKrgYBHfGaAAEAkAdup4oAAqPklT9c0AB2/dA59zQABexBG&#10;RQB84/tnfB/UdN163/aJ8Gpqcksdomn+JLOxhEkXkKS0N7Ii/OPLJMbuu/akiswWON5F/APHrgHN&#10;OJcnpZtklHnxmHvdR0nUou7aj/NKErSjHdpyUby5Yv8AROAs/wALga8sDjZWpT1Te0Zfkk/zS7nl&#10;Gh/EaXV7aN3vC6OuUZZMhh6j1r/PDOc8zLFRdObf3s/XMTk8KEm4o24ri3u4tzYJPSvgp+0U7s8y&#10;UJU2Y+vaXBIjEIOh7V24etJM9LCYicWjY/Zz/aC1L4IePLD4c6x4Xu9Q8MeJtSitRe2NwGfRL2WQ&#10;JHI0DEbreV5NrtFl43KuyNGZJIv7c+jP4rYbBVHwxm9eX72Ufq7leUVJ6OlfXkUtHHaN7rRyV/kO&#10;PuGZZnh/7TwsVzwTc9LOUUr303aV9+nW+h9knCnYq1/cR+HjXjSWNoJI1ZGGHRlBBHcH2oA+Zfjn&#10;/wAE+reafUvGv7Neq2uj6pdGOV/CWsSuNGm8tCvlweWpbTy4wC6LIgKqfKIXB/D/ABE8B+EeOVLE&#10;4dLCYqztOnFKMm9f3kElfXeSae+7dz9E4c8Q80ymUaWLbq0l/wCBr0b39H96Oz/Yi8FfE/wJ4D1v&#10;Qfiv8N7nw3fR+IHSKOXUrW7ivY1jVftNvJbyMxgYg7POSGYgZeGMnFev4NcC5t4ecK1sqzCcJy9v&#10;UnGUG2nBxgouzSab5XeOtu7ODjvO8BxBmtPFYSTcfZpO6aad5OzvpfVbNrsz2kFc42/hiv1k+KPP&#10;/i3+1T+zt8DNSl8O/Ev4raZZa2mjyatF4XtN97rF3ZxsFea3062WS6ugCcEQxOevHBry83zvJ8gw&#10;n1rM8RChTulzVJRgrvZXk0rs9DAZTmeZythaMp9NFovV7L5s88u/+Civwp/4Tmw0PQfhN471TR9S&#10;0qK7PjKHTLK1s7fcGYW81veXcOoxyjuptcKWwSDnH5HnH0ivCnKqc/Z4yVecXblpU5tuzs+WU1Cm&#10;15qdmtmz7DDeGnFFeN5xhT8pS9P5VJa+vTU8+8W/8FIv2i7HxLe2fgT9j3wvqmjxy4sNR1P4tzWU&#10;88fHzPAujzCM5zwJG+tfNv6VXhn0o4r/AMFU/wBKzPWp+FWYOC9piYJ9Uk3+Ol/uNf4U/wDBRX4o&#10;674jay+N/wCzNpHhjSvJYpqHh74hPrMxk7KYZNOtQAf72/j0pP6VXhqldUMU/wDuHS/WsjOt4VZr&#10;GF6NeEn2d46etn+R2nhP/goh8D9ZitY/GnhPxr4Tu9R8RHSdOsdT8MPqLzHOEu3k0h7yK0tnzxLc&#10;vDt/jCcV95k/jn4VZ0kqeZwpy5eZqqpUrbac1SMYNrqozls3tqeFjvD7ijBJy9kpxSveMk++ydpP&#10;bou3U9T+G3xT+D3x88HQePfg/wDEPw74x0Ca6lS21fw/qcF/aPNDIUcLJEzKWRwVODkEYr9YpzU4&#10;qcHdPZrb7z5GvQxGErOlWi4SW6aafzTOnGOpzn+dMwEVU25BHuaAPmP/AIKWeKbW58OeDfg7FqFq&#10;Zdb8QnV9SsV1r7PdHTtOUSGZYAD9qh+2y6fDKhwoFyp6gV+GfSI4klw/4aV6VOVqmKlGitHs7ynq&#10;muV8kXZ/K2p+ieGeX/W+IfbNaU4t/N6LXo7Xa22PnqwvLi3fMSk5PJPSv82KkIyWp/RFanGa1N7w&#10;F4Y+OPxnuoLX4O/C6/v7CZYJH8Va0W07RY4JoYp45o7iRd9+rxSna1lHOgkQxyyQHkft/A/0ceOO&#10;LVDFYqCwmGlqp1PjktfhpL3uis58iakpR5kfC5zxbw3kspQnU9pUjdcsdXdOzTfwqzWt3fyZ798F&#10;/wBgLwz4X1618ffHPxY/jTXbZQbXT/s5t9GsHMYVmjtSzGZsmXDzM5CyAYBQGv7Q8P8AwW4J8P6X&#10;PQoqvXe9WrGMpLZ+4rWhZpWa1vrdXsfkmf8AHWaZyvZUv3VPtFu79Xpf0SSPoTcR159M9q/Wz4gV&#10;CrcY6e5oA8R+IP8AwUB/Z68G6peeG/CF3qnjvV9OmMd9p/gmyW4it2S9NlcRSX08kVilxBIrmW0a&#10;4FyqIWELZXP5/wAXeKPAnA8nSzbGxjVVv3cbzqaq6vCCbjdLRz5Y7K92r/U5RwZxBnMI1KNLlpva&#10;UnZbXul8TT2uk1fS55f4l/bt/aa1+LT3+HXwo8GaHLFqtymqw65qV3qYuLIPiCSF4UtvKldRuZHV&#10;wpIUM2Nx/Dcb9K/IpYiVPLMtq1I2XLKc4wfM1s4JT0T6qbufb4bwtpU1fGYrtpGOz66t6/cOtv23&#10;/wBqTQtdvNS8Q/DHwTq+jixAsdM0+9vLC7a5MiZZ7iTzo/LEfmHaI8ltvzAZrfLvpN06bj/auVTj&#10;FvWVOcZWXlCSV3/28h4jwxwVWNsHinzf3oq34ba21/A+g/gH+0L8Pv2j/CN14q8DC8t5dM1STTdd&#10;0XVYVjvdKvFVJDBOiO6gmOSKVWRmR45Y3RmVwT/SPDvEOU8VZNRzXLKntKNVXT2aa0cWnqpRekk9&#10;U0fmGbZTjMlxssLiVaS7bNd1tp8juWCkA7cj2r2jzQwOQQeOnFABkEYKnA7YoAzvGFxJZ+E9Su7a&#10;JWeOxkKq3IJ2nqO9RV/hv0N8LFTxUIvq1+Z43qkKW1vFaKQqRLtQYwMAADj2rzJe9BeSt8j9DoSt&#10;OpLvYzdQewt9IurzUoI5LaC2kmmjkQMGVFzjB4PSs5QVWl7JrQ0U3TfOZ8/wO+DXgn4ean8Y/jTe&#10;aPpen2lo2qa5rGu6ubOw0mHYrHMkkipEiKMbiRg5Pyg4rpocM8PU4qVejebSu7vpt1Pg8x414pxd&#10;aUcurezpx02Wq738x3wuuvD7aeLDwl4utPEXhqWytdQ8La/puoJdwXenThvLCTozLMq7CA4JypFL&#10;EYanhsQ4QVo9F5H0+XZjVzXCxrTXLU2kvPv89zpmjBUoTkEYYZHTv+lZSjCCaezO72i3b1PPfEng&#10;jx7qevT6H4B1XTpY4FUvcal5ytp8m8SxRq8QPmMpBIUgFUYq3DDHiVch4mxNXny900v7/N+n9dB4&#10;rivh/J8NGWPjUbbs1TSelrNu6+T7uz6FzwVN4v0fU5/BXxC0i0tb6WSa90640+d5bW7iYh5BGWUM&#10;hWR2/dtyFZTyDmurB4XNMqlKjjYrmk27xbcde1zX+1sqzfCRxmXTfs7pOMrKaS0TkvNWba63N6WM&#10;bskD5jhcDvXoPlpPllrbU6oKXOo9Lficdpt8n9qavdZwZNUkTJ7bFVf5g1/k94+5jUzfxWzKo23G&#10;E+SN+ijol+B9CqblhaSS15U/m7nMfEa+fVfEEdlI/FjpqDB6AuXkwPwxXxNBypZfShfTV/e/1Pdy&#10;am6FBzt8Ul9ySX5l34b2TSXWrXckeRstIYyV/iSIk/luHFcGeVVahBdE2/m0cebVUpRUX/N+LsM8&#10;RWZtfjfNOpGZ7TTpThcYPlFCfySvrakn7TByvuo/lFFYBxlkMl2lP87/AKm78JbWGXwRbafcR/uz&#10;Nf22xjnEQuJ0x/3zx9K+XzD93xfKMNFzx/FK55GbTf1xyW/uv58qf5md+y2Wu9f8E2kB3surJKSR&#10;yUSzfJ/DI/Ov6Y+jzTrVPEinGOynKT9FCf8AmdPG7VPLK7l1gl83JH2TjcownbnB61/pCfgQBVKg&#10;FMfjQABc9ycH1oAFKkkbfoM0AA2g8r06e1AAAu7JGB3oAD5Ofm696AFUAdSBjuDQApKk4OPpQAHb&#10;g4YA/SgD4M/4OA7KR/2Y/BerRrlLbx60RIH8U2l30Sj8SwFfCeIsJT4blbpKLP0LwxlGPFUL9Yy/&#10;Q/Az49NLYpe7DlJvCzBdueTHdru/9CWvhOHPfp1F1Ul+KZ+p8XOSlSfTll+cTkv2WtNGt+JtV1fY&#10;G+wabHGpPZpnbp/wGJh9DXTxNUdHDQh/M/yt+rOLg6hLEV6lTflX5v8A4B3/AMebyXQvhxbaNDII&#10;7jxBqLRuR977JAqtMB7M7wqfY15ORw9ri3W6RX4vb7lc93iOqlQUF1/I5f4UfDtblINau1YvdXBE&#10;MfX/AEeMBpJD6AuY0+r49a9TM8b7KjKPf83t/meLlGXutiIyS2/JH2h/wT9/Ze1T43/GnRNGufD9&#10;3LpS6jb6j4kuoQI0stKgcyEu5IwJ5Yxboq5ZmZiBiNyOLhvBV8wzSNSKvGG/qepxLjaeHw/sE7Sl&#10;sfsrG5mnMuNpYnAAxjJ6e1fr8t7n5/bmjbsYfiyTxz4jvJfh58M7G2XUbmy23+s38Rlt9LjlBCt5&#10;KlWuZXXcVjDIAo3Mwyobpw+BxuYKUKVkusn9nzPn8+z3L8nhDnTnN35Yrdtd30tfqY/wU+D+t/BD&#10;UJfD/wAQrgaprVzFMtl4kFv5Md7G8puLlRBlvs87yt5suCfNKoc4jVViWVVctfL8a/nX5Dy/PcHx&#10;FT9rRpujKKXNTbu09NU9Lp+SsvmekeWCCrnPHc1DvbQ7tWrI/HP/AIL2/GX9tz9nn9svwH8aPhp4&#10;H8T+Pf2f9A8Py6pq/hzw1rWr2GknWp7m4Fy2q3GkzxypKrfZXheR1TYiIgP77d6FDEQ5OVys/uPk&#10;88yytUxEcRTpt6Wbte1m+3S1te9z9Cv+CdHx/wDiz+0N+wn8Dfil+0Jp92njK+8G3lxr9xIsjY/e&#10;vBa+a8hLeZLbtHLhiz/KC3Jyaxlak8P7r1NeHMux8K9arVjyx7NWe/Tr2Ppz4TajHJ420ma2jiM0&#10;i3FtNIQCwhaFpGAPXl4Yf++a48NJ/WreR6uf4aMcHU7R5Wl53S/Js9p4GAdvWvUPgwIHsPegBAc8&#10;M4NACjpwwOO9AAcYJyDnr9KAD5SMZU0AJwHJJHTrQApAAwduPpQApHzcEUAJkBsbh9KAAkckN+tA&#10;HzL8e/2FrmKfVviR+zQ0FprOoalc6pqfhPUrsx6fqk8kDZEEgVvsEkk4SV3CujFpSU3Sbx+FeKHg&#10;Pw14hynj6D+rY1pe+leE7PX2kFa8mtOZNPa99T9D4Y49xmUqGFxn7yirLvKK8tdUltHp0aPGdd1r&#10;xR8KbLSbj4y+FdQ8GvrV3DZ6dD4kaGMS3kquyWazRSSQSXBWOQiKOR2IRiMgE1/B/F/gx4gcIxlU&#10;zDAydKN26lP95TSXVyjflXbnUW+x+sYPNMhzp8uDrxlLdrVPz0kk2l3tYtN4ttLu3E0dwjo65V1b&#10;II9jX5j9SnCVmj0I4CcXscp40g0TxPY3Giazp1rf2N7byW99ZXcKyw3ELqVeN0YEOjKSpUjBBIr2&#10;MBLEYSpGrSk4zi04tNppp3TTWqaeqa2Z7WFotQaktD6I/YM/aHk1C2P7N/xC19H1fR7YyeELq/u2&#10;a41jTF+8mZHd55bUGNHcncytG5BO5j/ph4I+JtPxA4ajRxc747DpRq95paRq7JXl9pK/vJvqkv56&#10;494VlkePeJoRtQqPT+67ap+urXTofTGAxIxx61+1n5+IdoXaNpz0xQB5X+0T+1j4I+BOj3Nppemv&#10;4p8WGA/YPCmlXSLI0hDCM3MpytnCWUgyOC2FfYkrKUr4jjHxG4O4Eo82c4pQm1eNNXlUl/hitdej&#10;lyx7yR9HkPC2b8QVE6ELU72c38K727vyXztufMfjz41/tMfG+a4h8WePJfDei3UE9ufDPgx2tgYZ&#10;Rcx4mvs/aHkEM8al4WgAkt1lQRk4r+MuNPpTcVZo5UMihHCU76S0nVaTVtWuWO3RbOz7n6/lnAHD&#10;mVxUsR++mustI9NorpddW9HZmZ4d+HNvpkMq2Vk6m5n868mdmeW6m2IhmmkYl5pSsaAyOWdtoyTi&#10;v5kzniXMs7x0sZmFeVarLeU5OTtdu13sld2Ssl0R9V9awuFgqdGKjFbJJJfJLTqbtr4JbAzbk+vF&#10;eFPH+ZyzzTzLaeDAF/1B/KsXj9dzn/tO/UbL4L9ID+Apxx/mNZlruUbzwU+TthPJ64rphj13Ounm&#10;nmc3qvwu0/8A4SaHxtb2M1rrdtHHDFrem3MtpfCBJlnFv9pgZJTAZFDNCX8tyPmU19hwzx7xPwnU&#10;c8nxtShfdQk1Ftq13B3i3bZtNroXX/s3MqXs8VTjNeaTtfS6vs/Pc7n4d/tj/tI/B++stI8f6aPi&#10;L4dEkcFxdfurTXbRMRoJQ+Vt7wDa7MrCJ2MpPmfIEb+wPD76U+FxM4YTiumof9P6abX/AG/TSb+c&#10;L/4Wz4HO/DXA16cq2Vz5Zb8jd0/R7r53R9WfDP44fCX4wLKvw68bWepXNrZ2t1e6cN0V5aQ3AkMD&#10;zW8gWWEP5UoG9RkwyDqjAf1jkmf5JxJgvreVYmFene3NCSkk1Z2dtYuzTs0nqtD8kzHKsyymr7PG&#10;UpQfS60duz2fqmzzX9pj9kHxN+0d8RLfxTJ8U7Hw9aaV4Xk07QLzTvDUU+qWNxPdQzXZM07tE9vM&#10;lrajyjECrwK4ftXyHH3hplHiNUwkM1rVFQoOcvZwaipykklKTs2nBXUbfzSue5w3xXW4ZpVPq9JS&#10;nNq7k3ZJJ2slZ31d3ez7Enhv/gnh+zLYySXPjnwxdeNGe4u5PI8YXzXln5dzBHFLbtZ/LbSwYj3K&#10;k0cmxnYqRnjbhnwt4B4R5ZZdgIKpHltUmuepeN7S5pX5Za6uHLcWY8a8SZldTruMXbSPu7emv46n&#10;t9va21pbR2tpbpFFEgSGKJQFRQMAKBwABjiv0C7Z8q227scAhxgr9KBHHfFb49fCn4MxKvjzxVDB&#10;fT2E13YaJbjzr+9iiaNJGhgTLuqvNChfGxTKm5l3A14fEHE3D/CuB+uZviYUKbdk5u13a9or4pO2&#10;topu2tj0ssyjMs4reywdJzflsvVvRfNnyL8SfjJ8a/2nrCbT/GxufC/hjUYrVj4K0m+Kyqot5lnh&#10;vLyIq1wJHnBaNNkY+zRD5wZDJ/DHiZ9J7Pc1r1MHw0/q2HV4+03qzXNpJafu04q1ld2k/e2t+05H&#10;wRlGSxjWxX72stdfhT6Wjqnbu/XTQfpHgeG3gjiS2CJGoVI0UBVAGAAB0A9K/ketmEpSbvqz6atm&#10;b2TOs8H+GtKivoxdhAN2Dn0r73w/ng8RmdNYhq1+p4OY43ESpPkN74maN4Rg0bfbyw78Hofav6T4&#10;lwXD0csvSlG9jyskxOYTxNpJ2Mv/AIJ56D4zvvjN8TPiXb+KXuvBE+i6HoGmWAvLgww61Y3WrSaj&#10;IkTKISTFeafE8sbMS9s0T4aAqP2T6NWWYzAcEYmrVpuEK2IlOm3pzQ9nSjzLryuUZJPra60sz5zx&#10;MxFGrmVGmvjjHXbZ6pPr3evR36n1mQN2WIwR1r+hz80Aqmfuj6UAHy7RkD1xmgDJ8dDHgrVSuT/o&#10;EuNg5+6aiprTfodODdsZT/xI8e166iLLIrZVidpznrXk83u2P0HDxlZ3W9ijJb6dq2nXek3bkR3l&#10;pLC5DYwHQr/WiL1KrQfI0fAn/Bfbw1/wUN+Kv7OvwoT9lb4RaL43stNl1rS/iX4A8TaLY6lBez3V&#10;na22n6jFBdZjkkiCXrRyI/mRPcqQpydvovH0HCLqOzX/AAT4ypw7j/rzo4WPNBt8rTS00+K7Vuu+&#10;iOu/4N7/ANgz4tf8E/8A9hFPBfx6t9Rs/FvivxHJruqeH7x3ZNFiMcccdsvWNZCFLvtbksOuK4ZT&#10;lWqSk1ZJ2Xp3+Z9FRwH9nUY0nJOVrtxkpK76XTa93RXWj1PuoLGCJDyEAYgjrinKzepadoa+X5ni&#10;v7R/7b/w4/4J/wD7GPj39p74jWQu38J6xHZ3On+W8hN5fX0dtbSSovzNCqzLMwX5jHCwTLYFe7Tl&#10;B4b3d0fIZ9Qa4jiq0m6coL3rXXmreWp8bf8ABLb/AILNfGD/AIKN/tvfEH9lbxhaeEvGnhfwTd3H&#10;iLwb8W/AvhG+0a2ks0mW38ie2upZHjSSO5fyvMIkJiO4vncOPE1pqlaTv69DXhmhDDYyc6cLXi42&#10;6avT56XX/Dn6Iz3CKRh1IHf+teVGMbLm67n39NVI6xV9dF2R5lNfnTPEutaOZAso1CS5jiY8tFJg&#10;hx6gncM+oIr/ACy8eMixOWeJ2PnVpuMKs+eL6SUtbo+6w1KNXB0prZRSb80YviczS+LMKh2aha25&#10;DqcggAo/0wRz7GvgYUPaYek467r5np5dyxwclLeDl876r7zuPh1YxxeFYrr+O9uJbknHJV3Pln/v&#10;gLXyedV3WzKSjtG0V8lr+Nz5XNasvrMrbRsvn1/E5nxBqPm/GrVbppk8m0ls7UOeOIrdS+fozn8j&#10;X3bvKpg6a1cYxv5bX/J3Pay2m45Ek1rLma+b0/A1PDWqN4e+ELa/dgxk6fd3+1zjaZnkkRT75kQf&#10;U183W5sfxXOdNXtNf+S2Tf3o8yvRWIzR0V3jH7rJ/gmzZ/Ym8PXF146sJBMVXQdIledMcMZUSJfx&#10;BRj+Nf2L9FjK6mN4uxWZR+GlF383Uen3WPP8ScTTpZcqT3m190bv9T6yAUDPGK/vQ/EgIAXHy8dK&#10;AAqhGOKABcH5sigAAGMgjrxigAC4PPrQAoZRxuH50AMBG7IHUd6AFJXrkZ4JPtQAuSARu746UAfN&#10;P/BXP4OSfGP9gfx1BaSMl54VtYvFNkTLsUtpzi5kBwCWzCkoC92KjIrx8/wKzLKK2Havdaeq1R7X&#10;DuYSyzOqOITtZ2+T0P51fjxoUUGo21jeANHJ9oskkQ/KwuEUxnPoWjT8Sa/FOGqkqdedOW7s/u/4&#10;c/ojiqMMTgKdaHZr0v8A8MeW/sZ6rHba94o0OdsTNbW0qq3/AEyeVH/9GivW4wozlh6FRLZv8Uv8&#10;jxuAa6jXxFJvovzf+Z0/7V120Hinwja/8sF8HyzIQeDJJqVwr/pFF+lcnDsP9hqW35//AG1W/NnT&#10;xLNxx0e1vzaOp+D09neWlus7FYLLTbe1lkC7iAY/tUzAdyfMi47mPFcGcqdSpGnHdtv9F+p7OQVK&#10;dOjUqPov0uftb/wT8/Z9T4D/AAGs7nWtMgi8SeLli1XX5VIdoY/LK2dmGx92GBhkDgyzTt/Hiv1D&#10;hvLll2WRcVZtXfqz4LNMT9dxsqsnfVpeiPeYZF+6efl9cZr27LmucKb52mfml/wck/tV/tefsjfD&#10;n4ban8BfEvirw18PPGfiqUfFLxN4I1Q2OqP9nt7OG302O7UE2gkhW6kV8EM6r2jKv6OGlDlt3Pg+&#10;JMDJ141WnaN/ldrX9PX1R9X/APBNP9ujW/29v2FPg38efG+nPb+IdR1fULGWN7v7RcXEOny3Nobu&#10;ZyF3M8ao0jgbTJIQAMgV342pB5da+vMvy1PK4Ww9b+3Jy5H7OFOS5tlzSaaXrofS4fauDwR7V4MX&#10;Y+9XuQu+rNOSQ2Wk/bo9UmEiDCKJmHGOnuMdqG0m2tDKLc6rTimvQ8hOvz6edT0ae+mnSy1eeG0e&#10;4mZ2ELJHMIySc4TzNgz2A9K4HP8AA+yhhI4le0at7qb6Xff52PQ/2bZL/UvHGnNbxB44RPLcfOB5&#10;aeVImcE8/M6DA/vZ7V24Fyni0/I+Z4w5KeBqzf23FL13/JM+i8LuztAx7V7h+WCYRuQB1oAVSBwA&#10;OBQAnAXoOOmaAD5V7dB2FACgjJxkUAGVD7s9sYNACEKc7VB9KAPHvFP/AAUO/YG8D+Obj4X+M/22&#10;/hFpHiW0vRaXfh7UviLpsF7DPnHktA8wdXzxtIzmk5RjLlb1OyOXZhNKUaMmmrr3Xqu601W56/az&#10;293BHe2kscsUyK0UsLhldSMhgRwQRyDTaaZx7DsoPl4znIFACfKDgDOKAG3Ntb3lrJaXUKyQyoyS&#10;RSoGV1IwVIPUEZGDTTcXdAeG/EL/AIJz/sx+L9HuNM8HeHr74fzz2llaR33w8uxpptbW1ctHBBBt&#10;e2gQ5KtshUspIJ4GPis+8OuBuJm5Zll9Kcm2+blUZOT0cnKNnJ/4mz6fLeMeIcsa9nXcor7MveX4&#10;6/icD8RP+Cd3xK/4nmp/Cb426QZr7UIpNC03xR4bdrfTbYJiSJpLaZJJ2LfMGO3GcYNfi2ZfRW4G&#10;xLh9TxVeiktbuNTm++MbW9GfZYPxYzKmlHE0Iy802n+N0XfA37CXxY8Lav4V8YXfxa0lNY0PxFZX&#10;92+l2FxDA0ccoFzEqvKSwltnuIfnJC+duxuUUcCfR/zPgDjSjnWBzJTpw5oyhKnaU6claUXJOye0&#10;lZbxSelyOIPETL8+yqpg54WS5lpLmTtLdP4Vpe17H1KAp+Ud89q/p0/KT5H/AGgP23vEnjbxnqPw&#10;l/ZxvXtdI0a5u9O8TeOowpM16m+F7PTeSC8EwcTTspRJIfKVXbzDF/N/jX46YbgWMsnydqePfxtq&#10;8aKaT12vUaei2itXrZH6hwdwK8fGOPzFWpaOMesut3/da+bT0PMPh58NtI8L6Jb6FoWniC2gZmVS&#10;zOzu7mSSV3bLSSPIzyPIxLu7s7EsxJ/zuz3P8wznMauOx1WVStUblKUndtvv6bJbJJJaJH65WxFH&#10;C0lSpJRjFWSWyXRHe6T4W2gfuh+Ar5StjLng4jH36nQWHh5VXJUV5tTEts8irjG3uaMOhKDgJ+Yr&#10;meIOOWKZONGUdUGfSs/bmX1liPoqH7qLz1oWIY1iX3Kk2iwvdCxDIZmjMiw5G4oCAWx1xkgZ9xW8&#10;a8lDn6bX6XNo4yy1Zm6h4bySPK78g1008Ud1LGtHNa34W3bvkH4CvWoYy1j28Nj7W1OF8TeBQ2ta&#10;V4ks7i5stT0LUo77R9TsJzFcWky9djj+F1yjocq6MVYEGv0HgzjnPeC82jmOU1nColZ9YyX8sl1X&#10;kerWp4HN8JLDYuPNB9/z9V0fRn1L+yp+2Jofx51K8+F/jLSl0H4gaPatdXmjEs0GqWKukY1KxkIA&#10;lh3SRpLH/rLaV1RwUeCaf/UPw38RMl8RuH4Y7BzSqxSVWn9qnNrt/LKzcJapr+8pJfz1xPwzi+HM&#10;a4Su6Un7ku67PzXXvutD2shWBPH4c1+gnzIoAK4Y8470Aee/tF/tKfDr9mvwhbeIfG1089/q139i&#10;8M+HbNlN7rV5sZ/JgRiM7UV5JHOEijjeRyFUmvE4k4hyvhTI6+a5jPko0ldvu9lFd5SbUUurZ6uT&#10;ZPjc8x8cLhlq930iu78vz2PiLwxo2pan4r1j4jeMtbn1jxL4juRNrWs3blndVZzDbRAn9zawCR1i&#10;hX5UDMxy8kjv/lf4keIWe+IWeSzDMJe6rqnTT92nC/wxXd6OUt5Pfol/S+CyvBZBgY4XCxslu+sn&#10;1b82eiaLb28MYPGR2r8nrylJnmYmc5M1ZNUtYEwWGQK41SnJnAqE5Mx9U8YJY5aKTBGT8pr2st+s&#10;YWqpwPRw+XOrZNGN4C8MfFz9r2O5svgpr1rY6Jaa1JpmveN7gmSGxMY/0hLNBxd3SMVj7QxSeYJG&#10;LwtA39e+Ffg/xPx0qWYZ3zUMvdpLpUrK+0E/hg9bzfS3IpXuvC4j4jyvheEsPSXPiGvhtpHs5PT1&#10;SWrt0TPtj4afDzw58JvAOkfDbwkLk6do1iltbNe3LTTyAdZJJG5eRjlmbqWJNf3fg8HhMvwlPDYW&#10;moU4JRjGKsopaJJeR+D4jEVsXiJVqrvKTu35m+MA8rz9a6TEDyMbeTQAAhRyTx2NAEd3DHd2r2sj&#10;solQoxU4IyMce/NDV0OMnGSkuh82+Lxf6KJ9GlQ+bps727EsWLBMhWJIGSVwc46k187iW4VHBn63&#10;lfJi6UavSST+fVfJ3MHSPFMhlVJ8jIzjPNZxrcp6VfBR5NDTh1KCT4iaNe6izGMWE8emuPupdM6F&#10;gf8AbaMKFPcKwrd1VOonJHmVKU1hp+zitWm/S3ptc9D1DVra+tUW2gw394DrXY5ppPY+chRdCTW+&#10;uxmSanaRakukF1854TMFZuQucdO4yD+R9KlSg2uY6FSlUjzWsjjPjj8Efgn+0J4C1X4W/HX4Z6Z4&#10;n8O63BDBrOlajG3l3iRTJPEJNhUtsljR15yrKCDxgzCrUppqJrLDrELlmk733tt89v6see/Az9mP&#10;9lH9jXSNR8O/ss/AHw34Hg1WRX1VtEt2Et2VB2iWR2Z3APRS2Bk4Fc08S5yfNuexl+W06NP2cVpd&#10;tbbvrt2/yOlufFcsjkbh681h7aPMlLbp69Plue3TwcYq8d1+pxfxf1qBIdN8RWgCaol2LaGVlysk&#10;DBmeOTHJXjIHZufWv5v+kxluTV+EsPWxaf1iNRxg4pbWvJNvXTRrvdn0PDuEnUqTov8Ah2v536NH&#10;PQatrfjeW20ZNLgivGuDHaXdvqzRGMSKQ5x5TZXC5KnPQeua/iGnKjllCc5Scqa1acbu/Sz5ke1i&#10;8Jh8BL2spPltronqtluvv/A9Z8GaXq3hixa78U+KmvhbxAnZAsUMMUQ3cL1yFXlifwFfFTnRzDHQ&#10;hh6XKm773bvvd9vKx8DjJU8TUtRjbmfXe7f+bPMdE1C81y11HWbiQx3WsO7wg9RLdSHav/AVY/8A&#10;fNfcSlTp4mdZ7QT/AAVn9+p9rXp08Lh6dJbQVn6RW/32+86f4zalDY+ELbw7G5H22+hRQOhhgIkY&#10;e43CMV4HD1Gop1MS+qa+cjychoqtmftGtk383ov1Pcv2F9INv8O9V1lpiZLnVFhkVuxjiU/+1P09&#10;q/0V+ivlX1PgXEYt/wDL6s/uhGKX4tn5n4n4iNXPYUo7Rh+bf+R7mMdDj6Yr+nD83EyPWgBGcdgS&#10;c8CgBcYyCBye5oAAVJyB37UAA2Dtzn0oACYwcFR+lADSDgDd1zzQAoJ6lhx60AGSM8kY6elAEGoW&#10;Vlq1hPpmrWcN1a3MTRXNtcRB45o2BDIysMMpGQQRgg4pNJqzGm07o/nd/wCCsH7CGr/scfGmb4RW&#10;Ii/4RvU9On1D4f3uWO/TY7jasB3szPcWQa2ick5dZI5APnYJ+NcR5TPIs3WKgr05u/z6xfqfvfCW&#10;dQ4hyZ4Ob/ewVn6dJH51aZrWq/CP45QeJbbSri7s9ZupLRrWwiaWVzK+xoERQS0iyEAIBkkADrXt&#10;YjCwzjKfZwfvWTV/v+5rqeJl+Lq5DxBKc1eMm07ev5p9D9BvGv8AwRX/AGv/AI7eAfDPiZrjwx4V&#10;1exS6jTSvEepOs72s5R0SQRo3lOsiMcHdxIeh4rzMgybH4WlU9olyyaa9Vp+R9dn9TC5lOE8PJtp&#10;a6en+R5p8B/2fvHnwN/bA8J/szftK+FpdCu7rxjoj3aTN+4vbCWe3tmmhlI2zQNLbvHuXjDAHBOK&#10;58RgXDOKLqLS9vxb/J/n2CjifquU1qad5NdPS34W/LufuteXEFjI0UcAiSMlI41AARV4AA9AABX6&#10;TLlhBwi9D5inSdaCZny+LLeF9ofnHesnXWx1Swcpq6Mj4o+B/g/+0X8MtS+DHx1+HeleK/CutBF1&#10;LRdXh3xS7HV0YEEMjK6qwZSGBAIIqoV7SOTEZZKcLSV11/rb7zY+B/wV+Bn7O/gey+G3wB+Fuj+E&#10;vD9hG0VlpmjQlY4ldzI4yxZjucs7En5mJY5JzW7qSmtzyFh1QioQ0j2SS176JI6zUdVltYhOmmyX&#10;MYP7wwkbx9FOA30yD6A0k1Zm8aV4KJk6h4l1u/tWOh+GbtRtO2XVSIEz2+TLOeucYGQOorFuT2R0&#10;YbCU4VPef3anAS6RPosP9nz3bXNxNcvLeXLJt82Zzudsc7QTwBn7qqO1cklqfT06sZrmWiSUbeSP&#10;e/2VPBs9rc3niuYFUitzZQEgjczsjuR2IARBnnkkcYOfUymnK0qj9D8544xqk4Ydd+Z6rTor9nv8&#10;mdP4a+P6eIfic3w+fwjPbwNPcW9vqf2kNmaHeXV4ygMYxGwzk87RjnI66eMU8U6Ljt1PBxPD1TD5&#10;Qscqils3G2ydra3d9Wuxm/Fj9oKbwH4r0GwsJIWtr/WrWxlhe3d3nEsqiRlAG7dHGJHAUHO36UVc&#10;WqdRLp1N8r4cnj8vq15aOMXJbdFovm9Oh2Xgr4l6N461nVNI0iC43aVJGs8zR/u235IUNjG4AZK9&#10;gQe9dFKtTrJuJ5OYZVictp0p1mvfTaV9dO/6HR5cLlnHIrU8wF5I2uOnYUAGSBhXHHfFAHP/ABV8&#10;f2nws+Hms/EO+02a+TSrF500+1dFmu5AMJAhchQ7sVRckDLCvPzXM8HkuV18wxcuWlRhKc3a9oxT&#10;bdvRHXgMHUzDHU8LTaUpyUVfbV21PjXxt4W8Wftd3moH4zz/ANsaLqXmIngu+cTaPbWz/Zybd7Yg&#10;RXmHto5BJcI7K+4x+WGIr+Hc48QfEHxLxblhsTLCYZP3adKTi7JuznONpylZ62aj/d0R+7YTJ8h4&#10;Spxahz1UtZtat9bLXlWtrLW27Zf1D4P6l4TsIdNtLx7e2hjEUFtbsUjjQDAVVUgKAOMAYFfgPGXC&#10;1XIZe1qpNybu3q2+7b1b8z18NxDhsXJvkV+9lf72cJYfs3eC/DNvrsXgPQB4Vk8T3EM/iO+8F3E2&#10;h3mpywuXjee5094ZpSCzfec53MDkEg+fk3itxzkM4PA5nWhyK0Y+0lKCVrWUJOULdvd03VmdGJqZ&#10;Xj5XxNGM33lFS+66fZHoXhX47ftQfDXWpNQT4jnxPZXmqpNeab4ss0kEEBlg8yO1lt1iaLEMcwTz&#10;PNAkm3NuC7T+78IfSw4qy6ap53RhiqaVrq1Opez1cknF3dr3jstLHyuYcCcOZjT/ANlvRn0s24/N&#10;N3+5o9e+Hv7fHw017XNH8HfEzQr/AMH6prC28UNzeMJ9L+3TymKOyF6oULK0hRU81I1kaWKNC0jh&#10;K/q/gTxq4E4+rrCYOs6eIe1OpaMpWV3yO7UrLpdS0b5bK5+eZ3wNnWTUZV9KlJfai9Uu7juvle3V&#10;nuiyK6B1kBDYKsoyCPUV+tarc+MH5ycBx054oATJCgeZj8KAAlsE7/xxQB82/ty/GrUpYpP2fPBG&#10;vXun3V7AkviXUtLvfIuIbOQMBbRuo3xNKAcyoyuij5SGYOv88ePPi/W8P8vjlmVv/ba8W1Nq6pQv&#10;bmXebd+W6svietkfpPAXCVPOJvH4v+DB2St8UlZ/cuvdv1PEvA3gHTNE0mz0XRdLt7OysbaO3srO&#10;0hEcVvCi7UjRFACqqgAAcAAAV/mxmGZVq9adWrJynJtybd223dtt6tt6t9T9jxeNjTjyx0SPRdA8&#10;NqkYGzHNfMYnFNs+UxeNu9xPFfjnRPBmpQeD9K06fXPFN9Ztc6X4a08gTSwiWOE3Ern5La3VpBul&#10;c9FYIsjgITB5fiMdSliaklSw8XyyqS2Ts5KMVvObSdox8nJxjeS8addzb1suv/Ddf62Os8NW3iGa&#10;ylm8UaXZ2Uxu5Bb29ndNOFhBCozOVXLNgsQFG0MF5Klj4+Lnho1EsPJyVldtcvvbtJJvRbbu9r6X&#10;suKpVV9Hc1VtkyQMcc81xOTMeaTH+RHjJx9MUucV5dxGgj4Cjr6jFHMwvLuc743+Efwy+JM9jeeO&#10;/AOkatc6RK8ujX97Yo9zpkzI0bTWs+PMtpdrMBJEyuM8EV6mX51m2VRnHCV5041ElOMZNRmk0+Wc&#10;fhnG6T5ZJxfVGkK1SD0f9emzMXwx8JvEHgLWLCw8L+P7y48KW9k0E2heIHlv7mHZbwRQGC9lczbR&#10;5LM4nMzO08jbwcY7sXnWGzGhOeIoJYhu6nTtTi7ynKfPTiuS75ko8igoqMVy73uNZ3v1b/rQ2NS0&#10;NJAcLz24ripYho9GhinFnK694YDg4QflXsYfF2PewuOs9zzjxJ4VvLDW9O8V6Jey2Gr6FqC32iap&#10;bMVls5wpXcD3R0Z45EPyyRyOjDBr9P4D47zrgfPaWaZZU5Zx0lH7M4X1hJdU/vTs1qj3cThsFnuB&#10;eFxSvF/evNea6H1/+zV+0pofx90jULGSzj0zxHoK2665o7X8MzBZog0d1GEbf5Dus0avIiEyW0yg&#10;EIGb/Ujw+47ynxE4cjmuATVnyTi1Zwmkm15qzTjJbre0k0v554l4dxXDeP8AYVdYyu4yto1dr7+6&#10;1tddzrfip8UfCnwd8C3/AMQ/GU9z9hsIxmKwsnuLieRmCpFFFGC0jsxAAAx3OACR9RmmaYDJcuq4&#10;7G1FTpUouUpNpJJeb+5Lq7Jas8jBYPEZhi4Yagryk7Lt8/LufBfxG+KHiX40/EC4+KPj+10+1vzF&#10;JZaRZW7ZbS9NMgcWxcsd0jFUeZl2iR0QY2xR7f8ANfxh8UMb4l57GVJShg6OlKD6vrUkrJc0tlvy&#10;x91Pdv8ApzhPhfC8NYD2ekqstZS7vsvJdPm+pWs/Edpo9lJqN9cRRWtum6e5kkCxxL6sx4Ue5Nfj&#10;VTCzr1FCCbk9lbV+i3Z79egqrtcb4K/aB8D/ABH8Kap4w+Desv4+0/Q7mO31Z/htZzeJZbSZz8sb&#10;w6WlxKrd8beACTgAmvqsv8IvEbN60YYbKcR72zlSnTjtf46ijBabXlr0PnMXXyfCTccRiIQfaUox&#10;em+jaPSPDvwX/al8dXt1a2nwWudDgs9Tiga98VavbWyXlsyFjc2y27XEjhSFBjmWB8t0GDX65kX0&#10;UOPMaoTzCpSw8ZJO3N7SSd9mo2V0tdJNdPNfMYrjnhbBX9nJ1X05Yu3o3K1vkmd54Y/4J63Ov6u9&#10;18bviT/aGkmTK+G9Dszbx3Ee6zkCXM7szyjdFdxOqCNJIboAgMm4/wBDcDfRo4O4WrwxeZTeMrQa&#10;a5ly001zW9xNt7xfvSfvR7Ox8jm3iXj8TTdLAU1RT635pfJ2SXlpddzpfBf/AAUD/YTk8baV8Dfh&#10;z8X9LkR7mHSdEvNB0G7bw59pLCKKwh1aGA6Z5/mYgW3WfzPNxEF8z5K/d1xHw9LN1lSxlL61a/sv&#10;aQ9pa1/gvzba7bHxtXIM9WDljqlGXJ1b331bT97fd289j3YFg5BcdeleyeIKQcFvM4+lAATx/rB0&#10;70AAyAN0negA3ED769aAPJ/jt8P2ivJPG9gF8m4jSPUVC/dkyFWTgdCDgk9Me9eXmNByj7SPzPte&#10;GM1jGP1Kp3bi/wA1/keEXcEmn3zIwGN3yHFePyySufplON6d2dLoUNrrGntaaparNExVtjDowJII&#10;PUMD0IwRxXTRs9zx8X+5mkjX0yLXZFuNP0vxdOjQS7XF/ZJNIuRkEMMFgR0JznByTXQ22zy5+wpy&#10;UpQv6af5/gX9D0mHRY5bh72e+vbjH2i9uSpZwM4VQo2xouThVGOSSSeapQe5k5TqSvblj2/rdnP/&#10;ABE+IOneF9b0TQLsqH1ia4xl+VjiRd0mOpUPJCpboPMGa5sRV9k0m7X/AK/yPUyvK6uOo1Zx+wk/&#10;vb/Gybt1sctrd3I9zIHypQ8hs9c81zN31Z7eEhCEF6GW8owS4B64OajSX5nfBpN3RwvxnvZYIdGc&#10;N+7+3ShuejGI4/QGv5x+kjTqV+HcDUWq9pNvybStf8T6rheFOUqnp+ovwNvRP4tidm5CSFeM5YKv&#10;+Jr+IeIKTjljt3X6lcTxthrLa6PQvi1ry6d4Kk0nc4fXW+xhgcFYBhpiPTKjZ/wOvJ4fwbp82La+&#10;H4fV9fkfIZLgvrGYOW6p+8/XZL9fkcr4CtJNS1aPU5mxDauZYoyODJjYn5AtXVmTlRwns0tZ6fJb&#10;/jY+gziapUVSjq2rf5lH4g6zqPjD4mReEtEs3uBaTLp1lEhH7+5ZlVgPq+1c+o9q+jybJsViXh8u&#10;w0XKtUkoqK3c5OyS+fmbZRhqGWZRLHVpW91zflFJ6/dqfdfwg+HkPws+HmmeB0vFuJbWIte3Qj2+&#10;fcOxeRwOwLscA5wuBniv9W+C+GMNwbwvhcmoPmVGNm/5pPWT+cm7dlZH8w5zmc84zOrjJK3O9F2S&#10;0S+SOl35AIcZHqK+oPMAnIzvH50AAOOsg68cUAAYknEg9AMZoAFynyl6ABScj5ge2APagBGBJzvS&#10;gA6MCBgetACkkYUn3oAUZGeDg0AJ85G7bx6HrQB4l+3t+xT4H/bp+BF38J/E1/8A2bq1pK194S8Q&#10;RxBn0zURE6RyEEfPEwcrIgxuQkZBwRw5jl+HzPCuhVWj/B9z0sqzTE5RjFiKL1W/mux+DP7J/wCy&#10;vqPw+/4KteF/hV8bPD8UN74S8aXMes6dPDIYo9Ut7ZpLV1DqDhsQtHLjZNEyOpZSrV+YYKnXy3HL&#10;A4nRt2XZry7p/gfudOeEznDLMsNrZXfdO1n6NH6p69q/iHVfFcun6dd20SwwpLPNdxNIW8xpNqgB&#10;lxxGST74r6ufNVqKztFfiehDDYaODbqRfO9kra+hyv7Uv7I3w6/bY+GuneFfGOq6h4e8ReG9RF14&#10;a8W6OifbNFuRglojICJYXIRzEcBiinIZQRvUoUcQoSt7y3PFxEXRUvZ7+f69ztvAcnxY0X4c2Gkf&#10;G7UtGv8AxHYq9pcazoSSxwasseFivDFLzBJLHy8IZwjg4Ygirm7OyMsFTqtL2m5GJ2lcsoHUdq5n&#10;KR9BCiuVNFqxvXjlVk5IIyM4/OmrrcyqU3P3Fu7m5rPxY8PeBtY8OnxZrkOn2etXD6bDPdXAjhF3&#10;IYRbqzNgAuwKLk/elx3reFalB3qOy8zxYZdVxuGnOkr8mrSV3bW7SWrtod9JK6SGLAVkbEiEYKn0&#10;/wD14NdvL7vNujwnONRRjqlK9tH0/L5mB4waDxJMPA4UuzlJdUw/+ot1YMFb0ZzgKp5I3N0Ws3p8&#10;B10KfsldO4l34YudY1IzRxeYS/3MABmJ4H5kVEqUm7Lc3jjqeGpSck9D6X+HXg+HwL4QttAUlpFB&#10;kuXIGTKxy3T0zj6Cveo0lRpqCPyLM8dUzHHTry67ei0R4n8YtO1JPiJrs3g7WjpWoJqym3vbeJT5&#10;MjWNuxBHcMWJbudx55zXlYiM3ipOm7Nf5H3eRVKFbK6VPEQ54JO67+/L+l2sjA0PWbufW7m48R6F&#10;FF4l03TJFslF4Wtnhl+9PA5HyliixvkFo8AdGy2MXGpG33ndUw9kpUpfuXJN9HePRrtrdaWetip4&#10;L+KXiL4YeKfDHgrUfEl5qLXOpfbdaXT0Hlwq+5iVVsHyyx8sbiS3VR8tKhiJUcRGm27N9DfMMowm&#10;aZfi8c4qM1Bct+qjb8bK/wCB9ZAEDkcAnmvoT8gFBONxbtQAhkx93nI6460Acp8d/hf/AMLw+C/i&#10;34OnxZqOg/8ACUeHrvS11vR5Al1p7TwtGJ4WYELIhbcpIOCBXNjMHhswwlTC4iKlTqRcZJq6cWrN&#10;NdU10OvAYypl+OpYqn8VOSkvVO58j/CHx/4s8IgaR8TvCq6F4itH8jXtIju0njtbtR+8WOVCRJES&#10;d0bcEoyllRsqv+dtWrjfDHiCvkmN1nRektVzwesJq9vijq+id0m7XP6CxOHw/EWXwxeFlzQktO/o&#10;+zXVfod3q3ja08QldpBxX5f4jcXwzyCjE8jD5XUwd7kMUFvMgz3Ffh8pzUjWUpxZV1HRYJV+6Pri&#10;taVeUWbUsTOLOT8Q+FbeZJEaNWVlwysoIYehHcV7OFxkk00e/g8fJNDvgV+0PJ+xxoH/AAjGo+Hv&#10;EGueB7Y28VtpOks13P4etVaUyPaW+DJPCm9CbaMtIsaFYEYpHA/9v+Cf0h50pxybiyu5Qk0qeIk/&#10;g0SUar/l00n9n7V03KPyHFnA8M1j9cy2KjUV+aO3N53vZPf1066n2zoWvaJ4n0Wz8T+GdYtdQ03U&#10;rSO607ULC4WaC6gkUOksciEq6MrBlYEgggg81/bcJwqwU4O6eqa1TXdM/EalOpRqSp1E4yTaaejT&#10;W6aezXYtBjtC4PtVkHKfHH4oRfBr4U638Sn0WbUptMtB9h06CGdzdXcjrFbwsYYpXijaZ41ebYyQ&#10;oWlfCIxHj8QZ7l/DOSYjNcdLlpUYOUtUr22irtJyk7Rir+9JpLVnfleX1s1zGlg6XxTaXp3fyV38&#10;j4Y+G/hzXGjuta8Y62mra/rF/NqPiLWRZpAb69mbc77UHCKNsUSsWKQwxR7m2A1/kt4hcZ5jxtxN&#10;iM4xmkqj0im2oQStGEbt6JLW1k5Nysrn9MwwuFybAwwmHVoRVl/m/N7vzueqeHtIUBRjtX5biq71&#10;Pm8ZiG7nYaVYCNAAvTpXiVql2fPV6rbKXjPxH8Jvg9pOp/F74k+IvDnhWxW3toNa8U63dW9jEIkk&#10;ZYEnuZSo2K87hA7YDTNjlznfA4XOc8rU8twNOpXneThSgpTd2k5OMI31aiuZpXair7HJGFWvLlgm&#10;35anhXwi/wCCyX/BM344fEC2+F/w8/aw0d9avZfKsoNY0y+0yK5lLBVjjnvIIondmICoHLOSAoOa&#10;/Q868DfFbIMtlj8blc/ZRV5OEqdRxVrtuNOc5JJattWj1aPQrZJmmHp+0nT09U/yZ9NsWzgkDA7m&#10;vyax5VwJYZAHbjmiw7nPfFb4s/Dn4G/DvVfi38WvFtnoPhzQ7bz9U1a+fbFAhYKM8ZJLMqqoBZmY&#10;AAkgV6eTZLmnEGZ0suy6k6teo7RjHVt2v+CTbb0STbskaUKVXEVVTpq7Z+ZOo/8AB1L8C7fxxLpe&#10;nfsp+KLnw8mqeVHrTeIII7iS08zH2j7MY8B9nziIydfl3jrX9YUvogcRSy9VJ5pSjW5buHs5OKna&#10;/Lz8219Obl215eh9YuDsW6PNzq/a363/AE+R+iP7K/7U/wAGP2zvgrpvx7+BGvS3+hak8kRW6tzD&#10;c2dxGdskE0Z+5Ip9yCCGUsrKx/mXjDhDPeBc+qZRm9NQrQs9HeMovVSi+qfyad00mmj5fGYOvgK7&#10;pVlqv60O6vPLTO/HvXz0LsinzMwtUFvIMZBz0xXfR5kepQ50cV4k0uOVWIAwe+K97C1mmj6bBV3F&#10;o4CTxN4l+C3xD0f44eD7iRLjw7M39rWcNsH/ALT0pyPtdo+yKSZhtAmRIxkzQRHa+Ap/oXwM8R58&#10;B8XU5VX/ALNiLU6qb0Sb0mtVFOL1u/s8yuk2dPEGS0eJcnlQa/eRTcP8XT79mfoPG2l+KNFV5bUX&#10;FjqFsC0F5akCSKRc7XjkUEZBwVYZ5II61/qFCaaUoP0a/NNH8ytSpzs9GjyS/wD+CdX/AAT31S8l&#10;1LU/2Evgzc3E7l5ri4+F+ku8jHqSxt8k+5q3KT3Z2xzXNIqyrzS/xS/zO5+FnwI+CHwMsZtN+Cnw&#10;W8KeDre5YNc2/hXw3baekpAwCy26IGIHrTdSbjytuxzVsRiMTLmrTcn5tv8AM6xmbHfrjg1BiLyD&#10;kAA49KAPlT9v79pePVNG1v8AZJ+E148uvanZrZ+ONfgkXyPDVjPGrvb7ud+oTQSKY4AP3cUyzylF&#10;e3W4/GvGDxYyjw7yaeHhLnx1aD9lTW8U7r2k/wCWKaduspK0VZSa+/4F4VxWcZhDF1I2owaev2mn&#10;svK+7+Xe3yL+0BpnhLQ/2YvF/h57ZdN0Cz8G3dt9l09diW1oluVEcar0VVAAA9K/gLgGrjsT4i5Z&#10;WT560sTSleWvNN1E7t+b3P6Hx8aSwVT2m1nf7tz9ZG3fxfljPNf6xH8cK9tRWLEEY5xyTQMGHGCD&#10;xjJoAN3y4A4xxQAHds4PU0AR3VpBqFrLZXtuksMyFJYpBkOpGCCKTSasxxlKElKLs0fOvxa8H+Ht&#10;E8bxeCLXxDZPdXcMlxY2guAZwiY3B16jG4YJ6gN/dNfL16uA/tRYJV4ym02qfOuay3dr3svQ/Ucj&#10;zPEYjB/WalNvksr/AGW3fVfdr527lHStJm0z9y+Qc+mK6acLPU7MTXVeV4ly+0pL6WG+srw215Au&#10;xLlYw+5M8o68bl5zjseRWzUjCnVmk4tXRkeMtR+Mtl4Z1OXwBoXhjVtbjtJTpFnqV1cW0FzOEJSO&#10;Rl3eWGIxu6DOe1ZznXhBukk5dF3OrCU8snioLFVJRptrmcUnJLq0utvQ+Cf2JPG/7eH7RX/BS3U/&#10;F37Xnw01Hw7Z+GfAOs2Euh3OiT2+m6ZBNJCoSJ5MpK0sqR/vN7eYsZI4UY+MwNbMcyzpvFRcVBPp&#10;ZLpb+ux/QfGuUcAcL+FVOORV41J1atNx5ZKUpyWrcrW2jzWVlyt2aTbPtLWtLkt22RxnYAFGPb/9&#10;VfU1Em21sfjFDFc7Tlo3ujGnjlwAIj19K5pe5JPu7fmepTlGTSRgfEDwbf8AjHwxPp+nwg3lvItx&#10;YqxxvlXOE9twJXPbdXwviZwlU4v4Ur4LDK9Wm+eK7tJ6fPp52PUyjMKeXY1Op8Oz9P8Agbnn3wr8&#10;RHTtTfUNN8yW4sZ/NayxiWRV3LNEB/z02EkL32j1r/PXMssqYmjPCVVyyt16Nf8AB37an1We4aVX&#10;DuUl7s9v0fpc6r4l+OdP8deNIpvDeoxXml2UCW+mzQNuSYkBpGH1YhfXg1wTwUMDRjhoO9kr9Nba&#10;6et/wPJyHLqmXZZOpXVpyvdPprZL7tTb8NXw8J+E9a8YTMNun27GDjhzH8i4/wB6Qn8AK8qph/r+&#10;YworaK19WzzsbT+u5hRw8ftO3pff8EWf2E/BjeLvjtpeo6pG8sekxT6jI+0EPMo2KW+rylh7oK/p&#10;H6PuR0c48SYV6ivHDwlU205tIxv2s3deaOXxQx0Mu4WnRoac8lT/AO3d2vuVvmfeuT/EOvrX+hB/&#10;MIpLEbgfTigAJKryoGD3oAQFihBzgnrQAoLE8jB4zigAyS2cdOuRQAAksAwyaAF3tjlf50ANxjku&#10;aAFPHcj0HpQAYAGFY+9ACFcDJY4HWgAwSeXPOOgoA8i+Pn7DH7M/7RvjjR/iv8Qvh9FD408PMn9i&#10;eNNGkNpqlsqtkRmVOJ4xlsRzCRF3sVCsd1ceKy/B4xp1YJtbPqvRnqZZnWZZRNywtRpPdbp9NUeS&#10;/GX9mPx74Q1oa3olteapA4Ki/wBMsmkfZv3Kk0KhiCM/eUbeWPy9K8jEZbUpytFXh97P1XIeMcux&#10;tONPEyVOS6SenrGT29Ht5nD6V440z7XHpVrqCXc+4K6WMgl8hcdXIOEGPUgnjGa5qVRKXKfS4jAu&#10;Meapon3dr+nf5Ghq+JoTIjEZPO3uPf1pz+I5qNJRdjBDiJyQ3096wad7HrKUVFW2JrPfLIrY5Y9A&#10;en4VW7Oec4KN+pzX7Zv7MGoftV/sveKvhPo15HHrV1aWsvh955PLjS4t7iOcKzdi5jUZ7YHvUZhg&#10;3icG4R+LdHXwjnmF4e4ooYvEx5qKbU1a+jVr28tzx7/gnx8DP+CoVnd2kn7U3x/8SeG/BGhn7Pbe&#10;D76W0udU1VVBCxm48t5Yrcd28zzCBxt4NeblNDOpVeXFTcYLppr+p9b4i5x4WzouWQYVVK1RuTn7&#10;0Ywb8rpN9tLdfI+2dJ03TrOP7Bp1lFBDndL5ak5OMbmbqSRxubk19QuWC0PxOc2pc0t+3X7j1v4R&#10;/DhXih8V6zCyRhlk06LewZ8E/vX6fKeCq9xyeDgehhqGinLc+HzrN51JuhSemqfZX6L9X322Oz8d&#10;+OPDHw58K3njTxfqq2un2ULSSuSSzkDiONeryMeFRcsxIABJrbE4rC4Kk6uImoRW7k0l+J87Qw9f&#10;E1PZ0YOUuyV3+B+PX7U3/BXP9peL4qz+I9JtIdAYzrPpvg/WtLHlW1mmQkVwWRJZJnBYyMjAKSAu&#10;Qoz+08FcG+H3G2R+0wmLjXq2vKVOabpS/vRWqS7M/EOKfE3xL4G4keHng5UcNzWSnTdqi6uM+vT4&#10;XofQ37NH7dPgv9rH4cQ+OPDmgNpfiDSZmtNa0Ca7E0lhLLgqyuAC8Eoj3I5AyYmB5Rq/KOPOE8w4&#10;NzZUK8vaQn8M0tHbo7aJrtvqf1B4acXZb4g5LUxeFajOFlOm3r3vrrbV2dt7rofRnwc8HeD/AAN4&#10;bv8A9pf4xXVnp2n2UX2wXs4BXamAJ22gk4wFRRkkngZIFfKSrYPK8FPMMdLkhBXbfRd7LVvsldt7&#10;ansZ7jsZm+Np5FlUXOc3ytLq/wCVPay6t2Xd2TO/+Dn7X37N/wAfNal8N/Cj4r2OpajEhc6fJFLb&#10;TyKMktGkyI0gAGTtBwMZxkVx5FxzwrxJiHh8vxKlUX2WnFvzSklzd3a9lvY+fz/gPi7hjDrEZlhJ&#10;QpvTmTjKKfZuLkk+17X6XPSjtJx5hxX1h8iKemN5GMZPNAAMnJyeeO9AHm/xr/Zk+GHxeivNd1MS&#10;aNrj2yKviPTpNkkYjIZWkVsxygAbTvUnZlQy8EfE8Y+HXCHHlJRzjDKc4pxjNNxqRT7SW9t0pKUU&#10;22lds+gyTibOMgk1hZ+43rFq6f6rfpbpc+Lm8c6D4Nsb/VtC+Pvgj4kaBoVxLbeIfF3w81aO/g0O&#10;SKKSV21aK3aUaUgjjcmaWTyQY33tCWjR/wCIfEz6NefZDGWNyByxuHu7xir1odrxV+f1jr3j1P2j&#10;K+JsDm7jRxtF4arJJxU9FO/8jaV/Jbvpc67wx8T7HXNLt9W0jV7a8tLmCOa2urSZZY5Y3QOjqykh&#10;lZWVgQcEMCODX8tYvKKuHrSpVYOMotpppppp2aaeqaaaa6NWPXrZVF6x2N2Lxesy4aUHHXNec8C4&#10;vY4JZc49Ctf63BKpLOv41rTw8os2pYWcWcb4ruIJcMhGQeMete5g4yjufSZfCcRvw++Nfxi+B9wd&#10;R+E+qQTwG6jnvfCurSkWGoooIeNHAJs5XBGJkDKGVS8cg3A/0R4W+OWf8BVqWBxsnXy9N3g9Z00+&#10;tNvtq+Rvld3s3c+f4p4Iy7P4SrRXJXt8S69rrr+fmfdHwl+JWj/GH4caT8S/D9hf2VtqtmJjp+qR&#10;Kl1ZSfdkgmCM6eZG4ZGKO6EqSjupDH/RHKc1y3PMtpZhl9VVaNVc0JR2a+dmmndNNJxaaaTTR/OG&#10;PwOIy3GTwtdWnB2f6P0a1XkfLH7cXxJb4ifH6y+CKQSf2b4Gs7fV9QgvNFwk2pXaSJbTQXDghxFA&#10;LlWEe1laYbiQwA/lb6VfGdfAZRheHsNO3t7zq2avywa5YtJ3Scnza6SsuqP1nwvyiMIVczmtfhj5&#10;fzfouvXYzPB+lxrECV4z6V/nvjqzcj7bMa8nI7jTWtrZPmIHua+fq882fMVuebLGsfEDwj4P0v8A&#10;tnxX4l0/SrITRQm81G8SCISSyLFGm5yBueR0RRnJZgByRWVDLcbja3ssPTlOVm7RTbtFOUnZa2UU&#10;230SbeiOCWDqzeiufnf/AMFyv2dP2xv27/jr8Jf2UfgFY3Y8JXFjf6t4i1CcvHpVrPG8aJPdyKpy&#10;yozCOPks0hwBhmH9NfR+4n4H8POHs04hziS+sKUKdOKs6sotNuNNN7NpOUtEkld7J+5kdXCZZSli&#10;K6vK+ndfiji/+Icz9nn4H/Bi11L4lWvxA+MPi+41ywtNSsfA2qWukxWVvcXCxSXAjmV2aOKNjIck&#10;s20gBQSV97/iaDibiDPZU8C6GX4ZQnKMq0Z1XKUIuSjeLilKbXKtElfW70elbibGYuo4xtCL79e/&#10;Vab+du7Pu/xFa+LPgdL4F+Bnh/4wa03hvR/Dkq6hqOq3Ud3r+ohCkMBa5lQqyxqzF5Chcv5WW5bd&#10;+HcM1OHM/wA1r5tnODi1UqxvCnenRineU7Ri7pyaXKlJJLmstFbkyjKlnEa1WyUo2sul38/Lb/I9&#10;B+I/iz4St4It77wL8VfFFnqsW13WK+hk+1SBQp80SRMACFHEYQZyccmv6I4uyP6Of+q0quUYS2Kc&#10;bRXPUdnq9ufXV7u+hw5XkHEc8y9njKUfZX1aTWnlr+dzwHxY2m/twfDTRP2c/wBoP9maP4p6dYfE&#10;mTRfiPqWn64+l2uiPBp66jY6myK0ck5lt7uyEkURCpNcSqCyxjd+B4P2vAGa1s6ybMvqU5YdVMPG&#10;UFUlVUqjo1aSbUox5J06jjKavKEIt2lJ20x2Flk2YShCbTSVnZfjrpqtLXe3m15dqP8Awb8fsVfE&#10;D4teKluvhpoGieAk061tvCy+DNe1RdYtb5Sxumu5Lm5mgcZICqIwQu3OCCW+upfST48y3JcLy4ip&#10;UxjlJ1fbQo+xlB25PZqEITXW7cnrfpZLphxHmGHoRSk3LW90rW6WtZlv9iL9lPxz/wAEVPDvxC0z&#10;Xtb8VfFLwN4x8ZaJH4M07wZoTXOoabNM1zDc3N3bbhHHGsf2LzbhGwRF9xdqg48fcYZf484rAVKM&#10;KWCxeHo1nWlWmo05qPJKEKc7OTk5e05KbWjl8Tu7LHYtZ7OnJRtKKd79dtvnf0XzPqW58Sy+Eobq&#10;wTxJqF/5uo3Fz5uozo7xiWVpBEpVVAjQNsQYJCqASTkn8ihhY42UZ+zjC0YxtFNJ8qSu7t+9K15P&#10;ZtuyS0PTweVKtFOUehjTfEe8eTmbjNd0cqppbHtRyWmlsWbXxKNRUB36ispYT2T0MKmBdF6GX4ks&#10;YLiIuVyCOldeFqSi7Hfgq0qcrJn0V+wj8Y5/ip8Hbzw1reoJPrXgTX5vDuryW9lJFGVWOK6siGdQ&#10;JXOn3VkZXjGzzzMq424r/XDwn4nfF/h5l+ZS+Nw5J7fHTbpyel7czjzJb8slc/nzjPKv7I4hrU0r&#10;Rn78fSWrt5KV0vQ9qwAMBvxr9EPlg245Dt0oAa8iRoXeXAUZZmOAAOpPpRuB8U/HT9un4nfGfxVb&#10;+Hv2RvGMOi+B9OuZE1rx0dLE134gkCMvlaWsy+XHbK5Gb11k84oREvlgTSfzT4veP+E4Nr1MnyJR&#10;rYxL3p3UqdJ3+Fr7c0t47Ruru94r9a4R8P6WLw7xeappP4YarTvLr6JW9TzLRfBi6NZta2YnPmXE&#10;txcT3EzSzXM8rmSWeWRyWklkdmdnYksSTX8G57xDmnEOa1cyzOq6taq7yk/uS7JJaJLRJWR+yYSO&#10;Cy/Dqhh4qMVskR2nwjPx5+MPg39mi4aRtP8AE95PqXjGKNFOfDdh5b3qOHxmO4mmsdPby2EyjUfN&#10;QEROV/bvo28JQ4q49WPrRvRwKVVv/p63akviTvdSntJe5aW6PmeN8/WWZFUdN+/L3V6v79Uk2r2T&#10;tv0f6U8nkFvWv9Gj+ZxCqg5JIHY4oAGIYDDnPagACkAZc9cmgBSQFx5vvmgDk/GXw4+GHxB1lote&#10;hgk1WCyKMbe82TrBIRjeoOGUlON6kcHHU18fxNwpw3xcnhcdKSqKLX7urOlNRl39nKN07acykj0s&#10;HmGPy+nzUvgb6xTV12bWj9GmePfFz9nf4cfDTw5PfR/FG60CzM4k03SNI0m3FzPMoyEhESqzyZyd&#10;2PlBJYhQTX87534F8A8ASeePOMTh/Z6wXtE5t/yxuuabe2t0lrLRNn3eR8UZtmFZUaeEjVdrSbcu&#10;VRe97u0V+fTWx5tafG3xR4Ehj/4WBA3iGFlLXEcflpe2a8YG+MLHMwAOchR0w3XPz/C30l6WExX1&#10;POacq0HL+IuVSiv7yilGTW/upH3EuGKOa3WBl7BpbPmcJPy5rySvtq35He+FvGvgL4g2MF/4I8Tw&#10;3AuIfNht54nhlZfURyAMwzxlcr15r+psk4n4b4ipxqZZioVL9E7TXrGWv4fM+WxeCzPLqjpYmFra&#10;N6Nferr77PyLk809uxjuIyCB0K8/yr2p+2oysrtPtay9f+AZQjSbu18yhrUcWtRLBqd5eNAHVntk&#10;uSiOVII3Y5IyOmcHoQRWMkrXsdFJwpS5oLX0KWoRWMxO5c+2KJJdjojUlCVzFv7LTYgXKYCjLMXU&#10;BfqSRj8cVzyjLlbTtbrZfqelTr4nl5kcnqfjOzlhuLPwiBf3kdtM8ckGRBEVjZstKRtOCvRc5PHv&#10;X5Nxj4ucE8LYCuqGOhVxbjJRVJ89p2fK5W91JO1z3aGX1abhUr3SbV79bu225jv4U8IJ4YTxNcaQ&#10;qz6Toklz9rtpmjdykJfJZSN+T3Oa/wA4sLj8xr5rOLqv35u99dW/PbzPUeNxcMUqPNeMpJWeqV3b&#10;RPbQ4PwfH/aOuT6tqU7G4itJbqRUwiPKkZYMyqAM7lBOACa+xpuWNxN5pWtJ6JLaLa/I+rx8XhsL&#10;CnFaaL5N+fk9Dt/E2m6he/Ba70rRIXnlNvYMY4gWeRfNTdtA5JJOcDrXzOSuM8yq8y95t2/Ff5I+&#10;ZwtahSzqlWxGkU5a9nbT5HUfsAfEDQ/CPxEgTW76G2ttXt5dNjubiQKq3BkDRRk9AzlGUZI+bC/e&#10;IFf0/wDR2zrC5Jx3VwmJtD6xT5E5ae+mpKOvfW213ZK7aPn/ABVwGIzDKfbUfe5JKdl/K1Zv5XV/&#10;LXY+48A9XOfTPev7yP5wDgAAORx+VAC4HPzN14oAQqccSE+pzQAoGTgueaAAKB0OPoaAEBBJG4nH&#10;agBcA873oAASQTt98UAG4gYwPbFACqT3FACc44A465FABn2HHTmgBDknsfbFAAAVIOzBPHWgDyj4&#10;q/sy6Z4naXWPBrJZXLMWeyPyxOxwCVI+5wCcYxk9q87E5fCreUNGfaZHxhicvh7HErnh3erX37/f&#10;0PDPFPw48Z+EJ2s9d0G5tgH2qZY/lfgn5WGVfhSflJ6c4rx6lCtRfvI/RMBmuAx8b4eqpPts/uep&#10;z6WQl+SWDafVkqFFS2PWdRQii/p1na25V8gEdSRVcvc56rk9jYnbTr+y+y3qNsyCrxyMjIw6MrLy&#10;p/8Ar1rCfK7M89UqnPdL8DR8C+EdQ1a+ksfCtrfaldTyoLue4naZkzkJuY8Rp8rdlXg9TmtKUZVP&#10;dgt+v/BOLM8bQwML15KPW2l36Lqe6eAfgxpfhBk1jxPdwz3EeDFGG2xRN6knG8/XjjOOmPXoYaFJ&#10;K+rPzbNc+qY73KS5Ifi/VnP+N/25v2b9B1LUfBPgz4r+GvFfi7Tw6zeFdB8R2s1zBIONtxtc/ZwD&#10;jduG4DJCNjFedxJn2F4VwjxGOp1OW1/dhJ6d29IperXkeZk+C/tuv7HDVafNsrzim32Su5N+ifmf&#10;m58cP2w/24vE/wAfLO98favZW8ED+ZY+HrbTobnR4YnfaY7ecfO1ztODM+11BIAAYg/C+IPiH4D8&#10;Q+GbzDB1KtXH05ezjRc+RqcoSbrTirr2cErXV25SUdE2173h5wN42z8UP7PxMadDKvZ+1q1eVyvT&#10;jOK9lF2TdSTb0dkknLXlSfN+K9H1r4k3v9r/ABP19tVuCS3lPEvlxE+nHPfrX8N4TiXM8qnN5fVn&#10;Sct3Gck5Lzs19x/bVXJ+H6tGNGWCpTjHWPtKcajT7rnTs/Sxqfs1HwN+zZ+0FovxK1DQll0PUHGl&#10;eJIbRfKd7WV1IZgo+fy3AcdG4ZQRvNftPAXjnxjDFU8szjF1MThJSTcasnUcdlzU5TvKNkl7qfK1&#10;fS7ufA5/4UcKYvD18bkWDp4PHKDtKjFU4VErvlnCHLBt9J8vMtLtpWPrn/grZ8ULiGbwX+zxol4I&#10;rG6Mmr69YxJhJIYSFtUbHGzzA7bemUQ9hX3P0ieI6+Ey6hlNGbSneU7ddUor/wBKdu6T6I+E8Bsj&#10;hJ4zO6sbyjanTfZy1qNefLZX7OS6nx1ctrGhaha+N/Bl/JpuvaNOt1pOoWnyyRSpyBx1BGRg5HOO&#10;hIr+VMkzfGZPmFPEYeo4yi0009mno16P7z+h50sPi6E8Li4qdGouWcXqmn/W/wA9z9aP2b/izD8c&#10;fgZ4X+K8WA+s6PFNdoABsnA2yjAJC/OG47V/pHwtnCz/AIew2PbV5xTlb+ZaS/FPTofwdxbkcuG+&#10;JcVlr2pzaX+HePro1qdsckg8Z4znPFe+fOgobnIzxxnvQB83/wDBWdZJ/wBhrXtDkkf7FrfjPwdo&#10;2vQrKyLc6Ve+KdKs7+3kIIPlS2k1xFJyMxyOCcV8b4iYzG5fwDmuKwknGrDD1pQa3UlTk01vqnsf&#10;S8HU1V4lw0Wr6t7X1UW1p3TV15nyL4v+H9zqMUOs/DrxbfeBfFuk6Y9l4X8Z+GI1hvNGjIG2FU4S&#10;a1yq7rSQGFgo+UEKy/5o8D+IPEnAWcrH5dWbUnepCTbjVT35r3957qduZOz12f8ATOZZNgM2wTw9&#10;eCcW7/Pvfv5noPgr43/st+IvElvZ/t1/DGw8AeKma78j4yeH7mTTtB165mtIbeS+1Ga3KQ2N4yrE&#10;ka6kHi3qiW8zufLH9s8M8b+EvjTg44bN8NRWMcYqVOqkpu15WpVdJSj7rbUZJpaSWuv47mnD/F3C&#10;spVMrqynQ6RXvOKctFyu999XFddT2Pxn/wAE4NZuvCGheH/gV+1X4g8PyafcSvqeseINHtdfuNUj&#10;b7qM0vlLHtIPKjPY9K7cy+jX4UZjiJVo4WdK+0YVJKK9Fr+Z4uF8Rs5pT/2mEZrt8P4o6fSv2EYL&#10;fSorXWfi1f310qYluhpcUIkPrsVsLX5/W+iNw5Os5UsxqRj0XJF2+blqei/FHFr4cLH/AMCf+Rn+&#10;Kv8AgnrBrOkyW2g/GS+0y9ZSIrxtGhuFQ+ux2AP4munB/RO4boVlKtmFSceq5Ixv81I3p+LOOgmn&#10;hY/+BP8AyMT4W/8ABMzU9G8O61oPxw/aX1rxdLqKbNO1LRvD9rodxpo9UaEyB292HfpX3OE+jd4W&#10;YSvGq6FSfK78sqsnF+TWjt8zz8V4oZ9Vl+4jGC/8C/Pse3/AX9nT4d/s7eG5vD/gIalK995L6rqO&#10;q6k88+oTRpsE8o4j80oFVnRFLBEDZ2rj9eyDh3JeF8vWByqiqVFNtQTk0m97czk0nvZO3ZHxGa5v&#10;mGdYj2+MnzSSteyWnbRHxXBr58ffFHxx48fS9a099T8f6xHJp2t3jzNbmxum0sGIN/q4ZVsFuEQY&#10;AE5I65P+bn0ic5nmvinj03FqjyUouPVRgnq+rUpST7Wt0P6E4WwqwHC+HhazcVJ+fN7yf3St8jvd&#10;JnW0ttxIFfzpWi5zM8RB1ZlfU/GItchZMY9K1o4HmNaGW8/Q8n+Mnjf4c/Efxjof7PPxZ+AN74z0&#10;bxBBNqL3+o+Gor7RLGS1ZWRbmSQlYpmJzGCvzYYZ6ivs8jwGaZXga2c5djo4erSahyxqOFaSqJp8&#10;iVnKK+076aadT0I5byO60fT+vyL2q6z+0R8W/iFceDotZl+Hnhfw5r2iaro3inQ9ShvJ/EkMckpv&#10;NMnt3Rfs0TjylLAs3OQTnA5qNDhnJcsjiXBYuvWhWpzpTjKEaLaj7OrCab55L3nZpLuur8rFZbGj&#10;G9r9Lfrt8vv2PSrrwr4w8HfGWy+JXwF+E/hq8fxzqtvH8Wdc1XXZ7e6SytLdo7SS3iCuksi73Xb8&#10;gxzyTkfKwxmBx2RzwOb4qpFYaMnhYRhGUeepK9RTleLinZO/vO/ZLX5TE00o+zqOyjtp3u+3e33v&#10;0Oh+PH7O2i/GtNN1ux1p9A8S6PMBpniW0tElljtmkRri0kRiBLDKqYKNwrhJB8yCvM4d4nr5C6lK&#10;cPa0Ki96m20nJJqE01rGUG9Gt43i9JMyy3M8Vldf2lF77rur7f8AB6Hmsv7LX7Rt74ZsrRvHfgyx&#10;1aaaePVb22066litYW8wRzW0cjjfKmYmKSHYxVh0Ir6tcX8L08XOXsK0qaUXFOUE5NW5ozaWkX7y&#10;vH3kmnufXVeNXLDuNOm1PvdW/I7zwz+z/wCMvh3438Ft8N/i7e2fg3Q7LVB4p8N6jb/a7jxDfXWx&#10;oryW7kJkRo3EhEa4QBwihUjRB87i+JcDmeAxn17CRliarp+yqRfLGjCF1KEaa91qSt7z966cm3KU&#10;m/j62MjiVVnWjepN3T7d0l2/Iu+L/wBlv4T+I/hn41+F2i22qeFrXx/qk2qeJNT8IazNp+oS38pi&#10;8y6S4jbfHIwhjUlTgquMYJFc+C4vzjC5tg8fVca8sLFQpxqwjUpqEea0HBqziuZtX6u97mH1ms5x&#10;lJ3suVen9PR7oseO9UPg/T7SaW+02HQ9PgkfWr3W794zBbpESJfNJ2qFIy7OcBQTms8upLHVZJRk&#10;6s2uRQineTe3Lu77RUVe56eDi5tzbt12X5HzZ8P/AI0+JPiNqdnofjrwTc6Hqeq6KmtaU2xvIvbF&#10;jCHyGJktZ4XnhSSGX/norRvKPMEX6zi+HMNgm3g6yqQjU9lLa8Z+9bVe7OE1GThOHZqcYe7z/omA&#10;nyJxlHZKz6Pv9x7lF8AbmTwafE/21Puk43c8fjX6xS8JJT4b/tHnV7Pr/wAE8GXFlOOZfVuU4PS7&#10;mW2vDblj8rEdfevwfF0eSUovo2j6vEQjOnzHQvm4s92Oorx17tQ8hWhUOm/YW8XweHf2rdc+Hs39&#10;vXM3i7wCL+DdcltM05NHv1jfahOEuLg66mWAG5LEA52DH97fRFzadXKM0yyTVoTpVY926kZQn8l7&#10;KHzevQ/PfFTBKWHwuNilu4t9XdJr7rS+8+yCSVzjv36V/YR+NHKfGb44fCr9nrwFd/E74yeM7bQt&#10;Gs9iSXM6SSySO7BEiihiVpZ5GdgqxxqzsSAATWGKxWFwNCVfEVIwhHVyk0kl3bdkjqwWBxeY4hUM&#10;NBzm9kj4o+N/7Rnxv/a51aHQ7OXVvh58OY5Z4rrw5HMn9qeLbd1Kq17KnzWFuVIzaxsZW3MJXXhB&#10;/Hfij9I2OJjUynhFuzTjLENW62tSTWumqm7bqy01/a+GfD/DZbTWKzG06nuyitbQa126u+nZeZ03&#10;hP4bq1nHDa2KRxxoqxxRoFVFAwAAOAAOg7V/MmD4exGLjzWbvv8A8E+kx2bxhK1zYu/h8bZNzWw/&#10;lXl5xw/XwlNya6Hn0s353ozxL4VfDn9snwx4q8TeO/EPx00bwjc+LJo7bU7bwRoq3F6dIgkuXsrF&#10;b66GIGtxdTESxwkyPNK7AZVR+o5H4+Ybw34WWRcJYG03eVSvWldzqtJe0VJXio2VlBy0VtWceOyn&#10;A5xiI1MVeajflTdkm0r6L4rvo2rWSRo+JPhJqniFhe+PPjP8UfEN9HHsS/u/ijq9i4QEkL5emXFr&#10;Dxk8+XuPcmvAxv0ivFrM8V7ZZk6OluWnCnGPraUZa99T1cHkGQUqahGhFJf3Ytv1clJ/iY+naB8R&#10;PAbeV8Ov2j/in4dhZ/MltoPHl1qccsgGAzf2qbpwB3VGRT3Hevbyj6RPirgKcoyxqrXad6tODa8k&#10;4qKX3M9Gtwfw1jlFyw8brsuW/wD4Dyr8D1D4M/t8ftGfCO9gsv2otQ0jxz4TV3OreM9E0htP1XTU&#10;bBE0mnwh4riCPkN5TCXYC4Ryuxv6N4C+kxknEWY0svzrD/ValR2VRS5qV38Kk2k4325n7qbV7K7X&#10;59xD4YrD4aeIy+TbjryPW61vZ7320atfS59LfCz9q34efFXSYvFWh3EE+h3d00Wna/pGox6hZzAM&#10;FDNJDnyweu4goo+8wr+l6eKp1JNdj4PMOF8bgErSUnyqTXwvXsnv6LXstDU1P4ga7dfEX/hHdOmE&#10;Vla31vC5RVYzbmiLlieQMMRx/hUyrzWIUVsZUcsoRyz29XWUlJrytdfmX/ir8CPhj8aLWGLx94Vg&#10;ubm1BFjqUShLq1z/AHJMZAzztOVyAcZAx4HFPBfDnGOGVHNKPNy6xkm4zi/7so2a9NutjmyjPs2y&#10;Oblg6rinvHeMvVbP8z518V/sFeOPB+o3nifwz8adCjsjky3Gu6eLWVIz/C88fUDpzjNfzFxP9Gqu&#10;lVr0s1iqS1vWbVl15pttad9FY/WsD4pZbXw8KGIwEudf8+5XTflF9zhb79nm41J59J8Q/EE31jHt&#10;F3qWnQta2SpnLCCWRhJdMR8u9QsS5BDsQQP564myfgjgeoqVPHLGYh63pRcqfT4ZPSpr1j7q6u+h&#10;9DT4wqOPtKND2T6KTUpN625ltTS3s7yfZbi/EvW9DHh610DwJoFteQ2hS00qNgfsliq8GRpsYyi5&#10;YhSWOO2c18Fl+C4lzDHf2nKFShTi3765k+6inpq+r6LXoaZJRdXEzni56P3pW+J3eit5vTXRFv4G&#10;WniD4iX0+h+APilqVxaaAyQ6xcw363IM7R7thSXeUJyHAyMKV9a/s36Ov/EVOL80+tY7HThldG6c&#10;aiu6jaaUYt6+7pJybfbrp8T4k57/AKoUoQhhIOvXjzRU7rljzNKWlr3tbzPTF8H+JktlFx8SjFdR&#10;F1vLa50SDcpz8pHzAkEd8Y61/WeZZVXw9SKovmR8dw5xXRzTC8teMVVW6UmtPminJ4L8Z30CtaeK&#10;5/KVsyXMWlQxqR3VS2SSfUDArsy3IvrGIdXFz5YRXwrd+bOPibxBw+VK2ApRq1L6pt2j3fnZnB6N&#10;49+D5+NN78FfEviOW+8X6JFDqFzZa0sp32UuMTQ7gIJAu4K2zLJkbgu4Z/zu+kV/xErhvxIlRxeM&#10;qPKnOPsuWSUUpRTcZqPvJ725lql7rdmff8KvivNuB6Gd4iio06rcOaHwuavZfzJ2110evY4Pwv4m&#10;PhnVDoviKBrY2l/PBKW+75RmkUOvqCp6jivwqpl8sJmFOrOLcHyvW6urJPX5M/Vq+EhjKEZ4eV+Z&#10;Xt1vZPXtY0/CF6ni3wHqvhe3dWvLfSbrSrgBsky+URGf+BJtYf71ebKh9QzqMp6Rm1KPze336HFj&#10;KSwmOpSm/clKMvRXV1+f3HDfB+8sL3WFt513C+sXRo2OCGK7WXHXgkg+lfZ4OE4472bjdtuK7u/a&#10;3dH1efKpLDN3tZpr06P9T3rwZ8C/Enir4Z2PiL4W2p1i1ayGn+IPDyX0dvd6deRIqTxI0jhXXePM&#10;jLMrBShGQQa/Wp+B2cZ1gMPxDwfNTc0lVozahOFWNvaR5pPla503rZpW0Z+O4rimnluYSwmY+44t&#10;uFSzanBt8raWz5dJWTT1R6b8PP2ebP4qC9v/ANob9nKx0q/liCXGqW+tLFNrB6M89vZyGNWI5Lb2&#10;JPpX9KcN+HmH4mw7xPGOSUaOL05pwqX52vtctNqMXLd66vpsfG5hxNWydRp5LmEp09+VwuoeSlNX&#10;aWy0XzPb/C/hfRPBeg2vhfw1p/2ays4ljgiMrOQB3ZnJZz6liSe5r9qwWCwuXYWGGw8eWEVZLsvn&#10;r958HicTXxleVas7ylq+n4LRfI0NrY6Dgcc11GAmCV3AdPc0AG0kAED8DQAuDnLkdKAEO/k8Zx70&#10;AADBug/A0ABEjcjHPuaADAzt2/mDQAfKDlMk55PNACBOo6DPegAYKflK4x0oADtLA5HHHFAAAvUZ&#10;6gcdqABdoPA4xkUAKAoIVhn6igBk0Ntd2z21zCkkbqVkSRNysO4IPB+lJpNWY4txkpJ2aOa1X4L/&#10;AAr1eD7PdeBtPiUybz9iiNsxbGOTCVPc8dM89awlhMNJawS9NPxVmerRz3OaEk44iWnduS+53X4H&#10;xv8AtZfHX9njwx4n1j4Q/AfxIkniDwxexW/iq5stQFy+n3DKJFtFWTduk2/6x+iZ2ZMiuqfjnivx&#10;hiOBoUaGFo8s6kefmmpW5b6cqekm+vRK1r30/ZPDbBZpxPKWMxdSM6cXypcqvfu3G3KlfTq2nokt&#10;fO9C+Pd/Po1xZX3w9kvdSmtmjiv7rxDL9lRmUgyGEIvTkhRkZI5GK/Lv+JhcNRymSng28RbS7Ti+&#10;jv1Xex9/iuD39cU4VuSCd2lFpvy3aOC/aO+P3xJ+EXwu0eP4JfGHxD4d1ovKbjRtO12aKHUbWGFn&#10;nkMStiOVmIPnRhXLH5ie36f9EXN8Zxlxu8JiYzq4aFOUqsZtypxbu4tN7ScrJrsfz19JT6vk3Cc8&#10;Rh63s8Y5w9m1aMprmXNHu4qLbXa1kfP3wg/4KOeN7i6X4e/tI+IL3xv4O1m9McyeOdUn1WXSLg5A&#10;dXuWYvFnAKMCybmKt1Ff0z4++CuJxXCVXiPgivUhjMMnOVKFWfs5xi3zciUrKSTbSXofzd4NeLtf&#10;CcQxyPi2EamGqS+OcIuUG0rc143cbrr3v68z+2f8KX+HuqW/xK8BzzW2lNdJEbOO6YjSJ8ny5bfn&#10;92hIAAB+VsAcNX539Erx1xfiJRq8Aca2rynCfs51fedSFrTpS5r3nr7j3snfY+++kj4K0uDMXDjf&#10;hW9KClB1VT91QnLWE4cqXLF2V7aKTTW+nffBf4t6r+0P8HbDWtduVGvaNevBf3dqhAWdBkOV7B4m&#10;jcjPUdelfyD42+EdPwk8Uq+RYb3sNWUZ0v8ABO1o37xfun9heAniPLjbw/pZpida8b0q0b7uOql6&#10;ta6+aO3s9Q8SWDWNh488GavoV3qVotzYJrGkz2Zuom5Dqk6K2D9MGvyXifg/OeFMdLC46k4SjrZ2&#10;ej2aabTXmnps9Uz9jynNcp4gy5ZhldZVaT0fSUWtGpJ6prz3WqurMg8erv8ACtwoOCrxkc46SKa8&#10;LLW44yL9fyPWwjX1mPz/ACZ0XjL4i6j8aviTrPxj1i3eKTVjDDaQSSeY1vbwRLEibv8AgOeOtfR8&#10;b8Q1eI86liZ3V0tG72tFRS+SR4uT5PS4dyijldJ3VPmbdrXlKTk3b52MjWdSNjAtvbQPPe3TCHT7&#10;KFd0lxKx2qiqOpJIr5vA4OtjsTGlSTd2tv63fRHqQjGd5Sdox1k3oklq236H6p/sdfCG++Bn7NHh&#10;D4ZazFt1Cw0pZNSX+5cSlpZFP0ZyvHpX+kXA2Sz4f4VwuCqK01G8l2lJuUl8m7H8M8fZ7S4l4wxm&#10;YUvglO0f8Mfdi/mlc9MwncfTj8K+sPjwCLjK+nPWgDA+Knw18HfGX4Y+I/g/8QdL+2aD4r0G80fW&#10;7PeyefaXMLwzJuUgrlHYZBBGcgg0pRjOLjJXT0fobYevVwuIhXpO0oNST7NO6/E/N3wDaeNtI1HX&#10;Pg38VWuH8YeAtRGkeILue1aMaooUG31OPKKHjuodsmVUAP5qgAKM/wCWfi5wLW8OuMKuCS/2epep&#10;Rf8A07bfu663g/d3eltW7n9V5DntDOMrp4mn1Wq00fVaN7PReR1D6AtxC9rNCrxzRlJopEDLIpGC&#10;rAjBBHY9a/LViXGSknZrZro/I9R4lFfwbH8XfgTfw65+zL49HhnyIVgl8KX8U114duoRKZSg09ZU&#10;js5GctuuLYRyMJH3+Z8u3948O/pAca8H1FQxs5Y3DaLkqTblDVawm7y20UZNxXRLr8jnfCmR55Fu&#10;pDknq+aNk72aV+6vZ69t0e6fCz/gqN4K06ZPC/7YfgxvhffRqiHxjNdi48KXjnjIvztaxJ4yt6kK&#10;BpEjSaZjX9p8DeMfBHHcYUsNX9liGv4NS0Z3tdqLvyzSs/hd7K7ij8jzzgHOMrk54de2p/3V7yXn&#10;H/K/XofU2najp+r6fb6xpd9DdWl1Ek1rdW0wkjmjYAq6suQykEEEcEHiv1Q+FacXZ7onwnbP4E0C&#10;FQIMDH0NAH5f/se+NPE3xN/Zu+HPxL8cazPqOteIvAGi6nrGo3LlpLq6uLCGWaVierM7sxPcmv8A&#10;IHxIb/15za//AEE4j/07M/q6KhDLqUYK0VFJLsktEes6lcPDa4X+7XwNKKlPU4qUFKpqcncNLqF+&#10;tuJD8zYr3sNR5pKK6n0EFGlS5ux3N18C7y38FL4o88bWTJWv1nEeF+MocNRzVy0aufLU+KacsyeF&#10;sfPmt+IPFXib473fgLSbVLyy8E2Wg6ze6LLceWmqfbrnUI9+4YzJbCwMscT5ikdl3bGVJE+OpYTC&#10;YLIFiqr5Z4iVekppXcPZRpO1v5arq8s5R9+MU7cycoy9jFzqVq3JCKdknq7bv0Z9F/s8fFXw/wDF&#10;HR5Doj3NvqNg0aa3oGpRCK/0mZgT5NxEGbaflcB0LxSbC0byLhj+W8T5Picorr2tnCd3CpF3p1Ev&#10;tQlZX3V00pxulOMZaHxGbqCnd6HrURAQCTjjkEV8ZJXeh8zsxx2FeOw7Cps7hdAPLIwAScUWY7nm&#10;H7Qn7Y/7Of7MtlOnxW+JmmwauLJrmy8K2d0k2r36jdt8m1DbyGZSgkbbErH5nUZI+04S8PeL+NsR&#10;GnlOEnODfK6jTVKG1+apblVk7tK8mvhi3oevk3D+ecRYtYbLMPKtN30iu3Vt2jFecmldpX1PB/2d&#10;Pjr4+/b/APGvi74g6npKaH8MfBmsw6b4e0G2vG+1arqYhjuHk1BkIDJHFLA4t13Qk3KBmcwtn9O4&#10;44Qy3wlwuDyxVfbZliISqVZ29ylTcnCMaKavzScZXqO00ovlUVI+v4j4YnwRmdPLMVVU8So81Tkb&#10;cIqXwwV4puVveclpaSS1Tb7fxTpd3DfySAtnzCSa+QwVePImj3sBiISpJDF8b+L007+yBq0/k4+4&#10;JDivs48X57HBfVVXlydrv/Mp5Zlzre25Fzeg3QtInmnErg5Jzkivj8TXVncMViIxhY6g2BgtMMOi&#10;15HtOaZ4fteaoYvwk+KGufDr9sD4ZaFZ6zHZaR4m1XWLTxE8zKqG1g0S/vRuY/dVZbaNyc4+Xmv7&#10;B+iR/wAlrjm/+gV/+nqP+R4XiLRhV4XTau4zi16u6/I9C+L3/BTrTvE0154P/Ys0C18WyW7tBd/E&#10;fUnK+G7OVJmimitmQ+bqc6EBgIgtswbi5LxvFX9MeI3jfwj4f82FcvrGM6UoNe7dOzqS2itNleWq&#10;0SaZ8Fw74eZlm0lUxd6VPs17z0TWnRNPd/ceAW2gSz6qninxj4p1nxVr6XFxOviLxXqUl/dwPcBB&#10;OlsZSVsYH8tf9GtligGOEBJJ/gTjDxE4w47xLqZvipSh0pp8tKOratBaNpv4pJytZXskl+85XkeW&#10;ZRR9nhaUY7Xst7LdvdvzZ2PgqGOXUFLrn58ZNfN5ZFSrRTIzWTVLQ+kfh/pli1kpeNenPHtX9Q8J&#10;YDB1MOuZI/F83r1faWTL3ivTLJbZ9ir93sK8XjzBYOnhJuKWxyYCvUc1c841axjMjYXqa/j/ADVx&#10;jiHY+0w9WVkYGqaYhRvlHTriuOjVdz1qFd6HHa9pibSNg9q9zDVXc+jwld3OZ2tHNtjB3g/KV7V6&#10;t043Z7qalC7E/ZF1vS/CPxq+MPgb4fWGnCTQ/Cfh7xJbafp8gR7LVb99VtbiMxRMqKjwadZ3HlOp&#10;zJLJNnMua/v/AOjbm2bZl4f1I42UpKlWnCnKXM24csJfE7tqM5SiraK3Ktj8t4rp0/7VhByfJO6k&#10;t1paS3vZ3bV01pZbI+pPC2gaH4K0yDw5oarCqySST3UKhGmnlYmSY7ejM7Fs++K/for2SSXc+Pxl&#10;SvjZOpWfNeySetlHZeiSsezeCvFUGs+C9O17Uy9s08axO1/iNnlDmPOM4+dlyvqGHrXtU25xTsfn&#10;GOhDC4qcJNLXvprsv09Talt4J4jFNGrqQNyuu4H8DSlGM04yV12Zgm07oz77T/Bnh+Btb1Cy0uxS&#10;AGSS8nijiWMAZLFyBjjvXPQyzCRrJ0aMebpyxV/lZXCvjZ06LlWq2it25WXzu7Hx5/wVH/aV+C3w&#10;1+AmteKfD/hSDVfEepulhZ63/Z6vPkZbybaSUF9zsEiBjG0faAyncK/L/GnhzB4TI6dSthqbxeKn&#10;GlCc1GU6cPiqSXMpOEVBSTUeV3lfTc/UfAPEf68cdU8swtaUsPQTqVFG6p78qvaym02pa3TStdpn&#10;zv8A8Eo/20bP4M+HtW+Hnirww+sX/iDxJqV9PqGniKPF7DBE1xEd5+ZU+5GBkLHEAAAKy8HM/wAJ&#10;iM1XBrXI2+ai7K1nFtrTVv3ZSv1uz7b6WPCtXhumuMMNDmo4ejCE4XbfK5tRmm9Nb636n2d8PPi1&#10;4sk+Ms998bfDlvoGleINIjl8LxzyI6IquSVZ+gZw+ecciv6hzHKML/ZN8tm6rpNqb2d7bpdlbzP4&#10;MyfinM/9a5rO6HsqNakpUk2pR1klZvTV3089DN/b9/b7+BH7E3wiu/Hni7UbPVPEMsIXwt4Ns7uN&#10;rzV7lshAEDEpADy8p4VQcbm2qfzfMs7wuQ4OVbESX+G+re/X/LT7j+iuAPDjN/FLOlleUR/dpp1Z&#10;qNo00t03b4tUrX1v2TZ+fP7NnwRv9T8aal8RPj4w8R+NNVvBq3inWNWsEvPsd7KAyWtlHOSkAiQ7&#10;PMA3BVCqQvFfzv4ecN5z9ITivGYvEVpU8BSSU3GydTW0YttNWaTduiS9T9y+kN43ZZ4JcJZdkeQU&#10;W4z5o0qUHZckbqVSq4uLcZyeivbdtN6n2r4K8FfBvxH8PZvhj4tttR1S0+2SXmm3kl7/AMTPS5GG&#10;5o7ed2O6MsM+S58v5iOgAH7vnP0eOCq/DCyiFNqnBvkk7OcG92pct7PqrNO97X1X8p8P/SC4plni&#10;zCpy88kuaFONotLZShdRbt10fmdP8L/2KbiRrz7B8Yob2zQK9jqkVkYb61nGP3NzAxKOhU54KEFc&#10;j71fzfifos4OLq4PG4i9N+9SqJWqRe1nupQe+jTTT76ftsvF3BZzRhiMNQTlqpxbvHXXTaUZLzT0&#10;Y/Wv2N/Hml6k+oP4B8LeKrZpfNkSHVptLvElx9+CdIy8eTgmN3eInPyjJrz8q8DeJMiqLD42lh8w&#10;w0dE+adGsr7tNRaut1zSkuyR2Q46wGJp+5iKuHnbsqkH5STkrromknbds9j+En7Pnh/4Z6gvirR/&#10;EPiOC5vLVBqGm3epRyws23hXCxL5jJyofrjPOK/c+D/DrJ+EK0sTgalaLqJc8JVOaF7dVZJtbc2/&#10;mfEZ5xPi87j7KvCm1F6SUWn5vd2vu1t5HoxVONoP5Gv0Q+YAiMcc/rQAm1QMAE8+9AC4XjKnk96A&#10;DK7chTzz/wDXoAD5YJJHbk4oAFVGO5enpQAuF3ZGQfWgBAsR5wT74NAB8x+YnNAAQVbOAMkD60AK&#10;OhBxQAhUnCN9QKAAk5wzD8RxQAYYEKDk+poATDg5dh+X1oAUhgDuI/TmgBGaTGc460AfM/8AwU8/&#10;b98KfsM/BMvAzXvjTxTHNZ+E9JtrhY5YztxJesSrbY4tyn7rbnKKAckj2cnyOWdSmp4mnhqcV71W&#10;rJRhHtrJpOT6I8XOM/oZFGMvYyr1G/dpU03Odt9Fey7s/HHwJ+2Z4b0LUJtP1r9nPw3Gl5K02q3d&#10;tKw1e5d2LvdS3EsfmXMpZmcs7D5mOMZr5Xjj6J1XxMwksyyLih4nE0k+WMpqrS0+yuScvZqVrLSy&#10;6mvD/wBKLMeCcwjQzDI3haEmk+VOMkl3UopSeu71f4HaeM/22LzwBrlx4T8PeFrDXNsMUuk62mrk&#10;R3EMi5Vnj2FlcYIZDyGUg4r8c4A+hLnPHOCWOx+OeCcKk6dahKlKVSEoWuou/K07uzvay3P0/wAR&#10;/pZ5PwrjXTyvCvEwrQjVpzU1yWkr22un3W6fQ8H8X/E34k/Er4hLr2qX1xq/ifVWkstN0+1kSMxp&#10;sJMMYJAhjCMWY9xye1f2biafhd9Fzw8eWZdQvOrdpN+/UkrXq1Ze81CLaSjrd+7FbtfwNxv4g8Se&#10;JGd/21ndW1GnrFa+zhG/wxSVm3tor3Zr/tISw/G/4reHLD4f/AbxF4b8YeI4006+8Hx2guV1G6VQ&#10;q3VpJFxK0mDG6qudwVstuOPzv6NXibh8NLMMlzTF050KspVaUpysoub9+l7y0096Kdm9UkfacZ5/&#10;wt4j0cLmORUuXFwUKVSnFX9pZXjNNJap3TUop2UXrrb7c8E/8Euf21/jl+zlpPw+8d+BY/CWoX3h&#10;60hv77xPfwFbRlMeWdIXeQuojDbNo57g1/PeQ8B5jwt9ISfEuEoJZfRxU6sGpRV6dpfDFO+rfVI/&#10;uLM+LctzzwE/1bxNVyx1XD06ck4t2nGSs22raJdLsrfDDw/8Kf2Gre++Gv7KkeneNfEEWsrd6v8A&#10;FLxRp6zWy3KLGojsbRiyAx+Wg84knchK9efJ8dPpAZfxDxg8bgcLTlWppQjUaU7JfyJqyd7Pnavp&#10;ZaO59N4MeBT4U4UVDOsRU5Krc3Rg+Ru6snUkndKz0h1T1122Pir+03+0n8Y/B1z4K+LOqeHfFVlI&#10;jtZyXOiRwXVhOVwk1vMgBjZWAJHRgCp4Jr8GzHxazfiDAywebqNWDvZyhHmi7bxlFJrW197rR7n7&#10;dkvA3CnD2Pji8sjUoTVrpVHKE431jOLdmmtuzs1qil+y/wDDHw18T9U1rU/ifEmpXGiiCC10mWUg&#10;RhtzNMwUjcDgKD0yDntX4nxbm2KymjRhgHyKpzNyS3tZKKutLXv9xfGud47J6VCngHyRqczc0t7W&#10;SirrS278rGV+0P4J0D4ffE7+w/hNKsJu9OWXVNJtpw32Nw3bcfkLLggE/wAXpiu3hjH18yyv2uZK&#10;6jK0ZtW5l8lrZ3R38IZljc1yd1cw15ZNRm1bmXyWtno2u3c9I/Z7/aN+BP7OksPibQP2QtV13xUi&#10;5bxN4h8SW8sqOVAJhUhhAOvK/NgkZwcV/QfCviJwHwjShPD4D2leK+OcuveMeRqPqtfPWx8lxVwd&#10;xVxcpUK+bxpYb/n1TpySav8Aad05/PS6Wl1c94+HH/BXLT9X8a2Gi/Ff4K3HhzR765W3fW7bVFuh&#10;aM52o0kaqGKbiASuSM5welfqHD30gsrzXNoYXGUFShLTmUnK3Ztcq0721W9mfmOceA2IwuW1K2XY&#10;1VqsVfkcOTmS1aUm2r22va+10fVHxN+MXwl+CvhI+O/jJ8UvDvhPQxKkZ1jxLrMFla73OEUSzOq7&#10;mPAGcntX9DSq0oU/aSklHu2kvv2PwShhsTiavsqMHKXZJt/ctTyT4mf8FGvgf4DmbTvCXhPxt421&#10;GG9EF1p3hbww0Pkpgkz/AGjUXtbaSMEAHy5XfLDCkBiPzbM/Gbwuylfv81pS/wCvbdXdN701Nfif&#10;WYLgHijGWbo8kX1m0vw1l57bI89m/wCCkH7RE1466T+xNYS25dvIkufipBHIUzwXQWTBWxjIDMB0&#10;yetfnk/pU+FcG01iNP8Ap1HX/wAqHsS8M8wg/erx+5/geKftc/Hr9rb4o6r4Z+MHgD9hTTH1zw7e&#10;iz1uwsPidZy3OtaHNnzbZDLawL5sUvlzxF5Qq4mXH75jX5d4peL3gz4r5DHK6lath68G5Uq06N4U&#10;5W1U+Sc5uE0kpcsW7qL6HvcOZFmHDdWrL2ylGS2s9WtvS6uvuu0eieHdGudZ0u21Gfw9fac9xEJG&#10;0/UhF9ot8/wSeTJJHuHfY7D0Jr+M4QviXThNTSduaPNyy81zRjK3a8U/I+ylj/du3r/Xp+R0mnfD&#10;ue8X5bUn6Cv0fIuGsRjFdQueZWzmFN7lPxB8M761gaWO1ZeOwr6DGcIV6VNuUDowmd05ys2eNaV8&#10;OvGX7Pl1Ldfsm/EWf4V3FxOZbrTNF0mK40K7kbIeWbSmKQGYgnM0XlSMwUu0m0Cvq+GPGbj7gGp7&#10;OdV4qhr+7rSbadrLlqPmlFbaaqySSSO3H8O5JxFT5q9NOX817S3vut+u992e1+Av+Cl/xf8ADckG&#10;m/Hr9m4apCSEk174a6xHcbSWADSWV8YHRFXezskkjZACxtnj+kuG/pNeHmce5mCqYOf9+LnDp9qm&#10;m7u7+zolqz84zLwrzKjeWCqKa7S919euq7dt/I9y8Pft1fsja/d6Vps3x80HRr3XtSGn6Dpni2V9&#10;EvNUuiVAhtrfUFhluHJdABGrZLAV+zZFxhwrxNFvKsbSrW3UZxcld2V435ldrS616Hw2O4Zz/LW/&#10;rGGmkldtLmVlu+aN1p110PiT9mnwNa/CX4R+GPg5D4msdYbwRolt4YutS06TfBPc6YgsLgofQTW8&#10;i/VTX+VnihhMTguPs2pV4uMvrNZ2faVSUov0cWmvJo/o6hWhisqo1oKylFO3a6Tt+J6dfWslxa5U&#10;Z+WvzinNRmclKoo1NTk761u7G8+0JEw2njivbw9ZKzT1R79KdOrT5WzoJ/i54in8Ojw400nlAY21&#10;95V49zqrkyy5zfIvM8iHD+DjjPrCWpgaTptzd37XX2bDybQ77Blgu7aCe4G5sem4+tfA4ivFQs33&#10;/G1/vsvuR6lerSpw3Nv4o/speAv2lPh+dD8VQzaT4gtLaUeFfHOkFoNX8O3DrgT2tzEyTRgnAeNX&#10;VZFyrcGuHJeNMy4SzVV8PapRbXtaE0pUa0V9mpTknCX92Ti3B+9HVHwWY42VDE+0p2b6pq8Wno1K&#10;L0aa9Gt009T4e8UfGj/gpD+w98V9F8MfGH4qeJ76z0Ro4tP024vra703xNp0Dxh3iuJonuPMkjOw&#10;md/NjdssHADv/X3DvC3gP4q5ZPG5fgIRcmpVYwc6dWjKTbcbJ+zS0fK4R5GtlF3S/e+HOEfDHxPy&#10;OvXyvD/VsbCm06SqS5Y1OX3J2bfNTcrK/RXTjtf7J8O/8FHf2XdUD/Ec/HPxpJDJbG7i+GJ+E0y6&#10;kgB/49vtwY2bSEcg+ft5GSDxX23/ABLH4CSpc8XiPT2rv93IfgFbwz8VqNX6pPLkpreftKfJ635r&#10;fLfyPnD4dfti/Ga68bfEbXP2gfAPjjxx4O8ZoP8AhGfA1r8QBocvhqP7W8oiS8sY4pXYRGJDKJQc&#10;wnAIlOPf4b8JfCHh/FRqLJKdR02+SVRyqO2q9+E26cnbvHToro/VeIPBf2uW4KWU4+nRrxpQVdST&#10;nGVblXPKErO0eZytFx6JprY8v/bp/aF8SfFRhc3PhXSvA3w68LyXOqad4R0+COQi6ZZBPqt7dFPN&#10;ur2SDCvIxJJMpJcuWr9BxmIjiKNLAYOjGjQhaMKcEoxS2SUYpRSXRJWXQ/TfCPw6yXw+dbNMXivb&#10;4mcGp1GrQp00+ZqKbdlZJt6bNWsfoz+xX8ENV+Bn7JHgf4VeJrGK31mz0f7T4hgg1F7qJNSupHur&#10;wRSOATH9oml2DACrtUDAFf5PeI/FEOLOPswzek706lRqneKi/ZwShTul1UIxT6t6vVn8qcQZ/X4h&#10;4gxOa1dJVpuVruSSeyTetkrJbaLZHReJfAH26R5I7YHJPavDwmZezSTZ0YLN/ZRSbOePwvlWTcbU&#10;4+lems3jbc9hZ7Frc0LPwaunoC0IGBXNPHOo9zkq5k6z0ZS19I7eJlAwMHit8M3KR04SUpy1OX+C&#10;fwq8B/GT9rbwZpvi7U9Knm8NW2seII/Dep2gnGqWotP7NmOxgVKxSanbMc93Wv7T+iRhcRPizH1+&#10;RunHD8rl0UpVYOMX/iUJtf4Web4jYueF4cpxjvOaV07NWTf/AAD6F+N//BPb9nD4yanf+N9L8Lt4&#10;L8ZX7vLN4z8Ev/Z95dTnaBLepHiLUSFXYPtSSlFkkEZjLlq/tLiXg7hfi/CfV84wkKys0m0ueN7N&#10;8s170dUr2dnbVM/Ico4nzrJpR9hVfKvsvWPpZ7b9LdOyPm7xJ+yt+198LNYj0bxL8PLXxtpLtsi8&#10;W+Cp0WVFCn95d6fOyyR5Ckn7M1wdzqqx4y1fx1xr9F3Pcv5sTw3XWIhq/ZTtCold6Rk3yytovecb&#10;6u/Q/Zso8TsmxkeXFp0ped2vk1+qXV3Od8CeN9C1DWLzT9O1H/TNJu/s2r6bcQvBd6dPtV/KuLeV&#10;Vlgfa6NtkVThlOMEV/OmZ5HnnCmYLC5thp0Km6U1a61V09pK6eqbWjPtp1MNmWG9ph5qcXs000/m&#10;tD3vwV8RLWC3CtdAcetfoWS8YQwdJJyPznM8nqTnflNrU/HFvfQlFuQwIx1rxeKeMIY2hKKkebQy&#10;udKWxz1xeJO24OOvevwHHVXWq3PXhTcVY5L4p+CJviBoMej2nxC8SeGZIbsXC6h4XvYoJ3xG6eW5&#10;likVozv3FcAkopyMV1ZPmEcsxDqSw9OsmrctVOUd07rllFqWlk77N6HVTi21+vrc8C1vwJ+2F4W8&#10;X6bo+tftTz6r4X1CVLefXdN+EmmXN9orFmzPdQvdxtcwbSuWtw0oKt+6fIx/QXhwvAniPE1KHElG&#10;rgaja5JRrzlRlfdSfLem07WveNnrJWOnF1M1pwdXB0lJpX5eeSv5R0tf1svM+mfg5/wTv/Z8+L/h&#10;Oy8eeIP2qvFHxRsLmOa31KXwx4pTTdGv5UZ0YBNNZZYWjcAMiXAIePDZG5a/uPh7wU8Ksoo0a2Fw&#10;EKzWsalR+15k1o9W4SVno+V913PzLM+P+J5VZU9KW2nL7y+cu/mjoov2ej+y7oZ8F/Br4Z2Gm+D7&#10;aRri2tPDWlx28ELPkySPHEB85OWeRgSxO4sSTX6HVw9TD2UI3itrJafI9DAZ1lmcuEq81Tqrfme/&#10;o/00Kvg3xLc/ELxND4Z0++gt4wwN/eyzIFt49wBOSQN3PC5yfTrisPh8TjKvLCD01emxvnNbLMiw&#10;UsViakVJ6QV1q3t1PWfjb4x8EeF/hUPDGla5Z+c7W0VhbK4dyscqMWKjPGEPJ4JPqa+4yDLsXUzC&#10;MuR8sU7u2mzW/wAz+d+Ms9wMcsqKdVOpNr3b6v3k27b2st9vwPFNR+KU9jagWojUAcJbsYgPwTFf&#10;dU8npyfvQV/S/wCZ+T4niX6vR0p6L+81+RwPjH43azHPFdLBbGZQfJuZj5jqTgcFgSM8d69/AZJh&#10;m2u2+lvyPhc441r040+aEW5r3XOTb17XTt958P8A/BQ/4y+I73xjoq63qTTvoXh2bWIkk+5BNNMY&#10;YTj++0ih1PbyMjpX8k/SSo0v9ccFh6aajGly26NuTcmv+3Ul53SP9Ov2c+WYjOOCczzXF2lOvio0&#10;4qyUlTjT5pJ9OVvTTueX/wDBPP4rW2h3S6dPOsut6P4vXXLHTJ5Ah1KzmiEF9BHngt5Qc4PXPsSP&#10;52qZ9juB+MsBxHhrqnSXLNpXsrv/ANKUnG/S5/Znj3wDS4z4axWArx/cYqi6UnZ2jKMlUp81teVy&#10;SjdbdT6i/b7/AGz/AIeyfDNPCnh7xJrEMN7Hsupb6ExzTW4wTZwruLkNxvfhdqlcndX674ieN+E4&#10;6ydZPwtGcVVlF1ptci5UnaLs+srN662tZps/jH6Of0Ws+y/i6nm/FEIVVh4yVOi3zxi5NJVJO/La&#10;KXux1d7OysfmfD4vaf4k2XjrVLKPyLbVLW4NmiAqkMcqtsPHIwOfUmvzZ4FQyueFpPWUZK/m01f7&#10;z/UWtlyhklXCYd2bg0uXv3vp11/4Y/Vb9lzxhpvjvSNb1LS9W+1XCX32tzu3GWCb7knH8AIK59eK&#10;/c/oiYnB0OHMxymUVTrKrCTtu48vKk15NPbuf4mfTZ4VznKOO8uzN80KH1d0lZNx9pGV3Hydmm+m&#10;u57d4bVEiDxyFZGYbnTggZ/Sv62x1qmKUX8CX4/qfxvlkFDL/aQm41JOzcd0vvPXPhj8S9V8OSl0&#10;1gRMQqxmVcxyAHOxwB0PIyOVySPSvjs0yijXj7q13fdPy/yP1bIM8r4Nr3rWsrv7S/vefn0PePCn&#10;xI8MeLitrY3yxXDk7bWZgGcDqUI4cd+OR3Ar4TF4DE4N/vFp36H6vgs3wOPsqcrSeye7t1XdenzN&#10;/LDHzjkc1xnpgoI5LAeuKAFyeAGHsKABQTyGBP8AKgAwwJ24/GgAw2QQQfbFACDcSDkcdeKAFAfP&#10;LUAHzMOSPY0AG1zyJP0oAbhAAAoP1oAU4B+6eD6UABxtPHHfigBDjPzL070AL8obG3p2FACArndz&#10;yc5x0oAQFQ2Np6cg0AKACT8vGOeaAEUKwwM0Afkl+3N+2J8F4v2nNb8ZeNvFhuNVQiw0jTrO2N1d&#10;WemxZ8qONFA8lZSzXDeYQzNORkqqBf5n4p4C8avGvNamFybBVPqEZyVKUm4UZ8r5HLm5WpNuLet7&#10;bI/Y8Lxv4WeEuWU6uZYim8a4r2ijyyqx5kpcrV/dSUkrXV7XauzzzSPiP+zH+2ZND8Ltbvo4726z&#10;HZQ69ZG1u43IPzQSHK7+M7Vck46GvncD4P8A0jfAbOqOdUaNWjTpyUpzpTc6SjF3ftFZRcWrr3kc&#10;9XxF8EvGbL6mU1ZwqTqK0IVEo1OZ3t7J3bUk+zOH8Ffsp/DbXoo/EHxH8CyXOq3TvJdJBe3EMaKW&#10;ykRWJ1DbFAUsOWJJOcmvpfED6W/ihieKsZU4YzJ4XCSneEVCm31vK8oyd5dtrI24P+ix4e5bwxg6&#10;PEGEdfFxj7zU5qKXRaSS07K25g/HHwv4G+GX7RvwdsvCWj6dpdgYdbtP7NsIlXyp5rZY0lfHzFna&#10;VRluT5fU4r804f4i4j4vyTNsdnGIqYis5U5e0m27pNOUY9Eo8t3GKSXMtD+b/pncIZJwxk+Bw2TU&#10;4UqPs5fu4WVnTq05ylLq3KMkrtt+6aXxb+FujfF/wc/hfVZzbXMUouNJ1KL/AFllcr92RSOccAEe&#10;nuBh5XmdfKsYq9PVbNd1/mt0+jP8/smzfE5JjliaPo13Xb17M/Sb/gm5+3Rr/wC1/wDsKeLoviZJ&#10;EnxJ+G1hfaD42t1Y7riWO2c299tZiwWZAclsZlimwMAV/VWDzyObcJ18QtZKnL5rkbT36r8Uz/RT&#10;wr4hpcU/Uqt7y9pTT802rS+a380+h8U+CrWOz8JadCh4+yIc+pIyTX+cmPm542o33Z/pvipOeKqS&#10;fdlXx98QdA+H2gXGta3eIggj3MvU88DIHPJIAHUkgCujK8qxWa4uNGjG7b/4f7ur2S1Z5Wa5nluR&#10;5VWzTMans8PRV5yevWySW8pSbUYxWrk0lqyj4KHiHXbt/G6axf6PcvEI4ZdPlNvMFIG5SUOcdARn&#10;kj2rfH/VsNH6o4RqRTu1L3l5PVfNaHq1Z0KuDhTqUbxklJwqRTavqlKLulJdexY0Kz1vS9T1bXDD&#10;JdabDqUFpqmoTSbnhmnErQNIx5PmGKXnkZQ5wSN3dLKsVjsjeOpQ9ylyp2Wkea/KrdLqLtbtrugr&#10;4jCP2OHbUakoycI7cyhy86iv7qlFtb2d1dJ26Q5VsEdOtfL9Dn0auYniO41jWtf0f4c+CZ9NPiDV&#10;r0TWqam5MNtb2+JprmVE+d0QBFCjG55YkLIJA49bLKlLLlPM8RFulRtey1lKTtGCb0Tk73b1UVKS&#10;UuWxyY/GfUcFOty3bTjFXtdy0v6RTu/kup7MPBt/4k8c2vxm+M/iufxz48tI5YrLxVrNpGh0qKTz&#10;FaDTbZcxabEY5TGwhAkmVV86SUgNWHH3itxb4g15QxlV08N9mhBtU0lytc2zqNOKac72avFJ3Pyz&#10;J+HMryWi4YeG+7erb7t9dfu6JHY6Fp7XEwdyTX5ViKvLGyO/F1uWNkdhpOlAANs5+leJWrHzmJr6&#10;2OisdNVRn07kV5dSq2ePVrNmxpVnGJBuxwemK+hyGSlXV+552IqOx3vhKztNvzKvTn2r+tOAKWGl&#10;T97sfKY+pUuO8YWlitk+wDp2r7rPsPhFhnYnLqlX2qufPnxLSEX+EUdT0+tfzRxVCCq6H67kbk6W&#10;p5j408baL4Ol0/TruO5vtY1ud7bwx4a0uNZdS127VC/2azhLL5smBksSsca/PK8aBnHicLcJ5/xp&#10;nEcuyii6k21d68sE3bmqSs+WK1beraT5U3oe3jsyweXYeVavJRUVd3fT+u12+lz2/wCAH/BPrxH8&#10;XtOi8a/tm6O1nod1FFcaf8JrTVpRGyEBimuPCwS9bGUexUvZkM6SC5GGH93eFvgBkHBcYZhm0Y4r&#10;G+603G8KUk7/ALtPeSsvfaTTTtZM/EOK/ETE42q6GWycILmXP9qSenu9Yprr8Xmjzy78CeBPgV8b&#10;/Gf7P/w+8M+EPDmkeHdYS80Lwp4S3JHpum36faY2lhKqsDSXJvmEceUVFULgcD+YPpNcOzynxGq4&#10;uMZezxMITTezlGKhJR8opR9G+1j73g7H1c04ZpzqScpxvFt7uz/ytvv6nf6IqXduAcdK/lzENwkV&#10;iW6dTQdf+EEuxlU5NKnjnAVHMXTZnJ8PGaTmIjn+7XS8zSR2POEo7nReHvASQyK8kXTr8teZicxc&#10;luePjM2ck7M7vRtMjsrcKExt7mvnq9V1JHyuJrurO55p+2h+yl4a/a5+DVx4DvBZWev2Un2zwlr9&#10;3amVtLvQMbhtIbY6bonUHBVzwSBX23htx9mHh5xNTzKheVJ+7Vpp2VSD6PfWLtKL6SS1SbPX4V4k&#10;x/COe0c0wdnOF9He0otWlF2a0a+52dnY/OL4NeJLNNNfTPEdgbLUtOvbix1XT52TzLO7glaGeCQK&#10;zAOkiOjAE4KkZ4r/AFPy7GYTG4OlicPLmp1IxnCS2lCaUoyV0tGmmj+zcViIZ3gqOZYJ3pVoxnHb&#10;ZrVOzavF3jJXdpJrodzrHxA8N6ZalkCcDnBBrulVpxR5uHyjG4iezPD/ABP45tfHnxH0KwvvhvqG&#10;t+ErvxhpWma/evaL/Z7Q3GoxWkkDyOy+bu3ujCMPtIIbaa8XiGhmv+quYY/C3g6VCtOMtmpRpTac&#10;fRq9+52cQZzgOGuHMZSleVX2NRe7a0G4uK5m2tbvZczVtbH7XrGinYqABRhQvQAV/j65No/hhIR0&#10;jI5Tj3xQm7j2ILmGHaWIFaRlK5UJSvYwNalVEYe/avRw6bZ62GTbOC8WXoAbBH519Hg6ex9Zl9K7&#10;Rv8A/BPLQNO8W/Grx98Tynh2+XwtZWfhfTry3Ev9qaXe3AXUdTtZdyhBBLbnw/Mm0tlkfONoFf6O&#10;fRR4eq5fwfi82qRa+tVFGN7WlCimlJdV786kXfflWml38B4p4+M8Rh8DFv3E5Pt71kvmrPfo13Pr&#10;oYbACn1zmv6oPyYQ7c/dI9CD2oA8p/aJ/Yt+A37SWoReL/F/hb+zfGVlYfY9H+IGgMLTWrGEM7pB&#10;9oTm4tRLIZTZz+ZbPJh2iZlUjw+IeGsh4ry2WAzfDxrUn0ktU7Nc0XvGSTdpKzVz2Moz7NMkrKeF&#10;qNLrH7L2vdedkm1Z20ufIfxI0X43fsj3sNt+0lp9jN4cuBts/iX4dhnOlq4P3NRjZSdLO0jE0jtb&#10;uVfMkTGON/4X8TPo7cR8KUZY/IZSxeGV3KCj++ppJO9l8avde6uZaaO7t+25HxjlfEUvZzXs6n8r&#10;e+v2X9p+Vr+p0+l+KWkVP3oIYAqwOQQeQQe4r+VcU6s7pn0FfAJX0Nu21pWXJkHPevFnQdzzJ4Zp&#10;nPa18Z/hzpXxL0v4Lav4sitfE+vaVc6hoelXUEsZ1GC3KifyJWQRTSRhld4UcyqhDlAvzV6VDIc0&#10;rZVUzSnScqFKUYTkmnySnfl54p80Yys1GbioOXuqXNoTGnyy1/T/AIf9CHXb0FSQ31rTD02e9haT&#10;TOL+BvifT/2Rv2j5Pj7pXj+58O+B/E16V+LPhkQmXTb6eVRDDrSRggWt5HJ5AnnXImt0berOkbD+&#10;wPo8eLGaZZnGG4UzCTqYas+Sk2/epSa92PnBtKKWjjfS6SivneOuF6WaZRLEUYr2tNXT2bitXG/X&#10;S7SfXrqfpWq7c8HjrzX95H85nO+Nfhpo3jCOS5LG2viP3N4gztbAA3L3HGK9DBZjWwckkrx6rv8A&#10;M8bNclw2aRu24zWzXT5bM8Q8afsi/EzV9S/tVfFlrfyFSHfzTHtGcgKjKcd/4hX2+B4xy+lT9m6b&#10;hHslf8br8j8rznw3z7HYhVliIzfzWn3P8zjdW/Zb+L+57SPQtRk2PgSpHCVb3H74HH1Ar16PFuVO&#10;0nNL1v8A5Hy2M8NuJWnFRbt2at+aZiwfsL/GvxXegTRLYQs23dqUiJtx/FiMyHHcYwfpXdPj7JqF&#10;OTinKVlay/V2/I+ffgnxNmuNcsRJQg7KN3rG27SV/K2p+Z//AAU2srPwd8VfG3g631mLUZLTxVba&#10;Il1HA0QEWnwnMWGY5xJM5JBxljX8T+LPFFXinjyVSSsqULfNs/2z+ht4e0PD3w3wWGottuLnJvq5&#10;2Sl84xPlazsnSRJo5GSRGDRyISGVvUEcivzmdRO8Wrp/kf2LiHdOF73/AFLWsHU9SuWvtWvri8mM&#10;e0zXk7yNjPTLkmsaPs6UeSEVFdkkvyM8PHD4aco4enCMWtUlo2Yl9b4iYoNrk8gHt6V6EJNtdjrh&#10;KfsW4e7LTTyX+Z7z+xf+15r3wM8SR2MniXT9PSKAww3Gro72t1aMymSzm2AsoONyuAdpB9qvJs4z&#10;vgniBZ5k0eacly1IdJRunf8ABbNPquqPwnx48FMh8W8hlgsXCT15ouDXNCfK483vWUlbRxbV9OqR&#10;+oPw18d+Gvin4Gh+LXw5W5l0WW/ksZpDBJ5KXKKC0SSMoD4DAg4BIOa/vHgvjLLOOMkp4qhpdXcZ&#10;aTi1un0dn2P8MvEvwu4l8IuJpYPNKTg1bVawnGd+Vq23/b1mjprXxFH5OBMmCMHDcV9RPDc8rPc+&#10;JjmUYy5W7P8ArsbXhb4oN4f1CGK7lcIkokinjbDQOOjKfUZP1BIOQSK4cbk/1mi046Hq5fxJHB4m&#10;MKl739yX8r737dH32Ppn4PfEs+PLB7S+uYpLuCNXE0eFFxGTjftHQg8HHfsK/MM3yyWW1V/K/wAP&#10;I/duHM8ebUHCrb2kUr22afVfqdpgFeB6YryD6UGRQ33fTHNAFPVvEHh7Q7i0ttb1uzs5L64FvZR3&#10;d0kbXEp6RxhiN7H+6MmsK2Kw2HnCNWai5u0U2k5Psr7vyRpTo1qyk6cW1FXdley7vsvMuADAUj8D&#10;W5mKV3dFPp1oAAq8EDGelABhWBLA/WgAUYONvBHSgAWJMcrQAmVJByPTOOlACsQDliM+4oAM/Llm&#10;z70AG5MYLgn3HWgAzgnBGPagAZ0zuwDQAFlPcenIoAMjJ+YDJ6igCh4l1STRvDWo6xFIqvaWE0ys&#10;65AKIWBPsMVUI881HuTOXJBy7H84vhH9mr4k/Gf4ieI9e0JIbLTX125I1vVrhwLuVpWLsMDdKc5L&#10;N0ySM9q/S/En6S/hd4I0KWSeyniq9OCXsKLi40/dUl7Ru3K5XTsk3qfjXBXgD4i+L7qZzOXsqM5N&#10;+1qp+/7zT9nGz5kmrX0WiW56zbfsdeGfhl4S1Sbx7+0XoFlqup6PPbaNaX9mFW6uShCrCm8yyMCR&#10;9xSwyDxX4vwh9MDiLxRz9YDLOF51Kd1zRjUc1yN+85e4oqy6X1Pu+IvozcK+HOHhmOZ59GlUinyu&#10;UFG07aWvO+/W2h8reFdJ+M+qrLpuh6d4zvVgmMU0Gn/2hOIJF4KSCIt5bf7LAH2r+oc7x/gDkePc&#10;c9jgqFZa2rRippfc3ddF6n5Jl2F8aMwwH/CPLF1MO3vSc3Tfo17p3Hhj9nv44WEMvxL/AOFa38EH&#10;g0J4h1mW7ZUm+yQfNLJ5ZYy4C7uXABIxnJr8M8bPEjwr8Q+E/wCw+HK6r4mlJyi6NJ+zUFGUZqU7&#10;JR0d1o7yil1RjjvBDxQWT47Nc2oeypxpScnVqJSldaJK7bk7bdj6Qhu7a9t47uxlDwTxrLDIOjow&#10;BU/iCK/z+kpRk4y3WjP5IalBuMt1ozU/ZE8Y6z8CP+Cifg/xFaTSf8Iv8Y7Rvh/4ztIo9xNxco4t&#10;JxkhQweOH5jkhEmAH7yv1jw0zRTqTyuo9JqUf+3Z2X/ksnf0lY/oXwB4sq5PxHSwy1akmv8AC5Rf&#10;4VLO/Z2R9K+Nv+Canxa+B3gzVPEnjL46+B9J8IeHrKW5vPFGqNMhtbWNSxZoyMFgB03cnAHWvlcb&#10;9HnN1j5VamKpqju5NyWnfl5Xb0v8z/WnF/SB4OpYSWMxOGqxkleUU4Wv1tK636aX+Z8Ban448OfH&#10;z9ofQLT4c6Prj+GdF0n7ej31uwu7glgn9s36KWS0R5JY4oIixKiSIk5k+bLPcmyvh3hTErLKd3CM&#10;Y1KrWsrySkoq75Y3aT+5ty2/mzhHxbz3x3+kNlWHqKUMrwdWpWhRuuRToUak4SfL8c1NRvOV4x1j&#10;H4mn9IW9tDZwra26BUjG1QOwr+a5TlOTlLdn9/OUpycpO7Z6T+xjovhzxR+0VdfBrxvYzXWgfFLw&#10;pe6JqMKSYWOaFBdQz4OR5ieQdjYyrSZHev2rwVq4XMM8qZJi1eliac4NX209pGSTuuaMoe67aN3P&#10;g/EmtjMDwtHN8HLlrYGrCrF91J+zlH/DLnXMuqVmeual/wAEePG8HiIWfhb9pNIfDvmLhbvQy93D&#10;HnlVIfaxA6EkfhX6fiPo5Up47mhi17NtbxfNbronZvtqrnwFH6QGBeD5sRlrda3SdoN+el1frueH&#10;fHf4WfCb9hL9rC+/4Wnrth4X0a88EWFj4N8aeL9SEFtrjmV5tQIu7grBBdGdo0azR97Q21vIQwAI&#10;/P8Axx8Nc1yXKMvwOQYKrWopylVnTUpylUtaPNTgnaMYqXK7NR5pK95a78O8cVuMFPE42rFTjJqN&#10;NJJU4uyXKt5X0vJ7y0Oy0jVdJ1/TINb0TV7O9srhA8F7Z3SSwyJ/eV1JVh7g1/JlajWw1WVKrBxm&#10;tGmmmn5p6o+wlNWMLXv2zP2QfhX9pTxz+0x4JtruyZEuNHs9eivtS3u6xqiWNqZLqRizAbUiY98Y&#10;FelheBON85SeDy2tKMrtTdOUKdkrturNRpxXnKaXTdnz+NqvmcEm5Wva3T52R6V8K/ixqXxJ1V00&#10;X4MeMNK0WEkDX/F2mjSRdD94A0FnM32zG6PBFxDbsA6kBgePlM4yWllVFe1xlKdV/wDLulL2vLtp&#10;KpFey2ens51E2mm0fN1pyk/6fRb9Fv57Hp0GxQCw4Pavk5XucErksd/HbuOcY716eW4l0KibM3Sc&#10;kadl44h09TmQ/nX7fwvxesGrXZxVcrlWexleKPidFNC0KMxyOgxX1mYcbxr0WrnfgMjlGabPJvAm&#10;j+Pv2zm8TWH7MXiLRlh0SWTTbzxxqkUs+mWOpB0DwRKihb6WJDIzpHIESREjkZSxA+04F8Es+8QK&#10;lPMM0bw2Cunqv3lWOr9xfZT096W6fNFPS/VnPFeX8L0Y01+8qS1UU1ou7fTy0ufV/wCy9+xz8Kf2&#10;YLK51vRIn1jxprVpDH4r8c6oC17qrIPuqCzLa24bJS2i2xJnOGcs7f2twxwtkXB+Uwy7KqKp04rp&#10;vJ/zSe8pPu/RWVkfiuecQZln+JdXEzfKm+WN9Ip9F/nuet542BuenIr6A8M+Wv8Agof4FPhq/wDD&#10;37QFsQllDPHoPiR3v44YoluZkSzuGRyvmP8AaTHbD5mcfalCqQWI/nD6S3A9XibgxZrho3q4K8nZ&#10;Xk6Ttz2au7R0m1a1lKTfun6f4ZZvHDZjPL6jsqq93/Er6fNX+aR5/wCDNWjaIKxPXpX+aOOotM/U&#10;syw7UjvdImgnUA9x3r52vGUWfJ4iEoM3bOwtpMNtGT04rzp1Jo8urWnHqaEFnDGMqq/iK5pTkzkl&#10;OUupPwqYDCsm7skFdegb64FHUD4L/wCCiv8AwTr+PPxG+LerftFfs36nZ38mu21oNf8ADsrCO8jn&#10;hiS3N1al2WKYm3iiXyXaMbogd/zED+u/Azxv4a4cyajw3xG5UqVOUuStFcyjGcnNxnFe9pNyakub&#10;SVmtEfuHhz4uS4Vyh5PjaSnSu3Tn/wA+3J3lzJayjduStrd221Xinhf4S/sJ2mjXXhL4463aXHim&#10;GxS/1S0+JNutvq2k7xI0VyLHUFDaeVEp8tvKXKrGSXwGP+ivD9ThjMsujicqrUsRSkmvaU5RqRlb&#10;R+9FtaPdX0ejR9TmGa5jxHVdXD1I1opqaalGXJq3FqNrQcbtJ2UtLNto+hv2Wv2e9O+KF94F8QfD&#10;rw3HZfCXw08Oo6Rqd1cpN/wkflh/s7wht5niaXExuJMeYQkkZfcHr+VPpKeOPDOVcOYzgzJantMZ&#10;NKlUdPSFGKac4OStebXuuMbqPvRnqnE/POKOKKUMtqYOjW9rWq255KXMlHdrn155SfxNPq7u59sg&#10;5OSwx2GK/wA2mflI2SUYyD06VSQtyjfXaopOe3FdFODOmlTbZyPiPVEVX5PX1r2sLRbaPoMFQbaP&#10;MviJ4u0nQdLvNc1q+S2srG1kub25lOEhijUs7k9gFBP4V9ZleCrYirClSjeUmkkt227JfNn2OXYd&#10;pJn1z+yd4Bj+Gv7PnhzQn1C4ubm9gk1a/mudQa6xc3sr3kscchAJgjeYxwr/AAQxxIOEFf7DcE5B&#10;T4W4QwOUwil7GlCLskvetebsuspuUm+rbb1Z/NnEeYPNM8xGJ6OTS/wr3Y/OyV/M9H6OCc+mcV9Q&#10;eKJ82QMnA9qABmAG3cMg8cdKAI72ztNQtJbDUreKaCeJo54ZowySowwysp4IIyCD1FA03F3R8i/F&#10;P/gnLq3w51Z/F/7HF3Z6fobktqHwrvQIdNt0VAR/Y7IoFi5Ksot2/wBHJmyDCIwG/AfFXwE4d49p&#10;1MdgEsPjnd86XuVXy2SqLZNtL30r73TufpPDXiBiMBy4fMbzppWUl8Su73fWW/r6njvgT4qWvi6w&#10;mkbQtb0XULGf7PrHh/xLpMlhqWmXG1W8q4t5QGQlWVlYbkkRleNnRlY/59cX8DcQcFZxLLM3o+zq&#10;pXXWM4vaUJdYu3qndNJpo/ZcLPBZnR9rhainHuncofHLwR4f+Nvw/k8J6q0EOoWV3HqfhbWJoBJJ&#10;omrwZa1v4sEFXjc9iNys6HKswPBw/mGJyDMliKd3CScKsE7KrSlpOnLdNSXdaNKSs0mrll7bulr/&#10;AFp6Fn9mfw9+0b+0X8P9TgubXwHd/EDwvqsdl4z8MaR4hnt108SwCW3uN0sDb450+dCoA5ZOGicD&#10;+i8l+jrheMsmpZzwtmanh6l1y1qbhUhJNqUXytxfLpqvi3XY+bx/F+E4cx31bH0ZpNXjJJNSW211&#10;bXR31XzQmtfBL9qjxdNf/C6b9jHx3CNThuNMk1m91PRE0oCRGjMrTR6i9wIOc71ty+OfLzxWuC+j&#10;H4l4fMaVV1MOownF83tJNpKSd+Xk12va/kb1PEXhZ0XJ1bq17WlzPyty2v0+K3mfoF8GfCWq/D/4&#10;S+GfAuvXNvJeaNoNpY3D2akRbooljwu7JIAXGT1xnA6V/f8ATU400pu8kld2td9Xbpdn844qrCvi&#10;Z1Iqyk2182dMSq8OR+VWYAWHdsjPp2oAAyknafrxQBneL/E+leCvCup+M9euVisdH06e9vZnIASK&#10;KMu7E9gFUnNRUnGlBzk9Erv5HRg8LWx2Lp4airzqSUUu7k7Jfez+aj9qrxy/i/xDpl7eQyR3epfa&#10;db1COdtzxy3073PlsT1KrKqE/wCxX8oTrSx2ZYrF9Jydvvuf6/8Ah5lDyvK40Xa1NRpq3/TuKhf5&#10;tN/M86sLuFVzxnjnPNY1ISufb1YuU2SX13EU559iRUwhLmJp0pKRi3bruLBcjp0rvpp2O2nuZd0G&#10;bKxgFgvIJ7V102luddpyi+Xc/Vn/AIN1/wBoXTNb8Q+Lf2TvGJju9P8AE2k/2vYWtwGfddWojguE&#10;5OFBhNu4xzuVjxtr9L8M8zlhK1TBRdmnzxa+Vz+C/picB0cThaGeqkpU7+xqdnGV5Rurd+ZXv2Pt&#10;/wCPH7KGueG4W8TfCxWurKONmuLOQ7pYgOcg4yygZ9xjv1r+o8g4uoV37DMdG3pLZfPsf5S8Y+HO&#10;OwVL2+Rq8Em5Qesvlvf8z50uNevrvUE0OG2lmu55PKt7MD52f+6B3r9FVDC0aTqyfurVs/CJZpiq&#10;taOEUfaSqPlhDZp7P11Pof4A/s6/FTRoU1jxD4utdJZZEntbWIGee3l684IA9CoJyMjvX5vxFxFl&#10;dd+wo0nK99XovX/gn7rwJwRxFlsFWxmIVOSaagndrye33H0hofiXTdTu30T+0rZ9QtIka7t45l3q&#10;TwW2AllGfUCvzaajF6NM/e4RxHs1OpTlFPZuLSfo3ufmB/wWV/4OGtA/ZJ1W4/Z+/Y/1bStY8awS&#10;tFrHir7Ot/Z6XNHKUltYo8hJ51ZWSQs4SJwVO51dF/YOBvCnEcRYP6/mMpUqLdopL3pdb+SfRvfd&#10;aHzOa8QPCVnh8NDmla7k9IryfVvyXzPyU8D/APBZz9taX4hJ4n+Nsvh3x9pt7MF1rTtS0SKC5ubf&#10;psF2u5sqORvDg9OnT5nxI+gzwNxthpYjKsXVweLt7tSUp1Y83Ry5pyltp7tmfYcPeOPE2QShTnPm&#10;oxesUox02fLyxja/f70fuF/wRR/4KGeD/wBqrwGfDHhptUFi4lOmWWptul0ee3wtxYNyQEVTFJHs&#10;O3ZIMBc7R/Kfh/R4w8O+LcX4fcVTdTEUffozu5KVO26b1UbJcqeqfMj9G4sp5PxRw7h+LMpioQm+&#10;SpCyTU9Hd20u76vd6M++/lPBI6njFfuB+YArD++D+FAACBnJ70AAKkja/IoADIinaTjHtQA1t2QR&#10;jNAC5OckDA9TQAZcA9T+NACEkA4GOOTmgBThW529e9ACEEYyuAT1zQAMUOMKOaAAZ5JHPtQBHdW1&#10;te2ktjdwB4ZozHKhPDKwwR+RNOMnCSkt0KSUotPqfkL+014e1b9jLwZrtv4ms3u7zwTCYLpWtGgj&#10;1JppM2txEejRzGRTlWIRhJGSGjcD+QM98K85498aXlPM4zxteU+e3w05Pmcl0ajHTyasf0bh+O8p&#10;4K8JVmlRpQw9FRgk96itDlaW15WvfdNS2av8HeG9d+IH7Qnxft7jVtR8/XvEd6sL3h4WxjUFisS9&#10;EjiRWIA6kc5LEn/TfMP9Tfov+DVWpl8OWlh6drWu61dqyc3veUvw8kf5u4fBcT/SA8U6VDGVXKde&#10;d3vywpLV9NFGN7L9We7fti/HTS/A+nWv7NngfSLJNLsLGG88TXd3aLLPfPsDxQPK4LkbQskhDAtu&#10;jThQQf5q+ifwXm3iXWxfiTxp+/k6jhh4yinG8buU7aWUeZKHTc/cPpEcargCnh+A+EZuhCnFe25H&#10;o72Sj17Xlpd99D7O/YX/AGcPCPhD9kz/AIRDVfDWm2l38QtIa48atpllHCZluItsMOUA+WKFyAP7&#10;zFjzX1HHOa0c6z6vSgkqUZOEbdIrR6eevzZ+h8A8DUMh4DpYHFycqlWm3UdrXdRO69Yxlyp26eZ8&#10;U+FfB3jX9mT4o6r+xp8Xd41LQAbjwdqUjYj1nRST5MkZPBKhSNoPG1lxmNq/kLjvh2rlWPliEvdf&#10;xadXtL0l17S33P8APjxb4Fx/CXEFWU4vlb1dtHdu01rtNb9pXT1Nbx/4itvBVnovxGudSFiPC3jb&#10;QdZS+ZWP2bydStw8mFBJ/dPKMDkhjivI4MxEsLxPh5p21afpyt/g0n8j5XgHFywPF+Fq3srtP05W&#10;/wAGk/kH/BWf/gqpP+2zrcHhzw5BPa/CPRNTe48LaHMphn8WXsQKjULvPzR2kbb1jjGC5YkgsMx/&#10;s/Emf4nPMS8FhPdpx+KX9fatqltFavWyP6D424zxXE2KeXZe+WjD4pW1/wD22ndLaK1lq0jY/Z5/&#10;a3/Zw+C37JPin4JfDb9lj4o+N/GHxI02K58Z/ETUNMi0qOW+H7yBLZWZwLW2kx5abhvwzHG7A8bN&#10;cdwlDhWvkrkr1I2bclpOLvG6TbtGSTffW+59V4b+LfBvhBm2ExeHjzypSTn70LuO04JJya91yV3q&#10;5O+miWp4d+KNvLpsMviXTbuykeIMzTwYIycfPzgHjsTX8f5jw9icJXcYWav0ej9H1X3H+pHh54jc&#10;BeLeWPHcH4+GJSV50rpV6Wtv3lF+/FNpqMnHklZ8snY7f9n79oj4E/Dj9qP4b6/8V/iRZ+HdGXxK&#10;w/te/DLF5xtphEhIB2ozsitI2FQMCxA5r9C8Hcorx44w+Ire7CneUn0Vk7X7c0rR+beyZ4/jTxHk&#10;/B3A+IpZrXjSrYlRp06bfvyvOPNLlWqjFJtzaUE7Ju7Sf7B6ZqFhq2mQatpF9Dd2l1Cs1rc20okj&#10;miYbldWXIZSCCCMgg5r+91KMkmtmfxpCcKkFKLunqmtmibyw0ZRlDKRgqTmns7lHifxB/Yh/4J0W&#10;VvqvxY+KP7HvwWjSzgm1HXPEeufDzST5UaKZJZ5p5IMgBQWZ2PABJNF3e56lDNM6fLRo16muiipS&#10;+5JM+bNO/aPuP2moNF8U/D/w6/hH4V6ZF5vw98K21mtmdRiKkRancxKqmFDEx8i0wFQSGSQNJ5Xk&#10;/wABfSQ8ZXxHKpwplL/2enL99PrUnB/Av7kWrvq5JbWsfsnDfB0sli8Vi5c1ea16qN7Nq/V/zP5L&#10;S9+s0+7DAEtk9zmv41qw1PcrU3c0BfhU6/rXN7N3OR0byKV9q2wE7hXRSo6nRSw9zmPFXjTTtC0u&#10;51nWNWt7GysoHnvb28nWKG3hRSzyO7EBEVQSWJwACTXv5fSxVStGlRi5Tk0kkm229Eklq23okt2e&#10;rSw1OnBzm7JDPgD+zF43/bw8Lab8SfHt/wCJvAvwsu70T2ui/Z5NN13xhaRscNKWCzaZYzEAhVEd&#10;1LGA26BXG7++vCb6PNLKuXNeK4qpW3jQ3hDbWb2nJbW1gv72jPz7ijjqOArPCZY1J2s5Wuk2tlfd&#10;ru9E9LaM+8NE0LRfDWj2fhvw3o1rp2n6dbR22n6fYwLDBbQooVI40QBURVAAUAAAADiv6vbbep+N&#10;ylKUm27tlpiQCQM0CFHbA47GgDI8f+BvDXxQ8Ca38NfGtjJc6N4i0e50zVreC8lt3ltbiJopUWWF&#10;lkjJRyA6MrqeVIIBrKtRo4mjKjVipQkmmns09Gn5NaG2Hr1sLXhWpO0otNPs07p/efCMfgzx78EP&#10;E958J/iNd3uoXuivHFB4judNW3j162KAx3ibCU3EZSVRt2zRyYRUMZb/ACz8a/Dj/iH/ABhUwlBf&#10;7NVXtKLvdqDesX1vB3jfW6Sd73S/pXI83p8S5PHFqymrqSX2Wnt31VmvX1O68Oa3uVPn7cV+CYrD&#10;2ucONwtr6HaaRqYkQHd+Arwa9KzPmsRR5WbEFyrAHPJrilGx5soNPQtLKT2B96xcSADbh0z/AFqb&#10;WGALFMD0GOapWuB5dd/Cr9pfT7y3tPCv7VUbaZbaYluB4i8C215fTzgHdcSzwTW0bE8fIkKDivro&#10;ZxwpVhKWIyz945N/u68oQUekYxlGpJW7uo2bwqUF8cL+jt+jL/hf4F39xqGk+LPjd8QbvxprmjTJ&#10;cae72aWGnWV0qyxm4hs4iRvKS4zNJMVZA0flnNc+L4hpRpVcPlVBYelUTUtXOpKLcXyyqSS0TjtC&#10;NO6dp8wvbSinGGias+/3/wCVj0Bptozuwe+fpXzSiYalO7uwuRuHPQVvCFzenTuYWs6qqKQG+pr0&#10;KFG7PUw2HbZwPijXVVX+f/OK+jwmHeh9bgcJsYPwk+EFz+1F8X18B3UN9H4W8PSW2peMdQhhlijm&#10;IkElvp0dwCv72RkEkgjJaOFRuMZnhL/2H9GjwxnnmcriXHQ/2bDS/dp/bqpet7U7qTdrOVo2etvG&#10;464jWRZd9UoP99UX3Qd0327rXz3sffZBKnnr1zX9/n8+nxZ+1B4a+K3wF+NF1P4d8VeLm8J+N7yb&#10;UNMurfXL6eLTtRIeW7spC1w5gR8GeAqqQgGSECPy4hL/ACH9I3KeNskrx4lynH1oYWSjCrCNWUVT&#10;lpGMoxTS5Z6J6tqevwu0f2vw5x2S5lhPqGMoU5VYXs5QheUdLbq8mtb7u1n3PFB4JW48dW3xDPj7&#10;4htq1tcCeJv+FueJBbbx0zajUPszL/sNGVPpX874Pxv8VstoqnRzWfKtuaFKb+bnTlJ/Nn6Ji+Fu&#10;H8Sv3mHjbsoxjv8A4Un87np+l/G39rfTdc1rxPp/7SOr3smp2LQ6bo+v6Bpc+maVKcYmijt7W3uJ&#10;CMfdkuWByfw+wy36U/iLgfZwxcaNeMfivTcZzXnKElFPzUF6HzGL4B4Sqv3abgv7spfjzOX5I9D8&#10;Oft3/GjSteaLx38KdD1TSpdStoobnQtTktrq2tPKkM88kcysk0nmCMJEroMO2X+Xn9d4f+lrw3il&#10;GGcYGpRdtZU2qkea60UW4tRtq25N6Wsz5HG+F8uS+CxF32krX26q/n0PX/gZ+1r8HPj48eg+H9Wu&#10;dI8S/ZDcXXg3xHGtrqkKLFaySlUDNHdRxfbLZJJrZ5oUklEZk35Uf0lwvxhwzxngXi8lxUa0FvZ2&#10;lHVr3oO043afK5RSla8W1qfnub5DmmR1nTxVOy6SWsXvs/ls7Pujk/2zP2G9F/akfSfiF4P8dXng&#10;n4ieGkaPRfFVjAs0V5aklm07UbZvlu7RmJYDKywsztDJEZJRJy8acDcOce5U8Dm1LmSvyyWk4N/a&#10;i+j2dtnZJpo7uG+Ksx4aqy9hrCfxRe11s12a/Fb9LfIFnqWr2XirWvhl470lNI8YeF50h8R6D5+7&#10;yg67obuEnBltJ1BaKYDB2vG2JIpUX/NXxE8Pc68OM/ll+NXNTld0qqXu1I909lJfbjvF2ezTf9H8&#10;P59g8/wMa9J6vddUyfwr8Wbr9mb9ofwX+0Nbbzpl3f2vg3x7GZzHCdG1C7jSK+mOQiCwumW486T5&#10;Yraa/AwZtw/V/ozcZ1Mj4vnklaX7jGLS7SSqxXutXaV5x9yyTcnyJbWfg+IGRRzbJJzgvfp3mrK7&#10;dlqtFfVfK6Tex+mQLY5wfXJr/QI/mgOQM7c+1AAOmOMYNAATjqv/AOqgAUkdQOnTNAHh3/BS3xA/&#10;h39gD4vSRbhNqXgO/wBHtmVvmE19GbKMjHUh51Ix1PFeRn9aOHyTE1H0hL8mj7jwzwbxviDldNdK&#10;1OfyhJTf4RZ/Op+0JrBvfjNrcxYBEu2jhGMAIpIUD8MV/MmXwSwcbddfvP8AXrhvDqGS0X3Sf37n&#10;KpejbtVyuOua6XTuezKkOlvQVP7z8qUaaTF7O5TubjBx3x8oraMbm9OnylVnLcs3U4JzWySRtzKO&#10;+x9G/wDBLr413v7P37XngX4hWd20UcXjCxstQUIzK+n3bG3vyVUElY7Z3uT6G2UnjOfUyLNFlOdU&#10;sTN2htJvZRej/wCB52PxTx54focQ+HuMwU024wlONrX9pBc1NXemsvd7tN21P6TCM8behr+imf5J&#10;niHjz9mbRfDfj+6+NHhO2LzlCZLERljCzFQXjVevc89OecV9rgOJa+IwEctxDtHbm9Nk7/cflOac&#10;BYDL85qZ9hIc03vG1+W+jcEur3fz1OQu/FHiLx5c3WgWd9d2el6fMbe+MB8pr2dc7494G9UQ/KwU&#10;gswYE4WvjM9xkvrX1ai7qO7P3Tg7IKeAyyGLx9PmqVbOC3cV3a6t+ZDrfw48I+JvDWoeCtX06aws&#10;9WsJbK5vvD9zJp19bpKpQvFc2zRyo2D1D5NePhksNLng9T7XFQVej7Fu6fRttP8A+R9VZrofzQf8&#10;FD/2UfiD+x5+2L4u+AfjzWP7U/sryJvC2rpbrDHd6LIv+hMka/LFtjUxsgx88bnnOT/ffh5xBR4k&#10;4Wji+a8tp+U1svut+B/M3EOUU+H8c8LTVqd21d3eru23dttt79/I818PeFbzUblLW0Te8gH3shUG&#10;QNzHHAyQB3JIUAkgH7j2scKvaVpWg7pfdufGYrGxhFt/hu/JLv8AgldvRNn9HX/Bup/wT48dfsf/&#10;ALLF/wDEH41eHLjTfEnjjWG1LTNKv02T2OnNbW6I0sZAaGaUxs5jY71TywwV96L/AAd4nR4czvxH&#10;rZ7gY3qeyjRc+kuRttr1va/W3Y/aOF8bnNDhKnl2J92Dm6nJ2crJX87JXXRn6KAH8frXyZ6Ibn7j&#10;uefSgBADzxjJ9aAFywboD+NACHdnhSffdQAA45LnrxxQAFvm9/zoAF74Pft2oADIPUj8KAAkjjOR&#10;78f0oACyk8ufwFABlQ3LE5Hp1oACwLEqfrx0oAMgLhifp1oA/N7/AIKt+KPhD8bfjB4k+Cst+LnV&#10;PDOg6XY63axMUlgaVnvgAT8r4SS1kxg43D1r8S8U854v8POIMt4wyyPs+RShCo0pQndtThJb2e3R&#10;72Z+t+HOU8L8f5Jj+EMxmpqpJSnTvaUfdXJOL7q99NO5+Z3gKfxN8HPjL4i+IngPwLDrWheF9Qm0&#10;fXVtnxfeVu3vcRRbsLgLj5eoUjHJw/E7xUzbxk4XwWV5xOGHU4RqRVNSUZVO8nJy9Eum9z+S8n47&#10;yb6PPjPjMvw0Pa0I1J0X7VJzcIycJck1ZRm3qr6NWTte5znxN0LV/il8S/E3xM+FFzf+MdG1DVhq&#10;IGmadNcXMEMm1jDNbxI0sTLgx5K7T5fyswr+nvBXxP4B4Y8LMLw7mOKp4LEYeiqbVaSpxqTUbSnC&#10;Unyy5nbRPmXVI5OO8lx/GfiFV4hyGDxuHq1FUfsk5Tpc0rqFWn8ceXbma5JO/LJ2P2I+D3jiw1Hw&#10;3pOsaUZH07ULKF7UtAyNF8gzEyMAyunQqRkYr8fw1ei6ijRqqpFr4ovmTe+jWj100P7nxlNYrDKp&#10;7NwlK0lFrlklp0ex4z/wU1+I/wDwTln0vR9H/af1XVL/AMZ6Wz/8Iynw41QHxFpbSN3jB2JGWQHZ&#10;Nhs8qvzEnjzyeTV8MoY+z0en2kvNbJN9Jep/N3itV8PMbTlh87rJ1qadoxV5a2vGTXuLp8e2ttT8&#10;/wCy8XfGT4k+H/Enwl1z4f3/AI61SCy/tefQ7HTS11pOl2bi4nutSa2IRSAIQYx/Gdp+ZlU/i+B4&#10;dpYrMI4jKFKMYqbct7q1vdTvZJN3k9NuW5/E2XcKQzLNVicgjKMIKo+be65WlyKV9Er3k99FG7aP&#10;ZfB178MPiFp1j488D2ejX8Vtbrb2V3b2UZksUBLCAZXfDgsTt465Gc5r8+xUcxwU5YfEOUbu7Tbt&#10;L+9vaV++vY/McZTzPAVJ4XEuUW3dpt2k9ube0vX5HRNJM7+ZNI7sepJJP61xJRS0PPSilZAscsp2&#10;xRO27qirmhuKWrIcaSmqm0ls9mvR7o4n4neLfCmtwt8EdM0iLxf4o8Skafo/gfTB9ouLy6lIWNWW&#10;M/usMQ25ipAUntmvoeH8mzbH4+lLCxlFcy961vuv8V9tmu59Twzw/neb5vSrYSElJyX7x3u9dk3d&#10;yvtbVdz9hf8AgmN+z58WP2Wv2IPAnwS+N3iB73xLpFhKb+L7Us6WAkleRLSORR8yRIwQHnoQCQAa&#10;/rvJsLXwWW06NZ3kvnby+R/oDwzl+KyzJaWHxD95J6drvRfLy07aHvu44yGPSvUPePhb9u/40+JP&#10;jR8d9d/ZZgvhF4B8I6bYHxlpyIA2v6rcqLpLK4JB32MdsbeR412iZ5zHJujRo5P5e+kh4m5rwrg6&#10;OQ5VN06uJg5VJrSUaV3G0JJrllJp3drqK0abuv2Pw24VwWMoPMsVHmfM1FPZW3frfb/M5HSdUlS4&#10;zNNk+p5r+AK1FOOiP2LEUFKOiOd+Of7Slt8KLSx+Hvgi40nVfib4sVrfwD4NvtTSF76fDbrqYE7k&#10;tIFWSaV8cpC6pucqp9Ph7hWWcTnjcUpwwFDWvWjFtRjpaEejqVG1CC6SkpStFNnz2KpcqfKtf6+9&#10;ndeEY9Z8K+GLXQ9e8c3/AIhvYYx9q1fUkhWS4kIG4hYo0VU3ZKrjIBAJPWvnsa6GMxcqtGjGlFvS&#10;MeZpLprJybdt3fV9ETTwltzK+I/xS8M/Dfwbqvj/AMc68mn6Notk93qV5JGz+VEgJOFUFnY9FRQW&#10;ZiFUEkCu3KMlxucZhSwOCpudarJRhFdZN2W+iXdtpJat2R6FPDRir2PQ/wBh39lz4j/GRZPjz+2R&#10;8JY9G0uTUbe8+HXwy16EPdWCRBjHqGrRBmja6Z2Esdq25bYpE5AuIwYv9IvB7wMyjw9pU8yxyVXM&#10;LP3t40+bdU00rO2jn8VrpWTaPx3jfjKGN/2DLp/u18Ul9p9k/wCVdX9r03+jviX+1b+z58JPFtp4&#10;A8cfE+yj8Q3skKx6Bp0ct9fxRys6pcTW9skklvbFo2U3MqpCrDBcEgH9i4g4n4d4UwTxecYqFCGu&#10;s5JN21tGPxTdukU35HweX5LmuatrCUZTt12X3uyv5XuzyyP/AIKOWmtHT5vD/wAAfE9pZ3tndNdz&#10;+I7q0triwnQ4iR4IpZfMSTltyP8AKByMnFfieffSc8NsqcoYKVTFSVvgjyxae9pTs7rqnFeVz7bC&#10;eGGc17+2qwh23d/uWh574A/b1/ayOj39v8YPCnw8gvpNy6bceE/t7pEpHDSLdEbiPQHFfnGbfSzq&#10;upF5Vlq5evtZdfLke3qfU0vCbL5R97ETv6ROOvf2nf2+7jWhP4Z+Oem6i9zeJDpfhu0+GMcj3M0j&#10;hYoPNSV2RSxAaYrtiTdI5VEZhvwx9JLjbizP8Nk+Cyuh7WvNRTc6lor7Umm1pGN5PW7tZXbSKzHw&#10;64cyvAVMVWnPlgrv3l+Vvw76H3z4SXxPB4V02Hxvc2UutLp8K6vNpkbLbPdiNfNaIP8AMIy+7aG5&#10;Axnmv7IV7an4bU9n7R+zvy30vvbpfzPM/wBp/wDZtsvi9pE3jXwxDP8A8Jjp2n+VpG7VpYre5RXM&#10;ht5IyTEC2WAl2b1JXLbQVP5t4meGWR+JOSyoYmKjiYRl7GrreEnsnbeDduZa2V3GzPp+FuKMZw5j&#10;Pdd6UmueNt/NdU101PkvwZ47N5JcWUsVxaX2nXbWmraVfRCO6066T79vPHk7JBkHglXVldGeN0dv&#10;8vOLeEc44UzerlmaUXTrU3qns10lF7SjJaqS+dmml/QVOeCzbBrE4Z80Zdf6/pbOz0PR/D3iZ5Iw&#10;PNFfAYnCJM8DGYFKWx1Wna8ZAAZP0rxquGseBWwtuhrW2p7lzv6+1ccqVmcE6HkWo78EY3H2waxd&#10;MwdJokW8QDG79KlwZKpsQ3YY8Mc+vSmoB7N3Ipr8DOW/SrjTuXGjcp3WrYGd4x71tChc6KeHuYmr&#10;eITGG/ejNehRwyZ6mHwd+hyGv+KXQECb2r2sNg0+h9Dg8Cm9jmvh7oOpfHf4qJ8J/DWoO88SxXPi&#10;GWykQvpFi7MBNKTkRNJskSEMCZGVyqssUpT+hvBfwhzDxCzuNSrTccBSadWpqk/+ncHb3pvrb4I6&#10;yteKZxHxBhOFsA5KzrSXuxffu/Jdfu6n2t8KPhH4F+DHhQ+D/AGnS29rLeTXdzLdXUlxNc3Ehy8s&#10;kkhLEnAVVGFRFSNFVERF/wBKskyTKuHMqpZbltJUqFJWjFdNW3q7ttttttttttts/nbMMxxma4uW&#10;JxMuacuu3ySWiR04I6jPtx0r1TiOa+LXwm8AfG7wLd/Dj4l6ENQ0q9eORo/MaKSGaNxJFPFIhDxS&#10;xyKrq6kMrKCDXJmGAwWa4Gpg8XTVSlUi4yjJXTT3TX9Weq1OnCYvE4HERr0JOM46po+CNU0Xxl8M&#10;viRdfCn4q+G5dJ1y3jaeyl+9Z61Zhtv2yyl6SICVEkRxLAzoJFCyQyS/5ieLXhVnPhtmrjNc+Eqy&#10;l7Gotmr/AAT/AJaiVrraW8W1e39OcP8AEeE4ly32lJ+/Gykuqb/R20aOz0KK2nVcqORX4ViHKNyM&#10;VKcGzZk8OWc6Z8oHj1rhWKqRZ5yxlSD3Oc8V/DrTdTjiee1PmWtzFdWc6OVktriKRJYpo2HKOkka&#10;OrDkMintX0fD/E2bZBmVPHZdWlSrQd4yi7NaNfNNNprZptPRndHFUsVSdHERUovRpq6aO1+G/wC2&#10;T8X/AId+N9N074y3sWu+DrmKSDU9ba2iiv8ASZRsMd0+zZHNb484S4UOn7tlDAOK/uTws+kpPMMR&#10;9R4utBy5VTrQg0nLZqole19GpRVr3utVb4TiDw7wtXDuvk+klq4N3vv8LfXayb17nt/xi/Z4+Cf7&#10;UWh6Z4x1BIm1OPS5T4V8baLIourWC5i6xyjKzwMGSTypA8TMkb7dyIy/1DxRwpkHGWVSy7N6Kq0m&#10;7rWzjJbSjJaprunZrRpxbT/M8pznNOHsZ7XDS5ZLRprR23TT/wCA0fGmvf8ABO79uj4haPf/ALP/&#10;AMUovAc2ieI43sNW+Inh7Vp7cQaXL8kxXT5UZzeeVv2Yfyd7IT8oYV/OmTfRmpZBx1g82wmOvhaF&#10;SFXklG9Tmg+ZRUklHlbSTvra/U/V8V4oZfXyuSjTkqrVrNK3a/Mn+lz9GCxPIY9+lf1YfiApbPAP&#10;br60AKW28ljjFACBuMF+fp7UACDA2hjx7UAfOP8AwVk1nwbpn7CniqLx7p97c6Xf6zoNnMlgG85D&#10;JrNkqyIU+YFGw4xnlRweh+X40wWbZhwviqGWq9Zx0W+zTenXRM/TPB6niqniJg3h2lOKqtX20pT0&#10;17n4lftbfsX+PdN8ayeNPhZex+KdI1pftlhPGUW4mjfJ6LtSQj/Z2n27V/J2U8aZZFyw2OTozg7O&#10;60/W35H+knBHiFhK2VRw2PtTqU3yu+iVvy/rU+cdc0zWPCmpNo/ijTbzTLuP79tf2jwsv4OBX22H&#10;q0MZTVWhJTi+qaa/A/WqOPy+vTU6dVST6rb79vxKwuUlAb7Tkf7LCteS3Q6o+zlqpK3qiNLmKef7&#10;PalppCeI4ELsfwANVy8seaWi89EYVMXhYNrmvbtr+R2nhn4EfEXxDtudV0qTR7QhSHv1xJLnskfX&#10;8TgV4WL4iyzC6U5e0l/d2Xq/8jwsZxHg6d4Qevbfb0dj2bwLN8Iv2V9UfXLy5e58WXVhJa6Xp7P5&#10;0tukw2PcTgYSJdhbC53NnHQ0uG+GuMvEvGwwuXx5aLl709o26pPV383pfbU/OOIMTm3FKVH4aV03&#10;faXK72j3167edz9vv+CXnx91n9oH9kTRNb8WeIn1TXNAvrnRNYv5IgjTmFt1vI2MBma0ltmZsDLs&#10;1f2XmWURyOtHBxd1GMUne70ik7t9bpn+bPinw5DhjjXE4WnDlpytOK8pq7XopcyS6JI+gby7trO2&#10;lvLy4SKGKNnmlmYKkaAZLEnoABya89Jt2R+eNpas/Ov9kv8A4KT/ALNH7SX7Wni79mD4XakbmOw0&#10;afW/D+tSKVTX4UvpI7qe3XOVhBkjZGcK0ysZFGwhj7We8EZvw3k9LM8yi17WTTS6aXV108/M+oyr&#10;i3AZ3iHhcFe1FRV+j01V+rT3t37pnuWueOvDtj4WF540v7WKztr0aZ4okeURQx+a6i3ug5I2KXMX&#10;OcDf7Zr4SmlOSi436K27b2Z9jHB1IVXKNldc8X6bxffr9x+Jf/BUHV9e/wCCiP8AwUQsPg98E/B1&#10;xr3iTwu03gd9X0+eGQeIrqC6mkj8ja20iONmDyHCph2YhQK/sDwhoT4G4DrY7NpKMK0nOMX0ikle&#10;38z6Lrofzl4p53l2a8RQw2U03Ooklbq5fav2ipXXS9nbTU/Vf/glp/wQd+Av7F2h6V8Uvjl4b07x&#10;X8UIruPUI5mlafT9CmUDylt1ZV82SM5bznXh/mRU2g1+Z8c+KGdcTV54bDVHDCq8YrRSlH+813W6&#10;TtbR3LyPhHC4CNOvjP3lddXtF7+6tt+ru9FqfoJk7Qd2T6ivys+xFDYHU+2BQAgYDq54oANx67jn&#10;H3cUAKrZPLH8qADPozflQAhD9M9e/SgBcMeoAA7CgAVW6t16ZoAQqx6ge+KADEnDYGfSgACsVwRj&#10;2zQAFXJyxAoAAHDE9/r2oAQK23B6ZoA/nJ/4KY/HfUT+2t8X77X/ABHPpup6h8Wr2bQtVgJjeJNM&#10;C6Otu20D/lnYROrYwwbB5GT/AETwvw/w7xDwfRyvOMNCvRkm5RqbWk29GrNPXo0+x+V8a5Txpkuc&#10;0+JMkc1y8t3B2lGyunbrHundeTPHLL4tfEyHxoPiVpHiGKy12a3jXULqK1VI9UUAgGeIfu3YrkFg&#10;AcndwxLH8r4o+idw3jsFOnw9XdKnduFGtzOMevLTqXc4xT25ua22ysfjvG/E1Pj/ABMsXnlFSxEv&#10;jnBKPPJWXPKKSUZtW5nFJTavKLd29jU/Hnw48R6iviDxP8DL/RNZBx/bXgTXfIEnHJaEjCE+oAJ7&#10;k1/Oeb+B/i7wwvq9bCyq03e0XCOIVl2lSlN27KaXoj43Af2vlNRSy/MdFsqialH0mmpfj8i43xRM&#10;2nT6Lp/jL40Xlvd7fO0uTxgYYLgDjD/NgjAxkivNyrw58T51VhsFlkqfM7aUKsF878kV82kfUYrj&#10;rxDxFB08Zm16dmnepWmrduVzt8jpPgJ8NPBOtvqB8cePdI+CfhaGPde+IIoJr6+vpDn/AEZbyU5i&#10;YhhkRKAcd8197ivo+8d5fQo4vOIe0UvsQcJ8v+KFN8l/OUp28j1fDnhfhzjziKGCzXMXteKcLRdu&#10;kYq0brdOo3psr2P0t/4IC6/+z74u0/4h+EPhL8FU0KLw/pmmi71m5uhdSeKLW+mvkS5uDIN6uWsJ&#10;m8okoFnAUDkD7XGcF0+D5Qo3u5R1/Df79tj+sqOWZTkeSQy7A4T2UW3JuTUpzSvGLk0lo19m1o9E&#10;kz0746/8EEv2Dfi54vuviH4I0jxH8NtYvGZ7qTwDrJtLaVySd32dw6RDkfJF5acfdyST8fjuEcmx&#10;17wtfpur+jul8rH59m/h5w5m0nKVPkv0VnG/flkml8rI8sb/AIN4dTgLwaR/wUW+I8Ntn5IrjSIJ&#10;2Uem9pcn9K+dn4Y5FOfM0v8AwCP6WPkpeCXC8pXklf8AwJfk0vwNvwt/wbp/ASeARfGn9qT4seLi&#10;GJaKLWY7CBx6GNVk4xkHnv2rvwfh9kWFd1HXuoxX42b/ABPRwHhDwxg5c1vujBfjaT/E+of2Wf8A&#10;gnH+xf8AsYM19+zz8B9L0fUnA83XbuWW+1BjsKNtuLl5HiDKzbkjKIdx+XFfU4PKcvwDvRhZ93dv&#10;73e3yPu8t4dybKZc+GpJS/md3La2jd7X62sme3fMq4BBx3r0T2w2uVyCORzQB8IfGX9j39qDwR8a&#10;PG/iT4X/AAptvG/h/wAXeJJ9fsrqz8S21leWtzcJCslrNFchVMatGxWZJGO0gGPIzX8teMHgNnnH&#10;nFf9tZbioR54whKE01y8qa5k1e+ltLJ3b7H7Pwhx/lGWZRDCYzmjKCsrLmTWr76PXbbzH+AP2C/2&#10;wPiXeeR8VfEGgfCvSFZRNJ4W1Ndd1ifDLuEMk9tHa2wZSwDvFMVZB8jBuOHhT6KuTYDF+24gxf1m&#10;KelOCdOMtvilfn7pqLV77o1zfxVoOjyYCk3Jp6ySSW/RN3tp1SPAPh98JfgnoP7THjb4qfCnwzOt&#10;l4bnufBPh/xFqd7d3Gpa00E+/V9Ru7iZ/wDSGmvh5KAKIoo7BEhWNSVP5h9I7Pcuw+Nw3BmTU4Us&#10;LhEpzjBRs6klaKfVOEb31Tbm+a+h9bwlhMbistWNx0nKpV9/W1op35VFdElrvfXU9K1zxfpHh3RL&#10;vxF4i1q20/T7C2e4v7++uFigtoUUs8kjsQqKoBJYnAAr+ZsPgq+Jrwo0YOc5NKMYpuUm9Eklq23s&#10;kfVSoxpJylokd/8As5/s/eCfEthoP7dX7U+srpvhHRXttW+G/hrVH8uDzZiqWmrXsRGZbuRpYvsd&#10;qQWheSNthuWRYP8AQ/wY8IMv8NcolnmeOCxkouUpNrloQtdrmb5b21nLZbJ2Vz8T4t4xxeb1ZZTl&#10;kXyt8smr807dF2j/ADd9b+7vo/F39qT4lftGibw34J/tnwV4NkW+tbzy7pYdW12B45bYMZYsvYQs&#10;shmjMLx3SssLb4SHiP5x4s/Sb9hzZdwdPVNc2IcbprR2pwmtNdHKUdtktz0eHvD6jgF7fNoqU+kL&#10;6Rd+rT95+Xw97nOeHvh9o+iW0sGjaPa2UdzdzXdylpAsYmuJpGlmmfaPmkkkZndzlmZixJJJr+JM&#10;zzvH5pi5YnGVpVakt5Tk5SdtFdybei0XY+6li6dKPJTSSWySsl6LovJFy90GGJMlegrip4lyY6WL&#10;lJnKeILSOLO0Ywe1ezhptnv4OcpNHrf7Df7P1p4w8WP8fPiL8Of3WgzvB8P7rU5g2+ZgUur+KANt&#10;jIwYI5ZF83aJjHsjlJl/0D+jX4dVuH8klxDjor2uLivZq3vQpXbvd7e00em8Um73R+MeJ3EixOKW&#10;WYeekPjs9G9LRffl6+em60+uMMDgjqe1f0+fkgAOMHjr06dqAPFf2kP2OPDHxh1C++J/geS20Hx+&#10;dGayg1d4ibXUdhDwR30aYaVUIKpICJI1lkCkhip/OvEbwx4c8S8thh8xThUpu8Ksbc8b7rXSUX1i&#10;+qTTTvf6nhrizH8N1/cXPTe8X+nZnzD53jX4eeJf+Fe/FLw0dD8RwWMF1cacLtLiOSOQYMtvKv8A&#10;roRIHQMQj5UbkTcoP+bniR4X8QeHma/VMxipQld06kb8s4ptJ+UrauL1Xdn73lmY5dxLgvrOEd0t&#10;GnvF9n8tdNPPc6rSfFqnAL1+TVsEzmxGXNHR6d4nVlB315dXCNM8atgWnsaVv4ijYct1rllhWcUs&#10;HJFmLxBGFHNZPDNmTwkhsniGNsEtTWGaGsJK5VufEqDPzfTmtoYVm8MEzJv/ABQiqQX/ABrtp4R3&#10;O+lgW2cvrniwYfDd69bD4LY93C5c9Dn/AAd4Z+KP7RWtXnhX4GWFrcGyaIap4l1BiNM00PcywSKH&#10;X/j5uYzBOTbRnKlFErQiSMv/AEV4U+A3EPHk4Y3Ep4fApq85JqU1ZS/dRfxJpr3/AIOibaaXBn/F&#10;GV8Lw5J+/W6QXpdcz6J39eyZ9t/BT4IeA/gH4LbwZ8PtMMSXN7Lf6rfTyGS41O9lx5tzO7ZLsQFV&#10;R92OOOOKNUiijRf9GchyPLOGsnoZXl9Pko0YqMV6bt95Sd3J7ttt6s/nnM8zxeb42WKxMryl9yXR&#10;Jdl/wXq2yl4s/af+APw/+JFx8KviD8VdK0DW7XS9O1CWLXZWs4DBfXU9pZhbmYLA8ss9vNGsKyGQ&#10;lfuYZSeqpmOX0cdTwVStFVqibjBySnJLdxje8kurSduoUcqzLEYR4qlSlKmm02k2k0k3e21k07vQ&#10;7w9clevH3a7TgAhgcAAfhQBw37QXwC8IftE+Am8GeKri5sp7edbvRNd0/YLvSrtQQs8JcEZwWVkY&#10;FXR2RgVYivD4i4cybizKKmWZpSVSjUWq2afRp7qS6Nfkerk2c47IsdHFYV2a0aezT3TXVfk9VqfG&#10;tzpnxO+C+v8A/CA/HDR4bDVFvzaabqttxYeIF8p5o57RiThmjhmZ7Zj5sRt5ThohHNJ/mj4ueDGe&#10;eHeZznGMquBlrCsldJN25alvgmm0tdJXTi3ql/QGS55l/FGF9pRfLUS96Deq9O681pqr66HZaV4h&#10;glQKz9etfgNbDSTJxGDnFm5o9vb6zdJCcEM2K+g4Uyj+0cyhSfVo8rETnh4Nm74o+Dli2jG8XGQp&#10;IP4V/VFXwww9DLPa+R5eA4jrLEqBkfsN+Kda+F3xNv8A9m+O3eTwlqVnd6v4bkmv0K6PfLKhuNOi&#10;RyHMMyytcwxoHEX2e8GUj8lF/c/AXjrFZlSrcL5jUc62GipUpPeVFNQcW+rpyaV203GcVq4tnieI&#10;GSUoQhmtFW52oyXdtNqX4Wfy6tn1eVcnAGPf0r+jT8wEKvntx7UAKQcgjj1470AHzdz17igA2ufu&#10;gD046UAALbipAA96APk3/gsf4iOmfss6L4cxIw1z4j6TC5i7C183Usn2zYj8SK+i4YSWZOdr8sZW&#10;9Wrfqfrngph/acbKt/z7pVH85R9mv/Sz8PrT4/fEz4XePdVfwzriTadNeSm50HVVaexkbJBcRggx&#10;v33IVJxzkV8x4i+DnCXG1L2lWn7Got6kN777JO9/u8j/AERocPZZmOX0oVo2nZarSX/gVn9zuvK+&#10;p6PoH7dHhi5sfsHi/wCDM4BPK6XqaSwHjkiKdBtzzxur+ZM3+jBxPSlKtlOOjUituZOEt+610POl&#10;wPmNKunhsVb1Wv8A4EmvyI9Q+PX7JWpJ9rufgeizgkhW8H6e5+pKkZ/Gvn/+IJ+MuGlyQqOS8qs/&#10;+CdMOF+Kqc3zYlNec53/ACZk6l+1D8PtOs2tfBPwpuYgBhPJitrFB9RFzXuZX9HfxIzN+0xFaCXX&#10;mm5NevMehDhzM4yX1nEuS7ay/wDSn+h5/wCK/j/4+8QQNBpSW+hB2+aWx5n6YwJGHy59VAPvX6zw&#10;x9HrJcFP2mbV5VZfyrSO/W+561PKcLhdUnJ/3nf8LW++6OAeJUl3szZZ98krMWdj3LE8k/jX9EYX&#10;LcHlWHp0MDTVKMbWUf1e7+/y2Lko83v6r8T9aP8Ag3P/AGg/Bml+Gfir4Q8Y61a6ULCxtvEV/qeq&#10;XiQwRWsCyRTTMzkKiRoI2d2ICggngccfEuHq1lRrJPmk+W293umvW70P4o+lDkdSlLL80i70/fpv&#10;TZ3543fmua3+E+Z/+C2P/BwRP8e/Dur/ALK37K4n03wlfSNFqWrXKtHceJLPajI0kLIslraO3Pkt&#10;iSdAFlVYneJ/2Hw58L8NhpwzPNJJ1YWlGlZ2Ur6cz627bX77n8D5txBVzD2mGw8bUdnNOzfRqPb/&#10;ABdOmp+XnwP+OPxT+CPx40P9pbwJrTN4u8PauuoQXd1gpcHlJIJAP+WTxExlRgKpG0DAx+1cRcL4&#10;Xifh6tgq+jnG+v2dd1/kedk2bvh/HUq9GK5YbR3Vv899d9dz7Q+M/wC35+2R/wAFO/H13+z98CfA&#10;txoPhj4hWGnaJrXgTRlt9QudbuElWQKJpo1MSB1yzBkSOJSZHCg5/I8h8KeFOAqazvNMV7R0m2r6&#10;R06OOt9NLa3b0PpOKPFPO+J8PHKsHRSlJ3ile/m5SW0b+Svtqm7fst/wR6/4JIeB/wDgnH8KRrni&#10;7StHvviXrVuo1fU7MGWPSodv/HjbSuASu7LSSKsYkY/dCqor8e4946xPGWYJwj7PDw0hBbertpd/&#10;h0Orh7h6GTUXOtL2leTvKdrfKPZJaK92+r7faJU46DI9utfAH0gvzgDtzyRQAKpIGcHHqKABVOw7&#10;umORigAw+7JxnFAAoYckYwKAFBlP92gAwpPXgUAIQhPLYyKADCYz2HHHFACgqFHOB9aAFOCc5x0o&#10;AT5T8p7gUAG1c5Jz360AJ8mMFsigDH+IPjCw+H3gDXPHupTBbfRdIub+Yt0CxRNIeMj+76irpwdW&#10;ooLduw4q7SP5Ff2gteg8QeOpha6clnbK7vDGXMk5EjbyZpDku53HPzHGSM44r+m8uw3scOorpFL7&#10;kfoeHiqcYwsoq2/V+px9jqOp6YFOmavcWwBG37NcunPuAcH8q9Oji8bQguWTRxZhwnwvnNljcJRq&#10;efs4qTv3aSf4nQ2/xT+Ilp08ZXWcfedI2/mK6459jqaspHyOI8DPDSvO8sI4r+7N2/FsZefFr4mX&#10;6GOT4hakq7cEW9wIeP8AtmB/OiWd46pGynua4XwR8MsHJT+oRlbX325fhe34HP6peX+qbJNX1a5v&#10;nThHvLh5nX6M5JH51xTqYmt8U3959thsmyPJqHs8FQp0o9qdOMX/AOBRSf4n65/8GzPxwt9M/aLf&#10;4a6lq8MEPibwHf20Ecud93fWVzbXFvCp9RbS6jJg9kevynxDwb+rU6yWzt8nf9bHh8QU1ywmj9wd&#10;wAyX6jPevyY+XA7QSNw6frQABgSQD36c0ABZSchvyoAFxgkN1OBQAZx1+ozmgBGCnHI4HvQB5h+2&#10;98Z/Ef7OH7HHxU/aB8H2dtc6t4K+Hur63ptveBvJkntrOSZFfaQdpZBnBBqKk3TpufZX+47stw8M&#10;ZmFKhN6Skk7b2bPg74e/D9vhR4B0b4Z3WsG/n8O6TDZX+qz8PfXESAXF5KT1kmlEkzu3LPIzMSST&#10;X+P+d51X4kznEZrVvzYipKpZttrnk2o3d2+VNRXZJJH9d4RUqeFjyaRtdenRfJWVl6I9D/YU+FWk&#10;/tX/ABQh+NXiHwfHqfwr8IL5/hfUdTtw1l4l1zeyi7hjcYuLWzQFopiDE88okjy1sjr/AGt9HXwm&#10;xnD8Z8RZ1R5K81y0YSXvQi7Nza+zOW3dK66tH5N4lcURp0llmEqvnf8AE5Xsv5W11b1kuyS6mlrP&#10;iHXP2p/iLffFLVneXR5NRMXg2wXWRd2UenwPKlvfwrG7QCW5V3n86Pc7RTRKXwgRfhfF3iXOPEHi&#10;rEZVgq8vqOHbp8ibjGdSLtOUkrc9pJxjzaK2m9318M5fheG8ojVqQXtpq7bWqvZ8uuqts1pqtjff&#10;wUvhwAyRAZ9q/mTi/hbEZNFNqx6qzP643ZjmvbaKPqtfm3s5tkqnOTOZ8c+NdC8N6Nd6/wCINZtb&#10;CwsLZ7i+vr2dYobeFFLPI7sQEVQCSxIAAr1cvwGIxVeNGjBynJpRik223okktW29EkerhMM4q8tj&#10;sfgl+yF4v+LHirTfHHxi0yTTvBNvDDfW3h65Dw3mtz5Dot5GQDFaAbS9u+15WBSZfL3xSf354IfR&#10;9jknLnnFVFSr/wDLuhK0lD+/UWqc9+WN3y6N+8tPzri7jqKjLA5XPylNfjyv/wBuWnWL6n19HHFE&#10;ixRxqqquFRVwAB2xX9dH5Cct8U/jd8LPgvZWl18SfGFtpz6hOkGm2RDS3V47SxxfuoIwZHVWlj3u&#10;F2RK2+QqgLDy85zvJ+Hcvnjs0rxo0Y3vKbstE3ZLeUrJ2jFOUraJs7cDl2OzOv7HC03OXZL8+i+Z&#10;8x+Pv29/jH451eyPwd0CHwjoyy2Fy03iOwW71G9Ro1kntngSXy7bmQxbg7srwsQGVhX8tcdfSjy/&#10;Azlh+GKCrNcydWonGF1dRcI3Tkrrm96ycWlZO5+s5H4W3pe1zWdnr7sXt6ys/uX3n0H+yL428T/E&#10;39k/4YfEfxxBqUOteIPh3ompatFrMQju0up7CGWVZ0VUCyh2YOAqgNnCjoP6ty9YtYCksXJSq8se&#10;dpWTlZczS6Ju9l0PyjNYYanmleOHX7tTko9fd5nbX0sdb4z8AeBPiDp6aT488HaVrNtHIskUOqWC&#10;TrG6sGV13g7WDKGDDBBUEcjNXi8Fgsww7oYulGpTlvGcVKL8nGSaa8mjnw+KxOEqe0oTcJd4tp/e&#10;j5p+In/BPXxH4Rs0u/2c/iBPcwxTL/xTvjTUJLgR2yxInlQXuDOXxEgU3DSszSyPJIxwB/O3HX0a&#10;ODeIlPEZN/sdd3dld0W229Y6uCvLaHupKMYwikfpGSeJWOw0lTzKPtId1pL17Pz2PJfEcfxU+E1x&#10;Bpvxc+GmvaHM9lLdT3kWnzX2mQRwWsdzcyyahbo1vBFEHZC9w0O5oZNoIAJ/lDiz6PniNw5WqOOD&#10;eJpR/wCXlH37rmaXufxLvdpRdk9Xvb9GwHE/DWbxXs6yjJ6csrRd+2u9+lrkfg74t+HPG/h208W+&#10;C/FVhrOk30Zey1TSb5Lm2uVBwWjljZlcAgjIJ5FfjOOybFYDEyw+KpSp1I6SjKLjJPzi0mvmj3Hl&#10;0Jq8bM2I/GhI4uGrheAV9jGWV26DZPGp+79pOfemsB5FRyu/QwNa+MXhbTvFOmeA77xdYx69rolO&#10;haCbtTf6n5as0gtrYEy3LKFOVjVjx0r6DJuEM+z6TjluDqV2mk/ZwlOze13FNRv5201HUw+EwdJ1&#10;a8lGK3baS+96Gx4N8BftEfGGGyvvh58GNci06/tre4i1nxZC2jQLFJLJE+YLkLeLLFs3tE8CFkZS&#10;rEnFfvPDP0X/ABCzaXNj4wwkLtPnkpS0t9mnzKzu7O+6d0tD5rHcccL5avcn7WXaCv8Aj8P3N/me&#10;4fs8fsc/Da0mh8Q/FXxhY+NPGGgi3tfEekWGoB9G0nVVia4ZVtcBmfyryBlF1vO1LWZUjfDH+veB&#10;vBLgHgilGVPDLEYhb1aqUpJ+6/di/dha100ufV+9Z2PyzP8AjfO81qONOTpUne0Y6Nx21a32d+l7&#10;o+hrOxsdOtY9OsLWG3giXEcMEYREHsBwBX68fFNuTu9yfgjAbp1xQI+P/wDgon4RbRvjF4M+JNlp&#10;NoIPEWk3Wg6rcWugSzXc9zbE31gZ7lFKQ20Mf9qBRIRma8QLycV/LP0qOHJY7hXCZzTjrhajjJ81&#10;rU6to7dW5qHor6as/XfCjMo0sXWwU38VpK76q6aS7u6b8onkWheLvib4Ne0ufhl8TNb8PTadbvDY&#10;wWF40liqEwnbJYyE28o/0eJQ2wSIgdI5IxI+7+YeE/GfxC4PrxdDGzq0kkvZVpOpDlV7KPM26ejf&#10;wNdLp2R+n5xwlw9m8X7ajFSevNFKMr921Zt+t/Q+gfg9+35ILvTPBnx98J3Fve3t6tpb+J/D9k81&#10;g7PLciNriIEyW3yR2298NGJLnGVRGcf2P4efSD4Q4y9nhMfJYTFvTlm0qcpWXwTb0u20ozs3bdtp&#10;H4zxB4dZnlkZ4jCP2lKOu/vJenW3l9x9NKyOgdWBBUEEHIIPev35pp2Z+clHxJ4X8NeMtFm8O+Ld&#10;AsdTsLgYmstQtlmikHurgisa1GjiaUqVaKlCSs4ySaa7NO6a8noaUq1WhUVSlJxktmnZr0aPmX4y&#10;/sQfETwwt14o/Z48RJrPmXMs7+E/EV2kBVWN3J5VrdIgCjfJaRIsqkJFAxLs7Zr+YuO/ov8ACue3&#10;xGQz+qVX9l3lSe19NZRdlJ2TacpfZSP07JPEnE0pKlmkfaR/mS97putE+t+p5TrfjHxv8E76c/Fz&#10;wP4g8LRafZ3l/earqumudMt7O1fZJcy6jFvs4Iz95BNLHIyENsHb+acd4LeJ3A+M+sSwEqtOLXv0&#10;f3q1292P7z19yy6s++w+b8NZ7BRoVo8z05X7ru9LWerfpcteJ/22/hjZ+FLTWta+Mvhmy0zUZI4d&#10;P1G78RW0VvdPJ9xI5GkCuWzwFJJ7V7cOL+JcfCWAoYetUqxWsI06kpK2jvFK6t6FQ4Ww+Fn7aasl&#10;1f8Awx1n7LHwN8Z/FT4+6H8cvHPgDVNH0DwBe3t54eu9binsLy+1iWzm08lLSVA5tY7a8vkZpQhe&#10;UxNGGRCzfvvgR4acS5Fm1fiTO4ujOpTdOFJ25lGUoyc578rfIuWN72bcrPRfE8d8TZdXy5Zbgpqd&#10;2nJqzSS1VmnZtvtsl3en2Tye/P0r+oD8jA7cfzoADgf060ABKjgYzn3oAARt5bg8DrQAKOcls889&#10;aAPzo/4LneJp7fx/8L9Fg1dxbWHhPxZqd/ZLKQBKf7NgtZWXucPdhT2+f1r67hT2katR2vF2Tfz/&#10;AMr/AIH9I/R9w0aqx8nDWUsPFS6/FNyS9bK/yPxgvZfteqTXZlZi8rEMfc9696vSpSxLneTa2s7L&#10;7up/oFhbwpxirfcDbCcuoOPauWro3K12tr6r5o9KPK9JbfcaPhXwpqXjfxVpngzQJ0hu9V1K3s7Z&#10;pA20PNKkSkhecZcdK6aNKVacYpxj1elkl12Z52b4yllmW1sW5OMacXJ+i1YvjDwf4m8A65d+GfFu&#10;kPZ3tleTWd7bScSW9zDI8U0L/wC0kkbqfpnuKzxNP2dTllrSnrGSfr/kLKczw2bZTRzDDSUoVIxk&#10;muqaujLuCkSfPLIQBkBmzg0Q9pTShzOUel3ex2VvZpNy3K91N9neNZEG51yOM/nV1akn8CW5xVZK&#10;jKKqbtX7n3N/wTo/YG+EPxJ/ZxvPjb+0l8OJtai8W38lt4LtJNZvLVFsovkuLoJbSx/M0ylEdssg&#10;iJTbnJ/k7xY8feIuDc0hHhjFunytWbV72teS7Wldd7bH8meOCy7jDOqWSVYqpTw8XKrF6R5qiXLF&#10;rZtRXMtNOb1PCv8Agp9/wSN+E3wd+HF9+0x+yzDf2Gn6G6zeLvCuo6tLeolqxEf2u3knLzfu3Kl1&#10;eRvlZmGNtfq30W/pacX8VcZUeEONq8MR9Z5o06lrWnrNJv8AwrfvZH8deJfhdg8kyaWPyqLSi1zR&#10;/li2lol0v62WuyPG/wDgmr/wTE+Ov/BQn4jTeG/hx4cVNI04RTavr+oyeTZWUTShdzt9+QkCQrFG&#10;CzFDkqATX988Z8bZPwbgksQ3Oo78kersuv8Ad9T+b8Ll+ZZ9iHQwLS5WueT+yn0W/veuy1sf0i/s&#10;QfsAfs6fsF/DmHwR8F/CNsdSlgC654rurSMahqr5yS7ooCRgk7YUwidgSWY/xxxHxRnPFONeIx1R&#10;vW6itIx8orZfmz9gynJMuyXDqlhYW0V5PWUvOUndt+r8lokj27I6A9Byea+ePWAnnOe3OSeKAAkY&#10;245x05oAQN2J/InmgBVYHknvwRmgABB6HjOe/WgAGAOOMdevFAAZFXgYxigBQQfx6kGgAHykM3cd&#10;aADOAML2xwaADgDBB5oAUDncF7UAJ3wFoADnb1ycetAB82en60AfHP8AwXH+P3hv4O/sL6v4D1Gd&#10;/wC0viJdx6Fp1vGGBeAET3jlgDsC2sUxyeCxVerCvo+FcDPG51TsrqLu/l/wTty+g6+Kiu2p/Mt4&#10;o1yXxF4mvdZkOTcXDuMc9+1f0XCnKELJn3dKV2Vo2Y8ZwCKze6TPRpVWla56D+zh8CfF/wC0r8SI&#10;/hP4BsDcand2V1cRqHVRHFbwSXM8hLEDCxQufXjjNeTm2Kw+Awrq1XZXSv5tk4zF0sPRu3ZXS/M4&#10;i/MEV1I9sMI5DxqR91SARj8xXpwUXGcvT9DoThyrQpsQCdvUdxWsYprU551PZu8dGfZn/BDP4n3X&#10;gj9v74YLFbLLJ/wmcUEKn+AXcE9hKx+kV3IfqK+U43wka/D9TTWGv3anzmcQdbCyfbU/pt5zgjOB&#10;wM1/Px8WC5ByAMD0agA7YwOPf3oACVByeeKAEXO0rtx7ZoAdlsdOvfNACEfNkrk/XpQBm+MfB3hX&#10;4ieEtT8C+OvDlnq+i61YTWWraTqVqk9veW8ilJIpI3BV0ZSQVYEEEg0mk1Zq6Lp1alGoqlNtSTum&#10;tGmuqfc+RfBn/BHXwnNaQ+Bfj5+0r41+IHgfTraOzsvCl1HDYPq1oqOnl61ewfv9SJBj3eU1qkux&#10;hNHMsjLX5Lkngh4dZBxBPOaGF5qrnzxUneFNvX93BJRjZ6xunytLlcUj9AzDxKz3G4T2MIxptqza&#10;Tbe2178uz77vU+wNO0LSNE0C38L+H9LtdPsLO0W1sbKyt1jhtoUTYkaRqAqIqgAKMAAADFfrkfda&#10;Pz6c5Tm5yd29W319T4B+HWny/sAfCPwx8Kfj9qlpoNr4L8MaZo7+J9UkFvpd0kCrYwTC7fEEbzmJ&#10;WWBnEg8wLtPBP8LZ5w1xjwfxZjatXA1KlKrWqVIVKcHOMozlKeqhzSja9nzJbXP6Aw+OyzibCRlh&#10;qi53vDaSb1aUd3a+6ujb8f8A7SXw7utW0bw5P430WHUvEFx5Hh+wk1SFZ9TlxnZbRlt07Y52xhjX&#10;5NxTXzPjRunluFqVnD4lTpym43097lTtr3sepg8kWXQc675Y93ovm3ovmM0Xw18cviHo0OqfDj4N&#10;a9qP2ppEtxqdsdJSJlSYq8/20RyRxl4hGWWORgZEYIy5I34b+jh4l59iI+1wqw1N7zqyirK6TtGL&#10;c27NtKyTt8S0OXHcUcL5XdSrqcl0j734r3fxPZfgD+xFPZX6+N/2m4ND1/UoLmGfRfDtokk2naW8&#10;UomjmcS4W6uFkSJ1kZAsTwK8QVvmr+y/C3wM4b8NpfXZS+s4y38SUUlT0s1SWri3qnO/M4vl0Tkn&#10;+YcT8cYrOofVsKnTo9f5pdNWtlbot+tz6Jury0060lv9QuY4YYI2kuLiaQIkaAZLMx4AAGST0Fft&#10;58Gk27I+bP2gf2xde1K/1D4dfs7X8cMlsht9R8ZTWIlSCVjC4+wq+Y7hhEZQZHBiR3iIEwWSOv5u&#10;8VfpEZFwWlgskcMXipJ3alelTuvdbcdJyvZ8sXayak09D9I4a4Ar45fWMyvTh0jtKWut1vFfj6bn&#10;zzD4Hltb688Q399eajq+otv1TXNUuDPe3zeZLIvmzN8zKrTSCOMYjiVtkaogCj+EOJuN+IOM8zlj&#10;s4xEqs3td+7FO2kI/DBaLSKV2ru71P2vLqWXZZSVHCU1CPZfr1fq7s53x9ob+KLS1+D9rqV9a6j4&#10;91GLwxpcukajFa30b3gZJbm2eZlXzra2Fzdhc5ItCFyxAP1PhVw1V4w48wGBhG8FUjUqXjzRVOm1&#10;KXMu0rKGul5K+hpneaRyzJ6uL6xi2vXp97svmfp+uFGAckDAJPJr/Vd6s/kcU/ewV69MmgDA+I3x&#10;Q8A/Cbw5L4r+IXii20yyijdw0oZ5Jdil2WKJAZJn2gnYisxxwK4sxzHL8owc8XjasaVKO8pNRS8r&#10;vq7aLdvRJs68FgcZmOIVDDU3Ob6Jfj5LzeiOT+AX7UfgD9oTW/FXh7wfb3dtd+FdQjiuLW+TbLNa&#10;S+aLe8wMhI5mgnKKTv2IrOqM2xfG4V4vyPjTA1cblNT2lGFR0+azSlJRhJuKaTsufl1S1T6Wb786&#10;yHMMgqU6eLjaU43tdO2rVtG1fby1NT4n/s0fs6/HDX9L8WfGj4A+CPF2qaGGGial4n8KWeoXGn7i&#10;GPkSTxM0WSATsIyQK+gxGHw+LoulXgpwejUkmn3unocOFzDH4Fv6tVlC/wDLJx/Jo4j4u/8ABO39&#10;k7416/8A8JL438G+I7e6KRpt8LfEfXtCgwi7V/c6bewRDjqdvPU5PNfLf8Q98P7W/sfC/wDhPR/+&#10;QPWw/FvEuGhywxU7eb5vxldmx8PP2Jf2YPhj4YuvBmh/DH+09Nvo/Lu7fxjrF7r/AJq4A2ltUmuG&#10;I4GRnmtKfAfAtKcZ08pwsZRd01h6Kkn5NQT/ABM6/FHEWJmpzxdS67ScfwjZHc/Db4YfDb4M+DbT&#10;4c/CL4e6F4V8P2G/7BoPhvSIbGytt7tI/lwwKqJudmY4AyzEnkmvqkkkktkeNXr18TVdWtJyk922&#10;2301b1N0gHOfXrTMj4E/aAt/EnhD9pzxJ8QvAHiSXQPF1nc3MOneI7a3SWRIZlVvImjf5Lm3OEzD&#10;JkAqrIY5FSRf4G8RfEfibgDxvzLF5VV9xuiqlN6wqKNGldNa2e9pxtJd7XT/AKN4byPLs94FwuHx&#10;cLq0mu6fPLVPo/z2d1oe9fAr9u3w141uNQ8PfGzTbHwff215Gum6i97u07U4JPuMsrAG3lVv3bxy&#10;4BZkKO+8qn9L+G/jTwr4gYenRdRYfGu6dGT3a29nJpKfN0ivf3XLpd/lnE/AmZ5DJ1aSdSj/ADJa&#10;r/El+a072PoEtx8w6da/Yj4U8x/bB+EV98a/2fNd8I6Fpa3Ws2qRar4dt3eQK2o2ci3NsMJNCGzJ&#10;Go2vIIySN+VyD4HFWQUOKeG8XlFXRV6coX0Vm17ru07WlZt22PZ4fzOWT5xRxaekXr/hekvwb8+x&#10;8d+GrOW7to5b7SrmxndAZrK9jKTW7nrG69mU5BHqK/yDzfDYnK8dVwldWnTlKMl5xdn+KP6irYmN&#10;SmqkHeLSaa2afX5mzd+E4b60eGW3V0eMq6MoIYEcgg9RXkQxkqc009UcUMc4S3Oj+AHx78Yfs2td&#10;+GdeudT8R+E7zV2uobK8uPNuNCSUkzR2jEZe3DnzFt3J8rc6RMsYihj/ALN8HfpI1cJ7DJeKpc1F&#10;JQjiNXONvh9ru5r7LmveSs5KWrPgeKOBMNmdN4vLFy1esNLS812ffo/J7/Y3hfxR4c8aeHbLxb4R&#10;1u11LS9RtkuNP1CymDxXETDKurDIIIr+4qdSnVpqcHeLSaa2aeqafZo/E6tKrQqunUi4yTs09Gn5&#10;mgQCMYyR696szDORkDj2oAN/XOB+NACEbmPy+3WgAwMk4GPrQApAGfkH40AIOcfKOffoaAFAXPCj&#10;pQADaOMDp1zQAgxnt65zQB+Un/Bb3VbC+/aG157dn83SfhXptk2Rwry3l/M205/uGLP0HoK+44Xp&#10;zWHv/PJ2+S/4J/XX0e8M6WWUqsvhqYl3+UaaX4tn5NQN8747OQea9KMWrxfxLc/tem9Xba5YWQdW&#10;xkGlODZ2wqJbmr4T1e50jX18QWLyJcabbyX1q8MhVxJAvmrtKkEHcg5HIrfCUlLFtb+5L9Dy+Io0&#10;8bkeIoTWk4td99D9B/8AgvH+x5feB/jhefGbwxohTSfG1ompvKjZVNViXZdxrlifmiWGfGFBJcgH&#10;DGvIyKusflU8HUesNY9z+Xfo0ccrFZFUyLEVPfov3V15Ht8k7rrbTyPzf3GUbmTLIuXHpiu+Daoq&#10;D0kf1i37WXNa9t/kZPiK61BoIdO0m5ijv9XvUsLe4uR+7tA+d1w3+xFGryNjqENe9w7kseIMdDCS&#10;i5QfxJOzceqT0s7XtrvY/H/GvxIp+Fvh9jeIXJe1t7OnzK6U6nuwdutnrbrsdj8BP+CpH7Qvw0/a&#10;r0i+h+LXivxB8N7nUNL0O98K+MNVlvY00hHjt3vLSI4WwlVd0o8hUjIBV1frW3jh9HXw/wCNfD+p&#10;J4b2eJw/POnycsG5WbjCb05k5Wu3fRPQ/wAtvDXjLj7NOKYqu3iq2JleryRdk5SvtHRJXtd7Psj9&#10;gPg78LvhR/wUS8HfEH4O+AvjtpZtrnw3daZqdxFp00rLb3sUsBmiglEQnj+8pZWCg4BzkA/54eGv&#10;grxTw9xLhM5zSnGjGjPnS5rufK2krK3Kr21vqump/TPijiMwyTJvqGJoSh9Yg4pu2m17tN2lZ6J6&#10;9T7G/Y1/Yk/Z7/YQ+EcHwf8A2ffCJsrXEb6vq984l1DWbhECfaLqYAb2wMBVCxxr8saIgCj+u89z&#10;/NOI8c8XjqnNJ7dkuyXRH80Zfl2EyvD+xw0eWN7+re7fm+r3b1et2euELj5sDivHO4TIPzbQBnOa&#10;AFyMZ2jFACcHnb26UAKQD1UCgAwAMbcd+tABtHoPz/CgBCQeoA4oAXbnoi0AJhCeh/KgAJQH7vGK&#10;ADCjjaPqRQAo2dQv5CgAyoPII57igAO3pjPHAxQAhCk5wSe5A60ADFRn5ffkUAfhv/wcj/tG6l4h&#10;/aUv/hjFqUkeleBPCtrpUNo0W0tqd8ovruUH+NDbHTEU9mWZR1Nfr3h3gFHA1cQ1rJ6PyWn53Pfy&#10;iPJCU+5+Q0TAIrgjI96/WHskj6GnNPRk4k+TKkjp+FY1Yq10d0alotrc/Qz/AINw/hJa/Er9sLxf&#10;qkmnme60X4Sa7c6RuDcXEwgseg+9uS8kHP4V+eeIeI9nltOC61Ff5Js8fiCqo4WKXWS/BM+CfG+l&#10;zaB4gl0a7jCTWqRwzIc/K6KEcc88Mpr7jCT9rgYyXVI9xVYunFoxy+wfMMn0zXZGNzCpPmZ3/wCy&#10;p8SLr4WfHTQPGlr55k0/U4bmNbb/AFjGJw5VP9ohSB7muHNMP9bwNakt5RaPPrvnpSi+qZ/XB8MP&#10;iL4U+L3w60X4o+CNShvNK17TIb2xuLedZFZJFDY3ISCQSVODwQR2r+YKtKdGq6c1Zp2Z8LJOLaZu&#10;rsJBGRnpWYgLKrcj6nFACgKSSFPJ6EUANQpjbk8c9KAFwn9zPHpQAErtxtPsMUAC43YGc+uKADCt&#10;g4P4igAfbtIwe/OKAEeKKSPZIm9SfusMjjkU02ndAIyxyssjRglDlCyjj6HtQm0tAHDAbBLE9cGk&#10;AKQU+T+XegD4w/aZ+N037QnjmbwDo1hq1r4V8J600csd9C1smtalbyEGYxHDyW8Ei/u94VWljEqh&#10;wkMg/ij6SHjJKLqcKZJX93WOJnHdvVOipdv+flt/gel0/wBp4F4Up4PDLM8YvflrBdotXUvV/l2u&#10;0ZmieH0igBZO3T2r+GMRiW5H22KxjnPcXWbeKGJsgA0UJOTFhpynJHVfsT/D3Vde+O+p/FOe/uYd&#10;N8OaE2n2ltHcTRpc3d26PI8if6qYRxwRhCfmjaSTs9f3x9ErhmnTy7HZ/Vh70pKjBtLRRtKdna6b&#10;bjezs1a+yPhPE/M3HD0MvXX338tI/qfW4CgYK/U4Ff2Mfjh49+1p+1t4e/Zy0iDw3odlFrfjzXbW&#10;U+F/DG4hWCkKbu6dQfItI2Yb3PLH5IwzkLXyPG3G+Q8A5HPM80nZLSEFbnqS6Rgvze0Vq+if0PDv&#10;DmO4ixqpUY2gn70ukV/n2R8h+Nda8Q/ET4hXXxV8e6rLqet3FhFYx3Lpshs7VOfItockQI0mZH5L&#10;uxXe7COMJ/mz4geJ/E3iRjYVczmo04NuFKGkIX695StZc0tbLS12f0jkHD2V8PYZUsNH3n8Unq5P&#10;u/0SsvzPWP8AgmZZWsfxw+L2oA5mm0fwssoJ7KNU2/8AoRr+v/os1Jvw9rw6LETt84U7/kj8q8W4&#10;xWNwrW/LL80fYpKA9D+Xav6VPyI5X42fFKw+Cvwr1r4l32mT3x0y03Wun20bM93cswSGEbFYrvkZ&#10;FLkbUBLthVJHn5tmuAyLK6+Y42fLRoxlOT02ir2V7Lme0V1k0up14HBV8xxlPC0VeU2kvn/lufIf&#10;7Ln7S/ib4NfFNYfjj8W9V1PQfHGpFNRvtdv1Nlo+tTyM8csT3ErNZ2srN9mS2V3iRvsyRhSW8z+X&#10;/BLxuzPi7izFZVnc4r6w5VKC/lateim7e6oK8dLtp/zO367xvwRQwuUUsRgKfvUopTsrc0UviaS1&#10;ld3b7eh9zKQF5B4PPFf1gfi4oC9MdKAPhP8AaBX+2/j74okXkLqrRnj+4qp/7LX+Y/0g39X8WcyX&#10;nSf30Kb/AFP6e4JqqnwdhPSX/pcjmtT8BadrWlXOj6vpkN3Z3lu8N3aXUQkinicFWR1YEMpBIIII&#10;INfiVLMatCtGpTk4yi0007NNapprVNPZo9z68noz6M/ZP/aSZrXT/gn8VL2NNShAtfDmrFFjj1KJ&#10;V/dwSAcJcKq44AWQLkAMSg/0Z8EfG/Cce4eGU5pJQx8I79KqSV5L+/1lH5rrb8O414NeXSlmGAV6&#10;Ld5R6wb/APbO3bZ9z6EJUDhcfhX9GH5sfCnxv8Ha/wDAv9obVfD3ivVLd9F8Zancap8P7uST95Mp&#10;UTXunvtjSNZLeVneJASz2rJje1vO4/z5+kz4YV8izx8TYGDeHxUm6trv2dZ2bcm7tKq22ntzKS0v&#10;FP8AfeCM+p5vlEcHL+JRik/OK0i16Kyfn6o0NLvIp4QMg8V/IdaEoyPdxFOUJEOs6C9/GWiiye2B&#10;Xp5fhMVW+CJeGxapOzZP+yb8Vf8Ahm74vRfDPWPsVj4I8d6vsij/AHgaw8R3LgRyKGfy0huyPLdE&#10;VSbt45NrNczyD+7fo0+I2On/AMYfmspSaUp4eT1tGKTlR72SUpwvokpRv8ET4rxE4fpYvDLNsKve&#10;jpO1tV/N6rq30t2PtvKgZ2n8q/sI/FxTtHOO/pQA3Kt0U8H9aAD5cjK9enAoAVtp5PccdKABgufu&#10;/pQAEqFBPA+lAANg5x156UAICvI2k+vFAANhzgE49qAPxs/4LP8AiEw/tEfE+6iuCyraaXaqdwIQ&#10;CxjJXnp8zE4561+i8ORUMBSl2cn+J/a3gJR5OHsHz6XnUmvXmsvyPzLjkzGHU8sxJ471vJqdWUo9&#10;Wf1lSm/YxZMk5BHmHAPQnvUXdzqjU25jY8DKl74rtdOb7l5HLbE/9dI2j/8AZq9HLY03mME9mmvw&#10;MMU1UoOL2P3k/aO+HOtfthf8EjPDPjWTTl1DxXY/D7QvG+kRw7z52oQWEc88KqpG8zwPdW21sj/S&#10;M9QCPz7A4iOEzpTWi5mvk35/n2P8zuFc2hwf4sTUZclL29SjJu2kJTcb3e3K+WV/I/Bz4laLYeHP&#10;Gt5pul3hmsXKy2EsfIlt5FDxv75Vh+tfeVKcniea1ubX0P8ASPBY2WLwkZVLprRrzOQ8SeHtC8Wa&#10;Y2h+INP8+EuHTZIyMGGf4lII7jg9Ca1yjMMdlOOdbCScZJPX9Tx+LeGOHONMleVZ3h1WoyalZtrW&#10;LutVZp+aZBpHhnw14StWs/DOlR2m5B5j2wwz4BxuY8vj3JqsxzTH46r7TFYmc5S7XsvktEcmQcJ8&#10;LcH4OWFyPBU8PGyb9mlFy/xS+KbX95s+rv8Agmr+1v4q/Zt+L+leOPCjTXNzo02b3RVk2jWdMkYC&#10;7sxn5fN2fvoicATQxgkKzGsMxwizfKJRvepDa/U/PPFrhfB8S8O1qDSUnZxb+xNbS07/AAvyfkf0&#10;NeAvHPhH4m+C9J+IvgPW4NT0TXdOhvtI1C25S4t5UDo4yARlSODyOhGa/LalOdGo4TVmtGf544zB&#10;4nL8XUwuIjy1KcnGSe6admvkzW4OMoefaoOYGCr1T8hQApKkA4yO3FACZXbkLxnsKAFAXoB3oAF2&#10;kkBffp1oAMr6ZBHpQAAqWyBzQAjPEDgp+lACsV28kH8aADJB5I4BoAPl5HBxQAYweo/x5oABuyFJ&#10;A+hoAAoI4I9eKADqc5H50Acr8b/i74V+Afwg8T/GrxtME0rwvolzqV6PNVDIsUZby1LHG9yAig9W&#10;YDvWtCjPEVo0obyaX3lRi5SSXU/le/b7+NOv/F34r6r4q8RXJk1HxHrF5rWpEgqEkup3m8sKSdqo&#10;rKgXJwEAHAr+lOHsAsBgIU19lJep9LRSpU4wR4FDMEASTHTH+Fe4oNLVndGpcl8xG+YZyBwamUOe&#10;Sj6/gdUammp+03/Bpp8OJv7W+MHxUvbRhHa6Roel6dOQMM88l5Pcr68LDYsMHo3Pavx7xLrNVaFF&#10;PRpy/T/M8PP6rk4Q+Z+Wn7cfg29+Hf7VHjjwVqKbZtO8S30Evy4wRcS8f0r9KyGoquUYdr7UU/wP&#10;ZwtTmwsZeSPJWcRp82R3zXsptBOrbcl8O61LoviGy1e3PzW93HIO3Rgf8/WolB8spX3MHVsj+jr/&#10;AIN+/wBrGy+K37OF7+zrrE8Kap4GYXmjJ9oG640i6mlZNqHn9xMskTYyArQkkF8V+BccZVLAZr7V&#10;fDUV/n1+/c+azGny1+dbM/QPHIyfXoetfFHniDhucHk4oAUk46jOcZoAPYY7UAIw44xx0oAGUdyM&#10;Y45oAUZz1HJ7+lACHG3sRigAIHcjntQAoJHQjpmgAIJJPHWgA3cjOPXrQB4R+3f8VPFXhPwBafC/&#10;wXDdW1741iuba61xbW4MVjYII1uVWa3nhkt7uRJtsEiuChDyjJiCP+S+MniDPw/4TdXCq+KxDdOk&#10;ublcW4u9VaO/s9Ha2snG+lz7TgfIIZ5m6dVr2dK0pLTXXSNnunbXy9Twf4f/AA4tfDWg2ek6Fo1t&#10;Y6fY2yW9jY2VusUNtCihUjjRQFRFUABQAAAAK/zLzHJc5xjniarcpSblKTbbbbu229W29W3qz9tx&#10;+Y0nNxTOjnuo9OiMb46c18RWwlanW5ZbnmQhKq9DhvHfjNrUWmk6XbpdatrOoR6b4d0sysralqEu&#10;RFbqVViM4ZnfaViiSSV8Rxuw+44G4MzbjTiLD5Rl8G51JK7tdQhdc1SXaMFq++iV20n6c6mHyrCS&#10;xWIdoxTb+XReb2S6uyPr/wDZh+B+o/Ab4cS+HvEPidNW1fU9Ul1LV7mDzVtkmdUjWK3jlkcxxJFF&#10;GvBAdw8uxDIVH+rvAfB2A4D4Uw2S4V8yppuUrJOc5O8pOyXV2je7UFGLbtd/zzxBnFTPc0ni5Kye&#10;kV2itk/Mk/aK+Ptp8BPDOnainhibXNR1fU47Ow02C6jgG37007u/SOOMFiFDMzbVA+bIXHXHGSeH&#10;3D9TNszb5VZRhH4pze0Y/m29IrV62TMhyLF8QY36vQ0SV3Jp2S8/07nyTOfiJ8R/E2qeP/if4oOo&#10;6lqt4ZI7WBNlppdqOIbO2Q87EXlpGy8sjyOdqskcf+ZPir4p5h4k8RfX61P2VOEeSnTTb5Y3u231&#10;lJ6uyS2SWl3++5RgcHw3gFhMPr1b6yfd/kl0XzbTU/DcdvARgdPSvzSlinKR61DGynI9O/4J0fCz&#10;xD4c8f8AxM+LV3dWzaX4jh0PTtPiR8yRzWKXrTbx2BF5Fj8a/wBI/os2fhjN9frNX7uSl/wfuPyH&#10;xUxPtM2oUv5YX/8AAm/8j6qBDDJI6civ6PPy8+Pv+CgnxA1Dxj8VNE+CUel3MWmeGYIPEOoS3mkK&#10;0GoXUwuYbRIZZY2BMPlyyu0TI6P5IOVkIr+UvpQ8cvLMkpcNYd+/iffm1OzVOL+FxTv78v5lytJ2&#10;1Wn7D4W5HCpUnmtX7LcY+T0bf3NJerPF9S0U3+nzafeLOkVxGUke1uXhlQEfeSSNleNx1V1IZSAQ&#10;QQDX8N4PHVsDi6eJw8uWpTkpRfaSd09fPv8AM/apTo1YuEldPS36fPqfd37MfjvV/iP8BvDPivxJ&#10;M8uptp5tNXuX0+S1W4vLaR7aeZIpZJHWKSWJ3j3O5MbKdzZyf9aeCuJaHGHCmDzmkrKtBSaunaS0&#10;nG6tflmpLZbapbH8m8RZZ/Y+eV8GtoS0/wAL1jfz5Wr+Z3md3G4dOK+oZ4x8J/E7xJouu/tRfEzw&#10;3pFhPAfDXiyDTrx5gMTzS6Rp2pNIn+zjUFT/AHkav80vpPZfWwPipia02mq9OjUjbolBUrPzvSb9&#10;Gj+ieDK/Pwdh49Y8/wD6cmbumaTHPAOB+Ar+Y6tZxkb1sQ4SMXx18PNM8RaRcaRq1p51tcLtkjDs&#10;jDByGV0IZHVgGV1IZWUMpBANepk+d43K8dTxeEqOnVptSjJPVNbNf5bPZ6HXhsbGa5J6p6f1/keq&#10;/sg/tI+IrG80f9m/4wahrOuaw0E8fh7xnJp7yrqEMKl1hv5IwViu1iGPOfbHcGMkbJHER/008E/G&#10;3B+JGF/s/H8tLH04r3b6Vkl704J63VryjdtJ3V0m1+ScYcIvKb47C60ZPVfyNvT5O+nbbzPYPj98&#10;H7b46/CzUvhzJ4ovdEmudkun6xpxBksrmNw8UpQ/LKgYANG3DqWXIyCP2fiLh7KeK8mrZVmdPno1&#10;VZrqu0ovpKLs4vo11V0fIZTmeJyfHwxdD4o/ino0/VHyF8QfCHxH+AXie50L4naSF0tbi2j0fxdb&#10;RlNP1Pz2WJIzkt9muPOYR+Q7HeXQxtJlgn+cvit4CZ/wDX+t4RSxOCab9oou9O3SqlflVtVP4Xrs&#10;9D964f4ly7ielyJqFa2sG1d23cdrrrpqrO/c9C8Aal4bv7QfbZVBKjr9K7eAsryaVD9+1sedm9DG&#10;0anuI4341aVoeqyGzsZr1Q8kRzpd5JbzkrIrgJJH8yklcZHqa7swnhMk4rwOKwEkqkK1Jxdk0nzp&#10;fqengKdWvlVWniFdOMr32+Fn27ZztcWsc7x+WzorFT/CSM4r/RuaUZtdj+ciT27d/apAAd2D3xnF&#10;AATwBx+PegBM4ydw4HrQAucjGR9DQAgAB27uvoaAF9vzoANx6ZFADZporeJ5pXCoiFnJ7Ack0CbS&#10;V2fn9+0r/wAEl9f/AGwPGXjn4ieJ/jovhuy8Va19s0tdM0g3bx2vkRRxNJ5jphyEJKjgBhX2mCz2&#10;jl+Djh1Tu7NN3t620P1bhnxyzThXLMPh8uwEJKjB+/OUlJ3beiSsl66n5vf8FAv+CW/jv9hfQtM8&#10;YQfEi18WaJeXv2Oa6Wwa1uLeVgxi3R7mDK4RxkHggDB3Cvbw8aNXAe1pt2ja90uul1bfVpW3d9D+&#10;jPBz6SeG8TOJnw7jsIsPi3TdSl7/ADKqo/GkuWLjJb21uj5ZWVTHujUFScHcefqPxpTg477n9Rxq&#10;xlC8Vp5/p8yzoeqrpGrWWqAHEF2rnB9Dn+lXheXD1YVHtcxxFVujof0Sf8EifGNl49/4J7eC9LuL&#10;k3n9iJfaFc+bg/u7e6ljiTvwIDEMHtXw2e4eWFzarB976dnsf5meL2VzyfxFx1J6c0lNW/vxUvzb&#10;PxZ/4KX/ALMM37Inx4vPhC14bmDQblbfSrtgA9zpkymezdsZ5RC1ufU22eM4r7TCY3+0MvpV38UX&#10;yv8AG35H9v8AhTxlPi3henj6itN6SS2Uorlf32UvLmPnEzgSkqO3Ga2U1Tm0j9PlUu7kMkvGR6da&#10;zWuxhUqdTV+G7eLpvH2jaf4E0y4v9c1HWLax0PTrQ4muruWQRxRJz95nYKOe9dWGq1Pbp20infzV&#10;m3fskk230SZ87xDmmU5NkmIxuaTUaCXvc2iS/U/oT/4Js/Bf9oz9lL4EX/hj41f2bcnUNRGqWXhz&#10;TtSaUaLPMN13EJWG0o8uZdqDasjynJ3k18XnX9nY7MXLCyavvdbvy/4KV99z/NjxI40yriTOHjcs&#10;w0uWC5XKyjzRXwS5d0+XRtttpLsfTnhPxfpHjLTf7U0iUkJK0VzC4w8Eyj5o37ZHtkehNeFiMPVw&#10;tX2dRa7+qezXqfFYHHYbMcOq1B3X5Pqn5o0x8wBJFYHYG7IODx9aABvXd9eaABQMcHpQAAgng96A&#10;AYxncOO+aABjg4yP/r0AKDkfjQAhODtxn05oAASMHb165NACndjlc+nNACbvlGKAFzu4xxmgBCSB&#10;0P4UAGc5GD0HU0Afn5/wcI/tOJ8L/wBmTSfgJpFwv23x3qLXOtjzOYdGsSs0hIwc+bctaQgZBKyS&#10;MM+Wa+14Gyz67m6rTV4w8nq3orem514SlKU+dK6R/OZ8QPGFz4+8eX+tC5jnkkuGESxyqTt6AAZz&#10;X7/ToV4U5RS1Wh68Jvmu0Y4cglWj+deCvpzjn0qk6stOV3RtGfMvd1AMVBVM56YNNNOej8vma807&#10;a6H9E3/Brz4Yj0L9hfxZqZtFV9Q+JLMZNo3ME0fTFwT6Bt5A7bj61+C+ItTnzuEf5YJfjI8bNpqe&#10;JVuy/U/HH/grtHJa/wDBQz4tK8bBl+IetJmQckC+mAP4jB/Gv1Pg+XNkGGm9lG36Hr4Wp/scF5Hz&#10;S3dpCT9a+n66BKfUZvLEoFwQpYk8bQOcn8qiUoqVpaJK7b2SZmqkdno7XsfpB/wScuv+CjvwM8Ue&#10;F/2m/gr+x54y8S6PppeDUZF0wWcWt6HNJF9rgjmupYkfPlRyxuAV823jbJUMD+Kcf8beHaqVcvxm&#10;ZUo16cefdtRXS7Sau+17szxNCVakoyVpdF1ufu98Pf21/wBkv4o69a+EPBv7Rngu51+7n8iLw5/w&#10;k9oNQafaGMIgEhZ3UcHZuGVPJxX5Dl2eZRm1GNXB1ozjLazs38nZ/gLHcI8U5bhY4nE4KrCm48yk&#10;4S5eXu5Wsl6s9QLgkqQc9q9U+dBduMEHnp+VAC7scDqcd6AEDLjIIH40ALuAUHacYoAQH95kZ+lA&#10;AWHcDPp70AByOdrc+9ABkEbdvbrmgBdw6sMc85oAFOQML25oA+b/ANuJrOPxf4Ta5UKZLS7EZaUD&#10;eFaPcAvU43LkjpuGeor+WvpPNRw2Szn8KqVr+TcKdrvzs7d7M/WPC+7+uKO9ofnIxtL8S+G7fw+A&#10;zRBxH61+ROvkksntpex7tfBY2eM0vY8n+I/j9Le+NjounXuqahNEz2GiaPbm4vb4h0TbDCvzP88s&#10;aluETeGdlXLD8Xw3BuccZcRxwOTYd1ZyavZPlgn9qctoRWurttZXeh9ZS+q5VgXiMZJRiur9L283&#10;o7Ld9D3/APZB/ZCufhvPbfHL44LFd/EK708xw2Mcqy2nheGUAyWlqQP3kpAVZrk8yFMJsj+U/wCj&#10;Hhd4V5H4ZZR7LD/vMTUS9rVa1k/5Yr7MF0XXd62S/D+LOLcRxDW9nBctCL91dX5y8+y6Ht3jPxh4&#10;Z+HvhHVfHvjTWYdN0bQtNn1DV9QuCfLtrWGNpZZWwM7VRWY+wr9RbUVdnyNKlUrVY06avKTSS7t7&#10;I+E/7V1n40fEa++OvjWxmj1PWYwmm2VxLKx0fS8hoLJY2dkikxtecxgCSbOSwSPH+Wvjl4o4vj/i&#10;mrGjVf1GhKUaMfstL3XVtZO9S11zaqNlpqj+i8hyijw7lMaSX7ySvN93/ktl9/U7rTNISG2GUr+e&#10;6tduZnXxMpTMjxTshgbBA4rtwd3JHoYC8pI9u/YN8Lp4f+FWuawNTluf7e8Wz37RSRlRa4trW38t&#10;c9R/o+/I7yEdq/1R+jng3hfCTA1P+fjqy+6rOH/th+QeI+IdbiaVN/8ALuMY/eub/wBuPbw2D0P4&#10;V+4nwh8P/HbVn8a/tGeM75LjTrmws9XisNLutNuhMJEhs7eOcSEMQssd4LuBlGCphwQGBz/mz9J3&#10;NPrPijWoqV/Y0qUNtrx9pbz+NO/nbof0XwJT+p8I0ejm5Sd/8TS+TjGLXrfYyLjRY/IOV6+1fzlG&#10;u+Y+ihiXzbnc/wDBPzxxpfhD44eNPgUsrJL4j02PxdZ21vo0oRZYPI0+8mmuyxQu6HTkSEBcLbyN&#10;g5Y1/of9FXiWpmfBmIyqrK7w1S8btfBUV7Jb2jJSbbvrPfovyvxRy+Tr0MwitJLkfqrtfhf7j6+3&#10;Bm24x71/Uh+THxn+2PFqPhj9sGBtU8Yaf9h8WeBYLjw/4ehstlwk+nXckWpXkkgHzhk1HSIlBOR5&#10;JxwDX8R/S84etVy3O6dP4lOjOV+1p042+dV3Xz6H7T4ZYv2uVYjC/wAklLzfMrfcuR+jfmWPCsqy&#10;xLyOlfwXjItSPfx8WpM1tU02Oe3JC9RXFRquMzz6FZxmeYfFLwb/AGxp7Q2spt723uI7rS71WkDW&#10;l5C4kgnUxujgpIqt8rqSARkZr9C4L4pzLhTPsPmuBm41KUk9Ha6+1F76SjeLuno9j6egqOPwssPW&#10;V4yTT9GfcXw08W2/jv4e6H43trlJk1fR7e8WWOFo1fzIlbIVvmUcng8jvX+x2W4+lmmXUcZS+GrC&#10;M1btJKS/M/mrG4WeCxtTDzVnCTi/k7EvjfwP4P8AiZ4R1DwH4/8ADdpq2japbmDUNOvIw8cyE9x2&#10;IIBBHKkAgggGumtRpYijKlVipRkmmnqmno011TRlRrVcPVjUpu0lqmj5vuP2DPih4X16ytPh58br&#10;a90AzKt0nirTGbUIIEto0G2a3KJPI8yySMzxoArhQCV3H+bs9+jflE6k62QYyeGve1OS9pTTcr2T&#10;upqKWiV5PTVn6bgvEqfs1HMKCm11i+W/qmmvu+4fH+wT488RfEyyPj/4l6fN4It4I7i+stJjubbV&#10;Ly7SQssJnWQCG34RmZP3h2lQVDbg+C/o84fJ85pZpnmM+szpS5owjHlp3VuVy5m27O/u7PR9GnWZ&#10;+JEa+XSoYKg6cpKzbadk97WS1tpqfUSt2Cmv6UPysA4JwAevrQApbA+4RigAUjjavf8ASgA3A87S&#10;eKAA4PRTgelAACGXOD0oABgKM/nQBDqOp6dpFhNqmqXsVtbwIXmnmcKiL6kmubGYzCZdhJ4rFTUK&#10;cE3KUnZJLdtvoXCnOrNQgrt7JHj/AMV/jNrniDwzqemeCrOO0gms5Et7693CW5ynARAVaLPOGPPQ&#10;4r+dsb9JbhvLeLcLTSUcAprnrSvecbackLXSUndyknovh109bNeE8dXyHEwpO9dwfLFbJ9btPe2i&#10;s9+pz2i/tPaBqGiD7dfJZ3CJiezmG14mA5UqRnPav69ynA5dxHho5hlGIjicNUV4Tg1KMl6q9vNO&#10;zXY/D/8AXJYGg6eOvTktOWXuuPytr5dz4k/4LF6l49+Nv7KupXXw7+GGp+JbPSdatbnVW0mNmnt7&#10;ZBIWmREBaTBKg7VbaCxIx0Mdx74ecGY2jkme5jSpVMRooqpG8Wmmuazbim1y3lZXt0P1P6NmZTr+&#10;K1PiCrQlHD4anVipyTj7SdSHKlBvd2d10PyGs9TsdQT7T4fv0u7NlzFcBgTjupI6kHr6HNfYY/DV&#10;MM406cFKk1eM001bykm1L5dT/WTKc1wuZUnWwlZTj36+afZp6bEzTu8YcN91g3SuKs5Wjy9Hc9Pn&#10;9pTbZ+5X/But8Xo/HH7L3inwNPLbrPoniwXCQK37xkuLaEs5H93zFYA+ua+f4wpp4+GIS+OKv6rQ&#10;/hP6SOVPC8Z0scr/AL+mr9rxbj+VjxT/AIOZvhJHb694C+MtptVr+wnsLpVQZLWz7w7Hv8tztH0r&#10;fhlvE4Cvh39lqa/Jn2X0ZM3m6OOy9vSDjUX/AG97rX4H5O7nknMhbAZeoPavYVnK3kf1vepKrz30&#10;ZBNcFWMYXO0VtGGl2cNetZuC2R9Ff8ErtY8JeCv27/hz45+I2vW9naWmo3CadFPjYb6W1ljgVnJw&#10;jFmOxeWZygAya9vD5Li8TgK8pwcml7tteVPdvs7aejdz+Z/pS5tisJ4U4j2dZRp3i6iS5pOPNHa2&#10;2tr6PS5+9snxv0aPRNr6zbohBADSD73p9favgnkleVe0YO/TT7z/ADrlxbhaWDkvaxcujk9vJf5b&#10;nHfB/wCLWt6X4j8R+JPDNrps1lql7F5cN3M8bSmMOGZGHyjqM5Ffzz44+OOXcAZrg8ows6WKxFNf&#10;vqbmoSgpJONrXSa1upH1HhZkbzehis1qzkqNZwUWo6XjzJ6aXTfY9q+HHxf0Px2V0nUYV0nWwhd9&#10;ImuldmUZy0TDAlUdyo+XPIFdPh74o5Bx/hbUmqWIV26MpJysn8UHpzx847bO3X7rNMlxWWvn+Km9&#10;pW/Bro/XfodeWXAI/IV+mHjijgcg8dM0AAbPQGgBAwPRTkdqAAHHG0/QUAAbdng8UAG5/wCGPj60&#10;AJlSetACggsTuzwOlACbhgnPIP1oAU4C9ce+KABiMglu/YUAGVB2luSc0AeN/tl/tq/DH9jbwNFr&#10;ni3dqWu6qko8N+GraZUmvWjUF5XY/wCpt4y0fmTEELvUAMzKreTnGdYLJcN7XEPfZdW/63Z9jwXw&#10;RnfHOZ/VMBHSNnOb2gm7Xfd9ktXZ9E2vxmsf2k/2S/2sP2yNb/aD/wCCjUWq+LoLTREbStLWO4ud&#10;LeaCX9xpsFkh8r7MvnXMg88SFmlcs/zHP4rxP4jeIlXLlg8sryo05z95UuSMrdG5yvL1kte0e39a&#10;559Hd5TkFCnkOGjWxErRqTqSs4pp3aV1F6+TtfTY+jfDf7b/APwSA1yzXwnrH7D+i6VpMi+V/pHw&#10;g0Y28aYxkrBEXUAdwMj618F/rl4m0l+9zDEPl2tXhLbunSjf7/mfBYv6PXG+Cpr2cqdR2vyxnJNf&#10;e7Hzn/wU/wD2Hv8Agm/p/hbwX4y/ZU13TtNvvGMt1JZQaT4la80+S3jUDLpK8s1rmQ7FbfsUxsvl&#10;j+H9q8PvpJcf4XN5YXNmsRhVTs5OHJVUnLZpaXSvZdVZ6Hz/AAz4QZvxPLGwqRnRnh0mm09Za6KV&#10;rPS217XWp+ZnxP8Ah3rfwv8AGFx4Q1uzngntpgrwzY3ISARyOGBVgysOGVlYHBr+9Mhz7KOIsoo4&#10;/LqjnRaTV907Xkn1um+v3n5XmeXZjlGNnhMYrVIt772R/SJ/wbvaLDpX/BPMTQ2zR/aPHmrIzk/6&#10;w2/lWhYe2bcj8K/EePZ83Ec12jFHy2Pnz4i5+Jf/AAWr02XTf+ChvxRlkLjzfHurN8xB4NxuH4Yb&#10;9a/WeB/f4aonp4edsPCz6HyU03O3dk+1fXNwjT9o2uXvfYJ1Jc/Ktz7k/wCCN/7MnwS8aftQeHte&#10;/aU8RaRpumafp82s2Wna/eQ28WpXkLRfZbVzKQDud2kMYPzLDtOdxx/Cvj946Z3GhVybh2py4duM&#10;Z1FFyk1aTdmk+VJpK/nutn/Qj8IsfkPhxDiHG4edTF15KKpqLfsaTu+eUY681lp0V02n0+7f+CmP&#10;7fvxMn+Lt7+zx8MPEaw6DoSxLrk8Tbnv71kLOhcHiJAVGwYBIbsBX8h5ZhIYnmxNX37ttNvm57f8&#10;vHum3ryr4YrZXP0jwd8NMqhlizvMablVnpCLSsofzWfV23eup8vS/tB+INStv+Ed+JGl2et6O+3z&#10;LeVCjRlSCrRspDRspAKspDKQCCCBX11DF4mm4zU3zRtqnZ+R+y1uEstSnDDc0d+qkpJ7xcZK1n22&#10;P0n/AOCW/wC3X428W+PbP9nf4qeOL3xLpfiLTJp/AfiPVrkT30d5bBpbnTbmX70+bf8AfQyMC+22&#10;uVkdiEJ/eeB+Kq+cOWGxTvNLR9Wtb3Z/G/jL4bYLIaCzXLqKpJStVgn7q5tISiumqakk7JuNktT7&#10;8BwfvdT6V+in87i5O0dOOvFAASCOGz9RQAF8Y56g4oAAy7uv6UAICGwu7n0AoAXecdf0oAAVwRu6&#10;dsUABYEZDd+OKAAEAcEZ7ZoA4j4zfs9fC748ppc/j7RXe+0KeWXQ9Xs52hurFpYzHKEccNG67d0T&#10;ho2aONypaKNl8HiThnIuLsrll2bUFVpSadndNNbSi004td09rp3Tafp5VnGY5LiPbYSfK9n1TXmn&#10;p/l0PPLj/gn/AOAJfCcPhpPjH48iniCBtXjvbD7VLg5O7NkY/m6HEY9sV+P0/o38AQxLqOriHH+R&#10;1I8v4QU//Jj7J+Juet39lS/8Bl/8mekfDX4BfCr4S69qfibwP4aNtqOrxJFfXkt3LM5iRnZIk3sR&#10;GimRuEA3cFtxANfq/DHBfC3BmGnQyXCxoxm7ys5SlJ2trKTlJ+SvZa2Suz5DNM8zbOpReNqufLst&#10;El8kkvmdkoCghSev619OeSfLf/BQz4lJq+seHP2aLK/iKapEdf8AEkEd5JDcG0tbiL7IgAiIeJ7k&#10;bn2yxuPs6qQ6SOtfz79I/jbFcJcBvCYR2q4xypXte1PlftFronJNRTafuuVrOzX6R4cZJTx2YTxt&#10;ZPlpWt25n39FfS33WOK8J6aAis6nkd6/y9xtV3P0/MK7bdjprp47a1IB6CvJgnOZ4kFKpUPNPit4&#10;ytvDWhX2vXNhf3qWVu8xsdJsXuru6KjIhghQF5pnOESNQWd2VQCSK+z4cybG51mdDAYSPNVrSjCK&#10;2TlJpK76K71fRan1OChDD0ZVZuyim23skldt+SWr8j68/ZT+G3iD4R/s9eGPA3jG/kuNbjsnvNcL&#10;Xkk6R391K91cxQvIqv8AZ45ppI4VZQUiSNT93Nf7EcK8PYPhThzC5RhV7lCEY3sldpe9JpaXlK8n&#10;3bbP5wz3M5Zxm9bGNW55aei0j87JXfV6noQOMZOee4r3zyT86/hvZ+GrXXPGcPhWV5LVvi144d2Z&#10;sn7S3inVGuRn0Fw0oA7AAV/lL48TxdTxXzZ11aXtEv8At1U4KH3w5Wf0xlCpw4ewvJt7Onf15It/&#10;idzPCPs/3O3WvxlRmpXaCMnzmF8IPF3irw9+3B8KPDOh+I7m00/Xr3XLfWrKJ8R3scWkXE0aOO4W&#10;VEce6iv7F+iLrxfj9P8AmH/9ywPE8QaUKvC3PJaxlG3zuj75U8f/AFq/vs/Ajwb/AIKEeDta1T4K&#10;w/EzRNWFufAupjWdUSe6WGGXTBG8d55hd40xHC7TBnYIrQhjnaAfyvxm4LXHHh/isHTp81emva0r&#10;b88Luy0bblHmjZK8r8q3PseBs3hlOfQ9p8FRcj8rtWf/AIElfyueJ+A9fiuIUkjuEdGAKOjAhgeh&#10;BHBFf5K5jhnGTTWp+25phbPY9DhlS5thjkkdBXzXJJTsj5CUXCocz4u0vdGzGM9ODXs4NVYWuj3M&#10;ur2klc3/APgnd4wi8K+IfF/7O80tvb2SXL+KfDEE2pQ+bN9tu5n1aKGAsZmjhvJIrmSVsor6zHGu&#10;1VRa/wBO/oy8a1uJeBHlmJknVwLjTWln7KSbpXdkm1yzgra8sE5au7+A8SsojhcfSx9NaVVZ/wCK&#10;KSWtraxtZdeVs+qAwA5/lX9Hn5mBZWOM4yMjigALgjIbp6CgBc46sfxFACZwQC3XnGKAAsOoOMd8&#10;UAAIAyT36kd6ADeo5J/SgBSwAwTzj0oANy5x6+1AAWA5z34oA8D+MHxGXxXrtzbygyaTo+oGKwix&#10;gS3UYKvM3rtZmVR0GN2M7SP4M+kD4q1sfjp4DDy/2bDzcYrbnrQupSb3tTd4qOzd5NN8tv0nhvJX&#10;h6Mar0qTV35Rdml81q/u7nIW95Pf3puL6Xe7gnk8fhX8R5pmGLzLESr4iXNJu76fgrI+slTjRo8t&#10;NWsR6xofhvUXFzf6PazSKPlkkhUt9M4zj2rvyPjDjDhylKllOYV8PGW6pValNP1UZJNniYzh7JM2&#10;rxq43CwqSWzlFN/ijNvnGmxiTTl+z7ThRANoH4Diub63i8VipV69RzqSbblJuTbe7bd27+Z9Ng8N&#10;RpxVKMUorZW0+5H5u/8ABUz/AIJQXfxA1r/hqT9jI2Hh7xbdaop8c+HZpvJ0zUkkODfogBEUwY/v&#10;AoxJu3YDA7v74+jj9KyvwfgpcP8AGHPicEl+7cbOrBpO0Y391Q0S1Xz2t9Fk1XiPBZvTqZRifZVX&#10;Ze/dwkluprq1H4Xo3s3ezPkD4tfs2/GD4F22nzfEbTdOlhv4tiX2j3JeA3AHzQkuAQ/cDHzDpnBx&#10;/Y3h340cIeJuY1cLlqlTqRV1TqcsZNXteN5Wl/hXveR/WeTZo8wwtqnLzxinK10r9XZ3dm9vuPvX&#10;/g3R8QeI/Bn7Ux8NajZS2sXjDwNqaSR3UBVpPsFzayxSID2Au5QW6cqM1+ncXYdUssoe0TU02ve0&#10;dv8AD816H87/AEjsPhcXwzRxU/4tOrFLX7Moyvp12j/TPuX/AILffB7/AIWP+xw3jQ6NDdW3g3XI&#10;9R19yhMsGkvFJBcyoewiZ4LmQn/lnbP3xXgcL5hDLsz5pySjKLTbaUVs7tvTp+J+H+CufvJOMVT5&#10;+X28HBbWc7pxUr97OK85I/A74lfCnxZ8OPFdz4TvdIunO7zLOYQk+bGSSMADHI5/GvuKuDrOLpYW&#10;06jd7q7duqtZK/zP70wGZ0MenGDbt26SW8S/8Ov2Xvj18cfBuq+K/gvoWnXC2MnkxzateeRFdTYO&#10;Y4pMFWK4GcEYLAZHNfj3Gnj34deHfEdDAZnKdWXLdqjyz5dftvm/9J13W6PB4rzXMMvy2cMscXiJ&#10;p2572XS+nTztrr2Ps/8A4Jd/8EhbHRNDs/2lP2/NHtfEHiQ3yz+DvAbziXS9JET5S7uY0+S5lLKG&#10;VGJRepDNgj+VfpE/S/xfEFKWV8E1J4XCXV2rxqVJJJ3vraCd7re/U/lTOYZ3jMXUoZvWjWltPlSd&#10;NdoxTVm+8mtHt72p+ikfgbwlrN5LeajosZMxLSJFI6IzHr8qsB+lfyhV+lF4908tWApZ5UjTScVa&#10;NLmUXpZVHB1Pnz387n5bivCbw8qY767PL4e0vzbz5b9+RS5P/JToH07TrWxFrawpFEiYRIxgIPQA&#10;dK/Aq+NxuNxcsRiZudSbblKTblJvdyb1bfVs+0wtKjhYxp0YKMVskkl9y0ItKla4v4rSS8lt57WQ&#10;TWWoQMBNayc/MrH9VOQRwQRxX6Z4e8QY7AZ1RdKs6dSLvCovip27f3X1i7pq6aNcdRg6HM48ylo4&#10;9Gv669N0fQ3wi8ZX/jfwBY67rKIl+Q8GoCFCqefGxR2UHOASu7GTjOMnFf6seHXE+J4w4NwmaYqH&#10;JWnG1SK2U4u0t+7V7a2va5+R5xgY5dmNShB3itV6PVHTb1AyT+lfbnmBuBxgHr6UAAcE4z+lACBu&#10;2enXigAzzkN344oAPMQcFv0oAN3r6nvigAzk7geD9aAFBxyfxoAbyRk/XPpzQApbnBx1HGaAIr++&#10;sdNspdQ1K8it7aCJpbi4mlCJGiglmZjwAACST0xSbSKhCdSahBXb0SW7bP58P+Ckf7W/jb9oXxpP&#10;8ZdRSS2Pi+2A0a3ZcNp2ixu5tLIEZ/vNNIQfmlnc8BVVfwTiDNauc5xNy+CGiXZH+mngtwHlvDOS&#10;/VGr1YLmlL+arJK69ErRS7JPdtv5b8LXaQTFWHO75ix/XNeFjKcnDQ/eMVD9zyQPQ9L163gsgPl+&#10;719a+YrYap7T3fmfM1cNWhVVWnq1ucf4r1CFC08EiRupJG0c9c9frz9TXu4KnaUU473+9bHrYHDq&#10;nSmoOMNdY2V36sk+LvwV8bftK+B/APinwF4Q1LW/FFvq0mi6jaaRp0t1dXdisLzxyeVEpd/IEUnI&#10;B+RznhRX9G+AXGiyPM6+TYyp+7q2cb7J68z8lsfx79JTgnDyr/23hkoSivf2Ss7Jfifvt/wRW+EP&#10;in4Nf8E7PBOk+M9NuLK/8QXGo+JDY3lpLbz20epXkt7HFLFKoeORUmUFWAIIxivs+JsVSxmeV6tN&#10;3jzWT9ND+KsRONSq3HY/GL/gvr+z5q2gft+fE26VUs459Ttdb08XrpB9utr2zhd5ot7AuguUuocr&#10;nLwMMAjFfrXAma0KXDq9pJR5G73a0R6eBp1cTTjTpxcpN2SW7b2S82fHnw9+Edvb30WteJIS8UZ3&#10;R20i4EjY4JHXaPQ9cV+NeLXjDhcRh3k/DsrN/HVV7O3SN/zP7K8EvADFuvHiDivD8kV/DoT3emk5&#10;a3trpHyPZdDuEYqGwwJwTtxyMEfSv5KxMJ8jT1/r8T+vcXTunFaxas9Ft2t2Oy0rU0GXL5YnJ3Dq&#10;eefryfzrwalGK2Vj594Whh48lKPKl07BqeqIYSSQc89aKdCSkjWjh/ZzTl1Paf2BvHXiWD4z/D6x&#10;0TWbi1uLH4xeEhb3FvcGN1huNYtrW5iyOqyW000bL/ErsO9fa8ISq0eIqCTtdpPz1PyLxny/CR4Q&#10;x05RTTo1Xr/NGN4v1T28z+gs46gjP1r+jD/NYQbiCCQeB3oAUEDqcDHHNACZ4w2CPrQAuR6jHYUA&#10;JwAApB/GgBR935sfe/rQAnU/eGB3JoAXOOuOvc9KADOOQQeOPWgBA3Y4H/AqAHHqSTkY6UAN3MAC&#10;cYz60AKTnIBGc+tAHyz+1pLY+If2gLPw/bX7y3FhoUBubZo8LAJZZCu0992wkj/ZFfxN9KDDSzfi&#10;3LcHH7NGTfzn/wAA/Z/Dqbw3D+IqvrP8o/8ABL2kfDma20tbnyyDsGSa/EMR4S15YB1+XoViM5jU&#10;ruNzj/G2of2S7W7NjA9a/F8xyOeW490Wj6PK6P1lKSOf/Zs+Hdt+0h+0Fbzzz2174Y+HWoRajr8Y&#10;WOeOfWFxJY2cgdGXdEcXhAPmRvHaP8m5C39k/Ra8N51sfPirHU2oUvdoXVlKbVpTi+qgtLrrLRuz&#10;S8fxBzv+y8tWXUX79Ve9rqo9f/AtvTmR90EuBgYH1Nf3OfhYgYqMsR7c0AfDifC3Q/hn8cvG/wAO&#10;fD9jqMVknjfU9WSfUVP+lTavN/bVzJEcDdELnUZ4lxnHklc5U1/nh418MRxfjLjebaqqM/8AylCH&#10;5wf5H7/w7jOfg7D1Fa6TTt05ZOK+fKk36noGt+BILXR/tPGcZrxM08MsNhsu9skcOFzWdTE8p5x+&#10;zt4d8E+NP28PC1jfeJLm31/wdoOseJNO06O1Jiu7Z400yUs/RSrXqEDqfpmv0z6K2TYrC8UZpilH&#10;91Ckqbd9VNzjKKtvbljL8C/EbEez4ZpU+s5K/wAk2fdZOCSQBxzzX9vH4WNmjjmjMcqqysCHVhkE&#10;Ecg+vFNNp3QHwR4p+GWu/s0/FS/+El7JqF1ojbtQ8GardG6uPM0xnAFrNdXEkrzXNu7eWzSOXkjM&#10;MhJLuF/zc+kb4XUuDuIlmWX01HB4q7SSSVOrq5U1FWtG1pRsrK7j9nX+iOE89jxLlHLVf76npLXW&#10;XaVvPr538j1j4a2416OJdwIZRnvX5JwTwTDPMXFSW542dzeEk2dL41+H0UOltPs6pnpX7FnnhHQy&#10;7L1VjHoeLlmbyliFE8X+Avi3wv4C/bc8FWl34VjutX8U2+teG9P1UyMHsLc2v9qTqAOCJG0q3Bz/&#10;AHRj3+x+ipLE4PjPMsEpNU3Q5nHo5QqwjFv0jOa/7ePovEOk8RwpSqfyzi/vTX6n3GW5xwf+BV/d&#10;R+ECg5PUdOxoAOdvUE59TQAuT/FjjrQAMSD26cn0oARhzyB+JoAM853DH1oAActggdPXpQAMfQ9q&#10;AEJkxn5Tz2oAh1O6bT9Nnvo7ZpjDC0ixJks5VSdo9ScYqoRU5qLdrszrTdKlKaV7Ju3ex8iXd5rd&#10;3oNxqV3Zu1pc3897HdxIzLD50hkaKUDmNo2JTLAA47Hiv87/AKRXg5xpwzntfE0sPKtgpValWE4R&#10;cnao3OXOleyTejsla2p+jcA8bZRxTl9GtGShVUFCVNuzTjaPXW+mq7kdhrSFVZZ1IH8e7IP41/H1&#10;Sg7vQ/RqtBPVIszayNuGbt3zWUaGph7CcXpG/wA0ZepaiJoyAVIPDc12UqXKz0MPRkndqxgaxCmq&#10;6de6VM4C3VnLGAeRnaSp+oIFevgm6WIhJdGj0qUfZ1Y1Gr2a/M+LvEeo6d4mWPQ/EcGnTW88+y4h&#10;1mKJ7aQA8hllBRuc4GCc1+8ZasTga3t8LOcJpaSg5RmvRxakvvP6Bw9H6th3XpS05deVu69WndeZ&#10;9Z/8EtPgp8Mfg9+0FdeMvAHwGttHi8S+HBYWuq+VJHMQjvcTTQRTuWhtWPkoREqIzFDg4zX92eEU&#10;fEXM+G6mP4hqylQjGMaftL80nfq2227Nu73s3ufxz4zeIeDx+YYTh+lifbVeaU5xjKLVOKjZc1ku&#10;Zp6attOR9Rf8FA9S1qP9mzUPCvh7ToL278R6ja6adOuJUVL633+fdWxMnyMJbaGePa+VbftYEEiv&#10;seJsmz/PuH8Thcmv7flTVnZ2Uo3SfmtPwPy3KeMOHeCeIcDj86qezpSqqCl/LNwm4S0191x5tLPT&#10;Rpn5D/EH9nT4U+EPFcnhPVfCutWmlJIh0/w5rWuahHa24ByY47aWXb5ffywWj7AY4r+Tc/8AEzxt&#10;yvBPKcdiq2GjG8eXkUJNbfHy8zXmnbsf6FcMZ/l2c5NDEZbXp1FduUqbU221o3bRdF8K+89S+Htx&#10;ZTXOleCtMs7eytJ7mK3trW1t0jSNGYAhVQAAAZ6V/OuZqq1VxVWTnNJttttt26ttt6nFmlOpToVc&#10;ZJ88rO7cvL1PrVr23jljsrbbHDbRCGGNRgIqgDj8q/IsdXqYupzy/BJflpru/M/DIUPc5+938zY0&#10;7VYljVBJjA7HrXi1aMm3ocVbDycrtFubVvlyZeMZOCaxjRV9jBULPZkHh+bW9bmnk8Lad9ukiXaZ&#10;3O22hODzLL91QP7v3j6V+x+FHh/xXxbn0I5Vg5VN48zT9nG63lLZNLW19Tzc+zTK+H8JKvmdaNOM&#10;dWrrm+Ud362sj6L/AGfvtCfDGzjd2mgFxO1lfOoH22J3Li4CjhVcsxUf3dtf6t8PcLR4KyHC5L7V&#10;1Z0YJTk0k3O7ctvNn4Nhs3q57z46UOWM5Nw84fZfzX4HbZwOnJ969c6QBB+XjHsaAFGcnkfSgBqk&#10;H0x35oAXLF8ZGO2KAFIJPA/8eNACcdN5/OgA2nkA8ex6UABXK9z9DQAAEAEseKAF77STQBzfxZ0K&#10;78TfDrWPDtlbPcG9sjBLbrgmeJjiSPnAO5NykdwT9a+Q4+w2eY3g3G0Mmk44qUGqbi7O91s7qztd&#10;bo9LJsRTwua0a03ZRknfs1qns9nboflF8fP+CQniLxPo3/CE/C7xxYT2lgcaVpXimJ473Tk28Rec&#10;ikyxj+EvErAHBdsZr+JqPiRxPw7iZYbiDLJuaWsqd7vXeUJ2aduzae6P7M4S8b4ZbifaY6nzc6V3&#10;B3i2tOZxbtzadJdD4z8e/wDBL39uP4eX8tuvwP1LVUhdgtxoV9bXaMAeCAsgf8CmfavsMD4v+H2Y&#10;wSljFSk/s1IyjL0ejX4n9B5T40+H2awt9bdN9qkXH8dV+JwV9+zt+1fo1wdP1D9mb4iLKrY48G3z&#10;D8CsZH619LS4o4OrQ545jQs+9SF/xZ9LDjfgWuk45hRf/cSJd8Nfsbftc+N71Le1/Z08WQqWAL6j&#10;pRs8Z9PtJTPHpmuXF8f8EZbTftMdSf8AhfM//JbmOK8ReDcBRusbSf8Aham//Jb/ACP0i/4JR/8A&#10;BPz4ueAfjj4J8c+OkstFtvBkl1qf9j2F0Lm4up57Sa133bhQkUapM+yNdzM5BJAQ16vh1xVPifiy&#10;lSyahJwg+arVmnFKnbSKV3rN6Lva9u38heOHiTlWcZTXwmFlJqrZaq20k9O+2r/4Y/VrGejGv6oP&#10;48Pir/gpT/wTs0T9rzWLzxX4m066hu4dPFvo3iXS41lnsoNi7reaNs+ZCJQ0oTBw0jspjYsx/mLx&#10;RybxHy3imvneVRdbCSjBuHNJpckUmuVO8bu7vBNNtuSep+5eFPiR/qW406VruV5KWieu6fSVtL+m&#10;9kfmZ46/4IoftNaaz3Xw58ZeF/EsCuduZp7SQD3ysiA9ON/evzLDeMWW4dcmPwlWEurUVOP4cr++&#10;J/Y+X/SE4XxPLHG0J05W3T5r/r+Jxeof8EwP29PDkghHwQGoKP8Alppuu2rj/wAfdOa7V4scAYhe&#10;/iHD/FCUfyTPoafjX4fYhctSs4esH+hd0f8A4J0/t66hMtrH+zffRFjtDXWs2MY/HE5NcVbxS8OI&#10;JtY9PyUZv/21HNivGHw6oJv6zzLpy05X/H/M77wz/wAEdv20NamQ+Pm8IeE7NyN1xfa5Jcy/RUhj&#10;wT7bhXj1vGHhe6/s7D4jESeiUadk36tt/cmfM43x+4Jw9NrB0alWS66R/Ft6fI+zP2Hf+COU3wf8&#10;WaX8QPEfiu/1e6sLhbmymvNLTTrCzmGQtzHbEvNcXCZYxtKyqrYYKCFYfbcPcNeK/HeKgsRglluC&#10;dnKc5c1aSve0UuVrbrGO6961z+dPEjxyqcSYSeEpQjGLurRcpN6WtOXw27pXufpIFJbPPBzjNf2Y&#10;fy+ABx94+5zQAENg4znnjNAAV/2jx3zQAoB3EZPT1oATBx8zfj6UALtPZuRQAEc4J/DNACbSfwOc&#10;Z9qAFGByWOB70AJ904Dk+vNACleM7jxx1oACCG+8fzoAABj7zev0oA+WP2xLiTwh8fNI10eFbtId&#10;W0EA63HbEwSS28p/0eSQMdsgWTcoKqGBbBYggfyb9I7A4rLs3y7P1H9youjJ9puTnH5Nc1vRn7B4&#10;cTo4vLMRgnL3+bmS/u2s2vna/qhsXx9tBoYtGGW2Ada/OJ+JWGeVexXY9Z8JVPrXN0PObDwF8Tf2&#10;sfHd74F+H+oXWh6VbL5XiXxrCsbnSd6hvJtkkDLLelGDKGVo4g6SSBwVik5vDXwmreKWef2zjly5&#10;fTnaW6dVrVwi/wCXpKSel7LU7s5z/BcH4D2KXNXkrxj26c0vLt/Na2m59q/Dv4d+DfhP4L034eeA&#10;dGFhpOlWyw2kBneVyAOXklkZpJpWOWeWRmkkdmZ2ZmJP984TB4TL8NDDYWnGnTgrRjFKMYrskrJL&#10;yR+BYnFYjG4iVevJynLVt7v+vw6G1gYPzHj3rpMAI4255x1z0oA+Yv2vPgt4+0X4kv8AtG+CJtY1&#10;nT7nR4rPxD4dsrQztYi1WeVNQgVXDtuVjFJFHHJJIRAVx5ZVv5/8bfDfNeJI0c8yKnz4yjaMoJxi&#10;6lO7ejaV5wk7xTklyuSSufpPA/EmEwdJ5bjWo05NuMu0nZWflpe/Trvc8U/4ao8F+J/Bdl4l0T4h&#10;6dqelalNJb6Xe6VqK3aX88Yk3wW/kljcTDyZR5UYaQtGyhcgiv5RqZ3xZmmL/salhK0sTp+65J86&#10;vazlFq8Y6p80rRSabdtT9UeUYDAp4mo1GK1beh9N/sQ/BTVfh34H1H4j+NLW9t/EPjuaDUbvTdQj&#10;CTaRZpCq21g6jgOmZZZOpEtzIm51jQ1/c/hXwS+BOEKWCrJfWZt1K0lrepLW13uoRtBbJ2cklzM/&#10;D+M89jnmbt0n+6p+7DzXWX/bz/BLS57bgjksemeDX6OfJBgFeTz7mgDl/i78IPAvxp8Fz+CfHeiQ&#10;XUD/ALyzuJIz5tjcAHZcQupDRyKeQysD1GcE15mc5NlnEGWVcvzCmqlKommmk901dXTSkr6O2j1O&#10;7LcyxmU4yOJws3GUfufk+6fVHyHa+M9c+AvxVm+DHjt3g1y2sVvbUFHWPU7PIQ3Vs5AEyK5CSBTu&#10;iZkDqokjL/57Z3wnxH4PZ1y4ym3hpTkqVVfDNJ3Sdvhny2bi/Plbs7fvdCrlvGGAVfDNc1lzR6xf&#10;VPy7PZrzudR4o/aFbVNLNtG7klcdetVnXiXUx2B9k5dO5jgeD1Qr8zIf2CvDtz8TfjZrPxns7yG4&#10;8P8Aha2u9GhZ9MSSO71qSZBO8Fw4DI9nFDJbyeVuRmv5omZZLaSMftv0ZuDMdgqGL4nxtJweJUYU&#10;b3TdK/NKdv5Zy5ORvV8ja91pv5vxNzeh7KjlVHVxfNLXbS0V87tu+qsu59ggfKMsffmv6tPyAOVO&#10;WzwPWgBcf7fX3oAMf7XuDQANxyGJ/GgBMK4wSRnsTQAv1Y8cnmgAxjqSfxoAQgkfePT1oACMD5iT&#10;xzzQApXJGSevrQBzvin4XeD/ABbKb26057a9GSmpafJ5E4JGMkrxJ9HDL7V3YbMcXhY8kZXj/K9V&#10;9z2+VjycdkmXY+ftJx5Z/wA0Xyy+9b+krryObu/gWI5WmC6NrMZ4EWu6RH5mO5M0Yzn6KK+czfhL&#10;w+4kv/amUUJN7yVKDfycldeqkmb4SXEeWTTwmOm4r7Mm/wD21pf+SmDqPwE0K7Def8EkV8lTJpvi&#10;yaIY9QpYD8xX5ziPo4eB2JTUcH7O/VSqt/jNr8D2ocb8d0d0pfOP6xOd1D9nOykYtb/C/wASD0Rf&#10;E8TL9eRn9a8hfRU8FpVlN1KqS+zfR/8Akrf4lvxG48ivdw6+bgwt/wBna7UAWvwWQ8YL6p4lZ8/V&#10;QxUgjggjHNfW5X9HzwJymcaqwKqzi7rndSSfrFy5H31i9Ty8Xx34o4mDjSUYX6pwTWvRqNyz4O/Y&#10;z0zTpBJbeFfCXg6CRMOPCWg28d23sZhGqj6kPmv1bBUOEchlz5Tl9OFT+bkhHT/t1XfzaPEzT/Xv&#10;iup/wt5pVlTtpFVakmn5czcFbyiz1r4d/C7wj8MtKGneGrBjMygXWo3TB7q6OPvSSYGenQAKOwFT&#10;mGZ43M6nNXldLZLSK9F0/Pub5Jw/leQYb2WEhZv4pOznN9XKVldv7uyRqeIfDPh/xbpT6L4p0O11&#10;C0c7mt76BZEyOjANnBHY9R2Nc2HxOIwlVVaM3GS6p2Z343AYLMsO6GKpxqQfSSTXrZ9V0e6PL/Fv&#10;7IHhPVjL/wAIt4kvdOjlCg6dfRi9swoABXy5CGIPfLHr07V7bz+OKoOjmGGp14vfmirv1eq/A+P/&#10;ANR44LGfW8oxlbDVFa3LOTivTVSv58+nQ4T/AIYjtNJvIru6+CPw51ma1uBNZXdjpken3EbA5Dbo&#10;4lIbr/EfrXy2b8E+E/EWHlSxWWQgpfFywUb3/vQ5ZP5n0mXcS+M2SQnCGbTxEZaWnVqPTzU3Ja/M&#10;1l/Zvuy4a5+DpXjJNp4xm5J68M9fmmJ+jb4CV23DDShfonUaXpeTPWw/iD4p0kvaU4S+cP8A5FFv&#10;Tf2dIYGY3HwkvZgei3fjZwo/79bT+tefR+jJ4G4epzOjKouzc/0kjsl4ieIs1ZUKa83yP/21nS6f&#10;8C7j7OltaeB/COkLtJFxPZtqVyjZ45mxn1zvr7LKPCjwe4fgoYXJ6U7bOcIzf/gU+eX4nFis844z&#10;HWeK9lffkcvyjyo6rw/8I/DWmbJtdQ6vdIQVlvkBii4HEcI+RACCQcFhn7xr7qniI4Sh9XwVONCk&#10;vs04qK+9K/yvbyPKpZPh7+0xUnXn/NUfN9yei+6/mdSqBE2rwAOADgDHauY9cXbgEAnnpQAEEj7x&#10;HpzQAowOd34ZoATBJBOfpnvQADAOSxNACfMeiE/8CoACT93jPYYoAXBBwAOBQAYOD8o9+KAFw2Og&#10;z9O9ABg55oATauecdfSgClrPhrw/4ijMGvaBZXyZ5S8tUkX/AMeBrzMyyXJs5p+zzDDU60e1SEZr&#10;7pJo2o4nEYdt0puN+za/I5q8+BPga4jaG2GoWynoiai8ip7Ks28KPYAD2r8uzTwE8MM1k3PBuF/5&#10;ZzS+UW3FelrHq0eIczo/aT9UvzVmY99+zH4XvX3/APCSaiRjA8yC2bj8IhXyVf6Lvh3Od6XPFdrU&#10;3/7Yj0qXGOY018K++X+bH6b+y38MbGRmvf7QvQwx5ct2IQvuPs6xn9a93LPo6eGOXVFOVCdR/wB6&#10;bivup8n4tkV+Ms8rU+WMlH0Wv4tnb+G/CnhrwhYf2Z4X0CzsICctFaW6puPctj7zH1OSa/X8oyPJ&#10;8hw31fLsPCjDtCKjfzdlq/N3b6s+cxGKxOLqc9ebk/N3L+OhwOeleqYBtyx+UDjmjoBk6t4B8Ea/&#10;MLrXPB+l3UqjCy3FjGzqPZiMj868DH8KcL5tWVXG4GjVmvtTpQlL5Npv8Tso5jmGHhyUq0orspNL&#10;7rmO/wADvh1u8yLTb+Els7Ytaugv0x5mAPoK+RxPg94e4l3eDcf8NSrH8FOy+R2x4gzaH20/WMX+&#10;aHn4K+AtgWW21J1HRDrt2F/ISCsaPgr4bUp8zwXN/iqVZL7nNoJ5/mk3fmivSEV+hr6N4G8HeHnM&#10;uieE9PtZGxvkhs0V3+rYyx9ya+zyvhPhbJHzZfgaNF94U4RfzaSb+bOCtjsbiFarUlJdm3b7jTIY&#10;ZyoP4V9Aco4gg8L+OKAE+YKfkH0xQAKuMEj9KAF2kDkDjpxQADO4kjr0oATnIUKOnpQAYJySvfnF&#10;AAAxGMAfh0oAUAkcevpigBAMNgoPc4oAUg45HJ9KADDYOP1oABuLAc8e1AARx8wB59KAML4jfDbw&#10;V8WvCF54E+IGgR6hpt9C8csfmPFLEWRl8yGWMrJBKoYlJo2WRDhlZSAa48fl+AzXCTwuNpRq0paS&#10;hOKlF+qd0zowmLxWAxEa+Gm4Tjs07P8Arutn1PK5/wDgn38DNVu9WXxBq/i+807UzF5Okw+KZ9PX&#10;TvLdXH2e5sfIvBkqA2+d9wJByCQfzLB+BfhPgcTGvTyuLcdlOdWpHVW1hUqShLyTi7Pa1kfV1eP+&#10;KqtJQddLu1GN3+FvuSPWfAnw88CfC3w2ng/4a+C9K0DSYriaePTdGsI7aBZZpWllk2RgDe8ju7Nj&#10;LMzEkkk1+p4fDYfCUI0aEFCEUkoxSiklsklZJeh8niMTicZWdavNzm93Jtt/N6mxhs8frWxgKMkk&#10;Y+vFADSCP4c/hQAoViM4ANAFC28K+GrS4jvLXw3YRTRgCOWOzQMgBLYBAyOWY8d2PrUKnBT50lfv&#10;1+8t1KjVnJ29S8V65UfXFWQLg4II79AOtAAd23kZOPSgBNrZOVXp1xQBz/xK+E/w7+L/AIdfwr8S&#10;/B9jrFkwJiW5ixJbSdpoJVxJbyqcMssbLIjKGVlYAjkx2X4DNMLLDYylGrTkrOM4qUWuzTTTOnCY&#10;zF4Csq2HqOEl1Tt/S8tmePTf8E4Pg8vifR9U0b4i+PrDRNJsRayeEh4hjurbUFCld9xd3cM2ovJz&#10;nzFu1fIznNfltbwG8JK+IlXllcU27tKpWjG976QjUUEv7qio20tY+uh4icVQoOn7VN9+SN16WSX3&#10;pnt/g3wd4a+H/hiw8FeDNFg07StLtVtrCyt1OyGNRgDnkn1JySSSSSSa/WKFChhaEaNGKjCKSSSs&#10;klokl0SWx8dXr1sVWlWrScpybbb3bfU08dyvvwK1MRAHHQDj2oAUbueOfpQAYOMcE+lABtboMY96&#10;AEAIyBj0HFABjBB2D64oAGDAAAAgdsUAKVJ69j1xQAhLEY2/pQApyVwQOnIxQAhBIIC/TigAG/ce&#10;B044oAFUnHA+tABhj/DwevFACsMnG0fiKABgf7vagBMttwE/SgAwwTAHPYCgAUEk5Xr3xQAq7tvT&#10;GOnFACAEcFRgZ6igACsSMoOB6UAGGAwQOPbrQAMGIxtBx7UAKc9AvTpxQAm04C4GO4x0oAAG544J&#10;5GKAF+bkkfkKADDE8qOnFACYYMMIPrjpQAbcdQM/7hNABtC4yB+ZoAOrZ9KAFxxhePqOf1oAPlzg&#10;jvgYoAMYOCT+dAB8vQjjPGTQAEKcYx7cUAAAZiwH5igABHK8deeKAA9MgYwM80AG0Ht/jQAAAqFI&#10;49qABhnkj+dACAKGJ6fSgBCqdBnGe4NADvl6Z9jzQAm1MdeB3oAQheCevU9aAF2hm+8c4/GgBFAC&#10;4+nTNAC/KCAO/tQAbFI4wfbNACbeSgbv059KAABVfA7dzmgA28YB57HNADiAeRwOnegBFQZ29O/W&#10;gAKKTk5z64NAC4XHfBFACYVegxn0oANoYdO/UUALtToeeaADaAMfSgBCEJ5OM+lACkDdkk/lQAfK&#10;vH5c0ABVW5IoAAFJ3YP60ABXIxjvkigBAFBwCaAF2qQAQeetACYQ/eJJAoAUKvIweKAEIjBJJ5Bo&#10;AXG4YOefWgA+XPPX2JoAMLnODn8aAE2K3OM0AA9M/p0oAAiAk4I45GTQApVQec9c9KAAKMAHPFAB&#10;tU5GDyfegAZFPrnseaAEITO3B49jQAFUHJBH4UALtGCNv6UAJhST147YoAXYo4I4HSgBCqdMdD05&#10;oAXauR149qAEKoeAO/fNABtXA9uhIoAUKp7Hg0AGEJ+7z9KAEIjHt+FAAFUL0/IUAG1B8uD+PegA&#10;2J1wRjmgAIj5DDGKADaOAecdjQAYXO0npxyaAAhWXJBJ+hoACAWwT36UAG1R1XvigACJkEAj86AD&#10;CkdDwKAAKgPTGfrQApVCcspJ78GgBCc/xD8xQAp5PD/yoADuII3ACgA9y350ALyDy1AAOn3u9AAc&#10;k5DUAIDkncfrQAZP972oAMAqBuoADk87h04/SgAzj+L8BQAbeuW+uKAEBHPzdfegBX4GC2ec4NAA&#10;Mkj5uQOcUAC43HnmgAJVeS3QnpigBRznJ+tADU7gv0PGDQAo4wvPWgA6fMG6juaAAFj0PB6GgAJO&#10;QAwwfegAY4530AAOQOfcjrQAEDd15NACnghie3IoARQAcZ+ooAUZxj25oAOCAcUAGT9efWgBAfRx&#10;igAxxw3FAC7h6jpmgAyOhPQ80ABOOd/TrQAgIA++OnXPSgBchT1Gcc0ABIHOR+dAASBwcY7UAGT0&#10;LAcUAAwT1yRQAg6ZDA570AL9W/WgAB5IBHtQAZJ6c89c0AH+0ccd80AA3A9c+tAAfVfX160ABOD1&#10;70ADfUfjQAEDoaAAjJBz3oAM/NncPQCgAIABycdelABgFMDB4oAMntzQAZxkBh14oAF55DZoARTg&#10;7Sw+goAG5HX/AOvQAvA43dO1AASAc5H50AJk8fMOB2PWgBfvDGfrigBFZRkhhyaAAHqAw/DtQAvH&#10;XcDigA6HJI/GgABBPX8M0AAI6Bh+dABk45/Q9KADr1A4oABnPWgAyAMkjpyaAEyw+8Rx70AKSQwA&#10;IoAX60AN46H170AJ8rPzz+FADscYYZz2oAQbdvzDr3oAXKjA6c8DFACADIGwflQAAhTuPp6dKAA4&#10;bqO/egA6pyMfh1oAMDbyvOOaAD5c5PFACnIOSB05oATClvu/Q4oAQANjC5z3IoAUgH5Bkc9P89qA&#10;Ewp6evYUAKOvf1ANADQoICj8aAHFVyCVwSaAAKuMBc0AHIPHHXtQAEL2Xt2FACKFJxjI+lABgddv&#10;6dKABiNvIJoAVemCQR9KAG42E4B4PagBw2AghaAAAZ4HTtjpQAFVByR7UAAHHI4xigAUAAkKM+1A&#10;AVCjAH44oAMYIIPbuKADjpt7dxQAADBG049M0AAYZ4Bz1oARSoHTt370ALjHJFACEBjwecY5oAU7&#10;eQe570AA2gcDAx3oAONxGDigBAqqABj15oAcQD1FACADJUjNAC47fzFACDrwBz3A60AGBkY/zxQA&#10;hBCncPy7UAKQOhUnPXigA3dcYwO2KADAA6cnnigBPkIBxzmgBSMDtx6igAbg8DqaADBAyO1ACgKc&#10;AAYoAQKODg80AAGcHp60AHoAuMdOKAAgHAU49BigAyOnIJH5UAGVByfegABXg88H06UABwTwefeg&#10;ABHIJ+nHFAANoPy+nB7UAAAJ4HagAIA6gdPSgBDjOCOcYzigB3yg4x2oAAMDGPrQAgUD5uuf5UAB&#10;OOSPrQAYJ+8Bz7UAHXnaffjrQAbVzwOv60AJ5e/5jjP0/wDr0AL2HOcjk5oAQhc/e4A7HoKAFGRw&#10;36nNAABgbt35UAKc57deuaAEAA4BGe/NAARgZzx1wTQAnGeHA9cGgBQR1BHvk0AGR0J/HNABjHIb&#10;t3NACYBUEHnp1oAVQc5Bzx1zQAAEYBzn1oAMHOCT19fagAGSDz247UAIeTnPXuKAFx1BbqPWgAx6&#10;n34NABtJ5Dc49aAAg4A5/OgBPm27weSaAAKMnnqOhNABj+In0zzQAoyBk4z+NACHBG3PPOcHNABu&#10;zk8deufagAj69T+NACrz1YcmgAZRjBPbnmgA4xuOR9TQALzwfX1oAQ9c7sfjQAFGAY5zQAozjHPH&#10;cGgAJPTcOaABkxzu/WgBACRjfz70AGOpYj/vqgBfYsR360AG1+u6gAUjsR04oAMAcE9/X8KAEK5G&#10;d2PfPagAA9T/APWoAUDL/e7dM0ALggYzx3oAb8xPB7dvrQAYPBB6D14oAXbtHzHOeOvWgBQB2P45&#10;oARc8ZPPuaAAYxnA44PNACKcnqTz60AOwQ3ykdOlACMAo6/rQAKDjODkepoAAuOM8elAAQG6nvQA&#10;BWLbicHH5UAABB/wNAAckjk/jQAFMnOT+dABgg43UALtONu7t2oAToM8+wBoABuYbg1ACqO2e+et&#10;ADdpJ3Z7c80AKVOOpz9aAA/Xp15oARxwAP1oAcQSDtbr0oATgrgHnGBQAAYAJHOfWgBQpByT34oA&#10;RV+YnP60AGGzz+FABvC8Ed/UUAIdq8bfxxQAuW756UAHI5A/WgADccc4HOTQAfNx15/SgAwR8pPX&#10;pk0ABAOCOg9DQAZ+Y9evTPtQAdEJB680ALtU/LnvQAh56NjPTFABwPlLfX2oAMc85/OgBOp+Un0x&#10;70AKwB4YdT/SgAXPTHHbmgAI4AoAM8bQcdfwoAFJI5Gee9AAOQC3/wCqgAO4cZ/X3oAXIUcE4AoA&#10;TI3Ec9aABst09MjmgBQCOSKAEBB65796AA5HVs4PT8KADhhgNn8aADPPU8nAwaABv7tAC9845oAQ&#10;AZPofWgAJ+bqetAATgZDcUAKhJ4PpQAY56d/WgAYcZxQADhcA/SgBvPTnH1oAVuMAZH40AKvIyR3&#10;oARQAcUADcc46UAA5GM5x6GgAUAE/L06UAHUkc9aAHZ4yPSgBFGDjFADWZR83qPWgBzDA4HtQADJ&#10;wD170AIT2JzzxigAIxgYyKADIIxu6npQAp4zzQAFRggn8xQAAAgEjtQAAjBwfxoAMYOQf0oAAAMC&#10;gAU5GaAA4yPegBcDrigBM8ZzQAYz1oAMLj2HegAAGOR+FAAQCcUAL9BQAnGcE/hQAHk4Pp+dAAeP&#10;mNACgYGM0AIMdcfQ0AH3sH0NAC4oATGefegAPYbuaADaezEUANDDrv8AyoAMgNjceB3FAC8AEe/p&#10;0oAFGFyPX/IoAMgNgN19qADcM8N6UABIPGSPagA+Xd17459aAAMAo3Nz6mgADrnlqADepONw9/eg&#10;A3Lu+9QABgSTu468igBA0fIz+tAASCuS2BnjIoAUkkdep45oAQspYDI54zQAKyryWHfGKAAFQ5G4&#10;DnmgAVlxy3tQAcdnHTnNAC7h1EgoACy5OHHtg0AIGUHPXOOaAFyoByR1oAAyk8Ee9ACbkIzngt1o&#10;AXcDgh6ABSMcHvxx0oAXIz94df1oAQlcjLdDQABgCfmHWgA3An7w9uKAEBXnD8+9AChlzgsPpQAp&#10;IPAI56UAIWXqGwPUCgALDs3P07UAAPff+YoANyAgbxQAZC5ORj6UAKCOpbqKAGs20Z3jPpQAu4D5&#10;iw6cUAHB5zg+1AC5XGc8DvQAmVByGHvQAm5ccOOPQUAKCD/F1H40AJuXbnI/OgB25f7w/OgBNyju&#10;KADepz84oANy9nHBoAUkfe3AfWgBGIA6g49aAAsrD7wPNABuTqGHNAClgRww64oAQMu85bnHSgAB&#10;UfKZAR796AAkbgdw68UADFeeR78UABK5wG57cUABddudwye9AASmOXHvigBQQCVBAxQAiFeTnqeK&#10;ADBbI3UAAIByWGO1AAcAk+Yf8KAAsOgYe9AB8vVWGfU0AG4Yxnp3oAARjO7PvQABlB5I680AAI3f&#10;eHNABvjLYLCgA81B1agBW6j6/wBKABPuD6UAI38X+7/jQAfw/wDAv60AOoARuo+v9KAFoAKAGL/q&#10;z9P6UAPoAKAEP3x9DQAD75+goAH+4fpQAN1H1/pQAD75+goAD98fQ0AC9PxP86AFoAaP9Wv4UAOo&#10;AKAEXqfr/SgAT7g+lAA3T8R/OgBaACgBH+4fpQAtABQAUAFABQAUAIPvn6CgBaACgAoARun4j+dA&#10;C0AIvU/X+lAC0AFABQAUAFABQAUAFABQAUAFABQAUAFACP8AcP0oAWgAoAKACgBF6fif50ADdR9f&#10;6UALQAUAFABQAifcH0oAB98/QUALQAUAIPvn6CgAbp+I/nQAtABQAjdR9f6UALQAUAI3UfX+lAC0&#10;Af/ZUEsBAi0AFAAGAAgAAAAhAD5aqScKAQAAFQIAABMAAAAAAAAAAAAAAAAAAAAAAFtDb250ZW50&#10;X1R5cGVzXS54bWxQSwECLQAUAAYACAAAACEAOP0h/9YAAACUAQAACwAAAAAAAAAAAAAAAAA7AQAA&#10;X3JlbHMvLnJlbHNQSwECLQAUAAYACAAAACEAHngxcJ0CAAAjBQAADgAAAAAAAAAAAAAAAAA6AgAA&#10;ZHJzL2Uyb0RvYy54bWxQSwECLQAUAAYACAAAACEAWGCzG7oAAAAiAQAAGQAAAAAAAAAAAAAAAAAD&#10;BQAAZHJzL19yZWxzL2Uyb0RvYy54bWwucmVsc1BLAQItABQABgAIAAAAIQDh/lJU2wAAAAUBAAAP&#10;AAAAAAAAAAAAAAAAAPQFAABkcnMvZG93bnJldi54bWxQSwECLQAKAAAAAAAAACEA4NeLJdK8AQDS&#10;vAEAFQAAAAAAAAAAAAAAAAD8BgAAZHJzL21lZGlhL2ltYWdlMS5qcGVnUEsFBgAAAAAGAAYAfQEA&#10;AAHEAQAAAA==&#10;">
            <v:imagedata r:id="rId5" o:title=""/>
            <o:lock v:ext="edit" aspectratio="f"/>
          </v:shape>
        </w:pict>
      </w:r>
      <w:r w:rsidRPr="00E02936">
        <w:rPr>
          <w:rFonts w:ascii="Times New Roman" w:hAnsi="Times New Roman"/>
          <w:color w:val="000000"/>
          <w:sz w:val="27"/>
          <w:szCs w:val="27"/>
        </w:rPr>
        <w:br/>
      </w:r>
    </w:p>
    <w:p w:rsidR="009C4FC2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9C4FC2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9C4FC2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9C4FC2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9C4FC2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9C4FC2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9C4FC2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9C4FC2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9C4FC2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9C4FC2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9C4FC2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9C4FC2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9C4FC2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9C4FC2" w:rsidRPr="004A0959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32"/>
          <w:shd w:val="clear" w:color="auto" w:fill="FFFFFF"/>
        </w:rPr>
      </w:pPr>
      <w:r w:rsidRPr="004A0959">
        <w:rPr>
          <w:rFonts w:ascii="Times New Roman" w:hAnsi="Times New Roman"/>
          <w:b/>
          <w:bCs/>
          <w:color w:val="000000"/>
          <w:sz w:val="28"/>
          <w:szCs w:val="32"/>
          <w:shd w:val="clear" w:color="auto" w:fill="FFFFFF"/>
        </w:rPr>
        <w:t>«Трон дружбы»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- Посмотрите, это Трон Дружбы. Сейчас вы по очереди будете садиться на него, а ваши товарищи будут говорить вам приятные слова. Ребята, давайте скажем, какой Кирилл, чтобы ему было приятно.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Дети: Кирилл, ты добрый (умный, красивый, хороший, смелый и т.д.)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- Какие добрые, красивые и приятные слова вы говорите своим друзьям! Как доброжелательно относитесь друг к другу! Это значит, что дружба между вами хорошая и крепкая. Молодцы!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</w:p>
    <w:p w:rsidR="009C4FC2" w:rsidRPr="004A0959" w:rsidRDefault="009C4FC2" w:rsidP="004A0959">
      <w:pPr>
        <w:spacing w:after="0" w:line="240" w:lineRule="auto"/>
        <w:rPr>
          <w:rFonts w:ascii="Times New Roman" w:hAnsi="Times New Roman"/>
          <w:sz w:val="28"/>
          <w:szCs w:val="32"/>
        </w:rPr>
      </w:pPr>
      <w:r w:rsidRPr="004A0959">
        <w:rPr>
          <w:rFonts w:ascii="Times New Roman" w:hAnsi="Times New Roman"/>
          <w:b/>
          <w:bCs/>
          <w:color w:val="000000"/>
          <w:sz w:val="28"/>
          <w:szCs w:val="32"/>
          <w:shd w:val="clear" w:color="auto" w:fill="FFFFFF"/>
        </w:rPr>
        <w:t>«Круг друзей» </w:t>
      </w:r>
      <w:r w:rsidRPr="004A0959">
        <w:rPr>
          <w:rFonts w:ascii="Times New Roman" w:hAnsi="Times New Roman"/>
          <w:b/>
          <w:bCs/>
          <w:color w:val="000000"/>
          <w:sz w:val="28"/>
          <w:szCs w:val="32"/>
          <w:shd w:val="clear" w:color="auto" w:fill="FFFFFF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(Дети, сидя в кругу и хором читают стихотворение)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Собрались все дети в круг,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Я – твой друг, и ты – мой друг.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Крепко за руку возьмемся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И друг другу улыбнемся!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Улыбаясь, берут друг друга за руки, поднимают их вверх и произносят: - «Один за всех, и все за одного».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b/>
          <w:bCs/>
          <w:color w:val="000000"/>
          <w:sz w:val="28"/>
          <w:szCs w:val="32"/>
          <w:shd w:val="clear" w:color="auto" w:fill="FFFFFF"/>
        </w:rPr>
        <w:t>«Злой волшебник»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В начале игры взрослый предлагает детям стать гномами, живущими в маленьких домиках. Когда дети займут места, взрослый говорит им: «В нашей стране — большая беда. Каждую ночь прилетает большой-пребольшой злой дракон, который уносит людей в свой замок на горе, и что с ними случается дальше, никто не знает. Существует единственный способ спастись от дракона: когда на го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 xml:space="preserve">род надвигаются сумерки, люди прячутся в свои домики, сидят там обнявшись и уговаривают друг друга не бояться, утешают друг друга, гладят. </w:t>
      </w:r>
      <w:r w:rsidRPr="004A0959">
        <w:rPr>
          <w:rFonts w:ascii="Times New Roman" w:hAnsi="Times New Roman"/>
          <w:sz w:val="28"/>
          <w:szCs w:val="32"/>
          <w:shd w:val="clear" w:color="auto" w:fill="FFFFFF"/>
        </w:rPr>
        <w:t>Дракон не выносит </w:t>
      </w:r>
      <w:hyperlink r:id="rId6" w:history="1">
        <w:r w:rsidRPr="004A0959">
          <w:rPr>
            <w:rFonts w:ascii="Times New Roman" w:hAnsi="Times New Roman"/>
            <w:sz w:val="28"/>
            <w:szCs w:val="32"/>
            <w:shd w:val="clear" w:color="auto" w:fill="FFFFFF"/>
          </w:rPr>
          <w:t>ласковых и добрых слов и когда слышит</w:t>
        </w:r>
      </w:hyperlink>
      <w:r w:rsidRPr="004A0959">
        <w:rPr>
          <w:rFonts w:ascii="Times New Roman" w:hAnsi="Times New Roman"/>
          <w:sz w:val="28"/>
          <w:szCs w:val="32"/>
          <w:shd w:val="clear" w:color="auto" w:fill="FFFFFF"/>
        </w:rPr>
        <w:t>,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 xml:space="preserve"> как они доносятся из дома, старается побыстрее пролететь этот дом и продолжает поиски другого дома, из которого такие слова не доно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сятся. Итак, последние солнечные лучи медленно гаснут, на город спускаются сумерки и люди спешат спрятаться в свои домики и по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крепче обняться». Взрослый ходит между домами, изображая драко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на, устрашающе воет, угрожает, останавливаясь у каждого домика и заглядывая внутрь, и, убедившись, что дети внутри домика поддер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живают и утешают друг друга, переходит к следующему.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b/>
          <w:bCs/>
          <w:color w:val="000000"/>
          <w:sz w:val="28"/>
          <w:szCs w:val="32"/>
          <w:shd w:val="clear" w:color="auto" w:fill="FFFFFF"/>
        </w:rPr>
        <w:t>«Живые куклы»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Воспитатель разбивает группу на пары. Давайте представим, что ваши куклы умеют гово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рить, просить, бегать и пр. Давайте представим, что один из вас —</w:t>
      </w:r>
      <w:r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 xml:space="preserve"> 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ребенок, а другой — его кукла</w:t>
      </w:r>
      <w:r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.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 xml:space="preserve"> Кукла бу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дет что-то просить, а ее хозяин — выполнять ее просьбы и заботиться о ней. Взрослый предлагает понарошку помыть кукле ручки, покор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мить, погулять, уложить спать и т.п. При этом воспитатель предуп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реждает, что хозяин должен выполнять все капризы куклы и не зас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тавлять ее делать то, чего она не хочет. В следующей игре дети по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меняются ролями.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b/>
          <w:bCs/>
          <w:color w:val="000000"/>
          <w:sz w:val="28"/>
          <w:szCs w:val="32"/>
          <w:shd w:val="clear" w:color="auto" w:fill="FFFFFF"/>
        </w:rPr>
        <w:t>«Да-да-да, Нет-нет -нет»</w:t>
      </w:r>
      <w:r w:rsidRPr="004A0959">
        <w:rPr>
          <w:rFonts w:ascii="Times New Roman" w:hAnsi="Times New Roman"/>
          <w:b/>
          <w:bCs/>
          <w:color w:val="000000"/>
          <w:sz w:val="28"/>
          <w:szCs w:val="32"/>
          <w:shd w:val="clear" w:color="auto" w:fill="FFFFFF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Восп-ль: задает вопросы, а   дети отвечают хором.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1.    Сильные руки бросятся в драку (нет-нет- нет)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2.     Добрые руки погладят собаку (да-да-да)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3.    Умные руки умеют играть (да-да-да)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4.    Добрые руки будут обижать (нет-нет-нет)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5.    Ласковые руки умеют лечить (да-да-да)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6.    Сильные руки будут дразнить (нет-нет-нет)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7.    Будем крепко мы дружить (да –да -да)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Восп-ль: - Вы все ребята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Вы все ребята дошколята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Никого в беде не бросим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Не отнимем, а попросим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Всем нам будет хорошо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Вместе радостно, легко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b/>
          <w:bCs/>
          <w:color w:val="000000"/>
          <w:sz w:val="28"/>
          <w:szCs w:val="32"/>
          <w:shd w:val="clear" w:color="auto" w:fill="FFFFFF"/>
        </w:rPr>
        <w:t>«Добрые волшебники»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Дети сидят в кругу. Взрослый рассказывает очередную сказку: «В одной стране жил злодей-грубиян. Он мог заколдовать любого ребенка, обозвав его нехорошими словами. Заколдованные дети не могли веселиться и быть добрыми. Расколдовать таких несчастных детей могли только добрые волшебники, назвав их ласковыми име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нами. Давайте посмотрим, есть ли у нас такие заколдованные дети». Как правило, многие дошкольники охотно берут на себя роль «за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колдованных». «А кто сможет стать добрым волшебником и раскол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довать их, придумав добрые, ласковые имена?» Обычно дети с удо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вольствием вызываются быть добрыми волшебниками. Представляя себя добрыми волшебниками, они по очереди подходят к «заколдо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softHyphen/>
        <w:t>ванному» другу и пытаются расколдовать, называя его ласковыми именами.</w:t>
      </w:r>
    </w:p>
    <w:p w:rsidR="009C4FC2" w:rsidRPr="004A0959" w:rsidRDefault="009C4FC2" w:rsidP="004A0959">
      <w:pPr>
        <w:spacing w:after="0" w:line="240" w:lineRule="auto"/>
        <w:rPr>
          <w:rFonts w:ascii="Times New Roman" w:hAnsi="Times New Roman"/>
          <w:sz w:val="28"/>
          <w:szCs w:val="32"/>
        </w:rPr>
      </w:pPr>
    </w:p>
    <w:p w:rsidR="009C4FC2" w:rsidRPr="004A0959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</w:pPr>
      <w:r w:rsidRPr="004A0959">
        <w:rPr>
          <w:rFonts w:ascii="Times New Roman" w:hAnsi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 xml:space="preserve"> «Добрые и вежливые слова». </w:t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Дети стоят в кругу. Взрослый берет в руки мяч и начинает игру. Он называет любое доброе или вежливое слово и бросает мяч одному из детей. Поймавший мяч придумывает новое слово, называет его и бросает мяч другому ребенку. Мяч не ловят, если было произнесено «недоброе» слово, и ребенок может объяснить, почему это слово ему не понравилось или неприятно.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</w:p>
    <w:p w:rsidR="009C4FC2" w:rsidRPr="004A0959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</w:pPr>
      <w:r w:rsidRPr="004A0959">
        <w:rPr>
          <w:rFonts w:ascii="Times New Roman" w:hAnsi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>«Угадай настроение»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Воспитатель рассказывает детям о том, что у каждого человека есть разные настроения. Он называет ситуации и просит детей ответить, какие чувства они будут испытывать в тех или иных случаях: мама не отпускает тебя на прогулку; папа подарил тебе красивую игрушку; младший брат дразнит тебя и др.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</w:p>
    <w:p w:rsidR="009C4FC2" w:rsidRPr="004A0959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</w:pPr>
      <w:r w:rsidRPr="004A0959">
        <w:rPr>
          <w:rFonts w:ascii="Times New Roman" w:hAnsi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>«Какое настроение» 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Вариант № 1: 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У детей конверты с карточками, на которых изображены люди. В центр стола кладем карточку пиктограмму с той или иной эмоцией (радость, грусть, удивление, злость, испуг, страх). 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Задание: найти карточки, на которых изображены люди, с эмоциональным состоянием, обозначенным на карточке-пиктограмме. 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Вариант № 2: 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На столе разложены карточки-пиктограммы эмоциональных состояний лицевой стороной вниз. Один ребенок выбирает любую карточку. 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Задание: изобразить данную эмоцию. Задания для остальных детей – угадать, какая это эмоция.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</w:p>
    <w:p w:rsidR="009C4FC2" w:rsidRPr="004A0959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</w:pPr>
      <w:r w:rsidRPr="004A0959">
        <w:rPr>
          <w:rFonts w:ascii="Times New Roman" w:hAnsi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>«Дорисуй рисунок».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Ребенку даётся рисунок, и предлагается дорисовать людей с эмоциональным состоянием. Это способствует развитию творческого воображения и мелкой моторики.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</w:p>
    <w:p w:rsidR="009C4FC2" w:rsidRPr="004A0959" w:rsidRDefault="009C4FC2" w:rsidP="004A0959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</w:pPr>
      <w:r w:rsidRPr="004A0959">
        <w:rPr>
          <w:rFonts w:ascii="Times New Roman" w:hAnsi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>«Узнай по описанию».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  <w:r w:rsidRPr="004A0959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Ребенок должен описать своего друга: какой цвет волос, во что любит играть, во что одет и так далее.</w:t>
      </w:r>
      <w:r w:rsidRPr="004A0959">
        <w:rPr>
          <w:rFonts w:ascii="Times New Roman" w:hAnsi="Times New Roman"/>
          <w:color w:val="000000"/>
          <w:sz w:val="28"/>
          <w:szCs w:val="32"/>
        </w:rPr>
        <w:br/>
      </w:r>
    </w:p>
    <w:p w:rsidR="009C4FC2" w:rsidRPr="004A0959" w:rsidRDefault="009C4FC2" w:rsidP="004A0959">
      <w:pPr>
        <w:spacing w:after="0" w:line="240" w:lineRule="auto"/>
        <w:rPr>
          <w:rFonts w:ascii="Times New Roman" w:hAnsi="Times New Roman"/>
          <w:sz w:val="28"/>
          <w:szCs w:val="32"/>
        </w:rPr>
      </w:pPr>
    </w:p>
    <w:p w:rsidR="009C4FC2" w:rsidRPr="004A0959" w:rsidRDefault="009C4FC2" w:rsidP="004A0959">
      <w:pPr>
        <w:spacing w:after="0" w:line="240" w:lineRule="auto"/>
        <w:rPr>
          <w:rFonts w:ascii="Times New Roman" w:hAnsi="Times New Roman"/>
          <w:sz w:val="28"/>
          <w:szCs w:val="32"/>
        </w:rPr>
      </w:pPr>
    </w:p>
    <w:p w:rsidR="009C4FC2" w:rsidRPr="004A0959" w:rsidRDefault="009C4FC2" w:rsidP="004A0959">
      <w:pPr>
        <w:spacing w:after="0" w:line="240" w:lineRule="auto"/>
        <w:rPr>
          <w:sz w:val="28"/>
          <w:szCs w:val="32"/>
        </w:rPr>
      </w:pPr>
    </w:p>
    <w:p w:rsidR="009C4FC2" w:rsidRPr="004A0959" w:rsidRDefault="009C4FC2" w:rsidP="004A0959">
      <w:pPr>
        <w:spacing w:after="0" w:line="240" w:lineRule="auto"/>
        <w:rPr>
          <w:sz w:val="28"/>
          <w:szCs w:val="32"/>
        </w:rPr>
      </w:pPr>
    </w:p>
    <w:p w:rsidR="009C4FC2" w:rsidRPr="004A0959" w:rsidRDefault="009C4FC2" w:rsidP="004A0959">
      <w:pPr>
        <w:spacing w:after="0" w:line="240" w:lineRule="auto"/>
        <w:rPr>
          <w:sz w:val="28"/>
          <w:szCs w:val="32"/>
        </w:rPr>
      </w:pPr>
    </w:p>
    <w:p w:rsidR="009C4FC2" w:rsidRPr="004A0959" w:rsidRDefault="009C4FC2" w:rsidP="004A0959">
      <w:pPr>
        <w:spacing w:after="0" w:line="240" w:lineRule="auto"/>
        <w:rPr>
          <w:sz w:val="28"/>
          <w:szCs w:val="32"/>
        </w:rPr>
      </w:pPr>
    </w:p>
    <w:p w:rsidR="009C4FC2" w:rsidRPr="004A0959" w:rsidRDefault="009C4FC2" w:rsidP="004A0959">
      <w:pPr>
        <w:spacing w:after="0" w:line="240" w:lineRule="auto"/>
        <w:rPr>
          <w:sz w:val="28"/>
          <w:szCs w:val="32"/>
        </w:rPr>
      </w:pPr>
    </w:p>
    <w:p w:rsidR="009C4FC2" w:rsidRPr="004A0959" w:rsidRDefault="009C4FC2" w:rsidP="004A0959">
      <w:pPr>
        <w:spacing w:after="0" w:line="240" w:lineRule="auto"/>
        <w:rPr>
          <w:sz w:val="28"/>
          <w:szCs w:val="32"/>
        </w:rPr>
      </w:pPr>
    </w:p>
    <w:p w:rsidR="009C4FC2" w:rsidRPr="004A0959" w:rsidRDefault="009C4FC2" w:rsidP="004A0959">
      <w:pPr>
        <w:spacing w:after="0" w:line="240" w:lineRule="auto"/>
        <w:rPr>
          <w:sz w:val="28"/>
          <w:szCs w:val="32"/>
        </w:rPr>
      </w:pPr>
    </w:p>
    <w:p w:rsidR="009C4FC2" w:rsidRPr="004A0959" w:rsidRDefault="009C4FC2" w:rsidP="004A0959">
      <w:pPr>
        <w:spacing w:after="0" w:line="240" w:lineRule="auto"/>
        <w:rPr>
          <w:sz w:val="28"/>
          <w:szCs w:val="32"/>
        </w:rPr>
      </w:pPr>
    </w:p>
    <w:p w:rsidR="009C4FC2" w:rsidRPr="004A0959" w:rsidRDefault="009C4FC2" w:rsidP="004A0959">
      <w:pPr>
        <w:spacing w:after="0" w:line="240" w:lineRule="auto"/>
        <w:rPr>
          <w:sz w:val="28"/>
          <w:szCs w:val="32"/>
        </w:rPr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72"/>
          <w:szCs w:val="23"/>
          <w:bdr w:val="none" w:sz="0" w:space="0" w:color="auto" w:frame="1"/>
          <w:shd w:val="clear" w:color="auto" w:fill="FFFFFF"/>
        </w:rPr>
      </w:pPr>
      <w:r w:rsidRPr="004A0959">
        <w:rPr>
          <w:rFonts w:ascii="Times New Roman" w:hAnsi="Times New Roman"/>
          <w:b/>
          <w:bCs/>
          <w:color w:val="000000"/>
          <w:sz w:val="72"/>
          <w:szCs w:val="23"/>
          <w:bdr w:val="none" w:sz="0" w:space="0" w:color="auto" w:frame="1"/>
          <w:shd w:val="clear" w:color="auto" w:fill="FFFFFF"/>
        </w:rPr>
        <w:t>Пословицы и поговорки, используемые в работе над проектом.</w:t>
      </w:r>
    </w:p>
    <w:p w:rsidR="009C4FC2" w:rsidRPr="004A0959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72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7E4ACD">
        <w:rPr>
          <w:noProof/>
        </w:rPr>
        <w:pict>
          <v:shape id="Рисунок 6" o:spid="_x0000_i1027" type="#_x0000_t75" alt="https://mszn27.ru/sites/files/mszn/kgu/vzmsrc/picture/2016/23481.jpg" style="width:388.5pt;height:30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T1wigIAAAAFAAAOAAAAZHJzL2Uyb0RvYy54bWykVF1vmzAUfZ+0/2Dx&#10;nmDIBw1qUnVpO03qtmrafoBjDHgFG9lOSDvtv+/Y0Cx92UMXKehybZ977jm+XF4d24YchLFSq3WU&#10;TGlEhOK6kKpaRz++300uImIdUwVrtBLr6EnY6Grz/t1l3+Ui1bVuCmEIQJTN+24d1c51eRxbXouW&#10;2anuhMJiqU3LHF5NFReG9UBvmzildBn32hSd0VxYi+zNsBhtAn5ZCu6+lqUVjjRglyarFAQdQrrK&#10;UlAzCJNlShcR2fnsbIEw3lyyvDKsqyUfqbE3MGuZVCBygrphjpG9kW+A6iR3eyOAhijHf6SF6L/R&#10;1OFB8gczQPMvhwdDZLGOoJNiLRzDqq9NkogUwnIo5j2yMKm1zyrNpmYfW+mEjUvZ4Omz8WO1jw/P&#10;rTU8Bkd/Hm4lyzidzS+S6c+u8iJjJfcFh/LM93Wv+aMlSm9rpipxbTsYCF/A5SVljO5rwQrr0wDx&#10;+Gco4fVVS7tGdneyabwTPh6lG/v4913TZSm5uNF83wrlhgtnRMMcbrutZWdxg3LR7gQEM5+KJNgt&#10;ju7eOl8O0WD4r/TimtJV+mGyXdDtZE6z28n1ap5NMnqbzSk02Sbb36GdcCqcjwe+Hgg6foMS4WJa&#10;Z4TjtU9D8GbMY/NpIWjwt20vkO1g667/rAs4yvZOB6bH0rQeB22SY7D8yT9DGc+dIzlfrlbLGeaD&#10;Y222TDAgYUJQ8OV4Z6z7KHRLfAAhwDTAswP68BbB2nGLr6a0tyMUadSrBDYOGREmd1SxanRPDIPE&#10;SZpRSgO2NdVu2xhyYBjsO/yQH0r57R7V6tLdFpUYjs6SbHHacgYftPLqjDcJYgXC4/j7mT1/R3z+&#10;4dr8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m9KBXaAAAABQEAAA8AAABkcnMv&#10;ZG93bnJldi54bWxMjzFPwzAQhXck/oN1SGzUoYgGhThVFTUDYiKwsLnxEQfic2S7afrvOVhgOenp&#10;vXv3Xbld3ChmDHHwpOB2lYFA6rwZqFfw9trcPICISZPRoydUcMYI2+ryotSF8Sd6wblNveASioVW&#10;YFOaCiljZ9HpuPITEnsfPjidWIZemqBPXO5Guc6yjXR6IL5g9YS1xe6rPTrGGMLT53mu7a6p/Xu7&#10;zvfP981eqeurZfcIIuGS/sLwg887UDHTwR/JRDEq4EfS72Qvz3OWBwWb7C4DWZXyP331DQAA//8D&#10;AFBLAwQKAAAAAAAAACEATox8QLCZAQCwmQEAFQAAAGRycy9tZWRpYS9pbWFnZTEuanBlZ//Y/+AA&#10;EEpGSUYAAQEBAEgASAAA/+EA5EV4aWYAAElJKgAIAAAACAASAQMAAQAAAAEAAAAaAQUAAQAAAG4A&#10;AAAbAQUAAQAAAHYAAAAoAQMAAQAAAAIAAAAxAQIAHAAAAH4AAAAyAQIAFAAAAJoAAAATAgMAAQAA&#10;AAEAAABphwQAAQAAAK4AAAAAAAAALAEAAAEAAAAsAQAAAQAAAEFDRCBTeXN0ZW1zIERpZ2l0YWwg&#10;SW1hZ2luZwAyMDA5OjA5OjIyIDIwOjU0OjUyAAMAkJICAAQAAAA5ODQAAqAEAAEAAABjCQAAA6AE&#10;AAEAAABYCAAAAAAAAAAAAAD/2wBDAAEBAQEBAQEBAQEBAQECAgMCAgICAgQDAwIDBQQFBQUEBAQF&#10;BgcGBQUHBgQEBgkGBwgICAgIBQYJCgkICgcICAj/2wBDAQEBAQICAgQCAgQIBQQFCAgICAgICAgI&#10;CAgICAgICAgICAgICAgICAgICAgICAgICAgICAgICAgICAgICAgICAj/wAARCAF8Ae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vgl8mh6&#10;Uoz/AKtc5+lfW1iCUUcE4wOK+SfgjgaFpQKjJiXk/SvrWyLBRgCv+WvNpNM/smm/cOgjJ2hQenb1&#10;q0hIO7nd35qpCx4bge9WgVJBC4Privk66uYzjYt7QQzHIPrmkCqDncMH3pofeDG2QCOvtTVG0cni&#10;uJR1OdxYkqhlBU4Ydfeo+OAScdetTAgnnAX+dMdcElQu30NXHexUZX0ZGEwfYCpSCFUbmZSfypsb&#10;Fi2evpU29Qchc9sVbJlcb5YKs25g3rntTV+cbWJwOhoc8gAVHn59o4JrOexUFoSqNq7WbgfrUTFz&#10;jnKDIpGYEnb+OaYACDliDn8DSgyrCru7sCPajawTAOR60hwVG0fNntUHmEMUIIwcZ6ZPtWlrjSZP&#10;hgqqznjvSFcjG8nAPQdaYsnAUDDHtSFwMgAFsZqZX6DTsKUJdfmOR196lSNugOQOme1DFlAIGe1S&#10;ruA7BetNxuJzshixlVG7nHamRW6RIFjCJGCThVABJOSfzz0qzguMkEH0pioQ205zWfIJSuAjxwSD&#10;9BTlQA5JBA9alwpQ8fPg1AAMA45Pv0qo3BtsVVkMi/vG6EH/AGvrT9pYKrZIx0A6/jQrHB7Gkki8&#10;+PBZxyDwcZx/T2rVJszbaJljckYbKjr700A7tuSPXjrQobaVHbAGaDhwMPwOvtTjHqS2KF75BANJ&#10;zlCSAtPC4Tk5Hb3qDzAUB5BzirlG5UXqTqSxVS2AOlAUgqHbPXFRbxjGWJxnBNPGfMcnkAcVcWyC&#10;zsb5VJI4/OotrKTltwxxUfmN03Ec+tSCQyIr7TnpW97qwtbipubAZj709lc4AOfwqATDI4bqR0o8&#10;z5+rDI496IxeyBwuSEOOCe2PrRuYfMGATGOneq5mDM+05UDmoJLtQq5XGSMVr7Jlxg2tC6HbgZIP&#10;emNI2cqwrG1DV7PTbG71DUbu1s9OgR5Z55pVjjhRQSXZyQqqACSSRjFfkf8AFf8A4LQfsk+HvBnj&#10;3U/g7qnjH41+KNPElnpX9m+FdVbRdTv92xVOqC38j7OGy7zKxAjRyuTgH7jg3w4zjPKns8toSqK6&#10;TaTcY37u1kUoS5uWKu+yVz9Kvir8d/hP8D9JstY+KvjzQvCMV05isYJWaW71OQDlLS0iDT3D/wCz&#10;GjH1r5M8Qf8ABUH9l7wW8N/8RF+O/wAMvBxm8hvEviP4aa7p2jQNnbumvJrZVhTOBvkCr3zjmvyJ&#10;8P8AxE1ebXL74t3fiRfG3xb1+CO41fxay/PcqVBWCxz/AMetguQscCYBA3Nvclj9gfAP46atretf&#10;8Il4y+z+ItCv0a2ubW9UTQzRMCGV0bIZSDgqRg8+tf2hwp9GXhqKjhc3qVJ1Xo5Qaik/JOLbt30v&#10;5H7fmX0buJqWTPOJShH3ebktd283dan7Z+H/ABJovinRNJ8SeG9Z03xB4ev7eO7sr+ynWa3vIHGV&#10;kikXKurAghgSCDWyZGDKpcA9a/IP9hzT7j9l39pP47fsT2lw0PwTu9Nj+KPwosj93RdOuLlodU0q&#10;FicmK3umjkRB9yO4x0r9TfE/ivw/4P8AD+teKPFGsaf4e8N6bayX19qF3KscFpAil3kdycBQoJJP&#10;oa/lnxV8LMTw5xBUyOLdTVcjS1lGXwu3fuu5+A4LFKrSc5rlcbp+TW52IkLNhipHfvn6Y/nUjCVT&#10;nYBzggr7fnX5gWvxJ8TftKS/8Jr4217xL8Hf2Zmy2geHre5k03W/G0Bxtv8AVJUKz2dk/LQ2cZSV&#10;1KvMwBEI5Tx7+zJ8L/iXpl3rf7K3xH8U/svftB2UG7RvFPhzUZzBNIuCkWrae7mDUbc7cMsyM+GJ&#10;Vga/eeFvod47GYSNTHY2FCvJXVNq7XbmaenyTsRVp410Xi6VCTpLq1b5rT/I/Wwkk8kMM5PH+R3/&#10;ABpqluBkPg85Ffn3+wH+174g/aV8F/ELwT8XvDumeBv2pPhtrR8KfEXQrN8wC8UFor+zB+b7FdIP&#10;NjzjBDryACfv5Zfn2gOGIyMjrX8v8X8HY/I8xq5ZmMeWrTdmu/mu6a1TKwWJp16Sq09Uy4QpPzZA&#10;qJogWPQg89OahM+5A53YzjpUqSbicgkqcZr5OVO2x0uL6EjJkAMVCjoPWo/LJC7iCoOR6n602S4w&#10;xUqQRzTfNA428kZ68VKTTuykrKwJEyY27cjuT15p6IIwoB+YZzk9aY8yqwGen3uKQuZAxCnAJGT6&#10;UOUtrg73uRoNi7iQ3zZ+lA3LvQFtxAAPtSCTjdtbHWmtKAcLuPY/jUzb3HyXGHzVCqrJ6cdsZ/xq&#10;JmZd5JDE+1SGUMjhTk9weoqhLOg3qAeuOaydSR0U43IZw+X2kkH5vcH/AD/Komtw0kbqyqgXbj19&#10;sf5/lge4BAKg5ztz6Gq7zmOdxucrj9aFWl1N+VD4YnQtHuyn949/6ZxVvcwx8oYVShlEzlhkqO3v&#10;9KtHJCndtHasaknsVGyPjr4Jov8AYGk8kDy1/lX1fZEBACOc+tfLHwWTZoOkh848tfw4r6ktDkIA&#10;COPTpXv5xF3Ipr3TdWQ4HFCzkcA47VW59enqakCfMz5G7p9K+XnBFPXc0VYMB0z9e9ODAqM5I6/Q&#10;1UXgcDnP61IrED5+DjHFYTp22MpQ7FpWwV/XNPbYQQzcVVjcDrjg96eWGeyisOVp3IcBHBQ5X86U&#10;yMjLtyeM80hbKkk5X6U0Lkgq3Hv2rTlbBu44sSpZuvtQuXLYGcciosMGf5jn2p/JDbcEep60uVsB&#10;ykE4bb15ApSgXIBDVEM4PKqc8+tKsgYMM4YUKGon5DmJUAjiqsg+f7xYDkA1LuJYKc0MobacjHOa&#10;puz0Kg7blboT85fj8quxpjnkvwOe4qmVCnOVY561bhkGBvJzUFTba0LaRqpDsRnOcCpWRc7d2Qaj&#10;EqgFQV3Y5pfNXGSw5pq9zkbd9RhQDacFtv3aR4iFOGxnmpCfvJuAOePeoGGPlZmbmlNMuCD5mYkt&#10;yOOBTzhkYAbTimqwAbJ460u5ewABHNKknfUqSZGCd5+c8/pU3mODn5dvbPaoiSp4AY1JlSF3AAd/&#10;at5PQcldD9zEZDdcEe1ODENlmHPp1FRAIAcEA4xT0YFuVGc8UoLqZWZK2OWyCc1EIwCoIVhg89Kk&#10;IUckjNG5SQDjd2qx8yGgDcCQvHoKdzyTj39qBjoVJXPQfzzScnaRjj9a1ghN9xSvzKcgLjH1pwPl&#10;7U6gUh5+Zev86QHJB4LelWxDQFyWGd+c1DKGA+bk9sdRUw68EHmo5B8wwTk/jWlNM0gyuSVJIBII&#10;7V8S/taft5fAP9kCDw7pPxB1PXPFvxP1nJ8PeCPDNn/aGu64QPvR2qkeXFngzSlEGDzwa9h/ah+N&#10;kX7OvwE+J3xjOjzeJtQ0bTWfTNJhBMmsajIyxWlogHJaWeWGP/gXtX8/158I9Y+E13rHjj4r6qPH&#10;f7VvjCNNQ8c+J7kh3hlcZGl2B58jT7fIhSJMBtm5skjH9R+BHgths8o1M5zeTWEpPlUU7SqS7X6R&#10;XV79F3X1vAXB2L4jzink+CkouWspb8sfJdWaP7TX/BQn9pL9pP4M/EL4NaT+yPafC/wt4mhh027v&#10;NR+IEMmqxae9wn2lTb28HlAvbiWMp52VLNk8c+Sadp1jomk2Oh6NaQaVo9rEsFrbW8YSKGNcBUVR&#10;wAFAAx+taJzL/ECoweM1G8ixZeVkRRklj2/Hriv7AyjLMDl+G+p5XRVGne9k5O77tybuf6q+Fngd&#10;lPCdOo8O5VJ1bc0p8r27WSsupNBmP5lBQ46dAf0r1f4RTPB430hlVgTMuDxwPr+leTQSeaEeKRXQ&#10;gMMNnOcEYIyCOe3tXR/BbxBf/wDCfapo1zaebq2mzrcQxx8fbbZwWhZfQ5R4z6Mme+K9fLqM5Voy&#10;W6a/M+h8SMfQp5VVhP7cZWfTRbf5H6feO7NrL9vb/gn94pSCYSXfhvx14fuJI+N0T2VpdKrg/wAA&#10;a2yMdCRnrXmP7cfx20vx98WIP2arSY3ngLwqbLxJ45VcNHq+oM3m6do8o6NEuxbydOQwW3QgiRqu&#10;/Fz42+EPDvxU/Zg/aAvpftXgPwp8KPG/xEfMZfzEa3023iiQqcLM7XZQZzncQOScfmH4Bi8VPpV1&#10;4m8d3JvfiP4ivbjxL4kmd9zPqV03mSLnH3IwUhQdAkSAdKXiNwvTq8XRzqrG7oUqcYr++03f/t1f&#10;if5bfR/8L48TZ5XhiP8AdaUnOfnrovnu/I+lPEnxM8T+J764ur/VrmZnPzBWPSuo+GPxH1fwh4ht&#10;dRivJBD5g3hmOCcdK+Wh4rvdSuJbLwrpD6ssbNHLfSt5dnCwHQOfmlPqEBA5BYGu9s5JVhh8wq0o&#10;QZK5A39yB1ArjqTr0qqryl7z113P9Hq/B+V4nBTwFCl+7ta9tPk+p9ffBTVbTTf+CwWua/4dlWHS&#10;vih8Co9S1eFWO19T0nUordJNo4LeTMq564781+5EQO/c2cgYHbFfzB6Bd/FLwJ8bvDn7Svwf8S+G&#10;7/4g6B4UuvDK+FPENru0/wAQ2E1wlzLCl2jCSzuZGhjCTbXQFQGQjNfvz+zB+0R4O/am+CHgL44+&#10;B7XVNK0nWYHNxpt+oS70e9ikeG4s7he0sUsckbEcMUBHBBr+bfpV5PisZjqXEUI3pThCnJrdTinv&#10;ta62ezP8qOL+BMRw7mlbL68HGDlKUG9nHye3yPocoDGsZIGDn61K21VIjG3n0qASkKSBn6ikFwqj&#10;5jk9/av49cW2fNuLJWh3GRmOGI4oEfDMTjIwB71GLgNgEMQCQc9qa1zGjFWBQgDOTWMoSBRY94TI&#10;S2/a/HNSCLCMpfKkkn3quLpSOF5Hr2qaO4DrnaVX9SPWolB7sTUtmIsDrwCAuO4pnkBOV2sM9xT2&#10;n+cphjztPHAoa5VfkGMnj9KKjdtAi5J7FVkKqzMSzZycCqMqM+F+VV3Z6cmrzTIyhgScnBx61DKV&#10;VWbBznaAe9cbZ0QZmfZsoQOH37voKabdpXffnawxwOlaBAYjkqQfSnTZSMurYNZOT2N00yktuISn&#10;lngdyKeCrcDBAo3u8mwHcMZyO1I0TMcpjHv3qZJ31GfJHwfRv7F0wA5KxgEevFfTdmGwhDdBj6mv&#10;mb4RPjR9O3AH92pr6ZtMMBtCgf8A1q+nzid2VTj7hvIobG4qwpTCMrluaSFmUAKpJ6VZ3Ky5Yn8q&#10;+Sq3RlKTTIdhX5iT6cUwMXGXBXg96tKVJwMA44qNxlwrE59qwVQUZXZCp5ySxGPzoZn2g9VHqaMF&#10;QWbJ7AGmE4XBzj35rqpxi0aEgmcblLAHnFRyPKCFEpTPr9P/AK9fI/7TH7QOp/DeXwR8IvhUmieJ&#10;P2lPHFw9j4T0m6YvHYQoM3Gs3yL832G0Tc7EY8xikS/M/HeReI/A/wCzB8G9OvvjN8XrKDSdKtwu&#10;reKvEt3Hbtql4xLSTOCdvmSyFysKZwCERTgV9Z/qVi3hqNXlfPWdoQSblJfzJW2vou7OB5hDnlHp&#10;Hd9F5f5nvsUhG5c739+tSfaFUAklePx/Kvyi/aS/4Kb6P8E/hnZ/EjQfhH4tbQdUka08MXPi3Ohy&#10;+LbgIWH9m6bKDfSxDhnuLiO1t0T5jLjBPhvwsm/4Kk/tlaTo+veLNW8N/Av4e3IS7T+wUn0bS5Ii&#10;+fKa6kaTVtSBX5c232CBuSl1IpVj+4cOfRP4oxdCOJxkY4ak+s3Zv/t1a39bHz+L4wwkZulRTqS8&#10;uh+3EeuaRdajfaRZ6tYXOr2yq9zbRzK8sCtnazoDuUHBwSMHt3w26v4rBXmvrmGzgCljLM2xQoHU&#10;k8Yr498LfsFaYnhqDw/8Rf2hvixfWIbcdM8CXR8GaafUsLFvt1wx7vcXcrNk5Oenwn8YP2Dv2btE&#10;vJ9b/aO+Jfwc/Z+8G3dy66XpKzy+JPEepxktgPqOuTXgnncFSUtLIkFioZvvH9LyT6HWHxE7YnMV&#10;C3SMHL9U/wA15nHX4tqU1pRd/N2R+1ul61pusQC80jU7LVLU8Ca2mWVB/wACQkVqb2YY3gLjBOcc&#10;981+Afw+/Yh/ZS0fxDH4u/Zk/Zk/bu8T+JV83/iobrxpe/DjTPNDbt5V5LORlJXAMNm8eDwMGuh+&#10;KGiftv8A7PWqaJ4wf9uz4Mfs0+E5gVt/CnxL8UTfEGTWpAvENqf7Os70kEdYpJmIxgZ6vO/oU1Od&#10;/wBl5jCflNcj9LRc3+CFR41aX76k/l/wbH7sHeeAXCgdxjH9KUFl2lX5xj6V+O/g39vb9ruHVNH0&#10;nUv2IPF/x10Fiy3HirwaH8O28qhVw9vp3iA28824liAHA4GCc4r7v8BftQ+FfFs1rpvjDwD8Y/gX&#10;r8rrFHZ+NfDkllHM7YAWO/hM1k5JZRgT7s9q/mni7wUz3J2/bU4zS/knGfzai3JL1SPpMHnuHrr3&#10;Xb1TX57/ACPpwOxK4PIGBxVjzTgAFgQKp5wSRgDrk8cUqhjhlG7uOev+favyiUGnZ7nrOCvcu+cW&#10;UJuJ9/SpMkjBbjpiqKkgnCgCrSsMAEfN7ms5pkyj2FkSdeY/mXHTFCecyBiNpHFDPnqxHB6U4PnK&#10;qPl96yTJ5mtB43AbgwBIpMsc4YY/lTGyWXcwBx0pyscZIKgd605XYkdsZgzb8U8sRhiCRjr1pUCH&#10;5gVH9alVucHA9PetEjOc7BtbaPmAz0OOlN2ld3zZJp+0fNuY5BzjFRZ5O/n07Vo2yY22BZCcjLD8&#10;KkYMQdsgB+lMXGSWx7U5mGSMDGcj3rWEWEncUknHJwQcD0oIkOSrAAjA4pDJubsf92mlyM4zweBT&#10;5GKzHDeN4c9xjjpTNzszAsD06DgUrMcEkHJ5618e/Bb4oeOtW/aZ/a7+C/jjU9Els9Bu9D13wrCr&#10;k3X9jX9mQ7OpP+rW6tbiMYHBJBJ3CveyjIa2LoVq1G37mKk11avZ29N2YVcVGnOMZfa0Qftr+FLv&#10;X/hDoWuweHtW8X2Xhfxh4e8Y6jpVijvc31lYX8c83lRoC0rxqrTiIAlzDtAJIr87P2p/Dtv4ok0n&#10;4l+ENTsvE3g7V7WO/wBP1CybzILyBxkSIw6qQePfIPNfugSMEnHJySemevfgnPFfFnxG/Yy8Ma/c&#10;a9qfwv8AG/iX4LapqMr3F7YWcMd9oN3dMSXmfS5x5ccjElme1aBnYlnZjmv6j8B/HHL8py2WQ5xF&#10;xpOTlGcVeze/Mt/mj9E8MeN63DWdRzWlHnjtJdWvI/B1xJFvQkquAAMc57j/AD25qN4/M3AbSpx1&#10;rp/2vLDxr+zD4303wRrek+A/jf401ECfT/Dnw6lvJ/E88GOZ5NCeKUxRfePmm42dgTivM/DupfET&#10;W9Nh1i5/Zp/aw8MQlymy++HGqMyuACVIgikxgd+hwcE1/XuBy+eLw8MXhPfpz1i11Xpv+B/pXwp9&#10;Jvg/M6V5YuNKa3jN8rT7a6P5EV7peoeH7ibXPDqSXcIYy3Olfw3C92gBICTYBOBhX6HBO4cHonxS&#10;8dXPxt0rWf2d/hre/GHVLbw7c2OoXJvIbHS9Iu5pYHs/t9zOyj92fOeSGLfMEY/JzXoWqa/4xsfD&#10;2t6/afBL9pG5tLO1luVmf4b65FE2yMsMySWoUZA6nA75r5c+Bf7UfwD+H37P3gPV/Enxc8AaFqOp&#10;Wg1rVbaPUI5bqfUbl/MnZ4IsyNLvkAIC5AAGMAY+6yLLcXhIrF1cNKcr8qVnr11S7H514h8YZJnk&#10;3k+XZpSp0WueclOL5Una0XeyvfVfM+wPiv4J/bS034JfD/TvEX7O1r45+H/hnwt4e8Oa3feBPFMO&#10;uXklhYXx1C+mewkhtpnWeWCyIhh34SF1O7IrzHwt4w0r47adYeJPBviBbv4SM26S9iDRtrci8G3G&#10;4ApChysnCszKV6Bs+g/CP/gqPpfhDxzbeCfhvbeGdaup4VmTVfHfiGLwdoCRk/Ky3l4nmz9CMQQy&#10;dOSOtdp+z9/wST+Inxu174ufFzT/ANrD9hXTrfxd4jvfE8OieCdF/wCE1tNB+0Nue3hu3uLbbCWO&#10;SBGfmJIIzX3Od5ZSxmE+v42Kw1fz2fyd2mj+O+CPFPL+Bs3xGT4assZhKj5pSg9eZLRcyVmu6X3k&#10;lqIvKWOzlthbqoVNpG1VHYYOB34FaCs6sR5ihiQBgHp7989a9cn/AOCM/wC1t4NsVv8A4XftC/se&#10;S+IlDFTdfDvUdLjbg8sbe8lGT3GzjJNfMnif9mj/AIKN/AuOaf8AaQ07QR4Ye8YL4p+GngafxjpV&#10;lABwb2yhvbfU4B1zIlvMPavy9cGQxMm8Niac/wDt6z+S6n9PYX6aHC8YJYqnUh6RuvnsdB428S+I&#10;/DHg7xD4h8K+HZfF/iG0tZLmz0uK4W3e7cDOwO3yg4xxjPHHWv2g/wCCZOi/CXSv2O/htq3wb8aQ&#10;+P8AQPEE9/4m1PVRG0Ik1m7uGkv4jbv81uYpy8Pkt8yiIZyxyfya0n4WfHnXPBv/AAsv4a+Gvh/+&#10;1P8AC5NyTa18K9fF7eWsicPHc6NeLBdQyrjm3UyyqeNprmf+Cb/xQ+NfhL4jftneAf2V49F+IWma&#10;XeaX8QpPhxrkLaXJdy3okt9QtIbmcJLpl8JLRZVSZGiYuQyLu8wflvi94bY7G8O1qEJKm6coy1a5&#10;ZLa0nsmm7puy7n4V9IzxGyXPY4TNcpxSqwjeMqdrSi39qzSk10e/kf1HlnYYU4IGPqa+OP2gv22P&#10;hB8BNei8CNZeOfi78Z7i3W4tvA/gfSZNW1kxNnbLcRpiOzhOOJbl40PYtXlPhj/go/8AAj4xfs/f&#10;tAfE34N+IsfEzwDoWqXviHwVr1u1lrXhrULaF8wX9i+JFVZU2GRNyHBCsa4PWNL0T9nr4U2lp4P8&#10;m88V+Ikj1vxN4idd174o1OWNWlu7mZvmfJJCoTtjQKiBVUCvwXwe+j/HF1MTiuJIzp08M0nD4ZSk&#10;1da/y26rfofz7keCrZzjaeAy6SvU+1vZeR4v44/4Kj/tYeH7iVtK/wCCa/iWOFSW8vWPihosFyw4&#10;wDFCJlVuTkFuMdTUeif8FiL/AMZxf8IVov7G/wAcvB/x5aIzS6X4pmhtdBs7cDm6bWofNWWPeQgj&#10;ijMrHPygAsPDb3V7nVpJLy6lkmmLcMzcmoo5VMcSjI4yvPf3/wAetfp+L4B4Tbahly8rTqfjeTuu&#10;6svU/rjBfRaowhTlWxc218WkbPyWia/E+nPAH/BUbxn4Gv5Lb9sb4O6Z4M0G4kEOneK/AM13renm&#10;ZziG1ubIxfbIJJGwiyqJImcqCU3Cvou2/ba8beKZ0t/AfwMi0TTXGYr7xr4ng05uTjebKzjvJQD/&#10;AHWKMOMgdvzZDA5B5BwDjof8fxrSiuJ4iriSQkZOeuTnv7V48/D3hl1frMsGr7OPNLl9Uk737627&#10;JDxH0ZsKqslTxMlDotLr1dtUfrPpvxe/aTNrDqh+DPwr8fWbYaRfDfjd47pQBnKRXtnDE54xgzLz&#10;6V6B8D/2jvh98d5fGWk+HH1zw1498N3iWXifwrrlp9j1jw/Oy7kFxBlgYpFO6OeNnhlUEo7YNfnp&#10;8Cvi9rHhvWbXS7i4eawkZUdSx6Z9Kk/aev5fhx/wUF/4Jr/F7wQFsNd8bajrnw08VLbr82t6OdPa&#10;+hWdeNwt7iESq55Tc3ZiD9DxF4B8M5zkOIxeU0vq+JowlPSTcXyq7TUm91s1Y/lrxI4RxvDGNjSq&#10;z56cnZX8/Q/YZoDjIZR/jTpVw4JBYEcgDNNVyylmycnI/CplI6nOfav83Zpo82ztcrbGjCuMEZyc&#10;54pJkMsZQMig9ats44AUk01gGxnGe1ZtAmZgjZH3AjZ021Oyg4KjcPY4qywAxwPfiqrls4BIFRJX&#10;NYu58h/CqVE0nT1LsGMSDGelfTFiNoXLsM182fCqW3fS9Mi+xwMEjAEgHzHjue9fS9sRgFFwDgge&#10;lfRZvu0bRfumuHchfnDD37U8MWGN20/ypkYyATtBz09KnA29jxXydXcxbJh0PzHJ/Sq7EmRsNmlL&#10;Ek8jNNYkfLyG7k9KhQvsEY2Ink2hpDJiMDcxP8A9/wAq8A+N37RngP4PfAfXfjxLdHxn4eS2gbRb&#10;fSXWWTxJeXEiw2dpZnpJJPNLFEpHGWz0FeRf8FIPjvqH7N/7E/7QPxQ0G1uLzxnFojaVoEEKF5Jd&#10;UvWW0ttqjk4e4VvopNfOHw3n0b4p/Ev/AIJt/BfSIo2+HHgj4aad8YtYWEiS2muY7KGw0aEsOGAm&#10;nurkdibZDzX9FeEHg684nhcfjE1h5VXGW1uWEVKX5pHzOc506fPRpfGl+L2Plv8AZX8TSfA/xV+3&#10;r/wUL/aj1i88ffEybxDa/DDR4dLTzpby9tdom0PQYSxzG2oTixiUY3/YjK+CzkfdfhX4d6H4RXXv&#10;27f27W0XVvino+mT61o/h7eb7R/hFpaRGQ22nxkbZ9SYcT3xXe8hEcWxFXd8bfsQaJY/FbXYvGOv&#10;219qnhz4W+I/E9rpK3MRSC/8aX2r3k2p6oI/utJbwzW9rE+DsM9xjkcfTvx7Gp/GD4pfCD4IyyO3&#10;gqOVvHPiyMgmO9s7GaNbKxfqNst48cjL0K2jg/er+rM14lwGU8Q1q1KmlWtq+lKjBWjTjva6Wr31&#10;scWTcN1q+DjUqN2ey7yb+JnF/s7fBO0+OHxIsf8AgoN+114X1XXPj/qqtJ4I8I6w7Saf8K9BL5tL&#10;WO0PyHUGQJPPO4LLM5C7PLBr9HdU+It4/nTPcbAWLsxOAnHJz9ByTXmiySswHLsemByf8/8A1q+c&#10;f2lv2kPhF+y98M9Z+JXxm8R2ujaDHGYrexTEt7rU7cLa2dtndPKxIG0cDOSQASPyPOvFXiHiXHrD&#10;4a7cnaMI3dlfRI/RMDwvgMuo800l3b/M9Y8UeKvix411O60bRfEl58NvBMZ2TanaJG+q6o3BItfM&#10;Vo7eHBK+cytIxzsVAFcxeA/AHw0+G+p3viDwr4S06LxfdkNfeILzdeaxfPjlp7+YvO5IHQvtHQAA&#10;AV+YPwx+MHxc/aTlTxp49+H/AO0EfAF4C+m+BvCWkto9hBDn5G1XWr2S0kvpmBG6K1Itl5BMv3q/&#10;QfwBqWqW8Nj4b/4Uzr3ww0CGJvsoe70+W2iwc7CttPIyFslh8pHqQariyvnWWw+rzxKU4/FGLWnk&#10;23zSfya7MvLMNg8RL2qp3XRu/wDlZL8TW8beI/jj4/1/UfCnhbxHc/B7wHB5cd34ihSObWNUcgM0&#10;emrIGit41BCm5lWRtxYJGMeZXj0X7A/7Hd94uX4ieMfhBB8TPiRlnn8Q+KtWvtW1G4LDa2+SeZht&#10;I/gChR0CgcV9QIGfkKDnnp7f/q/zzXmnj/xH8VLWSHSPhT4B0HxHqLMrXF/4g1RrDTbWLkna0Ucs&#10;0svA4EYUZ5cHivnct8QM9nUVDA4j2KtraXLfu3JvX5s68Rw5gYvnq0+d+l/kjjrj9g39gvVknttR&#10;/ZT+DjM2T5tvp7W8icg5jkhZXjPHVSpxmm6X/wAE2P2R7Z7e4+HOu/tK/A3WI8G3vPCXxU122aBh&#10;nBEU1xNE2NzDDIRgnivm3Xv2i/2wfhReX+ofHD4P/CLw74GgcF/EOj3eqalpcMWOXuZ4YZJ7QDqz&#10;y2qxKOsmOR9T+Ffj54kXSdH1vxT8NtXHh29gFzb+IPB99H4k0iaE8rKjwBboowOdwtyvXnAzX6PQ&#10;4w4uy+EatSqq1J6aTjNPy3ab8lc+dnkOV4htKnyS9GjRk/Z8/wCCg/wXgk1b9nj9sPQP2o9EhXen&#10;g740aLDBd3CjGY4PEOmJE6SEA4M0EgyfmOMmvUPgx+214Y8ZeNbH4J/HLwB41/ZW/aQlRmTwh4uV&#10;BDrQUDdJo2qp/ompxdT+6fzQv3o1wcdn4S+Jlj4r0VtS8G+Lra6tZN0cd9p8scpt5MYI2sGVXXuj&#10;r25HavMPjL4X8ffEz4feI/APxS+HXwn/AGzvhZcEXK+HtVjXQNdtioyHs7tc2z3CkZRx9jZTgeb1&#10;NbrK+E+MKbw2Y0IYTFdJwSg7+cUlCS77S8z53GZXjMA+fDtzp9nr+O597dQ2D5Zz+fNP5KE7wG4P&#10;0r8ff2cP2t7L4UeI2+FHjbxx418afBcX1rpOnX/jG3Np4v8AhRdy4SHR/F0EmJJbZ32R22tAPDKW&#10;WOSRiVlf9gBuAKnAbpjv+VfyF4peFuY8LY76njFzQlrCa2nHuv1XQ9PKs0p4qHNHR9V2Y5hkcOSc&#10;jAApQXzgnJyPypmQOMYanRqGwxwK/L1DuenJiIW8wl2GM1aO3by+Rmq+CMdj9KeNxUseg/WtYv3S&#10;JJD0fb/EoXNTBy3O4Hn0zxVMAMM5BX6dKmBZSAAfwoUmhTgXPMIUhjwfaoi7EjuufTtTRkLkDH40&#10;uWbjgc4rWT0MklccGx1IIzmlDMyjJOQe46005wPlA5/GmklhjBB61ttYoeqSHnKpz2FVbu8gsoGu&#10;by7trW3jy0kkrhEUe7E8fXpVkEkA7Tt6VWu7W2vreazvbWK7tJEMUsUq7o5UIwVdTwwIJBBHIreC&#10;V1zbCbCK6iuYzJbXMFzDuZC0bBlyDgrkHqCCCO2D34r8Yf259B+I3wu/be/Z4/aI+EGpaVpfxJ1z&#10;wtfeD9Kt9RuTBpvii9tZ/tv9hXzYKoLy2lvPKmIJjuLWFhxkN9A/Grwr8Zf2WbmPxr+yhqmneMNO&#10;17WvO1T4Y+I3mu1v9ls7zyeHJVdZLe6EVu0jWpZ4pBGdirJhX+SPiV+0n4u/bc+E2v8Awzj/AGRf&#10;Dnxct1uYpGuvCvxZtNN1TwhqkDboLryb+0tr3TruGVdy74dw5BDBip/prwl4SrYXGxzTCuNbBVIu&#10;E7uMWlJWfNGTWz7NprZ3PmcxxPto+ynFqpFp2Wt7drXPtP4Z/wDBTH9lHxbM3hv4k/EKx/Zr+LNm&#10;Aus+DviI66JqGmzbQSiSzlILpO6zQu6upDd8Dyr4p/t93nxr8TXf7On/AATpv/Cnxn+LjuIPEHjy&#10;NTdeE/hvbnOZ7m6QeXeXmP8AVWcTMWOS5AUivkLTf2d/+Ck/7R3hHRPhn+018V/gv8HvAMUzR6jf&#10;+FLBdT8Xa3Z5wsZvHRbOynKkB57eLJO4oq5xX114kufCX7C3w7+GH7I/7EPwr8Ea1+0v4qdoPBnh&#10;KeVliijC/wCleIddmX961rCoLyTO2+Z9sakk4H7Jwt4McNyzWMsEvbV1K6gp89GH96UuSN0ukbv+&#10;9Loc2aY7E06HPXfJTflacn2Su7eb+5Hp3hPwR+y5/wAE1PhBrvxI+M3xOtrHWtavPtXiXxj4knN1&#10;4h8f6u4HCouZriVmO2K0hVljUhVUDJPyZ8X/APgox+1P8R7KfSP2WtI/ZR/ZF8OzArD4w+OfjywX&#10;WmixnfF4Zs5Jp4JOQQtz8x7x84r6v+Hv/BJL4Iat4mtvjf8Atz69qn7d37RjKGfVfGSltA0MkAm3&#10;0jRFP2SC3UhtpdHcjkkHivtWw8MfB34V2kenfDf4X/DXwPbRDbHHo2hW1kqD0AhRa/qCpmmQcOQd&#10;fEv21d7t6R0/lXZdLq3kfKwwmPzC1Kn7lNbJb/M/DH4a/Af4WfEzUNK179vD9tD4I/tuaypFzs8T&#10;eOtWs9Ct9y5kFnpcQtbBF/iTzEkOMjPy7j+y3hb4bfsteC/DulW3wr+CfwH0jw1GIms30fw3YJAV&#10;TaY2SRI/mIKowOScgEH10te8VXGrI9vMRcW5BBikG5GGBwVOQRXjNt4G8KaBqt94n8L+GbLQ9XmR&#10;hdJpuLWPUD1BmiXEbvnpIw3DJ+YAkV/P3H30l62N5qWCcoLWyT0/S3yR95kXh8qDU6quz3XX/Elr&#10;rqmPVNN0vVI8EBbm2SUbT1ADA9e/rXzF4j/Zp/Zv8Takuu3XwK+GOkeJI2MkesaRpcel6lA+MB4r&#10;20Ec6MB0IevYIyXBz8pBA69MU1mDEK7MDjPXv/nFfzpX8R86nJ1FXkvRs+7hw9hErOCfyNLwvfXf&#10;hnRNJ0C31jXtWtrSIQpc6leyXd1Ko6GW4kJeRgMDexLEDkk811UPjLUIgpWZhjgEcYGa4gRFcMxD&#10;DOARQQSOrN9RXlLjDH8/P7V3fmdLyuhbl5NDwn4mfs9eHNb8b3Xx/wDg5eWnwR/ahSEbPFOlo0dv&#10;4gC4K2mu2UZWPUbRgNp8webHnfG6MorEZ9M/a58OSeO9M0qP9mT9vnwWsdpcXZTddaReY8xLK9dc&#10;HU9BuwrFQ2VeNtyeXNGdv0hIHYKBlT2xwQK5WPwnoEHjiH4jxWctt4vGmNosl1E7J9otPNEqxyqD&#10;h9j7ihOSnmSbcb2z+q8O+NuOpUZYfHt1Y2sr63XWL7xa+7ofL4/grD1Zc1Fcvp+a8z8N9Y+DY/ac&#10;/aZ+PWn/AA60KD4FftS+LPBl5rdzo06DOkeN9LEVnq+j3MyAGfSdX029spN5ykqiGdcOhx9F/s9f&#10;G9/2tf2JPh74r1C3OlfFnwireDvG2kS5+0aXqtjmBvMUgECVYllBxg7mGcqcfSPxh+Fdppn7bf7G&#10;/wC1f4fuZdK8U219qXgXXo4lAj1fT7rTbuS3eUjq8MkDBCQSVlIyAAK+evHnh7Sf2fb79tX9ovwv&#10;YLFa+C/GU+qeNtMggCnxJ4P1SztdQlKgD5ruxurm/uYG7q9zCeJRj+0OBuPMpzfKYZdTdpSgrX3T&#10;T5eVvrbo300PmOC8RieGs9hj5fBGVn2tvf8AzPHWeWJmifaHyAwxn2q4CyCJy8fTBA+lWtdm0LVo&#10;dJ8ZeC9ZsfEngrV7ZL/TNRtJA8N5buNyOpH5EHkEEEAg1iCeRo/lVC6g4BPevybNcsqUK8qU1aSP&#10;9j8pzGljsHDG0XzRkr6drGkJpSqcIoB5GPy5rUhkbG4njtg1yelarDq9lbX1t/qX3AhuDG6nDKR2&#10;KsCD9Ku2us20mrXugxSNJfQW8VzKuOESRnVPxzE/FeNWoSvZLY5q1WKSd9Ht5npHg8zHX9OK7Axl&#10;UliPfNe0eCw/7Qf/AAVI8GrGZLjwf8APhvJc3EgQGL/hJtfxGkRbpujsYXbC8jzBnrz4bD4y8FfB&#10;/wAJ+KPjN8T9YTQ/AHhy1a+vZiPnmYHEcES9XmlcpGiDJLOoryn9iH9tn4t/CnwT4y1rxv8As1fD&#10;74ceMvGXie+8ZeJdR+I/xZ0nwtfXU104W3t7fT2juLlYYLSKCJDceWTsYgAGvpsbluZ0uEsa8vgn&#10;Urr2cbyjHR/E1zNX000P4D+k7n+GrZvh8Anf2XvSsr+lz+mEIzhPnAOOfepgpA528elfml8JP+Co&#10;v7N/jvxzofww8ceKvAfw18caq7w6S8XjPSta0rVJVXd5cV/aTN5UhAJVLiOEvjCbjxX6SWt7bX0E&#10;d3ZXNve2jgFZoZFeNh6hlJB7dK/zY4m4LzPKaip5hRcG9uzXk9n8mfi9DHUq2tN3LA3ZUAg44PvT&#10;xuJXkLxk0uVGwjOe1NZwgPOTXynLqbt6jT5m7LMnvzVRxz8xYH2qQTF+CDx046UjIzBdrYrBo0ir&#10;bnyF8JkP9madsJzsXoK+nrQMqAklcjr1r5m+EzqNL08842LznpxX0xaMAi43E47V9FnKfMzeC900&#10;m3dS+MjFTR72yckHg1XEjEbkXj3GaeJgoCgMWPT3r5Vq71IJmy24lmVaZI4yFDHJ9O1RtMpG5sKC&#10;Op6Gvkj45fts/Ab4EeIIfAet61r/AI8+L86b7bwR4O02XWtelUruDvaW+fs8ZHPmTtGmP4q9fIuG&#10;cdmdb2GX0pVJ9km/m+y9TGviIUleo7HCft5Pps1h+yXp/iW2iuvBN58c/CFtrPnqTCsLSzeUJT2V&#10;rgWy88Eso718FfsN+HPG/wACP20P2sf2cfGCakdL+H3gnQ/D/g6/ncM2seF31bVLrT5UI+95MNyl&#10;mx/vW2O/H0D8d/iV8Uf2p/gP8Q/hrrv7GHxU8F6DrWnu2nahf+MNBttX0m9iYTWV9Dbi4YJNFPHB&#10;KoaVSGXBx38n+CXj3X/2tfBnw0+MWsX6/C/9tLwHajw14wjlgWaK6aSON5ba8hjfE+n3irFewSRS&#10;YRnDRuSHVv704AxtbJeB6uWY2MY1IymuZSjPkc7NS9xvR2cX52PmaeT/AFjNo1rPZOzTSaXTX7z6&#10;q+EXgab4by/Evwlb6VbWPhuXxNfeI9MuIIlWKddQla6mjIBJ8yOd5wSfvK0ZHXA9Eg8OaVbeJb/x&#10;dDDKdcubKDTpZmdiPs8UksiqFJwPmnkJI65GegrDi8d6Y/jUfD5Gmm8RJo41i58sBo7W3abyk3kk&#10;EGRxNsAH/LF8kYrqvNwMkBj71/OOcY7FVMS8RXupVFr/AHltf52P2rC0acaShDaP4GgzYLtHISOO&#10;BXzR4b/Ze+Fuk/FbxL8evE+nr8Q/jHfzTLba9rI86TRNPYgRWFhESY7aGNFVcoAztuZiSxr6N8zb&#10;yqnn0Hes4zBXZCNx9zWGX5visHGcMLNw51aVtG12vvbua1MFTq254p8u1ywd0jM7NvOQQWOefakD&#10;ryy7o0+6fpVIzFiFzn8MUrMdvyKE/XNcEpS3budEIF3buKsX3J6HjNPZWYnYwDDHP4//AF68+8c+&#10;L9Z8IeHrrXdI8DeK/iLJCpd9O0U2/wBrdQDzGs8saucgDaH3HPAryz4NftV/Br46anq/hbwdr97p&#10;XxE08P8A2p4T16wl0zXNMCthjLZThXKg4BkTcnI+bkZ9vC8N42thZYujTcqcfia15V59V6vQ5J4y&#10;lCp7KbtJ7efoe9za5o9tqFvoV5qumR6pcoWhtJJkSS4QZHyIxBYdR8tfn/NYf8MQ/H7wrL4aiGn/&#10;ALJfxN1hNJvNIhUC28B+Lrg/6PdWydIbK+IMUkagIk/luoUOwP3L4w8IeGfH2h3nhzxloWn+INEl&#10;wWgnT+IfddGHzK4Kgq6EMpAIIIr8qf8Ago34n8TfAf8AZp8faB4xv/EXjv4MapbxroXiG4ja71Tw&#10;hrsE8VzY295IoLXFtNLCI47ph5sUhRZGcSBx+ieGGFWKxP8AZkJcyrpxlTfXs4/3ovVaX83seFxD&#10;U9nTeJkrcmqf5p+TP15TRdJsNR1LxFZ6LYjxDPF5dzcQQok14qjKo78bzngFjxk8jJzl+BPjB4W8&#10;WapqWgWN1qOieLrCNJ9Q0TU7aSzvrSNjtEpibHmREgqJoy8ZIIDGq/g3xtoPjvw9pviTw1rGn65p&#10;88SkzW8gcI5ALIwH3XBOCjYYeleXfH74PXvxZ8OwXngvxTN8NPjRou+68J+K7ZQ02lXWAfJuF/5b&#10;2U21UmgbKuvOAyoy/H4fARpY54LHydOd+VTd/dadlzJ62v8ANfgenVblR9rRSkrXa8vI9P8A2hf2&#10;TvhR+2N4Qn03xQzeEPinBp1zp3h/xpp0QGo6THMCHt5RkJd2MnAms5t0Ui54DYYeY/8ABPb4z/GX&#10;w+fEn7Dv7YV1p9t+1T4AgEtjfxOfsvxA8KF9lprFk7kmUKAIZQcujopf5mNb/wCxv+0Jd/GrwQdR&#10;8U6Va+E/izoOpT+GfG+gRylv7G1u2IWZFJ+YwyDZNEx6xSpyTmvUf27f2efE3xs+EmjfGj4Guujf&#10;tcfDSR/E/wAP9WhJSS/dBuudGuWBBktL2JXheJvlLFG4I5/ojL8inxRlFXhLOLe3pP8AdTerhLpZ&#10;9YT8u9z8f4hoxwdaOY4Ze7Japdf+Cj7TG44ySrccY6e1SqzKMkoRn8fpivDv2bvjn4Y/aV+BXwu+&#10;Ong+Kez0XxLpMWoC1m/1thOfkntpB2kilSSJh2KHivcV5weM/Sv8784yuvgcVUweJVqkG4teadj6&#10;SlXjOEZxej1JQAecr1GBTG8zaF6c/nTd5AKkmgSEnuVHTArzobDb11JEV2UZ+8DTBuBCk8Z6U4fd&#10;3KePSnBguOw9qjkYKVyYEjuoGR2qQDeeTkE9MdKqlyOnI96mVgWBUE1sjJ6ajsOH+UqSD0PpSgli&#10;c7TzyR2FOD8nI4+neo9ynIVSrVpHUSmIGc4XcGBPbjimuZPkRmUDPp2qTKnGRjioXfCrlQxz+la6&#10;lI+Gv217f43aDoXw2+MPwc8EWXxAu/AWvReKr/SYr77NqF9pwhmgv4LeJlKTs9pc3BSPdG/nRx43&#10;52j5J+I/x1/4JrftP+HvC/xt+Inw6+Kz3s1lHc6P4ssPAviKw1j7M4DAQappcXmMgJIKCVlVgRjI&#10;r9mRJ6gK2cj3Nfg3+1Z+zx4q/Yg8Tav8a/2Pv2gNQ+G7+OfEaxQ/Bi/8OJr2l+LvEtyxY/2TD58E&#10;mntJhpJWVxEiozttCgV/S3g1mOAzF08qrzlQxML+znCUocyesoTaU7d1LltunofN5lQlSm6zV4S3&#10;Vk7NbNK6+658qfHz9pHQP2e/h54o+JP7O3g3/gpP470OOZbCwvPiF4y1PQdAu76cmO3s7KK6U6rf&#10;TM+0LFAqk4JaVQCw++P+Ccn7IH7Veg/DrUfiL4r1ib9n74i+OZIdV8aeLNasBq/jnVl5ZdPs4r1p&#10;YdF0+FTtijn+1XDZaSRInbaNf9mf9iH43eK/2s/hx+2D+2J8SdI+IGu+HPC80+neGNPbyfDXg3XZ&#10;mVCdNt3JdjBbrLuu5iWd5gV2iMCv3HuL62FiLq3mgnt9mUdWDKw5HDAkHoT9DX+g3DWOwWXZX/sV&#10;pzkrzqXcm/K7snbq1FJ9up8NjMsqVsT++bsn7q/XTb7z5c07wLpfwsmvrm38b/FfxxrM0HkTXnif&#10;xRd6iWXcGykDMLeIkjOY416kDA4rk9Q1GW6lZ5HcjOeK6DxvqslzeXHz7uewzXCGQ/KD8x6nBx9R&#10;X8LeKHGGJzHHzUpNxj0P3ThvJ6eHoRaWrLO59o6FvcU7zC4BUpgAE+4+n+NeUfFT4r+H/hfpFhda&#10;ha3/AIg8Q6jdJp2i6FYIr3+t3jglYYEYheiOzyMQkaI7uVVSa6LwZP43l8PWt58Qbbw7pviWUmaW&#10;z0uZ5YLBW5EAmc5mZeQ0oVFc9EA6/ndfJ6saKxM9Iy0V+ve3ku59BHFwc3CO6/A7lZDja4wOpOST&#10;096dlmIIDMSdxOMjH+e9fOnxN/aF0HwT4ltvhr4T8Pa98WfjLdW63Vv4W0Up5tvbsSq3V/cuRDY2&#10;u4Y82VgWPCLIeK6j4f23xqur+bxD8Utc8EaRHJBti8N+HoHuIbZiclptQnCyXLjoNkUCAZJD8NXb&#10;LhytSw/1mu1BPVJvWS8lvbzdl5nPDMIyqOnTXM+ttl6v9Nz2oSEAbiBz34pyuw6nI9R2qjE5JYD2&#10;5PepCxOeRx2PfmvDasdlrolcs3OFJXrn0qLcVKgZ6nkUzOXO/oRjr1/P+X0pA3ygZA5J6VpGKtoO&#10;HZIrXmnW2pyabJd2dvcS2twl3BuQnyJQCodPRsO+D2B/CviX9pjwVqd54c+OfhXTpbdZ/i//AMIz&#10;4HtwrsWTLTRXkjKnIWOzM0uQcfuznoSfrD4g+CvD/wARPCuseDvFEV3No9/E0UjW0729xbtj5ZYZ&#10;o2V45UYKyupBDKDXxP8AAj9qKx8EeANe+H37RvjOLUPiz4I8Y3ngB73ywbrxMsMCXFtqOzPyF7Ge&#10;Ge4lJWOMrKzMgr9X4ChjaUXjsDepOk0nBLWz2kt72e58xn0aE0qOI91STs/PqvuPM/2u/D/wx+Be&#10;s6p4t+GPifwCnhu/nN34q+Hq61bR6nZXDZ36notm0gZnkJDXFmqjzSDLF+83rL86eFPFvhvxloOm&#10;eJvButad4i8N3kfm217aSiSOUHoAexHQqcMCCCMjFfpx4J0r9kL4v2OuaV4H+Hnwh8deHdzPdzRe&#10;EopNPvGZiSy3LwCG5YnJLI7noT61+WH7ZX7O/wALvhh8Z/Afh39ke2k/Z++JWtWz6n42Gg28P9hR&#10;aEGaJbh9KYeSNQklBWCSJU4jmaTeqhT/AEDw1xtSzqsstzGM4YpJvnlFWstXzWd15PXsfu3gl4kZ&#10;lk845XCl9Yw1R2jGL96L8r6NetrHP6Z4403w74j+K1vr+q6Xo3h/S/serSXVzKkUNrFNATJlicBQ&#10;0TOc/wB89a8e+GPxrbxlrw1rw/C0vibxzqsA8MabOp82DwzafK+rXSdYbdwbmVWfG7zYV6tx9GfC&#10;D9k/9hZJrmD4yfBY/HDXNRATUNf8a6rdapfXPbO4yKkQGSQsSIF7AVo/tSf8EtfhZ8M/h74x/aN/&#10;YisvGehaCIIbr4i/C/TtXl+zePfDVu/mXFhp11IJJ9PuBEJAvlOEKlkwpOa/ozhrg3JcwU/ZVnKo&#10;7KzjZadtXv6fcdHib4ocS5NOMcZg/Z0435Wpczu3pfRLTyenmeN/Gv8AZ2/aZ/4Kq2Hw8+Ff7IWk&#10;aL4e/ZY8N6+NY1/4n+I7y40/TfEur27FEt9JMH+lXUNufMzPAAhkyBKDHk/Y3gf/AII7WX7LvhSX&#10;x/43/be+BnwVitgkmoapB8HfDhtFlIAHnalrjXd5MWdhuMk2WJAAU8191/A/443nxu+E3wu1T9l7&#10;S9I+Cv7LraLaf8I68elqLy4sxGAsNlZH91ZwxkNF5kqyM7K21ANsj+2eMvB/g34iJGPiR4F8HeOl&#10;jj8pE1rS4LxFXOSAsqsOvXHtzxX53xT9InKsqksmjh+ajTvFx5VJ6PW6el3+B/ImO4Yxmd4mpmuK&#10;netUd93b0XWx8s6b4W+Kt38GdSh8W6N+zn/wUn/Zc1exfTtR1r4YaNaabr8FiV2tINPjmms7/b8p&#10;22ssEyEAxxOQFH2r+ypN4Qb4IeDX8F+JNB8X6aI3t59Ts9POny3k8TGJjeWhVWhvlCKk6OqssqyZ&#10;A6D8x/2nv+CbHw/+IHg4a1+xvf3H7Fv7QmmSpfadqfgG/n8N6fr+0/NZapDYbUKSKNouBG0kZIPz&#10;DKn5h+Bfx7/aU/Zevfij+1P4t1/xD8cfgfpF0nhz48+DtZs7a38dfDTU7cqo1idrRUttaiWBkP21&#10;Y4Zbm1ETNuaL5fx3xK4OyDizIXjuGajp1ua7pPRSlsla7jGUvs2aTelr2PIpPE5Xi1TxsPdtpLfT&#10;8359j+mBZ2G0sAygH8+1Ru753EKeP19K5rwZ4y8MfEPwn4a8d+B9c03xR4R1iwg1LTNRs5PMgvba&#10;VA8cqN6MrA+vXOCMV0mAMrhie3tX+d+Lw86NSVKqrSjo0901uvU/RKcoySlHqOjdsjhQcflU27d/&#10;Hx9elQAjYeCOaMxnoQa43FGjR8l/CVWGmWOWVsID+lfSqtgABkAwOc181/CUldIs3BDHaAPyr6Fj&#10;bzVJctnjivezeLcjWHwm0pBBw/pj2qcq3O3B7DJ6VnxEBTtzz69qt+ZtUAMWOecf/Xr5z2TcrR1b&#10;2JnG2p8Z/tP6t8arHw3451GH43/DL9lT4IafYh9Q8Zz2T6trjqww/wBkhkaO3tHBYxxlhcyO+3Ee&#10;SFP5P/DH9h3xNq+mXI8GfFD9pL4L/DW/Y3N3qut+IvI8V+K5GG5r64t9PW2S1kkJ37rx7qfnDxxH&#10;5a+sLHXz+2R8eta+LOsXI1D9nH4da3c6F8P9O3F7bxHr1uxivdenX7sqwSCS2tM5CmOab7xQj3L4&#10;p/E/Svhx4U1HxPqtrquriIxwW9jpsXnXmq3cjBIrW2iBBeWRyqgEgckkgKSP63yDNsfkGHhlGCUV&#10;iZ2c7Rj7rauk21eUtbycm1HZJGWVcNUcT/t2Jb5NbLXVfon0seKaJ+y1pXgzRILDwP8AG79pa38R&#10;w27Rxatqnju+1Z55wPlmubW5d7eXB6oI1UjIwOCOh+INtqPgefTviJoOp/CO2+JEOmx6fqv9uCPT&#10;T4jtkIYxLeb91uQ29kLiWNTIQQAS1cFYfC344/F5Trvx6+JmufD7RZ8vD4H8C6gbOK2iPSO/1dB9&#10;qupsHDC3aCEHIAcfOfgH40eGPDXxI1rXvgv+yJ4C8BfD7RF1y28I+KvilJpkV7qE2qyvtl0rSJrl&#10;ZHkuIYfOlnuyzCEKUX5zlfqsgyetmmMccZjOflu6jteCXVOTab8oxT12Po8wxEMLRUqVK1/hV9b9&#10;HbVfN28z6v8A2P8A9ojwH8Zfjb+1rcjUItK+Io8Q6bpkejXU8TXVrplvpVu0aAxO8bx+fNqDB43Z&#10;XO9lJAJr9Exc5AO8ICMH5f618+/C/wDZn+A3wbsfCVr8NPhh4S8GtotgNPsbuytViumhyxYTTJh5&#10;i7M7tvLbmYk817iCQ6uu4Lg8E9K/NuPsyy7GZnOrlilGlZJKVtLK2luj3t0vufRZDhK9HDKGJs5L&#10;t5mtHLKzMAcv2Hcj6Ux5AxDsRG2CCAOn1NfO/iX43y/C7XAPi34a/wCEV+Hc92lpZ+LbW8+16fby&#10;O+2NdRXYklluYqokZWh3MAZBxn3e7T7Va3Nql1cWqSxsBLA+yRMjG5GwcHnIPtXzOKyWvQUJ1VaE&#10;tpbr8Oq6rdHoUMVCXMobroXHUqwU/Ie+Tyfw61G7yMGIYgAjBA6cZ/oa+aNW+IfjH4JSrL8V7r/h&#10;LfhM0gjXxhFGFudEyfl/tiCMBPI5A+2xAKpI82OMZkq340+I/ib4TR3fjfxX/Zvin4OmRZb3VLSL&#10;yrzwzbOR+/mjXKXNomQXlTY8afOUkCs49inwliJNOm1JS+F9JPsuz8nZnJLMKa+O6tv5f8DzPoxA&#10;VbeoUHdkZHPbr+Ar4w/bE/Y10L9pLRtP8a+C9cuPhR+014bH2nwT480wmG80u4XlbedkIM9o+CjR&#10;tkAMSB1DfXtpeQXUMN1ZTxXlrKqyRyRsHSVGGVdWBOVIIII4wc1fWdhtTeuOQQByKy4fz3G5RjFi&#10;cJJwqReq6PvGS6p7NPdCzDAUcXRdOorr+tU+h+ZX7Ef7b3in4oarq3wB/ab0zR/A/wC0fol3LpMk&#10;tunk2niO6t4w08cSH5Y7xFxMYVYiSGSOaPKFlj+9PjH8KPCXx4+FPjz4PePrU3/hTxFps2mXgxzC&#10;H+7LGequjKsiHGQyg8Yr8r/2sPghe3/7cXw60vwrqg8HX3xi8OzWGja1HGCdF8f6ADfaLqGT3eHz&#10;7R8cyQu6njp+k37NnxcuPjd8GPB/xB1TQp/CfimVJdP17SJVIk0nWLWZ7a9tiDg4SeGVQe42mv33&#10;xP4MpYTBYHjjIV7OlXs3FbU6q3S7JvZdNj4vh3MnWnVyjHPmnC6T7x7+p4R+wb4I8V/tT/Ajxb4X&#10;u/Glx8Lf26vg14juPh3rXi6OEzQ+LzZoDZTa3a5H2+2urZoS7HEqMHeKRCefpL4RfFbUfG9/448A&#10;eO/Dcvw8+OHg6+XSvF3hmSXzPsczLuiu7R8D7Rp9ygMkE+BuXcpCujqOF/4J+wz6D/wVf/b48Lad&#10;O8Wha98O/Bfiy6t+Ngv0e4szIF/vGNFBOeQBnOK+i/8Agql8OtU+E2jeEv8AgoR8NvD9xq/iz4dW&#10;50vxzptqpDeI/A08ym63qo+aWxfbexEg4VJ14EhNf2H4i+EWD474UpZxQpqOO9mpxklrJ21i+99b&#10;dj8tyfiyplOYPD1JXpczi/Ls1+p+fk81z8Df+CnfhCTRStn4J+M/gm+j1W3BxG/iHRdskN0F6eY1&#10;pM0TYGSIwT0FfvH8M9TeWyjXc6sOOvb0/T6Zr+Zj9s3WfD/gH9sX9jD9q3wf4f8AEHjLw/pOl6t4&#10;j8czaZOWtdO8NSQQWCa7NDyuYm1OIeZgM8YK5wgx+wOk+PZPhH+0V8CZbe8nn8F/E67u/CuoW/m7&#10;oYtWgsJLyyvYyTgFoLO4t328PmBusfP85cOZHiYYjLcZJNSqUbNtWblTk4266pW18j6TOsVQdLEU&#10;4u6hPbspK/3HCfsiaLN8FP2sf29/2YNOQW3gC08QaV8T/C9qFUR2Ftr0Mr3cEKr0jW9tbllBA2+Y&#10;fWv0jLbtpLCvh3RNNZ/+CoP7RmsJJtQfB7wZbsm3BydS1Zsk464XHOevFfbgbIwx/PrX8i/SjwlK&#10;nxhXnT054wk/8Tir/ec3Ckn9SjF9L/mSMGGSu3OakBYdWAwR7Vn/AGnBO7cRn06VL9p3KN6k47Y5&#10;r+dox10PpnFl4OEOHI6+hOPfipgzDgLFuz+I9Qfevhv/AIKBfFrxF8J/2TfifrvgfW7rw78RdRS0&#10;8O+Gru3cLNb6pe3UVvDJH6shkaToeEOa4z9lP9tfTviPJofwi+M01h4M+PixeXbkKItP8Zoi5Nzp&#10;zkkCUhS0lqT5kZJ274/nr9Iy/wAL8zxWSvPMPDnpxk4tLdW3l6dH2ORyfNLR2ju+l3sfoiWc7m+X&#10;HenKGDDLLknOR/KqiTblxuDdcbcU6OYuQ434zgeh+lfAOk07GqXYvbyAu7B55x6UjSMBuLKyA9uu&#10;KpiYKS/zeX1zjp/nFODgkqAw4JOepFVyWZMo2LRf5VbAJPt2po3YVgRkH0xUIlVlKIGO2mPMEJxu&#10;JAB5rZwvoNQZMyOBv3KmTySO1fgT8Qv2u/hJD8TvHX7bnxq1S5l+HXh7Urz4ZfBfQbSD7TqHiK6j&#10;l8rUr7TrbIM1xdTqLZCMBIbc7mxIa/Rf/goZ8drr4A/sj/FvxZ4f1OKy+I+p6efDXgy3L4mv9evj&#10;9mtIYFP3pd0u/HYKScYNfif+yb+yrovhj44R/Ej47eJtG8U2n7PWhw+GxNEXk07TddNks9zDZq2R&#10;5NjFKoMpHmXN5PNKxGyONP638BeC8HTynE57mV1GXuRS+KS6qL6cztFvtex8xmGOqTx9PC0VdpXb&#10;ey836LZH7V/BD4LfEv8AaDi0Xx9+1oYNL8OExahpXwmsJW/szSW4eNtbmBVtUu1/igYC0jbIEcjK&#10;JK+kfCXxyg+K3iP4k6X8O9G0y4+E3hO+l8NXGviTCanrcO0XFpYxKNvk2ufKkmJwZdyIP3TtXz38&#10;dP2po/2bP2MviZ+0LrGlX+jeKrXwzcXGjaQoE1zLqskDtbQbRjLqcO4AARI5SeFJr1P9k7wRb/Dv&#10;9i39nbwtbC7a5Hg/Tb++luDme5vruAXd1NIecu888shJz944Nf2Hl6qT4YeIcOVO8YxXwq29u/a/&#10;3nz1eUf7V9jGV2rN93c4P4v+PtL+HPhDxr8QPEEhGi6Lp9xqVyqnDypGhYIv+0xAUD1IrifhsPE+&#10;g/DTSNY+Jeqo3iia1bV9feWQ+TYSupleKMHhIYR+6A9I89SxPln7aVwjeAvCHhi7ilXRde8f+FtE&#10;1AKvMltNqkBdOT0fYFPsx69Cz9p37X420z4X/s86Zfvpl/8AFDxVb+E7uWInzU0dY5LvU2Q9mNlb&#10;XMYbsZV71/I+QcH1c1xmGy+C9/E1Wm+0Yuz/AMz9fxOZrDU6mI6U4r5tnhP7GHixv2kPiV8eP2pf&#10;FHhmDTtRg1SPwh4HSfd52m+GVtLe7SbYeI5bs3gncgZ2tEhOFxX0P+0X8YfEPgSy8F/Dr4axWF78&#10;bvG9/Lo3hiO7jMkGnhYzJc6ncqPvW1rEGkYZ+dzHHxvyLfhTTk8EftUftc+ALKwh0zRZJ/DHiTT7&#10;dEVFjiuNLW0YIq9EVtLAHGBzznp4z+zi8Xxl+Nfx9/ac1izVoLPU7j4beCmYZEGkafNi9uUx0Nzf&#10;eapIwStrF6V9r4k8J0st4mxjrRvh8GoqEej0SgvS+rPNyTGSq4ClCP8AEqttv83+iPpz4P8Awm8M&#10;/B3w9daRpNzqOveIL+4+3a/r+pOJdR8Q3+Ar3N3Lj5mxgKgwkShURVVQK9cMpZw3ygE8kY5+h49B&#10;1rLSWOPa6qzO2AMjORXz38Zfj1qXgnxH4S+EXwr8Gt8Wv2h/EqPPofhyO5Ftb2dpGwWXU9SuSD9l&#10;sIiw3PgvIxCRqzHj8ayjIsz4izKOGw0XUr1H/XkkvuR9Xiq+HwOH55e7FL5v/Nn0tdX1vY2k17qE&#10;9rZ2MKGSeaWQJFEijlmc8ADuTjFfn7o/7fvwf+M3jG+8EfCD40/BXw1odtLJHP4n17XrLfqDqdjJ&#10;pWmvMsk4BBX7TMI4uDsEwNeFX/7M1/8AtL/tCr4f+PHxO1z43+EPh5dJceN1tLmXTvC9/wCJGRXh&#10;8P2Gko22SztY5FluJrkyzTPJFGWCh0H6Y6N8I/hF4bsorPw78KvhtodjG5dIbHQbSBEfuyhIwAx9&#10;cZOBX6NxTwZlHCteeAx8niMZyq6g1yU2+l38Ul10SR81l+ZYvMoqtRj7Omn13l/kjv8ATruK60+x&#10;urbU4NbtXhR0u45A6XSkDEgZPlO7r8owc8CtAb9wChQO5B6VzOqav4d8H+H9Q1fVLvR/DPhbTbZ5&#10;rieZlt7WwgRcszHhY0AHPoMZrxTwD4p+Inxa8U/8J0smqfD/AODFmzR6LptxZiLUfFzFSDfXQkBe&#10;2sjuDQxKElkx5jlVZYz+UYfJ51oVMS3y011fV9Erdf6Z9TLFRhKNG12+i/Xsj2HxzqGt6f4Z1G40&#10;Cy1a+194/Js47GKJ5BI77Vb98RGEUnczOcBQx5xg/gFrH7NPxG+Gv7blt8ef24NfOo+GPiFPZaFp&#10;niTwhFbSeHfDmrARQ29rq+nX9vKoeb7NbKt5jyjKqqyLhCv9DxuVBLYAbOMAkD8v847Yrhvih8Pf&#10;B3xh+HnjD4ZePdOj1nwdrthLpt/blcFo2H3lI+66nDqw5V1Vuor7zw64/nk0p4flXs6y5Zyt7yT6&#10;p+T1ts+p4fEHDixqVVtuUHdR6N+f+Z5lp2m/Hr4deLtIju/Fsfxm+Fl3cJZzw3OmW9nrPhstwk6y&#10;2wjgurYHG9DFHIgIcM+0rX5dfF7WLu6/bU/aft9TMZv7SDw1bWiMBmPT/wCzjJGQccqZpLzp0O7g&#10;V+kv7KPjPxTe/DrUfhr8T9Vk174o+AtUl8Ia/fyDD6oIVR7S/Pr9ptJbWYnpvZ/Tj5y/bt/Z28Y6&#10;5qmjftOfBseH5fHvh3S5dP8AE+i6jdpZweK9CQtNtF0+EhurZjLJE7kJiSVGIBBH2vA+Zww2fVMD&#10;jOWM5xcIzSsm73je2i5l1+8/SPCziTD5RmuGzWum6Mb3W7imrN9/dPmaG6kQoygK4PJHr2r9Hf2c&#10;fiSln8PvHMniGWA6Jp+k3l3dNKwC+QkLu5JOPlwOe2Pev5+9G/4KFfs1XVpDc+JfEXiz4b3Mlsl3&#10;Hba/oF1bvPG33TCyo8cwPGCjNuyMZzXvfg39ojSf2rNIuf2cvA+peNvg18J/F1hdxat431DSWjuN&#10;ctYX2XGmaVazYOWyBNLNsPleaqKxJdP6w4Q4ezDA46OJxMHThDeT2+/r8rn9HfSC4uyPOsglhsrq&#10;RxGIn8MY2bV+/b52PW/+Cfknw/8AFfwG+Bv7KP7WfgTxZ8M/HU2gNrngO0uvEWo6fYeN/Dt1NJdw&#10;S2Jt5Yle6hW4EUts/wC+UKG+ZSSPs3Wf2JPG/wALp5vGf7GH7QnxL+EviyJC48LeKtYu/EvhPWcD&#10;iCa2u5HntgcYE1tKGTJO04xXp3jC/wDCXjv4Z2nwp/bE+EHg34r/AAPtYoTpnjjwbYTRp4deNQkc&#10;89grveaVNGApF3aPLGg+8YVBB8t8H+O/ij+yv8YPh18Fvix8SJvj/wDszfESR4PhN8TLh0nvre+8&#10;sypoesTxgRXLSRq7296ADLsZX3NyP5y4zw2dQx9evQi6cpOU3Rl+8o1Y3u3TbvFu2rhK0o7pvZfw&#10;Bl1SnQ5cHj4cs42XNtJP+9/mtH1PXP2U/wBq7UPjrN46+H/xN+Hlz8FP2i/Bk8Vr4q8JTXa3CRpI&#10;Mwahp84H+kWE4DGOQDIIKNyATZ+MHhjwz4X/AGoPgj8Rb6ztIPB/xV06++DPxDtPKBh1tprWafSJ&#10;pk/ikjeK7tVc8hLraTgAV4D+3UZ/gp4u+Af7bvhi2s7fUfB+uW/hnxtII9r6j4Q1OeO2nSUry/2a&#10;4kt7lAc7WDkYya99/a/1r/hHvhh4A8cmQeX4a+JPgzXWlUf6mEavbQyuCc8eVcy8+jGvjsplSo14&#10;YrAR5MPjYTi4XvyVI62TetlJKUW9bPyOvPaEquGnSxD5qlFp37p7P7tz3j9k74WX/wCy3q3jP9me&#10;yW/v/hVCP+Ep8E3fk7YbG3ncLf6WNuRGsN0TPHHnHl3m0ZERNfbfOBkKc+hqLzEXK7mwD6Hpnr+p&#10;/Sh3baWUnPHHTFfx9xTnFXMMXLFVkvay+J95bNvzYsBhVRpqlHZbEhV8gYyn16GlztAIYKD7daqx&#10;OxcpuDEDJNSYHIJPFfNbbnYfJ/wlD/2JYNyoKg/pX0PACNhz8o6+9fPvwtY/2RYrhceWvGcV9AwF&#10;iFwqgHmvpM2XvHRCPumgrsqqA5OOhHWvln9uj4r6v8Ev2Of2jvif4fne28S6V4SvxpbKQHF/NH5F&#10;vtzxu82aPGepGMc19SqwKck/h3r8xf8Agsf4ssPCX/BPz4ws/iLTvDHiG+v9DsNDmujmKfU21a2e&#10;CNl/iXMTFl6bVbOcGvZ8LssWL4jwdBq6dSPns79Neh5+bV+TCznHseRfATUJvhj4K+FX7K3wr0aL&#10;V7jwR4b0vT/Gev3TbbPQ7prdHa3CgE3GoSuzTGEELGsgeRgWRG+r7zSNM1aXTLnUtPgvZrK4N3aN&#10;Ku4282x03qT0O2SRf+BGuJ+E/wANrf4RfDnw94Jhu59c1ZEa91rVZjum1rVJj5l1ezP1Z5pS7+gX&#10;YvAVQPQ0kKh+QB1yTX61xnmNOrmVWeEXKlKXva3k7u8r/kuisfqnD+AcMLFVN7LTt2X9dT52/aN8&#10;Q+N7218IfBf4Y6tLoPj/AMbXM1i+sKwEvh7R4kD3+oxesyRvHFFkgefPEeinObp/wy8JfDjxz+zX&#10;8K/BOhQ6F4D8N6Rrmp2VomW/0iOO3t1lkc8vKV1C6dpGyzvIxOSSa92l8K6Pc+NtJ8fStM3iCz0q&#10;60i2cNhUgmlikk4xncWt4+QRxkV1LSo5BKIXAKqccqPQfkK0ocTewwsMJh/hUW5ec5aXb68q0XzN&#10;JZN7SpKtU3uvlFdF69S1C/y427CQScdB/nFRs6kruKEdKpLOdzRqxLYzigyHagdsE/rXx3srHq+z&#10;Qup6dpms6bqOh6vp9pqmkXcEltd2lxCJIrmGRSrxuh4ZGBIKng5Pbivjb4SeIdR+Afxct/2VPF2q&#10;31/4F1Cym1T4Wa3eztLLPax/8fOhTStkvNaAq8JJLPbEA5aFjX0LYfErSLr4h678NLyC+0rxRa2M&#10;Wq2wmA2atYsdhnt2/iEcn7t1OGQshIw6k/Pv7d3wz1X4k/s5+MNb8FvPY/F3wZjxz4KvoCRPZaxY&#10;KZUC4IysiLLCy9GWU5Br9A4Sor6wsozDSliLJX+zJ/DNfPR902eFmnu0/rdDWVPfzXVM+xry0ttQ&#10;sLjTNRt7W7sZ43huIZo1aOZGBVlZTkFSMgjoQfrn4R+CN83wc+LnjL9jXxNcHWPA0ukSeJ/hy10n&#10;mKNBaXybvR5HYnebSSVAgbJ+zTxg/cr6Z+DPxN0740/CL4afFnRpY307xFoNjrKeWeImmiV2T22s&#10;WTB6Fa+Vv2gjEf2z/wBgmTTzKutfafGCXBiOCdO/snMu/n7nmrbe+7H1r0uDcFVhiMVk+I0spv8A&#10;wzp3aku21vNMwzWUHTp4uGrbWndS6Gx+y1rt/wDDT4q/Gz9kPVLq6n0Hwmlh4k8DyXEpeb/hHL8y&#10;AWhLZLLaXMU8CE8iJoVzhRn7wikDtvBAw3p1/GvzD1eedP8Agq/4NXT1lUSfA3UF1MKp/eKusxGD&#10;fxg4PmY75J9RX6WW1ywEeSCG+Tj1rLxEwEXiqGKglzV6UJtf3ndN/Nq/zDh6f7mpTbuoSlH5LY+D&#10;f2z7O61P9oL/AIJfaTp86w6tN8f9KlTyyQ5iS1uGlxgE7dgIOODkAkDNfTPwx8P2ngf43/tteB9K&#10;eVdKs/ipcapDbE7ltjqGmaffShDgYVp7id9vO3fjJzXDfsYeD7r9tD9vHWP2nLuyZP2cPgUupeFf&#10;CF9KxEPiXxhcIseo3kR4Bgs4c24fp5sjYPBx8zfH/wD4KA/Cv4QaZ8W/iq3inwHofxB+KPjnVZ/B&#10;EWq3SwW8mnwGPTbfWb6QAstgsNgtxuALShlSMOzCv7Wx/hrmH/EMsFw+4XxVepFqPVczu7+SWr7H&#10;4hh+JMNHiGtjnK1KKfzsrfiz72/4Je+HH+I37dP/AAUV/aLs8XXhTS4/Dfwk0y6Q5iubqxge8vwp&#10;6Exy3cCEjIzkZr9Yf2wLjTdI/ZL/AGn9Q1u3tL3SYfh74jkuYZmCpPGNOnyGPQA4xmvz/wD+CVv7&#10;Rf8AwT08PfBz4d/ssfs9ftQeEPiP8RYRPf6s+qW9xo+qeMNaumN1e6hFbXscUkxlkkdwqb9qBF5C&#10;19ufty+EPF3xQ/Zy8W/B3wdpk2oaj44vdN8H3ZjjyLfSry8jj1GZz0RUs/tbZPQgdSRX9wcHcPRy&#10;zLsPlsdqcIxv6LX8T8XzXMHXnUxH87b+9n58f8Euv2PtM+Iv7D+qeNfi/pC3t18U/hnp3gaws723&#10;w2neEINN+y28aq3KC6kkuL9hxkS24PMYr4c/Y91jxX8btD/4JdfDvXZpL/x14M17xBrXia6Csxji&#10;8O297oe6XIOJJri6tFwxznfjpX9VnhzTdN0TTdN0XRbG30zSbKCK1tLaFdiQQooSNEXoFVVAA7Cv&#10;5gP2P9BX4HeBf2wvjPo2rwap8U/EPxS8YeB/ASTHzItOaXxHeJZ2kIPJDXtzNcyscEqgyMRA1+U+&#10;LmBwGAy2hXtyqjN8tl/Mnf8AVs9Dh7EV5V6kZa88Vf5H3P8As1C48bfFv9r/AOP8yrJY+IPGw8Ka&#10;FcFtwl0jQ4BYhk7BGvTqrDHXJPcV9kqnPZeOvrXnPwm+G+kfCT4ceCfhvocr3NhounR2Qnf795KB&#10;ulnfk5eSQySMc/ec16GkifLngYr/AAc8VOKnnWf4nHr4ZS0/wrRfkfuuUYP2GGjSe/X1G+UzCQ4H&#10;JyD6VXfeUJyGkOMn0A9quyOAFwdx/KqpBcDDEgnpXwtKDvZbs9ZT0ufkp+2lHf8Axz/ay/Zk/Zus&#10;4Y7rw14VsNQ+L3iVxklJYt1hpcJI7tNcXM2D1EHoK/Ov4t+GNZsNX1r4ia3oVlcfs4ahqMenln8w&#10;XOn3COIo9cV8jyLZpgsYKEMoCXIZQWr7++Ao1D4r/GH9uP412zg/8Jn4/tvhL4WnDjdbaNolu8V/&#10;NGRyg859Scc53qvqK+xfi78GfC3iLwVqvgm+0Wyn8MXGnvpsln5alBbNH5ezaRjbs4x09q/2Z8Pu&#10;CIZLwxhMLOOvIub1l7zfrr+B43Debuc5p/abdu/RJn5//BP9un4gfs/6ta+Cv2l9S1Dx98FWdYbX&#10;xxIvmap4W7AauqjN3af9PqjzYxzKrgNKP2s0rV7HXbDTtX0XULDWNIu4luLS6tJlmhuo2UMrxyIS&#10;HUgghl4II5Nfyja14CvfA9v47+GnxW+OnjPw3qXhC4igi1K41KytY9T0WZWNjcmWSAZYpHJBISxY&#10;y28hzgivlL4aftA/s/fs/wB7aaBpvib4d/tVfD3T2kjXw94ps9Qu57GIyO7Lpes6fHttVDyMQpil&#10;jXp8g5r8i4r+irlufY32uFqvDz+0403KMl0drpRffWz9T2s5Xs4LE4NJxerjKaUk+tt215bn9k3x&#10;Q8VfEnwhokWueAvhtD8UDApbUNJi1RLG/mh45sfOXyZZeT+7lkhB6b8kA+SfCT9rvwl8Z/hrbfFv&#10;wp4A+MDeEPPubHUGTRVvbnQLyB9s9pqFnZyzXEFxEww0ZjyODyCCfwq+EH7XPwB+I1vceI/2OPHf&#10;xm/Z88e2DeZe+G7/AMQ32pWdvKSQRd6PqE00FxbOePNhMbEEFZEavR/2fv8AgoB4k+Gv7Y3xWsNc&#10;8IWngu7+IPhyx8Raxa6fMX0zUNf08i0n1CxkIDBLi2ksy0T5kRoCHLZWRvF4f+irlGGxFXAZ03Uj&#10;GPMqkG4TVukoS5k1bZxv5nz1bD5rUVKth4e7Udl1jfor6W+Z/QT4A+I/gX4o+Hl8VfDnxboPi/w9&#10;JLJbfarGYOsU6HEkUg6xyIeGjYBlPBArl/hP8YNC+LsfxCj0nT9W0bVPDXia+8J6tY6jAY5oLq3K&#10;ssgUjmKWGWGdG6FJFr8gfjR+1n4a+CPxQ8PftoeAraLSvDWo6hZaH8ZdCgxHBr2mzSJBb68E6C+s&#10;ndA0mAZbdnVz8i49h/Zf1DV4/wBsfxz8dLPxDdT/AAq+OVzr40awDM1vOvh9bG1tNUhGNoW4hN82&#10;7+NBCeRivzPir6L88HDG4nAVPa4aFNVKc+ukrShJfzWe/wAzjxucVsLiIYXFwcajdpL5aNeR4L+1&#10;JpWr/tP/APBRT4IX+reILm2/Z++CHiOW/ksAM22qa7Z6TJql9czEghhbK+kQDrhp5OeoOV+zTpt5&#10;f/sufsteG9ZgM2ufFbxZceOPEjlsvdQTXFxrUzSNnkOkdpAR6OBivrPwD4DsNP8A2GPiz8atT0/7&#10;L8StS0H4jeKpJ95YLLqclxKxKk4YiG2s0GegTH0+YPg7NYeDfAP/AASwuvMmPh1/DsXh9H5YLc3f&#10;h3zIWY9MMbeRBnu4r6rL88hi8rhl2CXuYeSpxSW/LBzb/wDAm33J4ey9wxNWtWfxK/peVvyP038N&#10;/CXS/wBsfV/2nPAWu20d54Z8M+DrrwVpkk6hoU8Q6zpsv2i4H/Ta3s5raMHnaL2boTgdN/wT5+Kk&#10;vxk/Y/8Ahrpuv28emfFLwVAfh7440g58zRtf0sC1uIWVuQG8uOZG6FJUI617N/wTMhe9/Zt8T+MJ&#10;0b7f4g+I3jDU5JSPnnSPVp7SIkjqBDZwovJ+VBgjAA+Uf2yfhz8U/wBin46eJ/8Agon+z74Z1z4i&#10;/CfXbe2tvj38PdOBkuLu0twI4vE+kQD719bRgrNEP9fCuR8y5H+jGV+HCq8H4XLqH8SEFJf3m1eV&#10;/PXQ/JcTmzhmlTFy2cmn5a6HDft86Y2ifDGx8Xyxxm28OeNvC/iKcs2Eigg1e2MsjnsqxvIxPYKT&#10;WTe36xf8FDv+Cf8Ap1+ETTbpfHKwSOfv3o0cGNAMcMYxOQc/wnrnNfW/jS3+E37WfwKn13wjr2k/&#10;Eb4M+NdBlih1DT5w0V5ZXERRirDlJAHIKnDI4wcMMV+EXiH45638K9c/Z78R/GWaSb4y/s0fEvS7&#10;rxkskbB9f8GXqPpX/CQW5bmRHt7uOSUqcpNFKrAfLn+S+AOGp5fxXhZ1FZUakk0+in1+UtPmfq+d&#10;Ziq2W1JRfxJP5x6fcfr7+3J4bT4O/Hj4G/tGbUsdD8RwTfC7xHcA7IopZma70eaQkgAC6S4tQ396&#10;+QZ5r5J/4Js287fsUfBG5uAraleW+o3t58uD9pk1K5eYsP725mzn164r97vjP8HvAf7Rfwg8a/Cv&#10;xvCNW8D+I9Na3e4tJSrxBsPDdW8oOVljcRSxyD7rKjCv5s/2D2+Kv7Nnj340f8E7P2i7YW/xH8D3&#10;1z4i8G6x5Yjg8a+Fby5eVb22zw5jmlkEgX7hkCnla/Ufpb+GVWtlFTPcFG7Th7RLtFWT9F1PI8M+&#10;I4wxywtZ6NPl9XrY/Qj4rfEfw78Gvhn4/wDir4vmSHwx4b0e51i9wQGMUEZcqueNzYCj3Ir5h+Ad&#10;rqH7Mn7Gnxt/b7+MVpHqH7QXjjw8/wAQde3t/wAeFt9mL6ToUBYDbDbxy28ZX+KaSVjncKxP+Chu&#10;gyePfg98PPhJOl1NofjP4o+DPCWsJG3EunXOrQmaN8HO1kjKkDrk9smvrX/grHaxeBf2Efild21g&#10;qaPBqHhu0uIlKqoszrVkjpzgBNmRj04r576IXCtPDZHic9tetNySfZRV7fNnteIGbXxv1eT92KX3&#10;y0/BHIfs0fDq9+FXwO8AeFdbuWvvF01l/a3iK8d9z3+s3jG5vp3b+IvcSynPPAUdAK97Jc5XHylu&#10;PXr29enXp0qqJCzbYxhSxOAMj26fpxXyv+198WfEvw1+FVrofw4W2f4veNNXtPBPg9ZCdkWo3ZZf&#10;tL+iQRLNcED/AJ5DPWv4Rr0cRnOdz5m+erNt36attvySP1iM6eDwafSK/Hoc/C0/7UnxS1DLb/2b&#10;fBOr+SuMNF478R27/PuPR9PsZFxt6S3SEnKwfN9n5be5UBWyDktndXn3wp+H/h/4Q/DXwR8LvC0K&#10;poOhaXBpsLkYafYoDyuByXkfdIx6kuScnr0mteJ9D0CCxl1vVLHS4rq7hsLbzpQpuLqU4jhT+9I3&#10;ZRzwT2NYZ/jlicQsPhF+6h7sUvLeXq92xZXhvZUnUq/HPV/5eiNry2kcMfmzz8oJBGf8/wCeakJM&#10;KxK+FcE8YP4j/P8A9euA8VeCfDPjdreHxXZ/2/paJIh02dz9kl3HrLEMCQgcKGyF5IAJJr5qtW1P&#10;9mz4r+DPC1vqOq6n+z34zum0nToL+6a4bwVru15IoYZpC0hsLtUdFjZmEU6IqELNtXPLMkp4qnKN&#10;Kf71JtRta6W6Tvv5W1Oyti3SkuePuPr2v8tvO573ongq50H4rfEfx1BJatpniHS9JjlijyHF7bG4&#10;RpGGBnMMkC5znMeK+BP+Ci3xJuvFcvgj9kHw1fz2kviiBtc8czQn57bwzDJt+zbv4TeTBYB/0ySf&#10;0r9QWmLP5ZO1T1PPHI5r+fnwv4qPxg+M/wC0h+0CbiS8sta8UzeHdDkH3V0bSs2cQi/2HmF3L06u&#10;Tz1r9W8I8ueLxs80xCusNFWv1ltH7tz73wz4RpZpndDLH8DbnNf3Y62+bOF/aE8PaTqfgTRNAv7C&#10;xksbnxPoFqiMgIVP7RgIVeOBhMfh1qu/gQ6hbeONI0ORtM8R6P4nPiTQp24FvcyxrNzx/q5HluY3&#10;A6q79zXp3xQ0O613R9Et9Ohae4t9e0m+YKudqRXcbufbChq79VC7ykarIQN7gDcSOn8z+df0zHO5&#10;wwsI3u22/wAT+6nwBh8RmdepKmlFKKWm65baejPUf2f/ANoDxBpUGh6xDJeWEch23dlKx32cyn95&#10;E47MpBXPfqOua9S/aj/Z4v8A4s/s0/EXWv2V0tNO8VpNbeKf+EGETSadfavZXKXcN5pcSjdYamWi&#10;IzDiOcSOsi7nEqfL9vBBb7544UilY7nK/LubGMnHfAHPWvoT4K/FrVvAmvWgjndrJ2CyRg4B569O&#10;uDSyHiKnSqOlio81FvZ9PNdn5n4v47/R8o5vgHi8KrYmC3Ste3+fU7r9tjXNL+L3/BPn4+X/AISv&#10;rG5/tvwtNY2wu4jH9jvpJkh8q4hkw8MkU52sjAPG6EFcjFQ/DXVNf/ae/Zg+LP7MXxbk03w5+0t4&#10;Z0qbwR43slBC2erpD/ouqwLgFrS4Kw3cMoAByQMMhx6z+0v8JJfFugaR8X/AaMvw+vte0fWPiroV&#10;rGXOr6XZ3UFxJf2keRi9jW0jSQIMzw7gQXjjr0r9qL9jSz/aH1Twv+0r+zp8Tj8Fv2nbDS410Lxl&#10;YoLjTfE2mMfNjsdatR8t7YuGyrf6yLduQ8bT+KceZNguHHRy3Fz5aFWpKrRrWdoS0ShO32WtHZNr&#10;dJ7H+emLxuI+u1FOGsYqEo9X5rzT/wAj3v8AZI+N0H7QHwI8FeOblBYeNLeJtD8WacwAl0jxDaEQ&#10;X9tKB91hMjMOMMjxsOGFfS5BbcxIXpxnoM1/Otb65+3l8CPifrfxItf2Tvit4D+LusfZ4PFkHgy1&#10;i8YfD74gyxKI474wJcwX2mXQRVUT7NwTasolCjH6Y+EvjH+3J8RvDnhqK+/ZH074DapfOV1DUdV8&#10;ZWOrnSYeAskNhGY3lkIJYRysmzb8yufkP8yeIvhU6OLljcFiKTw9VuS/ewfK3q1pL3le9uW7ta6T&#10;0OLC5xFL2dm2vJ6/5fM++hlJnbYBkYI5PNSBlyRhvyrF0LS5NI0yx0+S/wBQ1aSJQst3duGmuH43&#10;M5AC5JycKoUdAAMCtXIP3iq1+DVoR53GLvb+vuPfWsUz5T+GAkOmWe5wpCKORX0HG7KBg84GCBXg&#10;HwywumWi9SVHB+le+Rsdi4PUf5zX0Obp3udcfhLwZ9vLEE9OOlfkp+2X4M0T9q79p/wL+zn4ntod&#10;S+G/grwdfeMtcgYK4bWdSWbTtM+Xn54Ik1G4U8YbyiOgr9ZlyUyTk+mK/Jz4GahD42+Pn7cfxXkU&#10;C9uPiDH4NtyrlsWejWEECgckDM010/H97npgfoPhLKWEnis2i7SowtF9pTfKn8lcx+qwr4mlhprR&#10;u79EfSFha39lo2l6fqNzbXmoQWkEE88eQs0iooZxnnDMGI9vzqorxM7omXZfbp/nIrUuZgyMAuwk&#10;46e5/wAKxjIVdshkJ7ggV3e0lUk6j3Z+04ajFU0kTgsuSpbgg4PamPJKqjbvOTnpVdLhQWwCDjGe&#10;p5FRu5fJJDHt1o5dVY6FTSRehcnJYqD0+tOYbiRkkehSqMM5yxKqV69KnNx8pEjDHXg03B3MpU1b&#10;Y+Pv2zhfeC/hzpP7Q3hu3kk8VfDfU4fEZEIO+80YusWqWhP8SPatI5ByN8MbYyor62tLqy1W0t7i&#10;0lju9OuolkjY8h4XGeo42lSK5X4heGrLx94A8eeCtSjE9hrOi3umTqAfmSaB4jj3w9eAfsO+Mrvx&#10;l+yX+z3repNI+pp4btNMvWbIb7Raf6LIGzg5327Z981+i0aM8Tk1KvHWpRq8q78sldfc1p6nzc3G&#10;njKlKXwzjf5rR/geG/8ABLjWJ4/gP8Ufh0bi5k07wX8VPFnhiwjkyGgs0vjNFFgnICi5wPQAV2Hw&#10;c1Nv2hP2nfiL+0ZawyL8KvCGm3Pw88GXcgxFrV0blZNW1GBifmgElvBao44YwzFSQK/Nr9knxp8U&#10;vjh4R/aG+Bv7OmjeNb7XfFvxc8Waz4y8TaVp900ml6VJdiFLPT5I4Zc3tzFEyi4J8u2Ri7OGKCv0&#10;h/aI+Bnxd+Gv7PXwy8MfG17T9njwBqWpW3hDwj8FfhjZP4m8YfEhvKbytKFwslvBaRbELzeW0qiM&#10;OZJcEo39bU/o/wCd5hmWKr4aly/WWk5PRQg0uZrvKT0Vtldvc/H6niHgMNhqUasr+yu7LrK7svRH&#10;Pfss29p8RvjX+1B+2rqV1p+n+BtYkt/BfhC9uZRHE2g6U7rcXm9iFWGa7MzKTxthDZwwJ+j7Xw78&#10;Zv24Jpfhf+y/LrHg74OXrta+KvjM8BS1sLLOJbfw4HH/ABMb51yguU3W0BbcXdgEr0f9nD9jj9pe&#10;xg8Na78V/wBjf4Ja14R0+OJdE8I+NvikLibRUiUeUItK03SBo8cyhVADCUp2kGCa/cj4dalq+q+F&#10;bE618Prz4VXtuTaf2PLc2twluigBWhktXaMwkD5c7Tjqiniv3HhL6MWGpZrHN87kqsqaiqdNfBFR&#10;Vo8z6vr0V+58Jm3idUqYR4PBx5Iy1lJ/E29/Q/Lf4i/BvxAnwCu/2A/2OPCes/s5/B3w/pSaX4o8&#10;faxpNxDbWeh4ZruHShlJtR1O5HmmS5JWNfNkcyGR0B8a/wCCZn/BIz4EeA44P2xvjf4auvjP8fPF&#10;ccWp+HT40ht79PAWg4/4l9jZ24QQRTC3MLOyoBGxKRBFX5v3jcrh1G1kIzgDge2PzqCHUNMt7qHS&#10;ILjT4LgRkxWqyKjiMf3YxztGB2A/kP6yjGCs4xV117eh+T+x99zlLc434m/BH4U/GjwtceDfij4A&#10;8JeNvDzOkqQXtorNbypyksEgw8EyEApLGyuhwVKkCtjwD4MvfAHhxPC8/jPxT43sYJm+w3OtSrcX&#10;sFscbYJbkAPcbcECaTMrDG9nOWPnXiH45N4W+Ltv8Hr3w1J/bmr+Hb7XfCd0bnEGvS2mwXNk52fu&#10;J086Bx98NGzsMGNlHJeD/wBrLwh458DfsvfEDRNH1A6D8UbxdOshJKgm0i7NhdXRhmQZDsjWM8Lb&#10;T8rDPIp1HJxK9pFOyPpfX9ei8K+GPFHim6mgjs9OsbnUpWkbaojiiMhyewwh59K/nD/4Jr6fP8bv&#10;hf8ABf4uXto5+H2iQ32u6fctDti8SeK9Ulmn1C/jzy0Vr9rubRJDjfLLdEcRqx/ab9urU73Sf2Hf&#10;2w9U06V4L2D4aeI3idSco39nzcgjB4yefavBvgdoujeF/gn8IfDvhmxtLDw5ZeGNKt7KC2jVY4oF&#10;tIgoVVJUcDsSM5OT1P8An/8AT244rZZw/h8FQT568pK66K2vz/I+64AwPtcZOTekUtPO56gqtn5W&#10;XPTgYx9Kb5bxnOBnPf0p3msGbBO0frVd5WZlOWYDiv8AGO2p+30ybOMjcpPYV5h8aviFD8Jfg58V&#10;fifdsPs3hzw7qOtt23fZ7d5QAfUlAPxr0k5JA5yR37V8W/8ABROBNS/Yl/aQ0aad7eO/8PNp7uOh&#10;WeaOIqcfwkSEEccE19fwLg4V84w1Gp8LnG/pdX/A5cfJqhPl3szV/YD+HE/ws/Y4/Z78MasDP4mn&#10;8PQ69rM7fem1PUC19dOx6lzLdSAk9cDPSui/aB8f+JNCj8O+APhdomjeLPjX4lkkg0LT724MNnYQ&#10;x4NxqmoyDLR2FsrI0jAZdniiT55Vx1b+P/Dngrw/ajU9Q0/RtMtEjtYi0mzJVdqxoo+ZicABFBY9&#10;gTX8737dWp+CfiLaeOfHvxd/4TLxBf63c23gi88UXMr6X4Z8GaZFJNPcw6bpjytJe38cP2l2muEY&#10;JKyNtQhIj/udw1isNj6nJbmgulu23lbyPz7N41MDSUYO0mt+3/BP0d139lL9kT4b6vcfE345+KfC&#10;f7Wv7RaRAXHiTxjJaS2Wksp3+Vpek5+zWUKsWZfleXklpGJJPxZ8X/2gPhiglup/ir8MdE0USGGF&#10;LfV7SJFIzhEVG64AGAOlfKHwg8HfszfHS40jRPh38AfgR8IPhtp0EUOny6j4RtdT8S6wiAATTvch&#10;o4NwGd0ommbcS3lk4r6K+N+l/Bz4I6Le6z4P+HXw88I6o6ZE2maPb20hHqWiVWP1z37V+RcdcRSq&#10;5pHLHObb2gkoqK+Tf4I/ZvDvL1g8K8bKEdV8bbbfy0Z8qeLPFvw28WxaX4jgvJre7tZ2bT9Xjgkt&#10;bmMg8mJ5EBeJhwVIaNx1DcY2LuwtPiBc+C/EWj6zHZa1o1/9rt7hIw4mhdDHPBIMj5ZEYjg8MqMB&#10;8uD+dHjPxrrvjzxJLNHNK6Sykhd3U9Pc+9fpF+zB8N/ENl4eim1eOR0cgjcDyOor0eJcphleBjiJ&#10;VLS6Ju713Wx9zwzxWsxxcsO6a5N20rXa676HVeP/AAVe/EbwvffDrUJlt/BOrq1r4g2ljcT2eQWh&#10;h4IVpMbWc8qucDJBX9EPgd8ZtC1b9oT4VS69qfh3wB8GPg38MdWn1LULuZLXTtJl1C4tLWzgZ3IS&#10;MiCxuio6lV6dM/O9x4YS1TfPIiccgj/PpXmfhn4JeBLHXtY8QLFNr+v396NQurrUbp7n9+FWNXji&#10;Y+VCVVVRdiLhR+NfmEuIfrOWV8unUlGnUi4+6u7V3q9Hbrqd3H3BVLMakKlHlVS6bk30XRJb/gj7&#10;++Jv/BQH9m0/CnxP8DvgF8MfjB8avDl9od/oENx4d0sWOlQRTxSRkx6hqUkCSr+9OGi8wY6Gvlb9&#10;mfQ/Ef7R3/BMT4VeFPDmox6F8ZvB8EdhpVy8gB0vxJoV2UtxIwJXaTbRo/UFJmOCDXayaD4b8J6F&#10;qHi3xvrml+G/Ddknm3V/fSiOKFexLHqx4AAyWOAASQK5r9hPxTJ4C+N37Qvwa1fwx4n8D6D4uv0+&#10;KfgSPWrQ2k2rWMyR21+6QN88e24hjl2SBZNlwrFF7/LQ4Lo5Xw9UxWT05Xo1I1eaUruVvdlfRLZ6&#10;2S0PzTMuHMNg8XChKrzSqxcXskuqat592z92/wDgj5r+u+J/+Cevwc1jxL4dufCPiaTVvFA1LSZi&#10;Wl0y6/t+/aW3Y/xMjMV3YGcdB0r0f4v/ALVfj2z8far8Fv2YP2f9X/aY+KFhsXxDcyatHovhnwkz&#10;oHSDUNWlSQG6ZGVxaW8Usyq6s4QMpPk3/BLLxPGnhL9qn4RzThNR8KfFfVbiOFgSUstUgg1OFhnq&#10;rNdXBHX7pr75+Fnw28OfCTwZZeC/DomuLdLi5vru7nVDcane3EzTXF3cMgAeaSSRmLY56YwBX+n/&#10;AAdmNPF5XQxMErShF6bapaI/kTMcPOGJnSb+FtP7z8UoP2Y/HXgbxnq/je3+GHjf/gnH4p8Ral9o&#10;1vVvhxr1n41+Het6jNJtWTV9DuIoZLSSRmXdcwQ265Yb51qp+0r/AMEzv2o/2j9Ii0T4l6f+zL4k&#10;1u2srvSLLxb4e1nUdBvns7lfLuoLixuLO9hltplVfMtXlkXKqVZWCOv7/iZCQScHPLY46d+nqf8A&#10;JqQOu05IyeM461lm/BeU42vDE16K9pHaSun82rN/O504PG4ihB04TfK91uvxPxK/4J9eOv2ov2Ob&#10;Xwb+w5/wUR13wRc3Nva22m/CX4kWE0z6d4xtVDIui3d3Mkapq1uixBI3VTcRcoZSjE/d/wC1h+xp&#10;8OP2svD2gReJbvVfh/8AFPw/O994O8daGVh1nwpeH+OCRgRLA2AsttLuilX5WXOCPp3xj4L8HfEL&#10;w3q3g7x34Z0Dxl4Uv4zFfaZqlqlzbXSnnDxuCp55BxkHGMYFeJfFG0+M/hrwr4X+F37L/hvwvod9&#10;NbyQJ4n8TSy3el+E7WMABntRKLm/uW3Yjg3xx4VjJKoCo/0VXCUqsHSlFOMlZpq6a7O+6PMVSpS9&#10;6+q2tuj8Cf2gof2jvhT4P1/4Z/ta/D6Gy8V6De6b4n8E/FXwzpN1c+EvE+oadcx3lt9pCpJJo10Z&#10;LYJLDPiIK7GOVhwP0p/aL03wJ/wVB/4JrfGPSfgP4r8O+JH8a+CpJ9INtcRztpmrKi3EFrcKpzFM&#10;lxCkbK2CGHpW437A/wC03aajP4/0r/gqR+11L8WCTIovtP0Sbws7f88X8Pi1VPIPTCyrLjnzM812&#10;/wCzTpRs/jT8QdH+I/hXQ/hB+1RBZWmo+MB4O/c+G/ihp58yC11uKGZWYSKUaGRSwuIH2xvJLGYW&#10;b4zhDw5y7IlWhlkeWlUlzOF7xi3o+W6TSfbXyPUzPiHFY5x+tfFa1+rttfpdH5mfsK/tBP8AtK/s&#10;s/Cf4oX9mNO8WvYnSPEdm4Iay1m0b7NdxkdQfNiLAHs4rz3x8x+In/BQj9n/AMGs0T6b4B8D6z46&#10;uY8HC3t9Kmm2uMY+YR/bCM9ifrWh+1X+zz8Wv+Caf7RvxN/ay+D3hLVviP8AsF/EPVF1r4meFdDs&#10;pbnU/htrLribXrS1jBaaxkIDTIgymScABTXj/wCz/wDEfwl48/4KK/H7xR4Q8VaH4w8KeIfhH4R1&#10;jw5qdjcrLDe2KXV5HIYiDyPMkG7phuDgiv8AOfxI8G8ZwznGY46nD/Z5U6kqUl/eaTTfRq707H9B&#10;8N8XUszwmGw83+9Uoqa66bPzTP1FMkigfLuJPQ/Xt/8Arr4y+Dl9/wAL++MPjL493wuLj4e+Fry7&#10;8G+AEk5huJI28vU9XReheSZTZxv2jt5cEec1dd+2N8Y7z4Dfsx/Gv4p6aYRr2maHMml7uQ+oTEQ2&#10;wI5z++lj/wA812nwA+HVt8IPgf8ACf4Y2iBDo2gWllM3eW5EYaeQ/wC08rSufUsTX88YDDvBZRPH&#10;fbqy5Ivskryfz0R+iVJRr42OHvpBcz83eyX6nsrysXYgAZzuBr5v/aygWX9n7x7qrS29vcaItr4j&#10;tp2Xi3nsbqG6Rx6H9wenYmvoXziSSQPfHNeZfGTQr/xl8K/G/hDTrXzrvVrFtN8vgjZMQjnnsFZi&#10;fpXzGS1vZYunUbtZ/gexj6PNQlC19DN/aN+JQ+FP7Pvxr+KCDzDofhXU9Vjw3JkjtnZAD7sF596/&#10;IT4P/Dx/hV8Efg34ILeZdWvhqxlu3ZtxlupohPMwbvmWZz/jX6U/tx+Grrxj+xv+0/4U03aL658C&#10;6zHAgP8AGtq7AfktfLk1vaeLPgp8AvijoCLL4e13wZo1/AysHVA1nFldwwOGBXjuCK/qTwlwEJ8P&#10;YqrSV37ZX9LaXP1TwAzelhuL1RruznSsvv1PNFjlKhpSM54OetM3fLu2LzluvX2pZDyq57/lUW3h&#10;UyM5J6jjjp/n0r33KSWx/o1CwqmXKDCgc5xz/ntVyCeVCjYG8ck+noKwdV1nR/D9lNq+uarYaNpi&#10;FRJcXMyxRoWIUbmY4GWZV+pArobaEXrRC1czxsMo6kEMOxB7jpUVaU1aVjhr43Dc0qUppNbq+1+5&#10;+pP7IXjm91XRJ9EvPLmVFIUHnj0OR09uleY+DP2r2/Zg8afGb9nzUvgb8YPiF8OvCOtrJoGoeCrC&#10;HV5tO0+/gS9is59O81blY4XuJoY5Y1dNiKpEfl8+eeDfjf8ABn9jzwFf/FD4+/EHRvAektGfsNnM&#10;+/UNZm/hgsrRcy3ErHChUU8nnHWvYf2T/wBlnw58aPh943+P/wC138CvCmrfFX4n69N4pbRvEmlx&#10;T3nhPRvLjg03SndgWR47WCJ5EBGJZZAQCtdvjHj8nw/BtOPEUHNSnHkX2vNx1Wy36d0f48+NVXDT&#10;4rrQypp2u21a3ps+p2Xhn/gpb8EfiJ8RfDHwd+FPgz44+OPi/d3MP9peGZfB2oaXeeHtOJKyaheP&#10;exRwxW8bFAS0gLFvkDV+iwQts+7jGSVOAeO47/jXmPwu+Cfwg+CWl3ejfCH4XeAvhrplzJ511Hou&#10;lw2n2yQZw0zIoaRgDwWJPvXqzYZScEjOev5/X15r/NPjLMMnr11HJaUqdJLecuaUn8kkkuiXzbPj&#10;MDTxEU/rEk2+2lv8yKMMCA4AOOfrTtgPUk8YpA53Hfj2xUBkB5AP518Zd2sehufK3w2LPY25LYAV&#10;RzXv8e0BG3joOvb618+/DTaNPtyr5YgAZ+lfQsKqVXBO7aM19XmsWmdkVpYsMMmPkEZHC85/CvxZ&#10;/ZA1/Q9A8DftH+INW1RbG1X41+ODeXFywVVkbWXjQZ4znMSDPOcAdq/aXjYGb/8AXX85+uai/h74&#10;e/8ABQDwdeK63Xhj9oRNSaKQH/SLO91XStRjHUAh1ncAZxge1frPg9l6xuAx2F2TdJt+Sk/1aOfD&#10;4j2ONhN9pfofqj4g1Ky0iwvtS1O+g07T4EaWaeVwqQICSWZj0UAHmsia4H3iyMuAQcjimfEbw/a+&#10;KPBni3w3eW5vY7yxuLcxpwXyjYUZ79O/XFcb4P8AGWmeO/Bvh7xlpBmSw1GzjvI1lPzwkj5kk/uu&#10;rbkYdQVPpWlHL17F1FfSTR+25fUjJKPlcyPir4m1Dwn4H1rWtMnjt9QiktY42YZ2b7mKPJHtvPt+&#10;deiTMIX3xoigNwfbmvmP4ma0xHxj8OavcXMmkW/h2y8QWalARAEllEqoOpwbWNyDnl+vp9EmZbgK&#10;6EMHClT+vX6HNe7j8rVLC031f5PYvDzU6sl0RrJMSrr0brTlmOzCOAeucZrNikbDMvBHv6U4M7YA&#10;GeOQRgivnZYfsd7pK1zSjnVHTYzKARj2r8UPD37SGhfBT9i+58G6ZYXGtfErx/468ceFPhnoaoZx&#10;q13PrV3HEXZRtjt4zMGZmwNvTrX6f/tAfFDTPgp8C/ix8WNXYi18P6BeajjdjdKsZEaZ/wBqQov4&#10;185fsf8A/BJ/4jftC/sw/AD45a18TPF3wK+MPg3TrN/g6l5YM9pbKEL3upaxp0m15l1N5JVCZSSO&#10;1WFwQ7sB/X30bvDCpnWFrVJw/dRnF6uycoJyir26uyfkfhvijxLDA1oUoP35Ra9E9G9+i2P1S/4I&#10;d/DuD4Xf8Exf2b/B1teaffX0R1t9TurZWCXV/wD2veJM+epbcmD16DHavpi88EW/jP8A4KB6f418&#10;Q2cEsfgT4XY8Neaittu9Y1KZL24QHOHWHSYIQQBgTuDnfX50/spv+3T/AME+NE8c/CP4rfs36R8Q&#10;vhBrniy41bwbr/g/xA2oaZ4Pnv3e4votUT7Ot7Dpn2l5JoXS3ldTO0TZyj1+6mlSJeWem6ncNZXF&#10;5LbRGSaONkSQFQcqH+dUzkhW5GeQK/0/wEqqpL2yUZtK6Vt7a7H8o4iFNycY7J9evY3Wl8sAs6bO&#10;FXJxnuOpzk5H8qabmPzltxPDHPtL7Cw3BQRk+uMkc9K+RPi58dvhzoGkXWiftBfCjx14Y+DupzR6&#10;VeeIfEGn2s2hq8sgSMXrQzyS2cbSFAJ5440VipLqSK/MTx18WdS+D3g/4oeHPHXjxD8Qf2f/AIye&#10;EYfCXirWdU8m61XwdrdzZ+XbXt1IwNwv2O8v7SV3J8wWcUr5dd1d9Kk5Xsc9Wuo6M/ajwh8VNI8Y&#10;eO/i38O7W1vrTxF4PvLC3vRLt2XUV3aJcwTRFSflIZ0IbDBo24wVJ4j43fsx/Cr49eHNd0jxd4bs&#10;tM8TXKL9g8UaXGLPXNEukH7i7s9QiAmimiYIVKtghdpBUkH5/wD2OPEeg/Fv4rftmftGeDNe0bxH&#10;8O/EXivTvDOg3+nXSXMWo2+jWItZbqN1JBR7ma7RTnDCAMOCCfZ/2xPib4s+Fn7PHi/W/h/LBZ/E&#10;LVL3SvCfh+6kG+Ox1HVb+DTre5YEEFYXuxNg8HZg9a2irTSjqZ1Kq9g51D8YNP8A26vEnifQ/wBg&#10;jx3rHhL4n/tNfHDwBYeMLrx1Z/Dfwrc63dnUY7SfR7MXiWymOxlvpD9o2ysoVd7AEbSfV/8Agn78&#10;Y/hV4n1j9kb9lbxZbfEP4M/Fz4Z6Nf8AiZvC/wAQvDN54f1HxF4jvIrhbn+y0uVCXNtapqF8SY3Z&#10;j5sJ24RyP3M+BHwQ+G37N3wu8KfB/wCFPh+y8P8AhLSYNgEUQSTUbpuZry5KgGS5mctLJI3zM7Mc&#10;9Mc/+1B+zb8O/wBqr4Tax8MPH8MsEm9NR0DW7VtuoeFtXhYSWupWM4+aK4hlVHBBwwBVgVYg7yqR&#10;b5V/wDy6blG0pHTeOvB9r8SPhz8Qvh1qTWzafr+iX+izFwCgiuIHiJPqPnNfjB/wTb+KPi7xn+zZ&#10;pXwy+LVqdI+Pfws1G4+GHjewdNrwX+mkQxTEYAKz2wt51cfKwckV+nP7KXxZ8S/E34MeF9d+IEVh&#10;Z/FLTJrvwx4wgt8eVDr2n3D2l55fA/dvJA0qcfclX618v/tafs+a78N/ixN+3n+zx4SvvE3i2bTb&#10;fRfit4S0yEvceN9CgbMV/aRrjzNWsAzlF5NxAXhzuEWP5T+lZ4Nz4w4Ynh8Ir4ug3On/AHrLWPzW&#10;3mfd8L5vHA4tV5P93JWf+fyPYjjJGN/07UgGGI4P14rm/BPjPwp8RfCXhzx14J1yw8R+E9XtY73T&#10;72BiUuIXGQwyAQRyCpAKsCCAQQOidc7VzkFq/wAFMZl9bD1ZUK8XGcXZp6NPtbuj+hKNSE0pQd0/&#10;60ELEHBJYf0r5I/bu0pdV/ZA+P8ABLCk0cOhPfsCrfdt5EnJ474iznoPevrQLtw3T2rjPiL4a03x&#10;p8PPHvg7XZpLbRdV0W90u8kXgxwTQPG7ZzwQrE/hXr8H13RzPD1OqnH8ycUkqUn21+4/LLWLu9+L&#10;/wAX7v4Z+D9dvtH03TdNi1Px14lgumM3h6wlUrb6ZpjAlba9vNkjtKo3RwI7glmix8k/t9/s96l8&#10;WfCvwy0L4d6XbaX4C8Gic2fhu0wqTOIwkMYZ/lCqzvK0jMSxwTuLGuGsPHes/szfsj/CHWv7T/tL&#10;x/4xU+KvE+phNj6vPL8sErAkkItrFaIi54VegJNemaH+0Zqvir4TnxFoZsrCebzbS71OYbk0VpLe&#10;Rbe6fPy+UtwIA7uCqo7McBSa/wBauJaec5BLDf2XLng7Xb6uWuv9aBw3HL81o1cRjlaVrpdl5H5s&#10;/Aj9kD9rDTfFMuvad8WbT4a6hG2+O2Tw/Hf2QHOEk8xkkcdQWDJ6ACq/7X/iz4nXG3wp8TdIsdJ8&#10;W2DqktxpfmtpuqxnJWe23/vEyFIaJ8tGQQWYFXP3x8L/ANqHwJ45+IOi/wBm+PvDQn1nX9Etri3i&#10;1CJpbSJ9NmU2JQE7XTUoHjlQfN+9jJJDrXZftV/ssXPxg8u4013S4BGOM8/j346H9K8R8e4rD5/S&#10;q8QUo000+WXLZq3nZXT8z6bC5NQr5fOGVTb2uua9/wDJ+lj8f/2avC3h6XWofEPjH7aNPSVQIrey&#10;nu553xwsUEStI7nBOFU1+iWq/tjfCP4YwJovjP4Y/Hr4R2rHybXV/FHgy5sdMuTjCj7UNyxZ4/1u&#10;z0ODxXrf7N/wj8OfALVdB8H6nfLd+KNRebbAjqWtYY4WmeW4yw2RhUznuWGM847X9p/RtN+LHgSb&#10;w54Q1iz1m41DTzdx28X71bi0bIEjADHltyAWwH5xnBry+J+L8Dmucxp4qnKWHe0lKyXna1vv3PWy&#10;jBYjA4L/AGapFVOqtfXs9T8mvi9+15r+r6hNY+GJDFa7+XU/w/5PHY1yfwi+Mvx11Hxdaab4Lg0X&#10;X9UmlIi/tWWeO2iOOC5jRiw7YGPrXY/Bj9hXxlJqUul63Ytb6NFMRAoziOHOVUDHAByAOwAr9j/g&#10;b+yn4G+H8lld/wBm273ynBZ1BPHfP41+iZpxfwzlFH6ph4KpK2m34s8DCZbm+Mm8RXm4L8vQ8R/Z&#10;j+H3xJ+ITaT8cv2h/FMeoalpV29pFbxaNFfaD4A1OBysqz6Wdk0Uy5H+nNJMNhV1eFWr9Af2y/gJ&#10;461z4V/C39pv4Zx6R4x+PHwpupvFVjb6PE8cHjDR5YSt/pkQ3yEfaLY748M48+KMjO6vQPhhZp8P&#10;fj/NHpwgh8NeN9Ia7njHAXWbARxmUY43S2kiK3/XovvX2z4D8IWfgafxBHol6YvC95cpeWOlJCFi&#10;0iRl/fLAQeI5H/e7AAEdnI4YAfb8O1cLjKPvxXs5xtypK3LJWat0Pz3OKNalJq7ck73bbd1sz4N/&#10;4J//ABe8PJ+3fBqnhbUYNQ+HXx0+ElprmkXSk4k1LRJySpHQSG01TlTyDauD0OPvTTv2qdd8ReLf&#10;2adcmhi8OeDPE3jTxn4C1K3BV449UspLuLT4pmOWSWX+zLjC5A8yQL1K1+YfxE/Zyn/Zo/b0/Yg+&#10;Ovwj1vTNH+EPiD4tvpms+DirE6XqmrabeQXF1pOGCpbXB2Sz2wGxZIhMgy0in6p/bili+CniWD4R&#10;/AbwfpPx2+K/xk12XWrT4NXrvBBd6lB5T3HiODVYmWTQ44GignlucSIZlVo1SZ2Zv6E8LMneByel&#10;g5S5407qL/u30T80tD8N4xxcp42pXty3d362/U9a+FX7UnjPxT8Lv+CeKz679m8a/EfxBdaf4hkm&#10;iUzFdOsNRuL62KMDsk86ySIgbWUBuhxn7y+GvxU0L4n2niy/8NC6k0/SPEOoeG5LiVVEd3c2knlT&#10;tCVY7o1lEkW44+aN+MYJ/GzwX/wSd/bQvrvwl8S/Hn7fWg+E/iVpXi+L4i6foHh7wFHdaHpWv+XK&#10;kzmeeeOecXMU8kN08YgW53O5RZGLn2L9gvx78Y/gN8QfGf7B37W3hXwv4c+Lb3/iD4g+B/EPh+eS&#10;TQ/iBol3qkt1dfZBL+9guLSa92yW8hLhGRwWAJP6HVpJLmieBgsS3OMJPc/WrUtYsdGsLvVtXvbL&#10;TNMt4mnubi4kWOKCNeS7uxAVQBkkkAVcW/gMqxedbtcshl278MY84LAcHbnGT7/Svzd/4KY/G20+&#10;En7PV3aajb6raaRrGpaXFPqSwB7I20Wo2kt5YzNnKSz2Ud4YwRtk8p0B3sit8nftM/tP+JvAP7XP&#10;xzl07U9Q07w/H4J+FEXh/WLBwUh0PVfFssGq6hC+CuzD26MwBwPLPHWpjRk1odFbGKD16H7rpJIw&#10;CsA/Y9yMevofrXnviX4cab4l8ffDX4kvfXmneI/Dh1CGJoCuLyzu4dk1rNkZMReO3m4ORJboc4yD&#10;8UXf7VEmuftEeLtH0E6hq+h+GvESfDXw54dsZ9knjHxZJbR3eoTytg7LLTrSSPc5BVWeckMwiU/o&#10;rExy4BU4PGOfx+lY1E47nTRlGsr9mLNH5it50ayBgVZTyCD1475r+Uv/AIKR/s86F+wX+3v+zB+2&#10;D+z/AOG/Afwd+G/xOuNQ+HfxDkureY6Fa6pcMlxaXL28TolqbmSEo0iAJ5ilypZjn+rQyqxzuPA6&#10;elfLX7aH7Knw9/bW/Zr+Kn7N3xIVrfQPEVj5cF9CAJ9Jvo2ElteREjAkilRGHTIDL/FmvA4hyWjm&#10;WAq5diLclWLjrsr9fvO/C150K0MTS+Km09Ott0fz8/8ABSV9af8AZU0W38Tw6PBHP4+8Hwa0ltM5&#10;t/sh1u2DgM4DFeBnI9ea/RmXzAGTKMu84BI5A6Ef5496/Cj4leJPjF4+/Y4/a1/YO/aXsrrw5+25&#10;8MPDbXp3IVHjaxsXW4sNd05iB9ojmFsgkK52vycbsD9ZP2dfiYvxm+AXwY+LEcsXmeI/C+l6vMEI&#10;YCWW2RpBkdw+8duQa/yO8S+Bsbk+WU8Di42lQrVIvz5kpRku6aR/WnCGcYfG4qdei7qcIteVtHfz&#10;ue1qwYscxqpByM0zzHV8sEK4ORnvUDOO/wA3044oYllVVPznBwCCfpX4WsM3LRas/RaSildkN/Zw&#10;alZ3enX0EV/YXMLQTwuMrNGw2srDHIIJH41+T/gi18ffsLaJqH7Pnxc8CeOPi9+xkNQnn8B+NPDN&#10;hJqmpeALaeVpDpWrafFuuHtYi7eVdQq4VTtZcY2/q2J43MkUEizyKCXRSCV57irYOD8rMG6fKemT&#10;+eOBx9eK/VfD/wARMfwzKcPZc9GovehLS9tmn0f9WZ5OMy1Va0MXhqnJWpv3ZLX5Puj8j/E/jf8A&#10;ZpR7S60H41aTqEN1eCytIIdM1B7ie5J2rbrAIPMMpJAEe3cTwAa8P+Kvgr9p3w/4Y8afHb4a+B7+&#10;w+GHhvRLrVdYsvHMbaYNYggj8wNpkADXkMzLnLTxpEQp+XdjP68fHmyn8QQ/BLw4P9IN38RdCu2V&#10;scJaSPfM3JGCPsg9+c96439t/wCIXhu4/Yh/az1jRdUtdSitPDGtaLN5blTFehWtmhORlXEj7eeD&#10;kY4IJ/RaXiusRWwywWDSdaXLLmbkormtpZK111Z7eb+NvE8cPVozxdvZq6lGNm2l53TPEP2bf+Cc&#10;Pxp+Jnj/AMGfFP8AbE1j4PzfBrTo4tV0j4deHHm1S11+7ZN0Vxq91dQxCSGPcHW1WPaW2lyduG+z&#10;td/4JPfsK61cNdad8GtR8BSSMWePwr4r1fRYGOSceRaXMcYGT0VRX3F8LNLbRPhh8OdFkWdZbLw/&#10;p1oyycspjto0IYgdeCK7xABkAj1HrX8o8ceNXEVXNKk6GIlQjTbjGNNuEUk3bZ6t93d+Z+PY3NsZ&#10;j6rxuPqyqVp2vKT12202S7LQ+L/gz/wT0/Y7+AviaHxz8Pfgb4Zk+Isa4j8Sa5Pca3q0XGMR3l88&#10;0sf/AABl5r7LYSIQdisSDk5wc/1qZe4yyk+velwm7aEB98dK/J894nzDM6ir5jWnVl3lJyf4nDQw&#10;1Ol8CtciRpj85RQOpGaezSbRjavBJGakAVVyCRjtimykBc4UYHFeC4vobxkr2KzOc4KgDrUfAAJK&#10;gHpUckhBJ5JzjGOgqsZCOMgio5WbJHzB8M8jTrZyxIwB619EWoJRN/HHWvnf4aqFs7XaAV2qcelf&#10;RdmyeSpbO4j8q+wzZe8zov7lydlKkFjjHAOf8K/BP9szwHd+DP2kf2tfCP8AZMd1pHxr+D0uv6Ex&#10;4EvibQoHilhwP+WhhmsZh3PlN6V++hcMylFw1fC/7fPwX8WfE/4RaT49+FWmwav8dPh5q0fjLwta&#10;sQo1oxo0d5pbMeiXlpJcQYP8bR+lfe+CPEdLA53GliXalXXI32d04v5NL7zx8zUlBVYK7jr9+jOa&#10;+GniEeOfhh4B8ZtdW97Jq+hafqkksBzG5mto5Cyei5Jx7flXgPhpD8Kvid4g+GuoXMUXhfxJcXfi&#10;LwtI5ChLp28y/wBPUdCQ7NdoByUlmHSE1xX/AATb+Lfg34mfs9P4d8H+ILnWbHwjrN74fh+0R+Xc&#10;2tiZDcWMU8ZAaOSO2uIoGBA2vbyL1Wvpb4u/Cvw78TvDzaFrralaGK4jv7C/sLk295pN7GSYrq2m&#10;HKSoSccFSCVZWVip/Tczpf2dnOKy3Gq0JSd/LW6aXlf5o/XMhxccRhqVei7ySVvPo0eMeLNOtNR+&#10;M3h/R7iOOU6v4K1qxmRuRJElxZ8Fe4BnYZ9+teleB9T/ALY8GeGNTMUkDSWMBkSRSrRMFCsGB5DB&#10;gwx7VwfgP4Va/wCHPF9z448c/EzXPif4mGnf2Lp81xp9vYR2FkZFkdfKgUK88jpGXmIGQihVQA57&#10;zwzpd/oFvq9pdXtvf2j6jcXViEiCG2gkbf5TDoSHaTkDJUrnJya0zjEUJUo0ac1PkUdUmk3s7XW3&#10;qfU5fhpxftJxtzN6aadrnWeYB8oYZxkEd6wvEfifTvDOnLe6q92dz7IIbeBri4u3PSOKJAWdjjpj&#10;A6kgZNXIwJMhtp7Y7NXkPxd8Xp8Gfh94l+Jem2KagtjdWd3rEty7yNHppuo1upVbdkCKB53VRhRt&#10;6YrxsqwPt68aVrtvRd/md2OmqVGU1pbfy+R4B4p+D3jT9sD9qz9lX9n/AMba9qXh3wLLrX/CwNc8&#10;H2UqvGPD2kMkpbWJBu897i6ksrdIFPkxhpCTKygr/VuuW6AxoeoVcY/zn8K/Ez/gmnpmn+L/ANqT&#10;9uz4rXS/abzRn8L/AA90uXO5Y7SOxbUp/LbGAHm1BM45/dpmv2qSdiCmDyM+tf6/eCWRPL+HsNQc&#10;VFtXdtLN/n8z+GuOMasXmVWondXsn5I0BISSQTu7nPOT6f5xT1kQPghXf7zLjOfqOM/iazUcdSS4&#10;zk5OM0rXSrv2AHPAGOT7V+yRjpY+LdPU+d/2yfE/g/wz+zF8a7nx14Tn+IPh+/0WXQRoESh3164v&#10;yLO3sk3cZmmuYY9x6bt3QV5Z+yp/wTD+Dnwr8FeDNe/aS0nwt+1b+0vHpOmWWseMvF2lwX5g+x2w&#10;hgtNPhkVkgggTKK4HmyfNJIzM3Dv2+LxtN+CXhTxfPdQWuieG/iT4I8R6vJIpKxafba/ZvO5AIBV&#10;ULSEnIwhOOK/TR7qD5tsqsmMZzkEfh+f+c1307qCt1Pncxj+9fMfnL8aP+CfXgDR7q++OH7GWheG&#10;f2a/2nrEfbLW48PxjTdD8ZlG3NpniDT4QLe5t58bPPKefCSJEfKbW8z+JXxKk/am/YZ1z4reG/Bu&#10;vaX4x8K63p/ibW/BszqdR0vWPDusQXeoaNIRw06mxnjVhxIDE68OK8o/4KXf8F1f2b/+CcWvnwFr&#10;Pw9+Kfx2+I8ccUmpWfhm2VbDQXlUNDDqGoyfuoZ5EPmLCA0mzDEAMpPxD/wR2/4K4fCj9vH9sz9q&#10;i18D/DbxL8D5/EvhzSfF174f1HVIbtLjWbVmsbu4tTGFyZrdtNZwUDFrdmOQM10csl78lr+hzUKv&#10;tHKnHVP8z+kDUvjl8N9O+CWoftCx+IYNW+FMXhx/FialZDzhdad5BuFeMDl2ZSAF6liBX8Vv/BXz&#10;/gpf/wAF8f2OPGHw++JnibVPhl+zN8EPGUtxP4S0Lw7aabrU9isQV/sOrz3MLObwRujSBD5WSwQn&#10;aa/op/aC/ZT/AGh9E+Evxy+A/wCyx4Y+G/xG/Zs+IWg65ZXPgvW/ET+H7nwFf3qP5kuh3kdtcRtZ&#10;ySTSTfY5Y18qYkpKEfy1/kV8Of8ABNz/AIKu/wDBTL4x2XwB/wCChHx/8QeGYfhA9vot3pesSWl/&#10;qujWNxEHi1GG2jeKO6t7hIfLW/8ANmZ3iKndsIF0qCUeapa39WMfY1J1VFL+up/Tr/wQ2/aQ+Jv7&#10;VP7GHiX9pr4uaNo+heL/ABr8QdZ1aZdPjaC1uHjhtLaWeGIlvLWSa2mfaCQCWA6cfsTp/jpLC4Cy&#10;yIqcZw3zD6cda+IP2e/gX8N/2OfgH8O/2b/g9Bq9t8P/AAzZvZWZvrsz3N07SNJLPNJxl5JHkkIA&#10;CgthVUACuzudZu3JaNwmeMgHJr57HYhc7sfq+U8Mc9FKZ4X8TfCmn/srftJeGPGXgm1h039nf4x6&#10;vJYazpsI22nhfxu0ZkgvIFHEMOpLFJFInCm6jhcfNM+fprcCAWOCOQex/GvAf2nNMl+Lf7KHx3+H&#10;Uj3qa0NAuNY0Ga3dluLTVrEC8spYWUhldJ7aEqQQevNcX8LLz4i+KPhj8Ovih8PfHx8RaDr+gWGt&#10;Jo3i2EzGMXFsk2yPUIgJ0x5hGZluDwRX+Tf06vCvCUczocQYZxpvEXjJbKU49b92t729T7PhOdbD&#10;8+CqLmUbOL8n/kfWPyn7rFgB2Gc8182ftYeKdZ0H4JeKfD/hFwfiJ4seDwT4YjLbd+qai32aJx7R&#10;LJJcMeoSFzjirc/7QnhTwm/2P40m3+CGp/MY5Ne1G3TTr8DljaahuEUmAN2x/LlAIzGK+FviD+0h&#10;DL4hvv2ndfgudL+HugQXGnfC/TbyIxSanNIjR3XiGSJgGUSITb2qvgiEzSjH2hcfgHgH4IZlnGfU&#10;qtem44ai1OUvsu2qUXs232PU4hzenCg6VOV5y0t1XdnmP7bf7JWl69beDfh/4T1Fo/D+g6bbaPaq&#10;epggiSFflGOSI1J/E4rzr9mj9iDTvjJ8cPhX+yt4mn1CT4KWWlXXjv4i2kE7QnXrGGWO3s9JmdGD&#10;CC5uZWeUA/PFaumcMa+VvD3/AAUD8ReP/iatjq6vJFPcEL1IIJH+e1fs9/wTg+Nnw+1b9tD4ueAZ&#10;ddsofHmo/DjS5bbT54mgnkjs9QuTcmISBTKgGoWz7kyuA3OVbH+kXCMc2xHGFLC5nH/Z43nFdLra&#10;5rxOsJg+GpPCO1R2i3fp1P2Puf2d/gJrHw1PwZuPg78Mv+FWiBbeLQYNFgis7VABtMMUagROuAyv&#10;HhlIDKQwBr8TB4Zu/hv8T/jH8BtR1bUfEMvg7Vre30y+vnElze6RdWsd1aPO4A8yVFkkgZ8Zc2+8&#10;5LEn+Y//AILG/wDBWj4yfEX4y/GvwR4c+Mn7WPwQ+MHgb4r6j4e0TR/DfiJtJ8LW3hm0TyUmljty&#10;lxPqklwjStJIWjCMFUDAFfon+xH8Uv2pvjf+xnffG747eMLrXPj98SdR0rwroGv3EIiu5rR5LfRr&#10;C7nwPnmBkll3gZcKrYy2T+jfSg4UoZhklGjNR9vOrCMH1XM9beVtWfnHg1n1bDY+pXh/CjCTkujs&#10;tPxPe9f+Cnx1/av+LvxE1X9lH4ZeIPin4Ts9O1Hw3rPiSe9t9K0Wy1N7OS0ntrS9uWH2yVWSzL+Q&#10;rJGySozgsNv0f4P8D/Ez4ceM/iH4e+PPw01z4VeNNf1CLVNJtryWC6tdQsIrC0iMdleW7PFMIHSX&#10;dFuEiBg5QB6/bvxl8T/2UP8AgnR+zj4X/wCFkeO/BHwG+A3hawt9DsZtRl8tX2phI40UNJcXMm13&#10;IRWd2LMckkn89f2gP24P2Nv25f2RPG3xS/Za+PXhD4naz8PvEeg675Vo0tvfabK2oRWzJPazokyR&#10;TwXNzDuK7G34zkCvI4s+jtlT4blhKLar04XU77uKvqtrPyselw54q4uObqvUSdOUtY22UnbQ+K/i&#10;98TPDvwj0qTUrpLeAEknPGT/APqPFfD15/wUT0WwlbyYR5APLt2+b9enrX0/+1P8FL34r6HJY2ck&#10;iSg/LhiMY7fqa/InVf2I/iHp4uWWOeRORjHUZr+WPCrIuHMRh+bMqi9ttZvY/pbinMcyhUthYXhY&#10;/W34J/8ABQvwl4l1fTbG7ESz7wI3K5Kk8cE5x1x+Jr9t/hpf6j4306w1HT4pJbeVAykLnNfyC/s8&#10;/s0+Mk+MfhnRtV0i7Fq13GN4U9Nw5Jr+uz4t/HzQ/wBlD9nUaP8ADrwnH43/AGiryWz8L+BfCKrm&#10;fxJr15Dm1UDr9mUCSaWTgJHBMSRtr+peEPD/AA1aqngK3udr3PwTjDi+ph48uIp2mfC3j2HxB+1H&#10;/wAFYv2Uvgp4TvJpPhj8Dby58d+Lp4GOyfXPsZWGBzjGIPtVkmMjLXbj/lmwH46fGv8A4Lx6T+yb&#10;/wAFAf25PiD4P/Z6uf2gP2gr7xWPh1ol1q+qy2+m+GvDGllYltLOKKNpXmubxbqeQLsGfJ5fBr+p&#10;v9gX9iTR/wBif4c69d+LfF138Vv2jvGV6+v/ABE8Y3P39V1KWSSZ7e1X/llZxyTzeWg5JZnbk4X+&#10;Jj9ovxT4l/4JNf8ABerxD+1n+0t8Co/iL8OdT8V6r4t0P+zYQIdUsL6ORBd6c9wWUXls0mTGzfLI&#10;jAFAyNX9Q5JgI0aHsF07H865lKvOarVdHJ3fZH9s3/BLv/got4N/4KT/ALOcnxe0jwfqvwt8faLq&#10;snh3xl4VvZDLJoGqJGkmFcqrPBIkiuhZVb7ysoZTVj9srw3Zat+1L/wTS1qxhlfxlp/xA1/y9ku1&#10;v7Kfw3ffbC/B3RgpZ5HGW2civJv+Ca/xr0n9o3Rv2lv+Cht38KtX/Zw+FXxDvtL/ALEj8TpFY3eo&#10;aTpVk0J1q/O7y4xM80qq24jyreM7mBzXq3wP8QL+1Z+0Dc/tX6bpWrwfAPw94an8KfDPUbraieLp&#10;by4WTUtctYclvsbJaWdvbyvtMqiZ1HlyIzd1ONpPlen9bmXtL8vrf0scj+17478efFTxCP2HfgF4&#10;L8B+NPif4l0r+0PFep+LdNa/8O/D/wAOvIyC9v7dSPtV1M8cq2loGHmPCzsUSNmrwzwb/wAEHf2b&#10;dH+GMXgDxj+0L+2b8QrpfD934XGoTePZbSO10q4dZJrC1s4k8iGyMiRutuVcIY0K425r+Qf9rn/g&#10;rb/wUk/4eO/tUfCH9jD4neJ/C1/rvxPm0HS9K8M6HaXWp63LZ7dPs7UyyRSSPGqwHZCMIplkbblm&#10;J/qx/wCCOf7cn7fnxJ8c/E/9jP8A4Kd/CW++H37TnhjQLTxfomrS2MFsfE+hSzfZ3klFuTbvNFLs&#10;BkiIBD4ZVZDnZ06tNK2wnXjVfPI4z9kj9l7x3+wL/wAFNPGnhz48fFfxB8evC3xW0G/u/hH4t1WG&#10;CGey1OHyJNY068ihVUGo3FvaWMpuUCidLN8hW3Cv6A9xwSASxPQgc18Sft2aH/bfj7/gn5Lp1kk3&#10;imw+OFjfWpYfPFaLo+p/bSp9PIDZGf7vWvs5ZjgksSevP1rkxkW2mezk9uWUezNEbgMnCtj86apx&#10;uGSOc46kVD5mECgneOTihZSNwJGMc81wtX0Z7cY2Pkz9qP8AYs+B/wC1lbeFr/4h6Lf6J8RvDsr3&#10;Hhfxlobpa634ckcEOIJyrLJA4Yq9tKskMikhkOa/md/4J++I/Hf7OHiH9qv9iDxh4Q8TeN9O+Enx&#10;I1HSbTW9MSJ5Y9LvHa6tJJdNDiVYXV5XRoBIBkptULz/AGHykFwCwwQR0zX84X7S+iaL8A/+Cvnj&#10;TxfLqFho3hr4sfBaHX9UMp2bNQ0O7EDSlsYYm2nGeSfk6YxX4l9ILhylmHC2JlKmpzppSXfR7X32&#10;enQ+u4AzCeGzijyy5YyvF9tdj6phlE8Ec6CRI3AZQVKsAQCCQQCDz0PINeceA/gBD+3L4w+KPh7x&#10;n428d+Cv2ZfB98nh/U4PDeptpt1441oxJNc2kt9HiaGwto5YEZbdkeWWV1LhYmVtzw94judX8K6Z&#10;4i1OxewnuLcXrW5B3QxnLorKeQwQrkHkHNe8fsO3s837InwEgguD9q1nST4k1GfOGuru/nlvJZHP&#10;UktckD2AHtX+Z3Cee4Lh6nXznGU+edK0YRdvifV+iP3jxErVsRTpYOg+WM7uT8keA+Lf+CGH/BNn&#10;VVkvfhXpHxb/AGd/HkY22fiXwR491W0vrZ+MOfOmljlPHJdTuzzmvB/Hvhf9rn9g1YdQ/aA1Oy/a&#10;t/ZTikWBviXoGmPB4l8KQ9BceINKjDJcWyjCveWgGz77xgEsP2euLR7KSNBKshxwcda6PS9UvLdl&#10;iVzJCeGR/mBHpVS+lLg86/2TibBqdF6KS0nHzT3+Wz6o/OsDlOKy5qtltVxfZ/C/Vf5an5pabpmk&#10;fEnUfhh8RPD+t6F4i8GW9tc6np15ZXRmjvXnhWOGaGRMpJF5UlxzknLKR6j8nvGF9L8Z3uP2fNMl&#10;muLL4n/tVXGlT2yOU/4kGjra3Gptjk7GOmSA9MmYZ5PP7A/Gv4J237Lkvin49/Anw/rd18HZWm1D&#10;x18PdNUzR6OxYyy61olrz5ZDZe5s48LIpMsaiRGWT8vP+CKXwx8SfG2xt/21/iLo1/p2hWr+JNP+&#10;H9vdKR9ol1TVZrzVNVXdzht1tZRtzuW3mPRhXu0Msw2SZXis/wDaqphUo+xkrXc3e0Wukk3r6HVm&#10;fE31+pTw8YuFV35l2Wl36Pof0P8AlcMVA2g8AdBz29qkDA5xk0qhS20cn9aEbcSFVs4Oc1/AmJk5&#10;yc5bvU+nUUtEIw65PT0NMMigZBIfOKcsnyjruz6VVmdchgCVODkD1rl1a0KSb2JySFBDc55FVpJM&#10;kZU49ai84bTgkdvxqDzUZSdwI575rSKbWxrGHUkc4YcYz/Kqrlyx447VIWj+9zn1NU2duCDjPqaT&#10;TNoxPmf4Zk/Yrf5znavWvpSyMPlAyZxwOK+avhiM2MB5GFXp3r6NtyzQRgEbcccV9bmiu2Va8C+5&#10;hUGSEnPo3eq4zK33syAgg/j09PSpljUrjjJHrTvL/dtkgDpz34r5a7jK6I922p+Kfxa+B+j/ALDv&#10;7UXjL9sTwZaJZfs6fFGWy0r4mWMEXyeGNeabZZ63Gi4/0aaSdobj/nm8wl5Uvj7ongE8RjYgPjIG&#10;O315r6b8beCfC/xH8F+KPAHjbSbXxD4R1rT7jS9Ts5h8l3bzIUkQnsSGPI5BORivy5+Bev8AjT4S&#10;eN9f/Y9+M+sT63448OWQ1Dwf4kuck+N/C4fZDcO5ABvbYgW9wvXKxy4xLkf0Dgc+rcRZeqtaXNjM&#10;NFKXedJaKXrDZ+Vn0Z6fDGNhhKn1WWkJ/D5Pt6Poez3lvBIrT2Nxa3kAZ13xuHXKsVKnHcEMCOxB&#10;FYMzkFkkkZz1yRnn6V5p4g1pPgV8U5T4hkaP4LeNtQjS2vPLzF4Z8SSsEMU7DiO2vjsZXPyLcq4J&#10;H2ha9e1jS7iN3dEEZ9D2+oruxGElQ5JXvCavF9+69U9z9eyXNYVounPScdGv66GNFLhgwJ2g84wd&#10;w9qz9Z03SPE2i6v4e1uxt9S0W+tpbO7tpUDR3EEiGN0IPUFSwx71wHjAa94i8LeJ9P8AAPiW30Hx&#10;nbs0dpcSRkx297Hh0juExlonwqt6xuSp6NXP/Cn4q2HxQ8OS6lDayaL4isrltO8QaLM6m50LUYxi&#10;W2mHYA4ZH+7IjI65DCvdwuVV1S+t0/stX7xfR+j7npTqUqj9hLqnbz7om/4Iq+M9F+C/xc/ba/Y9&#10;8efEFdV+Ilr4w07WfDkt+rxPrmjnRrWOJEkb5ZrqCG3hEiqS5AEhG05H9EgvlDAIrO+DkgV/Pp+x&#10;/r+n/Cr/AIKM+P8Aw94hghi0D4teDLHU9AlmVWjPiLRDNHcxLnlJ2sbxHHcrDJycEV+9q3LMSFYR&#10;r65H8utf7I+Fuc08xyLC42Lu5QV3putH+O5/C3E+TTwuPq4eStyyf3dDohdiMuTsBHODVZr9SP3j&#10;GMdsHtXJ3utQwQuXkErAHBH9TXmeo+NChkUMX542ntX6FKai7nn4TJ5Vdj0rxjo3hbx94T8SeBfG&#10;Okaf4k8KavYz6bqVjcoGiu7WWMpJGw9CpIr5f+Fn7TDfspWmkfBT9sjxc+l+E7W5g0nwP8VdWO3S&#10;/E1oxCW9nrN1/q7HV0+WItOUiugEkjfe0kSdjH40cSqJJDj0P8q6K9h8FfEbQL3wj8QvCPhXx54Q&#10;vAoutJ1zT4b+zucNuBkgmVlcg4IJBwRmtqOLimuY5834Um4NxWp/Hb/wUf8A+CmXxu0Twh+2v/wS&#10;WuP2XPD3xl8deNvHuq654f8AGmh3P9rf23ouoX5vrW7hsreNzPeKgihjmVxsWILtBjwfvn/g3l/4&#10;JWfE79jW/wDiP8ff2jfhbf8AhP4uazpEel6ampSosmg2rskskEUOPmmkAj82UkLHsSJN7GYp/R98&#10;MPhH8DfhGr/8Kd+Cnwl+FTuojL+HvDtppzMmc7S0EasRk5xnHtWv8Q7v4mJ4fW8+FR8DXHimGZJP&#10;sevNPHaX8OCGiFxAGe3fnIl8uUDbgp82R3VsbGUOSH9fL/gnymCyGVGXPUPadF1z7EGiudrxAg4O&#10;SAfr27d/6V+TGm+Kv+Fv/wDBWr45+MPBUGPCHw7+EOmeAfE2oRxfub3Xb3UTqMVn5oODLbW6h2Xk&#10;r9qA4zz6p4usf2+PjAG8HaddfBX9ljwbcBotR8VaLrNx4m8QrCTz/ZcE9nbW1vI4bi4n80oQSImI&#10;BHuPwS/Z9+G/7OXw1sfhp8NbHUBpiTzahfahqN013qGu6jM2+4v7+6b57i6mYlnlbrwAAAAONvli&#10;0enh8LGVdSSsl3Oa8RyzvcShFO9Rx+fWuW8uR0KuSx6YBxz+dejeJtOZJpZhExUjBIrhSBliTt9s&#10;V4FRWeh+w4BwdNMqTSiwtr283iKGOGR3JPG0ISTxz0FfnX+y7+09onwh/Yw/Zjs/HHgD4tzeI73w&#10;tZ23h/T9P0f+0p/FUq2/mKtmtu8hCmPD75vKWNQWcoK+pf2ovG9v8Nf2c/jj43upHt4tP8Lam8bb&#10;9jGZ7d44gp7FpHRQfUivzG/aZtv2Xvgz8L/2eLH+zvh18XP2kU8H2HgTwwupeJZZtE8K29tbRfbL&#10;+S2huVSOMELuCYeeTyYywXcy/wAi/SfyrA5tUyvKcfSnUjOpKVqe9lHq20ku7s9NkcGMq1KdeU8O&#10;0pcqWvmznL39nbQNW+KNn8YfGlx8CfEfime6a61Pw5q8138QtQuIGDf6FPeapKIbMqHQ4s7dFVk6&#10;uuN2N8T/ANkz4u/G64uJ9C1F7HSEH+jaFdTSfZFXn5IWwzwDAxgBkHTZ3qx+zT8Bfgrp0ceqePvj&#10;NdfFzWrpWeWbxF4qW4ig8xtxNpb+Ztt1Ukqmz5kXgOeSf2Z+EXwI0y5t7ef4U/HfVPDkyKpSyuL+&#10;DXrCQ8YDxXLGcLgHiOeP616GXZ1Wr1Y5Xk14UKdkuZN7dLt3KWTUcsofWcalKrLs/wCkfiJ+zr/w&#10;T40Jfiemka5b6h4X+Ilmhum0DVYjFcvCGwZ7Y58u6gBI/ewl1GQG2sdtfX/7Y37Jnw8+Gfwk1z9o&#10;XR/DieAvjb4XSG60Hxj4bmOl+IItQkdYIYbbUYgX3SvJHFslWSJw+10ZSQPuD9pHxP4w0/VfBH7O&#10;/wAQfgpZeLvH2qQzeItJ8b+BvtV0fB2m20sUdzrpsYwNQtriI3EUcccDTiWSQKz+Wsor0f4kfCz4&#10;i/tTfsmfGn4Y+DvG/wAPPiZqsumrP4F8dwvHCt/q9pcpcQW+q2Sj/RbuO4tYllZAEIct5cDAxV+n&#10;0vDDESxNLHSqNVF2dvlfsfIYjxAp1KUsK4Lkfl/Wp+JWmfAH9jPw9Nqviv8AbI+Dvgr9sv8Aav1W&#10;GP8A4Trxv4n02AjUL1YlRkgtoUigjRAoRZfLE0m3c7k4A5L4jeOvhTp2h+D4v2atU8QfCo+Fde0H&#10;XYvBV9cPf6VfWmm30Fy1rp7zMZrOYpbsiBZDEeEMa53D5Q8ZfG7xLq3jXx3oPj/wtrHw4+KWm3rW&#10;/iXwvqcZju9Dvs5eNh/FETkxzKSkiFXViDXyz8R/iMulxPrfmXDvDIpiiQ5muZyQFihHV5XYhVQc&#10;liBjmvi45tn2IzX2eYx54wn7sZK/Lro1daeTP6SxXh9wvDIViMDPllKF3JS30691fofq/wD8HD/x&#10;h+MOueAv2Vv24v2Sv+EI+Pv7K0/hPxJ4X1a7k0mDX9M0d9VjjRb2aBlZYJzEHiScgNDJGVOCxU/y&#10;9f8ABILwN8S/Gf7X2h2fhW98QwfDtIEPjVrGIvFc6fHNFcQ29zhhlHubW2IJDY2FsDBr+0X9jT/g&#10;k34G8Ifs1fDGP45fCbRdS+Jeq6U2q+J9H1PTrSWKC8u5numgnVIwZXiEwiJkZx8pHQDHuet/B/8A&#10;Zc+Ac0FrDpPwK+FOsW6PHa29nZ2VneorrgrHFGol+YDGAOR1zX1fiF4q4r6hXyzB4WTqSi483TXS&#10;6W5/N/CfBWEhjIYvE148kWnbv/kfnZ8fv2rNK+Fd8lhMPMuWYjy8Z6mvO/hx+2r4I8W3kVjqawW9&#10;w8mCHPA598Vmftmfs/f8LNu28QeAvC/xJ8TJj5Zrbw3eRwtn+7LcJGjD3Umvxp8ZeDfiD8MdTb+1&#10;PBXi/TJVJUyTpDERjHOPN9jX88cMeD+UYrAKjWvCvbW+jv6H79mPHmIp13OlaVL0P63vgBa+D/E3&#10;izRdYsI7KebzFZHXGevWvpv4V+AIPiZ/wUa+Mfx48XQ6L4g0v4S+FLDwb4OvFgKSadqGqQLeX8T4&#10;+SSWGD7Oiy/eCX0iHpk/zf8A/BOz9rzxD4b+IWieHde8Pa7qkDSqieXc2m7k9MvMo/Wv6XP2QfEb&#10;arYftp31x4duvC2qS/Fy7uZYJzEZ3jm0XSnhkcxO6EtGU5Vm4Aycgiv2zwH4TxOSvEYas+ZK3K/J&#10;n5H4oZhQzPFYedNWT33PtCTxq+p37pJKUhU4GOgGen0rzD4ufszfs2ftHafrtj8bvgf8OfirbanZ&#10;Jp18dZ01JjLboxaNfMPzKyFmKupDrubDDcRXMWd/JHc5CseScA9ea9w8O3plgTzJnXgAqOAa/ozB&#10;4hqV0fNZpk0I00lqj8j/AIM/sifDH4v/ALdv7SnwK+N/iT4peOf2dfhZ4c8JN4J+EfifxZqGqeHL&#10;tL62uHfVLm1upXFzHE8DWsMDloYzCTt3BSP3CtdJ8M+EtC0fwl4P0TSvDfhqwgW0sbCwt0t7aygQ&#10;YWOGJAERAMYVQAB6Cvk/4p/AifxB8SPC37Qnwn1jT/A/x80bTpNFN3dRtJp3ibR5JBK+lanGnzmE&#10;SASxTp+9glyw3q8kcnpHw68XfEvXRrFt8S/hfafDjULVkEM1l4gh1a01LJbLQyCOKZMBRnzYkOGG&#10;MkV686snqtj4bD5PCEmp/I/zz/8AgoF+z3+2Z/wSo/4KX67+3Bpeg+GvFeiQ/ES58Y+HvFmn6c76&#10;GZp5GmNhqMAYmylaOd1aJ2G4MXjc9V/s7/4JQ+Nf2qv2u/8AhJP+CiP7Y3wm8P8AwC1LWvDtv4S+&#10;H/he0WZPs/htJjd3GpXDXBMubq48spv24itlYDD7j+m+s2WheKND1Twz4p0HQfE/hy9h8i+sNQs4&#10;7i2vIsY2SxOCrrjswNfCvjP/AIJ6/sZ+IdAfwlb/AA18QeBPBjZW50Hwr4t1jRNJv04JiuLC0uUt&#10;5Isqp8sptPcEcVtWxcJWb0ZyLhyrzNwtboek6X4v0/8Aai/aN8N/FnwjdjVPgD8OLTVNK0HVo2zB&#10;4r8S3WLe7urRsYltLS3jltlnGVkmuJwhIi3H64a4V1DW+NwwcE/pXjDa5pmh2djpOkWlnpWmWsSQ&#10;W9vbxrHFBGowqIgwFRQAAo4/lVFfHCo4DsVz1APXmvKrY5Nn1+A4YnTpJddz6Dtrx9rbmDkZDHGD&#10;VhblXUbVHIJya8o03xUlxJE/m9RzmuxtryOQkbiUZSQAc+tRzqSujKvgJU3aSOkMu87XOTz04r+e&#10;D/gsPo/hDWf2zv8AgnRP4k1ObT9IsdN8cajqsdu2JtU0+OCxIsmwCzxTT+QhjH3iQn8XP9AkF0HR&#10;iACB3BBI/Wvwj+PMmkfHn/goN4o8f3Flaa14R+E3hmPwPo9xIPMiPiG7lS91CWEnhXgjWxgLDkO0&#10;i5DIQPzPxf4jpZZw7isRVdrxcV3beiVj1uFMpnjMyoUae/Nd+SXUr+I/Fs/wp+DuveNvEelz6hrU&#10;NrJfT6bHJve61GeT5LONu5aWaOAdumPQ/X37HXgzxt8Of2aPgv4C+JGiW/hnx5o2iRabqthBJvht&#10;54nZCIm6mM4DKf7pX3r8mP2pP2s/g74M+NH7NnwB1XVtX1vxZe+O9C13XbHR9Nn1NtG0uzuRdCS8&#10;htkeRRLJBEiRhSz8kAgc/qdN+2f8IxY3XijVtD+P2ieHkha5l1G++FXia3toYVHLvI1gAFABJY8Y&#10;GemTX+S/G3AfEWJymk8Ngak41pObkoydre6l81rqftXEme4T+0HSdWKVNKO63erPsmGKafEoJZR1&#10;J7/SteMFQAdpGOeM/pXwh4c/4KPfsX+Iv9D8K/H/AMMeNLgWqX80Gh2N7qctpbMcCWeO2gkaFD6y&#10;Ba90+H/x2+EXx90jVB8EvjX4O8SXtoQLz+yLm3ubrTf9me1lBaIH/pog/rX854/w5zzDQ9rjcLUp&#10;07/FKEkvvseQ81w87qlOLa7NH0ZbXDROGQtjGBgZDD6dwfyx+n58Q+MPhb+x98WJ/g5qvjTwj4O+&#10;DviKzu/EfhOyuruONvDN2J1N7pqJncLORrlLi3AXCf6TEPlSMDwaDwp+0/f/ALcen/s4/Drx9B4L&#10;+EN14Tl8V+NvFGjxbB/Zcs/lRJb2Ts8NhrLTxSol1CBFJDJM7Q+ZApr9X/AHw2+E3wZ/tD/hVPw/&#10;8OeF9Ru9o1DVViM2p6s68CS8vpC09w/H3pHY5zX71lPBOCyTJHPiHG3wmJSlTpxV5t/zWfwtfO/U&#10;+K/tKriMTzYSnaUHZt7eh5p4F+KPw2+J9ldaj8OfHvhPxzaW8nlXLaVfxXJtX/uyqhJjb/ZYA1R+&#10;I/xf+GPwkstPvviR430DwkbxzFY21xIWu9Tl4/d2tqgaa4fkfJGjNyOOaoftH/ATSPjRo994n8HT&#10;WXwv/aPsbSSTwv4602FYb2zvFUmKG9YDF7YuwCy20++NkLYCsAw4b9hj/hWMvwb8LfHXT/D2p6x8&#10;e9ftpbXxn4g8QzLd61BrFvM8F7YCbaotraC4imjjt4ViiCqp2ZO4/PZV4b8KYmhPN3j5fU4Ozjy2&#10;q36LrGz/AJvwPYrZ5jYyWHVK1R9b+7b/ADN2y+IHxk8cWsF38Lv2b/HUmlSsBHqnjS7i8L2rIRkS&#10;C3mEt/txg4a1U8/XGjN4E/axv1DL4u/Zf8Fyh+YGsNU1fI/umQS2ftyEI4r2zVfEOp38rl7pokY7&#10;eDgVymuWV1YLC730kqPgEHjnHpz1rnhxvwbgpqGCyz2i/mqSk2/krR/A9CnlOOrfxa9n2SR5jc/D&#10;X9sK3Mn2bx7+yr4gbI8uB9G1awLDHIMoup9vOCPkPAxjmslPG3xH8Eatonh346/D7TvBI1O6Sw0v&#10;X9E1Y6nol5dv/q7Z5ZI4Z7WeQ8IssOxyQqys5CH0nT/7avbh10+WcSKNzbXwB75rY1ddG+Jnw98f&#10;/Cv4iRifRNQ025trhpXMZgwpYSo/VJEdVkWQEFHRWGCM19lw/i+C+J6v9lVcCsLXqaQnCT+LpdN2&#10;tfyJxeDx+Bg68avtIx3TsIFYHGMNx2P+elHl8nAB+teF/srfEnU/jF+zd8E/idrMhfWdb8NWV5dP&#10;wPPmMWHlGDgh2VnGOMH6CvdtrEkkV/J+eZXPB4urhamrpycdO6bV0fY4PEKrTjNbSVz5e+F8oOnw&#10;BhnKr0PWvo60IMSndjI6V83fDEr/AGdahQF+Uc4r6LswNkZJzgV72abs6Kcb0zajJUBsnr0qQbsg&#10;BSQeoI9utRIOMdCehPapUyTx0Xk9818rV3OW5EquCcYCZ6Hmvlf9qr9mTSf2m/Athptt4p1b4bfF&#10;PQL0a14L8YaeA154b1JV2hgpOJbaQbo5rdjtljZgcHaR9XMwG3GdxNQKFQv8xdf4unHt/Ou7Is+x&#10;OXYqGMwkuWpB3X+TT0aezT0YVKKqQcZH44+Cfif/AMLBufFH7Jn7XXgbSvAnxxOmTQapokkhOl+N&#10;9NYFG1PQ7k4M9u2QzRgia3f5WAKhyzQ/HOv/ALPdzY/DT466pqGs/Dt7lLHwp8RLs7ozGxCxWGuS&#10;gD7PeKSES6YCO5+UsySko36KftBfs0fCH9pzwpZeE/ix4b/tY2dz9v0TWLOdrTVfDV8BhbvTryPE&#10;lvOvGGU4OMMGGQfzG+LEn7S37M/hrXfBXxq8NWv7TXwMuYDBbfEOLw616bOz6Pb+KtItssqbM7tQ&#10;tkePGWkgQgg/07wrnOWZ5H2GHShOWsqLfL7381GT0v8A3Hr0V+nfh87nRS9s7SjtJLddpf5/kexf&#10;E/4Tanrk0PjHwd43vPhx4vs4XBvBCk9jdQKSxiv7RiqyxDkh1ZJI8ttkXLA/jx4h1b4xftB/EbXt&#10;c/Zt+C3xc8V/H7QYTpzfFH4LNDe+FNYKsVSy1Qar9ntrpUIY+WJJ2h52zdRX0V4V+Fmt/tG+PP2a&#10;/wBlv4XeOtRsv2XfHuuvL4n0S38RW+uaL/wj2nWzXt3Y6PrVtKt7BDcCKO3NrMqgJIQnlqGQ/wBP&#10;lrpXgX4ZeGp9O07TdC+H/wAMPDWnOYLSxtktrHSNPt49xEcSAKkaRoThR296/vf6PfglTWFljszq&#10;e1i24wjazSW6m+vbl1R8jxb4gV5VHQwq5FHWT7vy7ep/HDr37Q37bHg/SvC9l+23+wX+0P8AB7xb&#10;o+pwaz4X+J3gvT4riDRdTiyIbwpJK9vCSGZXjacxyI8iMNrcfuX8Gf8AgqZ4u13wV4E0j4vfsaft&#10;UeGfizqrGwt7pvC6aX4a16UJuS6h1S+uI4LWGUDeI5XLKSVUzYDN9G/An/gofaftFaZ4m8U/Dr9k&#10;H9pbV/gpZ3JsJNfFtpYvJwYllSY6A92uoi3mhkjmjbyWaWORWVCDX2z4dh8M3Pgzw5J4G0YaD4Lu&#10;LZZrGyOmPp32eJsnYbOVEeAgk5jZFYHOV4r+vuHOCstyZSjl0JU4S15b3in3Se1+qVkflGLz/FZn&#10;JPETUpLTmtq15vr6ngvhe98d/wDCG2eofETWNI1HxdeySX1yulyb7GyEhyttbOcGSOJdqeYwBkYM&#10;2BuAGJd3DF3YfdPC5616p4qtSmSkYjQcgZ4HtivKrsAFw4DNyABXpYmpeR+j5Bh4Kml1MXzj5hXe&#10;r9Dn0rpdI1aSGePD5xg4H4dq5f7M5XlVjOQRzyefatnS4AblBgscgHHWuZu3mevi6VPkaZ6JrPxr&#10;8MeCPFXwi8H+JHurW98Z6rPomkzsF8gXkdnLdCN2J+86W8gQAMWYYx3r6EhZmwzksWHU8k/j0/Lv&#10;X4kf8FTvgtqX7QfwY0j4XeHLnxBYeMdD03xB8UNMudJuJILyxvtI02T7FLFJH86ubu8t9pHJK1+f&#10;XwW/4KQf8FJJ/CXwy8E+DfGvwE+M2p67Hp2l+HtY8T+HLpdXv7i6MaW5vHtruKCZgJAWlEaZCsxU&#10;nNXj8zoYX2SqSs6mi0erPkcm4HzPNli8Rl9Pnp4Zc03dK0X1s2r/ACP6AP23/i5rnw3+E+i+Evh7&#10;r17pPxu8deI9L8G+ChYkG5F7PcIZrlFIP7q3tkubiQkbQkbZxmvtHcuzyxubGcMAD9fw5Br47+Ef&#10;7LB8K/EUfHX41fEzXv2gvj8ti+l2WtajZxWWn+F7OTBmg0XTYsx2aylV8yYtJNKFVXkKgLX1vI7q&#10;u9VwB0A6V61dp2R8LQpzbcp9TE1nTkuRtZQ78A544rzy58LS+Ym0qiHJHGT9etesNKyR/vWDORzk&#10;Z57V83fH745ab8HdK0WxsNNuvHHxY16R7Lwn4XtHVbjWLoDJdyeIbOEEPNct8kadyzIreDmmY4fC&#10;0J4nEzUIQV23okketSzCdFd/I+XPjrpNt8V/jR8L/wBm63DajoGl3Fr8QfHgxmOOxt5idOsJT0LX&#10;N5Gspj7xWUhPBFfOn/BTD9k74FeNfg34v+PevfDbwt4j8feEPDd1Y+HIdRtw2kabNeXEMb31xYrt&#10;juJYRiRfN3KuwHacV9sfAr4X6r8MfDur33jXxFF42+LviO8/trxjr6xFF1PUGQKFgQkmK1giSO3h&#10;izhY4xnLMxPonj3wN4T+J/g3xP8AD7x1pg13wVrdnLp2qWTSOgu4JBh42ZCGCsMqcEZB5Nf4reMf&#10;0jq2acbQzbA1JwwuHfJDldm4395+su36H6BgshdTCtYhKU52bv07I/CL9ib4ZfsL2Xi/wf8ADL4L&#10;fAvTfF2seErS3vJfGY8OxxqvnpIqXMuoS7JLo3HkzH92JY2XphMV/Sr8Pfg38G9a0eAav8Lfhvqn&#10;yjLT6DaSZHfO6Pnp9a/CW51nSf2a/wBs/wDabtvHMdn4X8J+JdK0Pxh4XnghbypdKsLGPT7yFFVf&#10;vWpgjcxKDtimVgMZx+4fwI8dadqOnWTw3sV3ZyRrJHIrq6SKw+VlboQRgg+9f234WcYQrYuGK5pS&#10;p1UnFyfNvq9dvJo8zivA/WMBGailJXuora2mx8ar8IPgj4b/AOCtkXw7u/CFt4IsvEnwH/tDwsNC&#10;vLrRit3Za2wvxDJZvEd5jubNyAekanGBmv2B8F+BtI8EaLFoelX2u6jEHeV7vVL17y7uGY5zNcSZ&#10;eZgAqhnLNtVQScV8j/tb/soQ/tM6V8M/HHw/8bz/AAh/aU+H+qNr/wAPfGUNsJxpt20ZjmtL2Dj7&#10;Tp1zGfKnt8jcuGBDKpqPwl+1J8X/AAbHZeH/ANpz9lv4r+DPE6KIpNc8CWE/jDw5qTjgyW8tmhvb&#10;dWK7hFc28ZUEDc+Mn+3qGKjVhGpC1j+epUPZSkpI6z9o39hz9j39sC9hX9oT4J+BPiF4ksoVhi1T&#10;c9rq9lCSSI0vbZ47lIyQSE3hT83BrxL4E/8ABIL/AIJ8fs4fEHTPin8NPgJb3HxEsWD6Zq3iPWr/&#10;AF2bSXAI32n26aVYJMEjegDDsa1/hv8AtPfD7UP2yvEPgrVdJ8dfD8fEDwppdx4Nn8V+HbzRD4lv&#10;dNkvEvrS1F4kbtPHDdWkoiKqzI0jLuCMV/QwkodrPmP1B5Xt+XvW1VdzXD4yai4RenY8G+OfhzRt&#10;T8LWunXvgzWPiJNLdRvDomn+II9ImviAc75HngEkYyN0bMwPBKnFeCaDoeq+ELe8tfh5+xhpfh67&#10;jdVv7PTfEGg21xESuVMhjkwWIORuYEjnPOa+u/iF4O+G3jDw1eRfE/w34M8S+FrWN7uca5Zwz29r&#10;Gi5aYmUER7QCS4IwBnOAa/LP9hj4PaV49m/ae+MHw68TfGn9nyDX/iB9o8OWmnaqZLSfQU0qxXT7&#10;s2F6s8DJcRBrhQyBlWULlcADzauTUalJ8yGsyqQqpJ6nrnjfUvESQn/hIv2YvjnpsTJuMtnHpepx&#10;jrwVtb15D0P8GOlfjF+2V4M+CPjnRNQTUU8RfD7XSjsE8R+HL/ScYxnMlzEkfcfx496/okvJP2l/&#10;BLvFrGh+BPj/AOGP+fnSnGg63Ev+3azM9ncHr8yzW3bCV8rfEr4kfD3xrPf+EhLeeF/GphMk/hvX&#10;bY2WoBOSWWB8rNGMHMsJkj9HNfgviJwhQwkVj8PBqS6xf/AZ+vcE8R1alRYerJWfdf8ADH8QkFlc&#10;fCn4iWF9p9/b3UUFwDDcW8gkRvmHIcHH5V/SV/wT2/aN8eeLPjX8RfD/AI2+HGr+B/h/8RPD+lXH&#10;hXW7i8tpotd8RaVavHfxFIZHMMsloLZ0DlTIllKQNysK/IX/AIKGfCXwjovjptX0/RdP0y8aYs0t&#10;rGYHdj3LR7WJ56E816t8Bfh748f4IXvxH8CftI/DHw58QdESPUfDmifEXVLexgsL2HEkU+laiGSS&#10;zuCyhXMqTRzo7RSYRia9vgjiONWhDFJay0d3b8djfjLCyw9WLf2XfQ/qAtkkFxHEcoqnLZ6jn/Hi&#10;vbvDscggwBsQ4HHevzl/YC/bO+HX7dfwnk8b6C2m+HPifolydH8d+ForpJ38PauoKyBGQkSWshVn&#10;hmBKuvGcqwr9LbNFgj8vALDjg+3cV+0YZp6rX0OTHZjTrU1KGx434u+O8Pgf4/8Awg+DWv6KtroX&#10;jTS9Wk0jWmkKq+r2flSnTipH35LZ7idcnLC1kGDjj6EN3lCp8wE4HIyMc9T9a8U+NvwX8JfHPwNL&#10;4L8T3ut6NNBe22raRrGkzi31DQNTt23299ay4IWaNxn5gUZSyOrK7A/P/wBs/wCCg/gXS9YsrbSf&#10;2Wv2iJ4Y5H03UJNT1HwheXpAG1bm3WC+g8xwDl43jTdzsUDA9KULxtE+aScJNzV1un+h9A/tCfHb&#10;wh+zl8EPib8dfGkc8vhjwxpM2qXEETKk14y8JBEWIAlkdkjUH+JhWlf+JpdR0mwu3tZ9PlubaO4a&#10;2lIMlvuQMUbHBZSdpIOMjrX8hf7cH7QH7Q37dPhLxz4D/aO1KD4M+GvDF3GNV+Enhxri3vNP1FJ0&#10;G/Vrl2866kChjBsVbdi6SKJDtNf1KeBNA+IHhH4Y+CPC3xN1fSvEfjfTdOj06+1KzDJHqZi/dpcs&#10;rAFJJESOR05CyM4BYYJ8PD5tTxKnGkneDs01Y+2nwrisBUozxiShWjzxs09L21s9DRvLsl2zj5h3&#10;rEkuJgHLYx2OegqS8ZlA469SPTNUiFUKW2kEVyzmz7LDUIcp0ulatcQzx7mKLjPIr3bQtVaaCKTz&#10;CTjb161842u7zOGZuCOa9r8NDy4BJI0ahASxc4AAByfYDHWunDSbeh8zxBhKfLc8j/bE+L3jP4Nf&#10;A7xX478H+JvhL4Ckt4JIrnxN4z1KWCy0EGM7JY4YYZXu5zJtRLdQCzsvDY2t+IvwG/Yr/wCCiHx2&#10;0+PT/G/xP0j9h79l/m6t59F0ky+O/FrTO0k91cPes/2BpndpTLIonYyAmJCdo+5PD/xRtP2nPire&#10;/FNvCWmfFvS9FuT/AMK20HVAyaF4XslZ4j4p1aTY4a9u3jl+xxIrzLaqrqIxO8o9C+Ifx81rw850&#10;XW/GJ8W+IrkNdyi1t47GzsYEADynczeRbLzmSWSRiTgEn5R+HeNHGmW4KlGGIoxrVYO8U1za97ba&#10;d2vQ+Z4NynF43ESlQm6dPZtafj+iPGfgr/wTz/Yz/Y5utbufh/c/Gbx94l1OV7jWr3xH4zvLr+2b&#10;knJnuYomjieQdiVyK93tLjwjo99Dd+HNCvdFiUnfbQare/ZrpCCClxbGUxTIc/ddT26da8Z8L/FD&#10;wp8Qlmu/DniKDXYVYL9qiVzb3DEc+ROVCT47mMsBkZxmu+jk3KPl6DGMc1/A/GPjbxHiK7i6jpL+&#10;XayP6GyLw5yinSuoqb6t9zovHl14e+IbaRe+IvD8Vv4j0xvN0jW9NdrLVNHfGN1reQ7ZYsg4Khtj&#10;jIZWBIPH/Fz4cfCT4+WtrL8SPCsyeNrS3NvY+M9InOmeJLEFNrGPUrcJIVYZ3RPuifJDIykitmNg&#10;4AALE4A2/wCf8/pWTa+IfDWr319ZaZrejatf2TBLy3t7lJZLVj0WRVJ2MfRgK+NpeKnEKXOq8mo9&#10;9V6a6WPUrcFZRP8AdypLX+vU/Lr9n/TvjX/wS5/ac1a1j1q2+Kn7LfjyFYob23tjHeRRWKyzyW01&#10;uPkgu4YZLq6hW22wXCR3UYiR3hCf0r6drVlq9lZanpl5BqFhcwrc208TBkuImAZXVhwVIIII9RX5&#10;k+PfBumeNtKt7C+8lNQsrkajpdzJF5o06/RHEVysRIWQp5rEK+VPcV+a/jL/AIJ+eItbvjpHgH4m&#10;X3wrtNP02zt9P8dXEl1rni+6uY0x+5nmuEg063iGxEjgQdwoRRg9/HNXL+OFh8RmVdYavSXK2o3j&#10;JdHZPR9NE/Q+AXAGJy6pKGAj7SnJ3Sb1T9f8z+lnVtV07RNI1HXtXvoLDSbSCS7uriY7Y4YUUuzs&#10;T2VQSfpX4ufsGftH/E/x/wCF5LXwPJ+zG+l+IPFHiHxTYaXrfibUtN8QX1rfalc3UMptWsSnMUsZ&#10;HlGZSBncOQPmW8+IX7ePwQ+Fx+D37TXiTVv2xv2bLu+Efijxx4YsRF41tPD+3E1nNpY2rcxybQsl&#10;xBJJP5TTYRmKkftv4O1L4J/G74WeDte8Fp4K8f8AwjvbOG50N7WGKWyEKjCGBMYieMgLgBWjZSPl&#10;K4H5tmXCVLhnKatLERjiYYiVo1INuCUdrppNSbd+V8rseHWy/FVcUnVTpSgtnu7/AINeauesSPcp&#10;FEby3tob3ykaaOGQyRxSEDcqOQpZckgMVXI7DpWDc3MzqBJId/u5IH0revrGeztY5ZWDxHA65wcd&#10;yevrVWPVNKg0a6t7iASXzbucDnPQ57Yr8FjJXvBXTf8AXex9fRjZLqYtlrN1pUkstq8XmMNrbl4P&#10;8q+Ov21vi1rngX4G+JfCvgh7m/8Ajf8AEKT/AIQDwTawqHll1bUFaH7QRg4it4TPcyP0VIST1r6L&#10;8YfFP4X/AAd8Oax4/wDi74isvDXhWzjVDPMGZppycJDDEmXmmc4VIkDMxOACeK+XvgD8JvHfxd+N&#10;c/7Yvx88IXngKWztLjSfhT4HvmBuvB+lTgCfUb9QSi6rdqArICfs8AEWSzyY/UuAqcMvrf29jFan&#10;R1jfRznb3Yx72esnsl8jx8/rxqXwlL45Wu+y8z7K+FPw+0r4R/DD4dfCvQXebQ/DehWOhWrsfmki&#10;toEiVm9SQgJPqTXfYiJOCB9TTTlDtByMdPfpSBgM8EfQ1+Q5ljZ18RPEVPim3J9rt3PWw8FSgoLZ&#10;HyZ8MJk/s63VPulV/Cvo6xcmGLOc18x/C/LabascZ2rxX0xpjN5SqwXbjNfQZqrPQ7ab/dnQovyk&#10;gkL70hJDHgEDjnjP41U+0Ak7QVO3qaOpkY8E5PXrXzNSByRhrqWySRg5Vc4ypqHYSwHJOR83Shd5&#10;UDcMn2NCJI3ILnrwBXI0lqa2HfKAA7b8HGKhkZcqEO49OSc/560/5VABUgZx070wqq4GAD2NVSqO&#10;LTvZoHqrM+Afjf8Ask/Brwt49+F/7XPwn+BHh+L4yeA/Etv4ovYvC8H9mX3irTlWSO9tSLYxLcXH&#10;lTyTRpLkSPCsbZEjCv0KsvFnw1+OfgR/EvhPW9M8efCXxTps1uLq3kJiubaWNo5YXH3o5AGeN42A&#10;dGVlYKykVSUbnwu/jt3P+eP518seK/2YNOi8V+IfiJ8D/iP43/Zx+Imrv5+sXXhpbebTdfuOP3+o&#10;6TcxyW08+FAM6rHORwZSMCv74+jT9LePD2HeUcQuU6F7wnrJw8mt+XtbbsfD5zwop1HWoxWu62v5&#10;rzNjTPgT+0T4CPgKb4Z658OPEHivw5aW2gaZ40u9VuNKu9U0KEgRWHiHTI7SeDUVijyomjeGQPl4&#10;/ILOG+3viJ8VvBHg7UPBWmeMfFOk6HrHiLUY9H0S0lc+dq160ZcxW8Qy74CuzEDCKpZiACa/OfUd&#10;B/4KGHSdY03SP2mv2erO+FrIther8LLlZ2l2nYZgdUaNfm5JVCOfu4GD+Hvw8/a/+KPwU/a4+Bfx&#10;k1bxM/7QHxA+KOlan4Kv9D+Jd7HBeeE9c0yfy57XSr21tvL01JpRNEyLB5crLCWxuVl/0U4Q+kXw&#10;zn05U8ur+05VdtRkktL63SsfELhXEUm5Rjbbdr00tuf1f63Y/bY2QK5PIAUfrXlep6JcRu5WNo48&#10;nOSM18u/Cj/gpp8FPiP4W1rxJ4u8DfGz4W2+l6veaBqM9x4Wu9X02HULZ/Lnhj1DTUuIWCNj5m2d&#10;eg5FfRPhL9p39l74mXiaX4I/aB+C/iTWnLRixt/EdobreBkqbcuJAwB5Urkd8V+nYbifL8U2qNaL&#10;t2a/pHq4LMZYduMumnmVBpk7SBDG5I5OOmK6zQtDnWRJHj2Y5+teiQ6LHdDdCsUrEbvk5B/LPHFb&#10;drpM0YTZCpGcYCmvXio/Zdzoxeec0eWJHaW9taW13dNo0WqTC2eMwEKGuE2k+VuYgYbpgkLzzX5B&#10;fs6fsr/Cr4A/tBeCp/hv+yR+2Qb6PU7ifTJ/GWoaJJ4T+HlpMJPOltLi1uHlnZI5HhgjbzXQSKBt&#10;ALL+wV9qlrpNvLc6rd2Wk2iZZpbmZYkUA45ZiBjt1r578bftpfsq/DZZf+En/aB+FqakgJGmadq0&#10;WpajOem2KytTJPI3OAFQ/rXU4xklzpNrby9D5h5nWoKao1pU1UVpJOykt7S7ryZ9Z/aA6Mdjg8fd&#10;7gdv5VWnmaV1i2SknkH+lfnNo/7e03xosZJP2R/gP8SPjfYNJNaR+J9bX/hGfDltcxSFJYpZrxft&#10;kjRsGV1gtJCrKVOD03J/hP8AGv4pyW95+0F8bNTi0VkdZPBnw/M+haTIrAZW7vg5v7zHI4kgjbJz&#10;Ea/APE36SnCvDDlSxmIU60f+XcNZX7Povm0dWXZbXxTToRuu+y+/qerfFL9pSDT9avfhh8E9Ft/j&#10;B8aYj5F1Yw3Pl6V4YZgcT61fKGW3UYJ+zruuJOAsYBLrzHwv+Elz4OuL/wAa+O/E9x8TfjVqsSpr&#10;fii6tVgZ4g25LKygGRaWMZb5IFJzjfI0kjFzz/ifxZ8OP2YvC/gf4d/Dj4aS3+va1evpfg7wL4Ts&#10;4IrrX74RmWURAlIkVURpZrmZlVEVmdjkZJ/Ev7cvhS3i13xt+w1BrPht4xJJbeCfiJYaxrNggGSJ&#10;bK5is45iMdLeaRiRgA8V/CPiNxZ4heKeAnVyDBShlsHolJJza3vdpyt2jdL1PocJ/Z+W1ksZUTq+&#10;jsv8j3wpEI1UDGAR7k9yT71EzFkj2kE7q8l+Fn7Q3wl+M93r2ieDvEUsPjTSG2614Y1exn0rXdEO&#10;cf6Xpl0kdxEpPSQp5bdVZhXsQCZXAUqeMj1/z/Kv4GzrIMdluJlhMxoypVY7xkmmvkz9FwuIp1oq&#10;dKSlF9UeVfF34H/Dn46eH7DQ/iBo0t09jdDUNLv7aUwXujXYBUT2k6/NG+1ihHKOhZHVlJWvhHwT&#10;4b+MX/BPFLuLVtZ1n42fsjxXDzWupWtl/wATn4b2xOTHd26MftmmKW3edAoe3UEGLygPL/UraFYZ&#10;kZAeODUm77+4pjuWHB+vt14r9D8O/GLNeH5KjCfPQ6wf5xf2X6fNM48dl8Kj507S/P1PQPg78ffD&#10;fjPQdF1zRtc0rxDoN7ClxZX1ncLNBdRMAVeORcqykEYINfVuk+I7K9jVoZIyxHPPYf5zX4X+Kf2X&#10;te+FF7rXxC/Y+m0fwTrc873up+BL+5eLwz4hkZt0jQqAw0u7b5j58C+UzH97E5O4dj8A/wBuvwT8&#10;R31DQ7HU7vw54902f7Lq/h/UmQT2V2oBkijnjZ7a7C5HzW8sgGRu2niv9QvCHx4hmmDeIwl5wh8S&#10;a96Pr/mtD80znhalOpyr3aj6d/T+rn6V/tT/ALLHwY/bH+Fd78K/jFpOoXmm+fHqOl6ppt29lqnh&#10;vUo8+Tf6ddxkPb3UZYkOvXJBBBIr8JPj945/4K8/8E6p/EOh2P7YfwE/aN+Dtr4TvNa8J6p8VPB8&#10;sfiDW723kVP7CFxp0ka3WpMskDRGQAzhpDjMTCv2R0X9oizCILm5C5PPp9M1w/xH8XeNvGWoWOse&#10;BPit4c8NxgRGTTPEXhmLXdPSWNmKXVugmt5YLkbz83mlDtU7Ack/0dk/i/ltVKNaSt5nw+Y8B4yH&#10;wRdzmfBP7Inx9+NFh4Y1v9vj9o1fixo/kW99P8MvCGgL4c8LG6KBvL1ECWa71JI3JxHLMsBZSWib&#10;gD9E9H8M+GNC1fxFr2kaZHY6nqa2y3zRllE/kR+XF8mdq7U+XKgZAXOcCvlT4e+OZfBuiXFn4m+I&#10;Wt/EbXri4a7u9Uv/ACod8jKq7ILaICO3hARQsSj1JZmLMervPjZpKxF4rmMnG7h+cYzzzXXX8TcB&#10;Z8s1ZGOG4NxKfMoO59FatqVvBBI0sikAfhX50ftQWHgr4g6Pc6J4t0ax1yxjcywGVcSW0o6SwSjD&#10;wyjnEiFWHY8Vs/EL9ojTdO0y4vtS1jTtI06Nd0s9zcJDCgwc7ncgDgZ5OP1r8vviR+194M8Q2niX&#10;UPDt9qGr+F7C3luLnxGISmjgg4MUd25VZmxuYtFuRQpBcHAP4j4heIEsVSdLBpu/XXQ/UuEOFI0q&#10;yliGlbp/wD8Uv+CgfivQvCfjOz8A6j8RNH8UxyMoi0/Wb6Iarbxk8AOxBukwf4x5uOrSHp98/sA+&#10;Gda/Z8vfgdqmhvaeI/gd8StSuPDWoaXLEkh8Ma8tpLdwXdmWG+KGZbW5imt/uh/KkCqS5Pw/4m/Z&#10;V+Mf7QHwk0f9oz45voviD4Aa5q2oNplzc2S2ep+HrATOunalNGw8t4ZSIykyBSoeEujLIXH6SWnw&#10;S139iL4Had+1Bb61cHwl4Q+G9v4nl8D3L5tLPxcYYoZvs0bRloreeO4uYxGrf6M7MYVCu0dfn3FP&#10;FORvht5LUmqtevzU4qLX8VWsulmn1tvc5M5xVarjfb01anDW/wDd6+p0v7WM/wAWdI+LGvfEf9jz&#10;wVoXgvx98ObjSNM1jXtM0uF5vF2qavcQbdFvYVKJJp0VuUu7iSQh42a3MTIVZq/RX9mT9t/wh8bt&#10;am+Evjm2034V/tI6XC7X3heS6M1vqsMbAPeaNdMq/bLUnBI4liyBKi4DH8/9L/aK0nwf+yve+PJp&#10;oIvF/wAT/HGua9HaaZ5l3Pqkst69nZQWaIokuWNvaWqRqqBnGDsGcD8YfiNfeJdJ+Nfxd8N/Hfw2&#10;/gX4jaHqunJYWkN8V1Lw4psobyJ/tMDA214Gu8t5T5QjbuJU1+3cAwxnDOT4fLpUnOFKKU5Xbk5v&#10;dK7d7GGSZPRzKbqKuo1KjbjF7WXXyP7jorrf947D1ODj/PrT1Z3VckIWJIAPT8a/mT/Zy/4K9/Ez&#10;4WpZeFfjnZXX7Q/gaN1RfEFjLDb+J7OI5/4+IDst9QC9N6mGUgD5ZW5b9tvgj+3X+yZ+0LaaFf8A&#10;wp+O/gHW59Tj8ywsb24OnX9wAxU+Xa3QilfDKVOxW5BHav3LLuIcNiaaqU5W8npr2PJzHATw1X2N&#10;VWl+foaf7Qn7NHhr4y+IvA3jnTfhl+zjqHxP0SZX0/xT4w8Mvqd9owVw8TWqxyQ+bscbxFK/lhgp&#10;wcYr1228M3+leFtA0XVvEWreMNYtLOOG61W9VBcalOEAe4lCAIrOdx2qAozgDAr0eF3dQykJE33C&#10;BncOuQe44J60lxBGYz5g3s2ARmvalJSS0OfCzjSnz3ufOt/YukjKVYMvHz8ZrKNvK77Eifyx14zm&#10;ve7vQopZNzIpc5wMZ7/z/wAKy28NRrmVgOD29Pw/z0rzqmH10Pr6OexUNTzXStGleQAquOOT9a+e&#10;/wDgoh8Z2/Z2/Yv+MHijT9Tj0vxhq9rF4P8ADsrAkf2tqci2VueMH5TOZCc8CMnFfbVw+i+GrGfW&#10;tZ1TTtC0qJd811eTLDBEo5JaRyFHHOc4xX4lfttfEj4E/wDBRPx/8Cv2P/gz44T4pLYarq/jvUtU&#10;0OGWbRBfaTps0tjbf2mv+jzS/a5bdmjidyoALBc4Obr0qK5qkrb2+R8pxHnLq0+SGreh9eab8NPD&#10;H7KHwN8B/Arwtey31to2mQpq2rXLZuNXu0iRJbqdufmOwAKPljjVI1wqKB+N/gDXvE/7UviO98VD&#10;TbLxLpur6hqF14b0G6Dvpz2WmuVuNe1oR4MthaZEMFoDsmuWZuWlVo/v/wDb6+J+q6b8E/iv4r0y&#10;S40bXLrRjYaeJ/3clreXhS3iUjGfMV514wTkHg161/wTn+A3g0/Av4l+IbGxhsNF8SNd+BdEMaqT&#10;YeGtMEmmxRxEZ+WWdL67b+804JzgGv5C4FyF8R5/isZjE3BStfyXRPzejt0PvM7xKy3L6OGw7tLl&#10;u11u1+i28z83fg/oM3i+6+El5qmv3fjf4++KtIPjLUfFuoWcP2jwj4VeUG3tNOt9phs5Jd8MKiNc&#10;7luJCzlFz9i3HijWPiN8SvFHwu8I6hq3h7w14ZS3/wCEm1m3ULNdXc0Yli060lbO1hEyyzTAblEk&#10;SrtZy6/Nf7JOh+KPBPx8+N/wp+I1ld6Z4+8HeEfBnheSK4jK+dbWyahGt1A38dvPtWZSpI+cA4KE&#10;DsP2DPGWpeNfDXx21jXZI01q++I+q6wij5X/ALNuREbJgG5wYYgo6D92w/hr+cPFDhzFYfE4yrVp&#10;r/Z7LVaJzk7fJLZbH3vCmZU6lOhShJ/vbv15UtPW+5sXuseOvjX+0142+DFnqN3oP7PngnQ7JvFA&#10;tpJIrvxNrV4rSxWIulYSR2sVuEklCENI0sYJ2kg+/a1f23gm68LfCX4W6LoOja3ewSTQQxWwjstH&#10;0+ExpLdSRx7dxBkjjSPje7DJCqxHzT+yn451C8+OX7Y/h/xFDaWsupeMX8RaA65VtQ0uBU0eQjIG&#10;TFcaUwYDIAmj6bql8R+Mb8n9s3x5b6pcWd/ZX2neAtMmA+bTkW0gJdMcqTcavJJ77Uz04+N4i4fr&#10;Ucb9Sqw5adKELLpJzV1J97tu78rLQ78tx9OeHWIjK8puWvbleqPtu5aMSJbvPEl1ICVRmAaTbgEh&#10;c5IGR06ZGa8t8Y+Dhe2Gp3PhmaXQfF7q8treQztADc7flaYLlZEJxuV1YEdq89+HbQ6p8Z/ilaQW&#10;11DoXgnT9K8G6SrzNIPntku7iQE5O8iSzj3EkkQ8nnn39/3incDj/ar8+x2Fnl2JUIu8t3/kff5V&#10;OOKp88lo7nwX4h8d/Hnwlea7oHj+20jxtpVjF9vvH8K291pOrtpiuAb/AE9RNKl15JYCa0YpIpwV&#10;MoeNXsfscfEC5/Zw/aLu/hd4j1jQ7v4DfF/Ot+BPEFhIkOn3niIKJJIGgQLHbXd5bkSlY8RzyWpd&#10;FR5JIx9IfE/R7uXT9N8U6LFu8S6FcnUbQA7fPTBE9t16SxbwAeA+xuqCviL4wfs4WHxc8DfEb9nr&#10;TLq70XRP7Y0r4g+B7y0uDbzaDI935kxtJf8Alm8MyzTIBwPtKrwAK/U8pxWAzPBSwWMSp0qqtOy+&#10;F9Jpd4vXs1dHyfE+RV7KUG5zhrHz8n67ep/QDc6ve3SxpNK00a/dB6A4rn9S1KyskSa/u7W0jaRI&#10;VaVxHukdgqICT95iQAOpJAGTxXy9+w38btY+MXwY8Oan8SBBL8UPDeoXXhDxtGqfK2sWL+VLOEwM&#10;JOPKulGMbZwB0rz/AP4Kf3XgvV/gNo+hSeGdN8Qa3rnjbwr4e8P2s9qJS+o3Gr2wJROCf3KTlsYB&#10;RWzxX8vYLgypHPlktdNNNptJPa7utVutdz5TFY9UcP7eMel9dOuxgfD7UIPjB+3laX3hW4u/ix4D&#10;8A6DqkPiHxBdIkujaDrtxJAtnp2khQYxfxRR3LTzoWlVZRG7ru2L+phKlcqTnAyMfez/APqzWFoH&#10;hzw34Q0az8OeEfD2h+FfDdmvlWunadax21vapnOI4YwEQZHQD361sZ4xwDj1zXz/AB1xHHMMRGNG&#10;HLTpRUFd6u3V9LvfRf5nnZdgnBOU370ndjuScgHngE1HjHU5PehSAQrMcelSblycMB+FfCRg90eq&#10;42Pjj4WuG06yGTyg/CvpmwJ8pBliMcgV8wfCzI020ypJ2j6V9OacHEYIUk4Bzmvrc1Wp1Qj7poHc&#10;WG1Xbjof8asq8vyfKM8jp0pVZVyTkHvUjZGGHJBzwa+YqydzEefMK98ikCvj5Sd/fBp/YD5lGRnm&#10;lIwGwXAB7VztXFewihj8zE+nNSgIeGQKAcjINJkBcY3DPc4NHmL8o2kg9MmmopvUy530GOgyDg+X&#10;nFAYFtgUBep+Xg/jSF18wlVUnoB159acQGHKKAeMHkZqXezTBX3MLxNren+GNFu9c1C01q+toFyY&#10;dNsJb25kJIAWOCFWdmJI4xxnnA5r8ILL/gnN8bfi7N8RvFXjzTPDvwp8SeMfiSfGWlat9tSfUfhx&#10;o8Oqm/jhhtlV45tSu3KmT5hDGqIGaQqVr9/CCCNpQ9sf5+pqs7DzGxuU9z0zn371+h8C+JeO4dpV&#10;f7OSjUqWvJ3bSWyS283e9zysblUcVNOo/dXRHmfwZ+FHgj4DfD/wx8LfhrpTaN4U0yExxgyGS4uZ&#10;WYvLcXEx+aWeWRnkeQ8s7Emui8T/AAw+GnjiJ08afD3wJ4v35LDU9It7ncTwf9YjepH+NdKQVZWD&#10;Z+navHvjj8f/AIefs9+D28YfEHU7qNZHaDTdNsoDdahrl0ELC2s7ZPmllIBJHCqAWdlUEjm4decZ&#10;zm0KWDc6mJrySXK25Nt9lqXmk8NhcLKrVajCK3drHzb+yh+wR+zF8fPid8ePjFrnwa0LTfhzZ6vP&#10;4C8KaXot3d6XBcpYS7b7UpPsksW+WS7EsEbZ+SO1+XmRyfOtU/4JU/tM/AXxN4pu/h/4jtv26Pgj&#10;eXctxZaB43+JHiLw54s8PQOzEWVpqkNzJZXluikqguI4nxkFzkk+mf8ABPv9oH4v6V+yv+wv4D+F&#10;Xw4+Hmr+L/HWg+LdVebxZrdzpUFne2d+80tuRbW9yzSSfaZXyOAIXYE8V+h0utf8FFZTeSSeA/2J&#10;7eBgPKi/4SjXpHRsAkM32AA45GQozx+P/RXwtk6yrK8NltTVwhFO7966Wt23e979T+RIZnOtUniY&#10;u6be21uh+Hnxp8DfDz4WfED9m/wV8Tf+CbPwp+GXiT4leIR4M8P+IPiz4/TxNp+nag0ZkVZrW2ku&#10;5JgSERSzQq0kkal03Fh+737KP7Hfw5/ZjsNX1zTtJ8H6t8WtYiSPWtf0zQ7fSYPKRiY7PT7OEbLO&#10;xj3NthDOzMS7vI5LD8dv+Ck/7FH/AAUn/bj1v4PuPhx+y5pOgeFLTVgINL+IuoLJd3d15AS4Qz6a&#10;hheNLXCEEkNJncCvP2v8Df2k/wDgof8ADL4WeEfDf7U3/BPz4kfEHxvpdoLLUvEnw78Y+H9TXWRF&#10;lY7k2M91ayJLIiqzouRvJ2gBgF+6q0KEcPTq06qcpXvHrG233nk083xNavOlVptRjbllpZ/LfTzP&#10;Fv2o7bx3+yf+2v4E8XfBj4Vy/Efwj8erz/hHdW8OWeqwabHbeMbWCW5j1NXm/co91ZwzxSE7TJJb&#10;Qljkk17JN+0ZaeEHu7P44fCP44fs+XFtGJ57rxD4ee40hUyQWXWLA3FjsG0n55UIHJCjp4v+1r+2&#10;B4f8UaN8IfEfjD9lD9t74b6l4S+Jfhbxcl5rnwvv5bezt4L+NbqVrnTzcqm22nus5OW6AHNfoj8N&#10;f2+P2MPivrV34W8HftJ/CyXxSn39E1S9/sjUwhA4axvhDMf++Mc/jX8oeNH0V+FOKcW8zrxlTrzS&#10;5pwdrtaap3j+Gvc+14U48x2CpewbvCLdk/M+UvGnhHQvjyPhJ8XPg58W7PQPG3hTU5NW8KeL9BFr&#10;rFqglha3ubaSIkxT288MjxMu5XXIZXVlBrh/2ev2wP25viVqvxD8ReGvCXwE+O/wN0HV7jQbLWg9&#10;z4T1PxPeWsvk3f8AZ0LPfW8kEUgkiWaZ4FkkRwMIN5+zviB+wf8As/eOdc1H4i+BI/EnwC+JV6oe&#10;XxN8PtTOl/bZBjEl1ZgNY3x42k3EEhIOM8Aj8yNF/wCCfn7Wn7KGg6VoGn/Fb4yftafs76GJE0fQ&#10;vA+vw+DPEGjwPK8zPJaRBI9XmLTyMWN7ASBhYCwGeLwB8E8y4PqVcHUx/t8F/wAu4NcrTbu29/lZ&#10;/I+kzLifDY+cZVKfJPq+n9fI/TTxj8NPg9+2t4C8LeKvHXgTxt8Ivipp5kbRNc8pdN8VeC75N0be&#10;RdIXDxg5BTdLa3C9VkQivl34XfEfxzoXxP8AFH7MH7Q0WlwfG3RLManpGtWMBgsPiLoJYINWso8Y&#10;ilR2WO5tQW8mUggmORDXr/wA+PXwr8cwnwP4L+IWqap430aNV1Tw94lMlt4n0ontf2NyqXSkdPMd&#10;NrDBDMCCfmf/AIKufCb4f/EX4O/Bn43+PNJ1q7/4Vl470u+urjSL+Ww1ODRtRmj06+azu4CJIZ4x&#10;c292jKceZaoDkbgfp/G/wByvjjLpYXEJU8TH4KlruL7Pa8X1X3GuX5zPK5LEUGpU38SvpbuvM+0T&#10;GHJC/Lg/l/8AXpjDG8hnJ6+tfGPwT8d/FT4efG34ofsZ/H/Vh4w+I3hWxt/EXhbxg0SQN4+8KXEj&#10;RRXk0KYRL63mQ21yEARn2SKB5mK+vpJljSQzSNFHgkseijHXNf4e8feGeY8N53UyLMF+9i7abNPZ&#10;r16H7flWc0MXhliaLvFrr3/4B+V/7Qfx88H/ABg/ay8J/sYO3xB+I3g6GCOfxN4T8ERSte+MNSk3&#10;uml3+oK8cFhplvDGtzeGSVWcSQR7SrMp/RL42an4P8GfDDwt4OsfAXg/wLbWUKfZ9E06OE2ulleF&#10;WERoqZHZlUHr9a+f/wDgn38NfA/gL4afEz9rOLSLHSB4yvb+TwwjDfPp3hlLp2jeWViWkub2dZb+&#10;eUks5lgUkiFQPx8/bP8A+ChN1c+PdZ0rSZI7iKCVowFfGcHn0/U1/q/knA7ybhLD5PlVG1ScU5vR&#10;Ntq7cvM+E4TnDFZpLG42fuxei/yP0MX4jXMV0zrO6pk4IPQVuxfFK4KKDMxAOAR1HH/66/n0t/25&#10;PES3AMkIGSQV6/hkE19SfCn9sXwx4rvRo93qdlDqoO54DIPNVeOSuMgfUV+M5h4c8QYWm6yi5Jb2&#10;1P6Pw2e5NiZqm3Z+Z+lfiXxh8Z7y8nu/B/xb0Pw1pATizuvCx1F0wo4VxcxE5OTjB618teKdW/bB&#10;8RXmt6pqP7S3ij4f+BbK1aaFPD/gXT/7V1C4HTy7eZrtvKHJKna8hOAq4yfUI/GOmvp8d6bmJYG+&#10;YOG6n/P9K+dfjD+0FoHhzRNQFrqUbXBUgBZMn6f55rm4WznNqldUKdNS1Su4p2/D8xZ9w5lsYOs5&#10;uOjejev4nqf7JegfsL/tQ3+qfC/9oDSh8cPjtcW9xGbnxrq2oXkevxwlfPbT7O8MX9nXERIMltHE&#10;jxBgyvIm5x+g+i/8E5v2XtN1fS9S8Q6H8QPidp9g4bTtI8XeLdS1rS7HB+QJZXMzRSKvRRKr4464&#10;GPwn+A/x80Q67a+NdW0HSvFOqWOo295LYamq/Y9YELhol87P+iXydbW7OF3nyJGEcxA/piuPjx8N&#10;rL4Y+F/i5JrN1e+HNbhtm0W3tLR5tQ1iecDy7S1skBlmu2OE8hV3BgwIG1iPh/pA8NcT5XmVL+ya&#10;1Z0cVooqbaU+sUltp0tt5H4XlWNwt6ixKScNb2tddG/+HPZv7OsJ7I2E1lZSabsEfkPEpi2L0UJ9&#10;3aMAAdMV8f8AxWs/En7Xmiat8E/2a9L0/wAb+Xr2lP4h8W3hdfDGi/Y9QhuJraW6T5r65P2cxm3t&#10;t5VjiR4etfS3hf8AZt+IXx0FtrX7Rd3e/Dn4XyIJI/hxpN8Bd6onYa7qULZZCCM2VqwjHKyTTAso&#10;/Qbwl4c8P+E9F0/w14U0HSPDHhexgS1sdO0+1S3tbKJekcMKAKijj5VGK/U/AL6I1fA1qWecSzaq&#10;wfPGmns905vv5L5s+E4q459vCWGwqtB6OT6ryPg79i//AIJwfBX9jbw94XFpfar8V/iVpdg2nWni&#10;XXlDNo1qzs5tdKtuUsLfLtwmZWXHmSSYr+Pv/grFouq3H/BTX9syTSoj5R1rRi7RoANw0SyBBIGT&#10;2/zxX9xPxO/aj+Afwp14+EPFPxL0ebx44UReGtIjl1bWpckY26bZpNc4PZtgHqRX883xL/4J/ftY&#10;/tZ/ta/tIfG7wt8EIvh18NvFutWepaLqfxA1SPS52t4dLtbU+Zp8AuLqNvMt5DtdEO0qeCSB/f2c&#10;/WZYWXsoKc21povzPk+D8VhI4+DxFTkhFS1s3+Wp/NNo/hfxteXtlpcFtqki3zrYmRQf3QkJVnPY&#10;BU3HPqB61/WN8AND+Cvh/wD4J1eH9R+J/wAPPC/jL4beC9D12e70u90yG+WKGyubsukaSqVD7YyB&#10;0OT+NdT8O/8Agh/4kspdN1bx/wDtI6DpWoIQ0lp4Y8IBlQg/wXN5OxJx/F5I+lfH/wC3BJ8WP2OP&#10;i1Z/sg/DT42X1v8ABLXPAd14r16+17R9Okv2uL3UrmK4SzmEUcMEbDfu3pKVDfLt61+NcY+BfEXG&#10;6weU5ZOFOrGrGbvNx937XvJdvM38SPFvI+GsHWzjEynOlCLWkbu/Sy3d2fdH7JX/AATE1DXfAWlf&#10;HyH9qP8AaJ/ZvvfGWm2XiLQ/BPwz8R/Z/Dfg21nhWWCI2l8l1FeXAjlQSuUSEtkJGoUV88ftjeE/&#10;+Cr37Ivj/QfEGl/tuaj42/ZJvbZ01Hxne/BnTtc1HwNfbwVOr2WniGRtOZMj7bCjeWc+ZGqkPXwT&#10;8PP20/2ufAnwdsvgD+y/8fPi74507S9LfSfDOl+H/DkHiPU7GNV8uKK3vEtJpSkQIC+azFQAu4cY&#10;/o/+FXxU8c+BPCGl/Df9nr9jH9pnx5CkT3l14j8d6pa6FBqd5IAZbq6ur+eW8lmmYF2K27YyRtXA&#10;A/sLOuCVw9GGArzhK0bXjLmtbTWW9/U/BfDnxYpcT4d47BU6tKF1/Ei4N6dF280fmh4T8Y/8FDdb&#10;8FQ+OrX/AIKr/wDBM3xL4J2eY+tJ4GVrdozyu+RNSSNHwD8pA5FeN6pB/wAFR/jnLayfDD/goXY6&#10;p8NLh4tA03xT4S+FGm6TZ+LfEEzqkdrpEtzLcSXNrDF9ourq+RVhjWErGzkts/SfxT8DvFE/jN/i&#10;X488Lf8ABKf9lPWyEu59Vn8Iw+ItcgnPLM17dnTofM64kMbZIzzjJq33xM+BM99FYeP/APgr34o8&#10;UXsLsiWHge48O2EduCNuxP7OsJ7iNQGIz5uQDjPFfMxx1CO1n8v8rn6VisdWqRSjJxfqz5w/aB/4&#10;J8/sF/Bb4XP4/wD+Cg/xo/aU/aBS3JjHivx14l1bVTY3KAyiW102yQ2kJXy2K7oHXClW3AkH5S1/&#10;4i/FXw3of7Dnxwu3njsD/wAJVpOi3trpsOmT6loBubTUrS6msrbEVtcXWkaRdNJCgVcsVCru2D6k&#10;/a38WfA2D4L3XiT9mO7/AG0/2vfjhpHiLw9d2emW154v1dL6C31W2luIX81VsArRRyqxdT8rHg1+&#10;Q3xB+GH7a/7PP7Lvwv0bwhoHxR8S3E3jjTtd0Xwz4q8I3Oinwn4sa5kvvJ8OahKkS/YJVN3btY3K&#10;BWjkcJIhfyz8H4hcH4rOamDxuAjByoTfNF6ScJKzUfzs9zzMsz6GArTpYuUrVFdNXcU0/tPp6n6b&#10;614b8FfttftH+Ev2XPiJe2ulJc6T4t1fVrSwnWVoXt7RIdO1G2bq8RbUIb2F/u748Z3RNj9If2F/&#10;AHj34O/s2+DPgt8UtLj0/wAaeDrm+8P3F4mBb65At1JJBf2zdDHPFNG+37yP5qNyvP5e/sba5NpX&#10;7an7F3i/RvD9nf8AwC8W+FvFGjeCtennQaho6XFml8PDt5E3zia0k026gQ5K7IthxJES/wCi0P7D&#10;nw++Jfiq++Jf7aR/4Xd8StRuri403QNX1SSTw/4MtQxaOz0rT1ZIGkjiVPMvGVpZHDPuVdqjm8NM&#10;no4PLHSUeVqcr9XdvVP/AIOx+n5xmNSvj/ap814r0tbT/h1ueU/t6fC3W/Avxc+Ef7Z/hfS7vUPD&#10;ej6Vc+C/iRb2tu0s8OgzSrPban5aAs0dlcoS+FysNzM/SNq+C/gD4S8TRfDq78cfs8aYvxJ+K/w0&#10;v9Q8KfELwBptzF9s8XeE59RudQ0XV9KLMsctxHbXshhy2y4j+0Qbw8agf0IfCj4b+Fvhvp+raB4P&#10;8Q+KNU8OJMsaabqOuS6pForhATDA85eWNMMh8p5GVQRsVQcH5Y+In7H1xZfE3wx43/ZK8PfDn9mz&#10;4gfZbiDWPHcFu0yCweQN/Z39gxvHb3m92M4aUokLLvUu7kVpnfh1gMxxNarileFeChNPry6qS7Nd&#10;zrpZ9icLCn7J6wk3G26vuvQ/Ir4R6v8ACb4t/ETxH8LvAPxP8O/Dn48ReJb7xr8LL/W4JLOU3V9E&#10;h1rwjr1hKEuIfNltzcCJkVzuEsIdrZgfOPHl/wCNLC6/bx+BPj3wRqvwz+MF/pVj8SdA0O6vI5v7&#10;YKWcccp025jJS7iFxo64lQBiJl3IjblH6Y/Hr/gnp8ffFmk6t4s8c/Fz4cftw3EVu63Hhbx38NtF&#10;0nULu2A+aDRtf05IrjTbsYLQysZEEgXdtBLDpvEf7MfxN+J3w2+D3xw+D/xM0zxb8XfCWntB4Qn8&#10;Y6S2nz+I/DtwEF54b8TNEGHm/uUAuo4o2huYFdo3/eCT4/inwRwONy+FNvmr00oxns2ou8Yy76aX&#10;sjryvjHE0K7klaDbbjvvu1/TPir9nbx7N4u8cfF/WRbafb6L4jtfDnjjSDDKJDNa3umJE2Hwu9Vk&#10;smXdgctjAr6raQ4HzDNfh74V+IHiT9iz9sD4RfBn4yfDb4hfBr4catqeq6B4XuPENqy23h/TtQcX&#10;H9jXGojNpcRW2oRR/ZbqGRka3umVhEylB+4F5BPAzxyoyknIB7jnn6cda/zs8bPDzG5JmnNXhaNR&#10;XTS09Pkf1H4YcQYfH4TlpyvKG6dr/wBMzblEZQjNkDjDfr+dc1ZaTb281lcTolxqUMDWiXG3a/ls&#10;ykjI7Eohx6it6WQAEcL71Se4SRgqkhsHI4P8q/KMPUko2W3U/WYYZXv1Pir4JftCeEPgN+2D8VLf&#10;xSuseHvhJ8SvD0PiOG+h0u4uotO8QaXdNpd8bv7PG5t1kjNmvmN8haNQWUsAfsvwTpF3+15+0n4A&#10;+Mg0PV7P9m/4Yvd3fha61G0ltj408Tzw+Sb+C3lCv9js4XlWOV1AkmmZkyse4/OH7Gc7a1/wUB+K&#10;GlKn2Y+DNM8VW6Nn/Wx6lcaDd7fbEjTH2LDGOa/b/wAyR8b2Z39z3z1r0PGnPaOTZlGGGp2xNShB&#10;Obe3NGzajb4nHS9++h/LfLLF1Kicl7NVJaW7Pvfa5GmSAUwByKkKHGW4wOKkjVAeTmnuFUEnP0r+&#10;TXqz2ZPYiEYIyeCD+dMZAGI2gfjTjxh1UE4o80knIBNKS6D1ufFvwqO6xtQoGSi8Zr6g0/8A49gF&#10;whx69a+VvhNJmxsyTzsHavqewZTEux+wOCK+qzSOp6cFeDNlDvYNhgOmanTaQAOSOmaqLIUAfaCu&#10;cYBxmpUncNtwgH8q+amr6nHZ9yyDuXeBtOe3IzTGkLksx6jOM4p8RO1kODg4IBxTFaMnjgY69xXI&#10;0r6BKN0TAr1Cqx25xnpTZD8vykKMj/P6VGmd2Cc8fjT2JSQBjwT93/P1oas9DKzGsDuVgCnI6U4D&#10;DEZK8nGT1NPkbO/AJA7mo0Zmzxnnt9aiSuKz6EZZlaIAqDkg5FV3f94g+ZmOc98U+UgSPtXnIIBN&#10;V72eCztpLu6kht4Y1LySOQEjUDJZieAoHJJralQcpKnFXk9vU15lFXf/AAyPA/2kP2g/Cv7OPw+H&#10;jDXbO78Q+Ir68i0jwz4ds5FW98T6rLnyrO3DcAnDO8h+WONJHbhTX86n7Qvx11yPWPEHjH4keLNT&#10;8W/Fp0On6xq3k3P9i+Fo5Csx0zTX2CGGBQ8O6QnzZiFeRvuqvvGm/Fr4wf8ABQT9oz4r/GH9nnwN&#10;pnjz4b+D0vfBfhDWfEOqy6Vo2kgEC7urZ1gma71G9IUh1QRwWiRAybrgivq79jz40ftNfsCeFfjn&#10;pfxt/Yu+NPxr0fxFqtjq9hH8O7zStbjWURPDcmZJLiGULsjtdpMeSUbgY5/3F+hhl3BHhlgFmeb1&#10;6NTPp8t6dR2cIy1UYt6KVt9bn8SeN+WcQcX4tZbh41KWXWf7yFvea7re3Y+T/wBgT9u74OfDLwT8&#10;BfDXxM+I3gjw3qXw4+NButNe8u9hvPCniG1vILqWHbkSLa3V3M0gGdkSRs3Y1/SZF/wUq/YPv7i7&#10;s7T9pj4e6lcQspmFsLmYJkAgl0iK4ORznHvXwhoH/BYDwr4kuootM/ZFvvB9+qRG1t/H/jXw94Ru&#10;IXclQhi1CVHU8Y+QMDkdSa+t/A/7Sf7c3j3S11XQP2JvgzbaYSSxT46WV2xwOArWmnzJnkZywwGG&#10;M1/UObcXYXNq8sdScY8zvZSTWvYjI+H6uXYaOElJycVa7TT06ne3P/BRr9h60ihnn/aO8CeTJH50&#10;LCO6Imj5+ZD5WGQkcEcccE1qWv8AwUB/YtuxBJJ+0X8O9MSWEXKHUJZrIGM4w2bhI8Z3LxweenWu&#10;XX4yft/w2VxPc/sO/C+a7SEMtvZ/GeHMkmcYUy6aihcdC2O/TGa0l+P37WMKTt4o/YJ8TzQRxq7j&#10;RPiPod/JK39yJLh7YOwJ5LMvA4z0rgeLgvef5o7oUan3eTPZtF/am/Zo8Sypb+G/2ifgbrNysLSm&#10;O08XWDuEHBbaJeBxycflWp4n+H/7Pf7Qljaf8Jl4M+C/xx0uEs0Dajp1jrMcJ7lDIr7ew4xya+Wt&#10;b+Jmg+ImjHxR/wCCa3xyv7byTIXuvCfhvXBG5BLJshvppC3XJC4NeD+KNQ/4Jl6raxXnxS/Ys8Y/&#10;DG5luAhlv/gJrOnypK4OG+1WFkw/hzuWTA2g9hWlPEa2TfyX/BLqUnu0fQ+p/wDBOP4D6Zqd3r3w&#10;U1742fsp69Nzu+Gvi270mwMgx87aS5l09yOh3W+COtQ2Xw2/4KGfCmXHhX9ov4M/tQeFUVni0v4i&#10;eGG0HWZBnhf7Z0nMBPQbnsTkjtXzzoV3/wAE3dJaDT/hn+2N8SfgHdwJ9mFqvxT1vTF6kBWtdZle&#10;IsCpwSmRgjgZB9/8OeCfjhrFzHefAH/go9ovxH0+Jt76d4p8NaH4mikTBwhuNLawuFIO3Ll2OF7m&#10;iWJSdm189/y/UXs9bq/3nk/xh+Lnwe17TbOb/goR+xn8QvgheWLiK18cW1mfEGnaS5Pyy2fiTRs3&#10;un84IkljtsDG7rz89/tI/Bj9o74p/sofE3wp+yR8Zvh/+3h8FfEmmRWllHqmt2kXiTSCk8cqzWmt&#10;23+iaiUMK4huUgmyMm4ZhX6I2XxN/bZ+H7Cz+K37NXgf4t2m4RjV/hb4nSGXbnl5dK1k25TPLbYr&#10;qY9R9fmrXrH9gT4g+PJdWv7Pxp+xX+0LcyNEutfZb34e6zc3GQR/pTLHZaqc4ISQ3SNzwQTXTDMe&#10;R8z/AM1+GxKjJ+70fQ+Wv2h/jp8Lfif+3H+wb8Qvh5qd/YfEGCXxT8MvGnhvV7eTTde0OG40z+0I&#10;YtQ0+UCRFE+mF0kAMb5LJI6nNfdPi2C6ufC3iSz09n+2yafdRw46lzEwXHfrjpXk/wAa/wBl74ta&#10;8ml+Jfib4c0H9seHSGM/hjx14VtbPwv8T/BiYIWWzulIsdRAVmzF/oqSBiphmDla8D+H37TeseE2&#10;12x+JGtXfxc8FaQwW/8AFen+GbnS9e8KoWIC+LPC8i/arHAHN/bxyWbgMx8gACv4G+lx4NZtnObY&#10;fijKKaqKlGKnGPxe673S66dN/I/UPD/PqOHw08DiHbmbs+mvQ8X/AGMPjfdftOfCT4y+DvBFpf6f&#10;8Lvhj4R8MeBPDEYuMrf3YsZP7RvWQY+Yzw+QpbJAgYjG9s/hd4//AGYvHmu/ETWTqVvOhe4c7ypB&#10;JznPPI4xX9CH/BNPwX4Y+CHxS+M3wla604+HfHdpc+KvBVzDdJPb65ZW+r6i8kkDj5W/0fVbCQYJ&#10;DIXI+41fMf7dHi/R/g7+0hqnhTTbG71+aPQbeUaTp8JafUNWu76GC1srccI07ma3OC3yLKhOFfcP&#10;3jHZxj8dldLGZTDmk4LS2zsk163PouAngaNd0cwlZdz8bPG37JHiPw/4T8Raxp5lu9QtbC5uoVBJ&#10;ZnWMsO2c5GK/qv8AhJ/wS+/YI+Ln7Dvwd8B6X8IPBGjXl54P0/U9O8e6NYx23iCHU7izSQ6oNRUL&#10;LLM0krSlJGaN/uspXivkrwZ/wTs/az+INhHefE/4yfC34B2szKZtG8PaE3iHUIYTjKSX9zJFbCbq&#10;pKQSJnoXHX6O+F2gePv+CcXiT4BfAHwj8SfH37Svwv8AHmt3Hhvw5ovi67tbW78EyQWd1qEjWl9D&#10;AqPZGKCRRaSR5RhGI3Rdyj9J8MMpzrDYeaznlu9op3dut+n4mfiNWyzEVYTy9ysutra30a6/gfgP&#10;+1J4B/aS/Yv027+GXx807UNFkhunsNF8ZrGU0LxhCoGye1us7IpmXG+0lKyo24AOoDn82G1HxV46&#10;JuLWafVLeR2jBiyylgxDDOPUEZz9O1f6TV3NofiPSJtE8R6PpOv6LcKFuLS+t47iCcf7cbgowxnq&#10;D1r8mP2uf2MP2OfiFrVr8Hf2ff2ZPh5oH7WOr2qXMWu+EYBoMPgfT2cj+19YezCxyQg7/JtJEdrq&#10;QFVUKskkfpvgDAYfnrYRKEpXeq0+9bL7zyqvHOLioQxt5QVlpo/u6v7j+cL9iT4L/FXxD8UdI8F+&#10;APh/J8SPHWpW7P8A2G7CKytrE/K9zqkzblt7LqrMykyE7I0kY7a/ru/Yp/4J9+Av2UdA0vV/EWot&#10;8S/i9G97NBqV280lj4VS6maWaw0G3ndzaWu+RlLZM0o++xXCLa+F/gD9mD/gmf8ABWx0e98QztrG&#10;r3ii/wBZu7f7X4j+IWslPuxW1shkuJcZWO1gQpCmAqqAWqDxlrPxE+IXhXU/iL+0t47g/Yx/Zjt0&#10;8+bRV12Oz1/VYCv3dY1ZW8vTlbBBtbN2mIODcg5jrhy/LIU9alpS3v5/3f6ufIZ/nqxNXmgrLovL&#10;zPZfHn7Ufh7TfFmrfC34P+CfE/7RHxhtAqaho3h0xJZ6AxBKf2vqcpW1sM4yEZmnI5WFhjPPWvwL&#10;+OPxblvNS/aT+MF5oHhmZd0fgL4b3txpdjGhAJW/1kCO/vn6g+UbWLGR5bDmvi7Vf29/Bfwy8M+F&#10;fh1+x98CvD3gjwbe5/4R3XPG0M+g6ZrG9uZ9I0O3il1zWmkJZ98VsiycsZ+Sa5Q/s/ftZ/tUNbap&#10;8WfEXxf8T+GmnE81l4wvpPA3g+cdQkPhTSi2q3kIyp26lew78fMuOB9DCbgna0V57nyzk5Nu13+B&#10;9g3v7Sv/AAT+/ZIubz4ZeBdR8AQ+PwN03gz4b6G+ueILx8gDzrPTY5Z2fceXnxycs3WvC/if/wAF&#10;H/ilo97Fo/hj4EeCfgffXagw3Hxc8ZWsGpAH7rR+GNFN9qkztniMiI54JU17T4J/YA8E6L4ctPCv&#10;iz4i+L08NQytK/hnwAieBPDkgPPltaaT5VxPH/183Uxc53E5Ir60+FfwS+DHwdglX4TfCr4f/DpZ&#10;QWuJdI0uK3muyed0syqJJec8uxOT171lWzKgldtv8h06FSXSx+Vcuq/tn/G+a2ubnXP2zPEmjzJu&#10;+zeCvDelfCrQWUnGDe61LNrbAAn5o1TI5ABrW8L/APBPvxsfEcPi4/Ab9kDRfFLW/kTeJfiXrGvf&#10;FbXhGW3lFk1A2sUZDckI+3IOOtfsv56yrl8hW6EHBYZ654+tcv4k8RaF4V099Y8Sa/ovhvSUI33W&#10;o3cdtCmemZJCqj865ZcSRp6wsv69UaVMnjJfvPeXmfK+kfsz/HW7mCeNP20viJaeHERI4tC8B+Ft&#10;I8M2UQC4IWQw3VyBnONsq4GB2zUV3+wZ8CNXuZbjx9rHx5+KkTvuNv4n+JmvXttncG5tftawFdwz&#10;gp7dMAQ+Kv8AgoX+x/4Znaxtfjb4d+IviEKzJpfgyC48S3rAcY8nTUmIySB82Bz1615hfftyfFHx&#10;fHcr8Jf2RviJHDj9zqXxA1i08OWzdfmFtCbu9x904aFM5IyCK+Kz3xSy3Lk5Y3FQgvOST+7dns4L&#10;h2dVWo0235I+hPDf7HP7Ifgya0m8M/s0fArTb6IbVuf+EWs5LhAB1M0kbOTwOSx/Pmvf7dfCvgnR&#10;5Z7e18PeDfDtuhdykUVnbW6jkk4AVQBk5PFfkL8QvjZ8bNNsn1T4/wD7VHwy/Z28NTNtS08LW9tp&#10;pOSPl/tPVGmkdic/NDFCckY5xXznbal+z340uoNT8L/Cj9oT9tTX0cJHqV/p2peILZWDjGy+1h47&#10;CMA/NmJgAOlfiWf/AEp8spJvAwqV/wC8lyw+cpNJep9XguCat7V5Rh5N3f3I/VDxX/wUG/Zv0pZo&#10;vBfiTxV8fdYSXyPsXw80a58QMXBwQ1xAv2VAD1Z5lXgjJxX5y/td65+1f+2ba/CDSvh78FNB+A/h&#10;3wz4xi8VHUfG3i6Oa8vljs7mFFk07To51QhrlZMG4z8uCB1HsOg+F/2tPFunw2+n+Fvgx+zb4Z2b&#10;baC+lfxDqVonIUNaWht7OJsfwrcSqCe+K02/Yq0DxlB5Hx9+L/xi+O1m4Hn6ReakujaLIcEYNhpi&#10;QeamCRsneUfU81+C5p9NfMsLiFPC1KdBxd/dvWn5W2p/ez1MT4b4DGYeeGxKlUhLR/YX3/F9x+IH&#10;7SHiPVf2OX8NfEPSv2lPhL8SPHPh34jaD8Qtc+HehadJG/h7yrlV1HU7FEnuZYBLbTXP2lJ9kUiu&#10;8g8uTd5v6c/8FBvjh8RvB/xS0/wd4a0Hxt4517X7gal8ONM0zSri/PjDSb/RzYajZWZhQxpc2Uxt&#10;9RKztHG0ErHf1xx3/BV6H4Ffs5/8E9PGn7N3wu8JeBvhXqfxRuIfCdjpnh7TobSW4slcXGo3GyFQ&#10;XCW0MgLnPzyRqTlxn7j/AOCf/gHxJD418X+MfjGYbr4q+CPh94H+GEKyyfNpcS6FaajfuEJwjz3V&#10;2qu3cWUfPy1/fXgRxBicyyRZljqkqs6zc3KUYxbv5RVl/Wp+dZpRhhaqwmGjywppRSTbsl5t3Zq/&#10;sl/HqPxJ4t+IHwj+JngTxz8DPjhNKPGC+EvFNgltd3FhcQwCaSzmjZ4b2GC5EsDSxO20eVvCbgK7&#10;39pf4veNfhM0o0a+TR7DV/CmuWei30kMflr4qjSOWwt3lk+WN5kW7WJGwskiBM7mQN8q/tV/tUfs&#10;wfGr9oX9lL4bfAf4z+CfFf7WHgn4waVHc6PYtIL+y0O6sroapuVkUy2b2aMzOhaMFYWJyFNe96p4&#10;Ktv21Pj58VPgv8QIpr/9lX4fW+n2PiXQRKyQ+PfEl1Gl2LK+K4Mmn2lu1rI9uCFmmuV35WLa37O6&#10;KUuZ9TB5jJ0eWO99Guv9dQ/Zm/a50H9or4keI/Dvhfxp4c8Q6HpthdagY7IxyPJDJPbiyZivK/6P&#10;KkhGMlpyD/q8D7llUBCdoQYAPbn8Pof179fz0/be/Zi+Ev7OPwi179s/9lz4afD34LfHD4VaPJrc&#10;T+HdJg0228V+H4dsl/oepQwKi3EE8Eb7GYFoZkikRlIIP35pOsWmu6Louu2aTR2V5aRXcayLhwki&#10;K4DD1+YZrmxsIxd46o9fJ8RKonGXxI8D/aV+Angj9pv4GfFH4B/ESyhvPCPijRrnSpgUDG2d0xHP&#10;GT92SNwkikd1HWvyg/Zx+EPhGH9mbwJ4r07w3/wgnjXQDd+GPGNhY3txBZxa7pk72d7KbYOIQsj2&#10;3nD5QNsq4HOa/c65bLkbcp6dK/PXwZp8Xhv4z/tufD4JI2h3d7oPj62jYfLDPqNnJbXSqB03S6QZ&#10;cf3pGOecD8e8Y+GoZnkdSlN2cdU+3c+/4TzOeBzKnWh9rRnzKbu2u4YLm0uIbq0kjEiSxOHSVWAI&#10;ZXHykEEEEZBBBGc1hmSFvEfhPTpJLuS9vryS1t1ifgyCCR2MgzkqBGcdSGK8Y5rwL9lLVYtS+DsM&#10;1ncvdaPB4k8SWmnOGGEs4tau4oI1K4G1Y1VBjooArvPiX8QYPhL4d8Z/Ga9tJbu28E+EdY8QRQlC&#10;Vur9o0t7OAEc75JZNgUdc1/mLlHCynnX9myd0pWb8j+yMyz5UcpeYpdLpeZT/wCCZ3hyDxd8f/2/&#10;vj1aySyadP4+m8G2DsMq5sdsdwyODhlPlWnTuCOcZr9jzGyjb6dfpXyN+wl8CG/Zo/ZU+Efww1KS&#10;6uPF4sP7a8SzzlTLc63ek3N67sAN2JpnjB67EQdq+vY5g4ZmA54r+evGniOGbcR4nE03+7i1CPnG&#10;Hur8j8ByLDzpYZcy96V5P1k7kaBguXGD0HPWmyFxkY5+vSrh2BQFI/Oqbrs3Z7V+TONtT2Iu7I9z&#10;DJySP50odFJGc1GWDHO7afpUZkReBye5qeZmzh2Pi/4TH/iX2pO7cFFfUOnTBlCqDnb36GvlP4XS&#10;bdOslVuqg819Q6ZtMKfd6Ag+lfYZlBHRTl7uh0m0N8zbQSO1SxupJCncSDyaoglS43YOBT48Z+bd&#10;k9PmHP0r5KtDcyNNADltxRs8+9MMgG0MG46kDoPWq6vuVQFwM9MVKWByG+VSOQeKwjAEmTI5YqNx&#10;YEevapJG3EMByOO5xVZGQH7p9vam+awyHJC56Z7U2ru6Js+5ZZtmQVBBHUHp71G7AHjaDjOfSoFl&#10;TdvwD26ZwKCUGCWDHHPaplHsKNNjXDAocqx55r88P29/FWreND8M/wBj3wje6ppup/ER7m68Waha&#10;SFJNH8IWRRr9t68xvdNJBYo3H+vkI+6a/RGNCzgBQcnOPX8a/GDTvHOv+NPjN+3j+0baSeGb3T9A&#10;1K0+FfhWTU7pra0FppkfnagwmVWKF729mQttI3W6g9K/tP6CHhLT4o45pPFRvRwy9pJdG0/d/E/G&#10;vHniyplWQVHSdp1PdR6V+wh+zV+zt8WviJ+2haX3hrXfDXjLS/FOl6lp9/4Z8Q6jodzaafc6VDBE&#10;iizmjR0STT59u5Wwcjtz9p3v7J3xT0KZJfhl+118VdKgjkZlsPFuj6b4htsZ+55nlW91txwD5+7g&#10;ZJr8yf8Agjn8Xr/xL+3F+0H4ZvNI1DSBrXw/W+ZBKk9rK1jqUapJHOh2OMalJjhXweVGRX9Es6bL&#10;iZRlW3H8K/Z/2kGFxOQcTSqYS1pP7UYy0a/vJ2PiPo/ZzPMMhoVaknzW1s30b7H576t8PP2wbPT5&#10;dN1rQP2YvjjZvuWWE3GoaB56E/d8meO/iYkcnLgckY718wz/AAb8P+Hb271bxB/wTT8e+AdedPNf&#10;Wvhvc6UZTJySYrjTLy1uw3owjUnPIFfsyY18xFIYgg/Q/X16VYVFJBwAevTmv888r8acwwnvQglJ&#10;9YSnB/dCSj/5LY/c6+Ec/ilzeTSf5q5+Kg+Ka+CLZxaftWf8FG/2crZH+0MvjHRNQvbK1KkhhJca&#10;vp13Gqc8qZwmFyPU+x+A/wBoD9ofxXDEvwX/AOCjfwT+L+oMA0dtrvg7SdRd1Bz8yaXc2Uq+hyvf&#10;pmv1IYthkTcBjHBOPfj/AD2ryDx5+zx8CfiqrN8Svgx8MfHExKt5+p6HbTzqy/dKzFN6lexBGM1+&#10;sZR9LLNqNoqvWhbq5Qq/hKCb/wDAjxqnD2HaalSi79rx/Jv8jxXSP2nP29PCXlW/jL4Efs2/FyzG&#10;Abzwz4tvtAnbpkizvbW4QE9l8/HvXqkX/BQzTvDonj+J/wCzZ+1F4D8tQzXWnaDD4mtGGCTh9Knn&#10;lwOc7ol6HFcFN+xZ8FdOM8vgE/Ev4S3kh3b/AAx4t1C1iVuMH7HJLJasP9loivJ45rmdQ+A/7Svh&#10;/a3gf9ofwj4vtIyAlt408Ho9xKB2a902e1XOcfN5B+h6V+uZB9NDM04+0r05RW/tIShJ/ODnH7zz&#10;KnB2DkvhlH0akv0Z9B6F/wAFH/2DfiBdv4avv2kvhTomtsfLk0fxnJJoF2pPGx7bVEgcntjB616H&#10;qP7MP7G3xhgTVz8Df2ePG6sWddR03RrFpQz/AHit1bKHBOAD8wzX54+INI/aduLObTviZ+yx8I/i&#10;5pAyf+JB4uguRcJ0ytnqlrbgEjHyeaeT1PWvkDWvhv8Asf6Pqd7d+Mv2Hvjf+ztqnmPJJrej+B7/&#10;AE5EdQfmGpeHZJFHBJ3FwuM9DxX7rkH0vPa6VsM2/wDp1VhUb8+VNS/DTqeLX4EpNXp1l/28nH/M&#10;/bJf2O/h94ZvIb/4U+Ofj18EpY1Ci38O+NLyawwDwDp1+bq0x/2yBOAOnXmfGXwz/apSw1DRP+Fh&#10;fA79ozwPcR+Xc+G/iD4TFgbxMfcN9YmSH0+/ZOD7dvyq8F+OPhBZXFvpHwP/AOClPxn+GerIBEuj&#10;6p8Q4dYZXA/isfEcdzMOOqrtB+ozX1r4d+LX/BQPwrvltfHP7Lv7RnhtSvkSappN94b1CVec+ZdW&#10;b3dsWxjlbdQSeg6V+mZb9JzIaklHFOdBvZVISi3531X4nlVuAsTa9O0/8LuQDw94Z+A2qBh8FP2i&#10;v2Kb6Z3nGs/C55vFfgeSU4y11pcMUkUK88mSwt/lBxKMmr+r+PNH+MllpfiDxR4f+HX7YFnokjx2&#10;fj/4Iar9j8X+EsqAzvpguPtcDZDb47a4kLbdptiMiu4tf27vjH4bhEvxL/Yk+KkThctc+BPEuleI&#10;YcZGTsmksrjHcARMTXkfxN/aN/4Ji/ERZfGf7RXgTVfgv4wghe8XWfFfgXVvDOtWuEyTBrFvCkhl&#10;AHCxXBbjoSMV+sZF4rZNmDUcLiITb6Rkm/uvf77+h4GL4axFL+JBr1R8K+Pvg54n0WPxJ8V/2C/i&#10;npvxb8T2V/a6tq2jrov2XxJoV7BJK8ct9oIjjmiLCe5jlktIIDIs0vm2d0XaRfz/APid+0zoP7VP&#10;gz49fEaHTdT8AftN+F/Hnh7xPb6cq+ZqGn6yLOxtEjsYwHM0DXenqqDaw3SRo43KRX73n4HRfHPw&#10;d4X+LX7P/wAcfBP7afwz8sXegTeIdeNr4j0IMAyDRvG2mp9tt3UNgw3qTs33ZJAMivx8/bs/Zq1H&#10;4qa5plz4ob4m+Av2jLO7ju/Det31vZ6N8RPtVsQ8XlzxsmjeNIEeKEr5MtvqACocSEBK/TcpzDDy&#10;9y/K+/8AwP69DzG6lJptaf1/XU/SL9nK0/4LCeL/AA/ousfHv4mfso/CCKcCSWwfwbNq2uiMqMC5&#10;a2voLKKTrlYy6g9+cD6M+KXwE+K3jq3+C/jLW/iJ4e+IXxT8A/ECy8YaLJHo40a3ks/IezvbJ186&#10;bmS2ubkrIzcSCMHAGa/G39lT/gpB4g8T3U/7PX7VX7blj8C/2idHMVlPJqfhTT7MeIwcqtxazXkE&#10;Rt5mwPMtLu2jnjfI+dSDX7FeGvjR8Pfhl8MfG3xH8V/tCaj8T/AuhWr6hqviC+msZorKKNCSkbWU&#10;MUTMRj5AGZmKjuAfrY4jkvZfmfaUMNTq0VUu2t7tr8j2L9ob44eI/h7beGfAHwj0PTvHv7R3jCeS&#10;w8H+H7iYxwsUCm41K+dfmi0+0Rlllccn5Ily8qCuT0zXrX9kzQdX+C/wpa1/aG/bD8ROfFfjbW9U&#10;lS0srKeYBH1rxDcr8thp0Sp5VtarmV4okiiVsPKv5Ua7+29rnwo8deMNM8EaPf8AxK/4KOfEyxim&#10;HhnSrYavqHwi8L43abo8NkoG/UpVkN5OkjRwRTSSyXMgjhiST3H4Ef8ABLf48fHfSdP1X9vT4ka3&#10;4D+GNxqreIZ/g54P12SeTXdRYjN94t8RKRPqt4xAJiiKQR4VYgioEX5jN8xglerJRgvvfy7HxGKx&#10;U8RWap6/ki3YftgeA9J+J+tWX7MUeq/t9/tqXaHTta+Iz6fJeaboUbZL2ujWVsdttYqyEBRJbW8h&#10;H729mkViPo7wR+wz8d/jPqvh34k/tX/EltI8S27G5hiia21vW7MsVJW1uJozpmj4wQBp9q86jj7b&#10;I3zn0H4r/tSfsn/sD/Cjx94K+BHw50fxVr3hDSG1G98D+AraMPp6RxFhJqt5/qrUlVzvuXM0g+4s&#10;hOD8/wDi79tL9qGSGzn8a/HP9iP9la1ubcyx6ZCt34o1gblyFBuJ7JGkUMAQsD5bjp1/K+J/FbLM&#10;thepLle2icpfdFNr7jqyzhqpWk4tX+5L8T9Y/hR8Avg98GHurr4deBdL03X7w7r7WrppL7V9TcqA&#10;WudSuGkuZsgAfO5GPavWdc17SPD2m3Gqa/qmnaFpsKM8tzezrBHGoySzO5Cj6k4Ffz5za18VvivE&#10;NJ1D9pj/AIKFfHp5owJYvAvh6DwVpbg/9Pq21mAuST8t2x+tO0H9kTxPq+pSavb/ALH3ha91jcwT&#10;WfjZ8SrnxNebc43fZgdQCsepUSRnjqO34NxB9KXJqF/ilLtJxh+E5KX/AJKz6yhwrUatdL0u/wAk&#10;1+J+jPin/gpJ+yFpFzPpHgn4gav8ffFcZZH0n4ZaLc+J5Y5FHKST2aPbRNnjMkq4NeO6t+2P+2v8&#10;Ro54fg7+yT4O+COhSIvla18VPFKS3UJPVzo+k+duIGCEe7iOcg4qp4e/Zn+NV4Gs/GX7Rq+C/DeF&#10;EOh/DfwrZ6RBEgxkG5vBdzEnGN0YhwOwruo/2K/2eryR7jxp4X8Q/FW9YmR5fF2v3+rq7Yxn7PPK&#10;0C8cALGAK/n/AIt+mhJXp4Jxin1jGVRr/wAC9mvwkj28FwVTi+aopS+6K/V/kfH3xM+IvjNCYf2h&#10;v+Cm+t+EZmwx8PfD86V4YV+dpSJUS61N1JOABMWz05xXEaRofwB8bT2mp+Ff2X/2if2pfEdvhINX&#10;8X6HqV8u9yWLC98TSRxJ1JLR9PyFfrL4Q+Fvw2+HsJg+H/w/8EeCYWOWXSNJt7MMfU+Ui5PJ65ru&#10;URVB3ZbH97mv5z4g+kfmOOT9vUqz7XnyQfrCCX/pXzPqcNkUKbvTpxj8rv72/wBD4BtPBX7XuqWk&#10;GneDfAv7O/wC0LyyA+pXtxrd1Ac/c+w2aWsAIGDxcuO3PWt3S/2RPGevBbn41ftR/GLxxOyCObTP&#10;DAh8LaSw7qEtN13g9ybonp0HFfcox90n5iOvr/nFRuDnAHy5z6V+U4rxPzCacaCjTXdRTlfynLmk&#10;vkz1I4K+lSTa7bL7lofOngb9lL9nT4b6hDrnhH4PeB7bxGrZ/te8tBf6kxz1N7c+ZOSTgk7+cCvo&#10;Rtyn52JAHGee1DKSuWBzyQaRtznjKjHWvm8TnOMxc/aYmrKb822dVOhThpBaHzP8UPiV8SoPEviP&#10;wn8HPDuleL/G3hqy0nXbvRLq+S1Gu2V3NcwtbpO42wSBbV5ElJKmRQjAKSw+I/E3/BV/w5o9x4k8&#10;J/8ADN3xh8K/FLT2e3k0Lxrquh+HRDKCQJJJJ75nNsSMieKOVWXldxwK9S/ba0P4veDPGvgL9oX9&#10;nzxDrFn8QtJ0i90zXNFt9M/tOPXtEEsUpkk04Mj3X2aRtxSJkuBHPK0RLKY5Pm5f2oPjP+0Z4L0y&#10;4Sz/AGdPDmjuhjfxb4buptbvoF6SLaJeW8a2E+MqWkMrxHI27lBH9NeH/BGAxODw+KqYaNWm7XfP&#10;KMoSvqpJfGn0tr8jjy/A43E1pqjdtX0ulp0et7I5/wDYv8AXf7WX7QHiH9uz9pvxjo3xUsvCN0fD&#10;3hyw0tXXw/a6rE6yvZ6bBJlntrJzEZLiT5rm72scJbKlfVP7aVhdeDtA+K37Qvwo+LHjX4f+MPHN&#10;vp3gfxJ4bs9Pi1ey8eyXIOn2UUNlNNbmDUVFztjuIbmABR+83BAV5v8AYd/4R+P9h74Pr4VOn/2b&#10;LrfieaZ4GLrLcHXL0M7OfvsdozJk7jzls5Pv+u/DbQPjB4Wufh/4pm1W3s5Lm21Gxv7Jwl3pGoW0&#10;yz215bOQQs0MscTqSpB24IIJB/2u4OjSwGEo4bDq1OMV08r7HxeI4Mp4nBTxNrTbe3Sz7nxJ/wAE&#10;1/8Agmd40/Y78YfE/wDbU/be+MN18cf2mb7RINCtdZvC13J4R8OW0KRiMyANvuDFFEjtHuRI4wqs&#10;+53P0Pov7enwg/Y20/8A4KJ6l8U0tvB/j+38Q6j8RvCGjavdxWv/AAsvSRotikVxo1y7iG8BaykT&#10;yo381MDegJBP3/c+GPG+u+EfEXh+f4hf2dNqGjiwtdWt9IiS7sLloSj3QUsYXJJ8xYygCEkfMMAc&#10;bcfs8/A3Tfh94H8Da78OPCvj7RPDmgW3h/T28RWEOpSmzhjVFWVplYO2F3E46kkYzX3qxyScqnU+&#10;Anw9OdqFHRdz+az9l7/gqz+1h/wVe/a0+Pn7I/hG+034i/sEazb2l3qniLVvDcGhax4W0GOeF57d&#10;kt3dJmuyk1iqOWbZIZcrsYH+s6212wkjiit5IIY0TaiR9I1GMADpjAx+Ffnx4X+E/wAFPhBq2t3n&#10;wZ+Dvwr+FV7fhUv5vDmgWunvdopJCyNCillBJIBOM16NYeJL+xnhdJuB8uTnnJ714eOzlSklBe6j&#10;9EyHw3nRw/NKV5s+yzMzkncS2Mjtz261+CX7XP7Wdl4F8VftUj4Xa94au/ir4gXTPCOly3lykWn+&#10;HLWxjnik1XUpycQ263N7eJFGf3lxJb7IlbJYfq1430Hxr8UPBn9ieCPil4o+E97MywXGoaRHatOI&#10;GZfMZGmhkKShd+0pt5IOeK+B9I/YW/Z3/Y4+INl49+F/w91L4leMda1BLDwF4c8Sa7d3dhomr+XP&#10;dX2tXd5eyTiOXy45Ha6CmSOOERxKWkOfPznK3mOFeHjPl5mr6X0/rzPn8W6mFxHPKPuwPhT9kvxP&#10;4OT4eeGvAfhDxPa/2BpGlW9lpOn3sRtdVv4UH77U7q3kxIpuJWeQLj5QwLHLkL7N+0DpEfiXwL8F&#10;Ph3OFFn4v+MPg/R9RZBjdZQXhv3Q57N9hC89d3evXf2v/jtqHxD/AOCW/iT49+PrfwmnxhGpwN8P&#10;bvSLORd2sjWltbI6Y8rNPLDcqjEE7fNt5iWjAJFedfGP4Z6n8bfgvqngPw9r1h4N+Jun6ppni7wj&#10;qdxzb6br+nzpcW3mD/ni7o0LEdI5WPPQ/wAO+IPhzQ4d4ipVVXXLiIzSvvGTTWtt1d76H73lvEmI&#10;z7h2tQp0/eo8u32lv8nbofrwz72LNy2S2cdievPPPvimoxCkgnf+ePavgG4/aN/aYHwzu/EutfA7&#10;4U/Du8tLSSfV/EXiTxuttouiiNMzXEtssLXLxoFLbEzG3AW4Iw9d/wDsSeJPiD4y+B1h47+KHjC/&#10;8XeI/Empah4h097qzFi8ejTTstiyWeSbeGSGFJUjJYqJcMzMGJ/z54v8Gs3ybBTzDM3GMeblVpKT&#10;lfqrXVuutmeThs3p1KqoRTWl9Vb89T7ISZVHLFn9D3p5fcGYgkHrWdnCknPTqaBOWBDDP04xX4+e&#10;y6XYmZOSAdw6/SqhR2ZtzKCO2aXzN7gL8vtioy2fn2/Meua5zWMO58QfCeZvsdoxww2KK+rdLmIi&#10;QZRTtr5D+Erk6ValTlggr6v0kAQptJ3Ac5+lfb5pC5NL4bnUJI24ZLOMj7verpk6YUFhwMjp9Kyw&#10;VJ5KiTgKM4H+NfNvjj9pXS9N8az/AAg+D/g/xH+0D8cljWSfw54ekjEOiIxwJdY1GQ/Z9Oj74kYz&#10;MB+7ik6VPDHBeZ53ilgsroyq1JdEtvNvZLzbSOTF4ylh4c9eSS/rbufUjMfm2lnHqvOK8M+IH7Tn&#10;7P3womls/iR8Zvht4R1FASbO91iAXeAOot1Yyn8FzXzz43+F3jLxJpz6p+1t+0HrFlZSZaT4ffDT&#10;UJtI0iFOD5Nzq67NRvjgHcyNbRtk/uyBz823vxt+CnwNsLvw78APhb8PfhfZPnzDo2mRQS3R/vzT&#10;hfNlfPJZ2Zickmv6/wCGfoZqnSVTiDF8k/5Kav8AJyel/RNeZ9JwXwjn3ENRQyrDPkf2paL7j7D1&#10;H9u/4HWafaNL0z44+L7XCsJ9G+HGu3MLK3Rll+yhGU+qkisyb9vv4JwmOS/8NftC6bAclpp/hpre&#10;yJe5YrbsR37V+SnjX9pnxj4huJ3bUrxgTgDzDg+1eVt8XfGTkg3dwIgpyQ5H8q+zX0WOE01GXtrd&#10;+eP/AMgf1Tkv0M8/r0FUxGIjCT6cr/zP3t8DftvfsrePtbg8M6B8cvBFr4plx5ek6tK+lXsnOMLb&#10;3qwyMfZQa+o5LpWZH4dSuV28gjGQR6iv5S9a8Y3Xiuzk07xJa2PiDT5FKvBewrNG3sVcEVf+G/xc&#10;+OHwLu4rn4HfE7WvC2lKwL+GdYL6t4fmUfwLZyuHtR/16yQ4zzu6V8rxF9DrDYim55FinzLaNTr/&#10;ANvJf+2nFxJ9D/ibBUXVwsoV7fZXuy+V7p/ej+ozxj4ss/BPgrxX4xvWX7FpGl3epzlzhQkMLSHJ&#10;Pspr8VPgb4DtD/wTu+Ft9440XS9b1rWrWbx9eJewiVU1LU55r5pSpBG9ftpUE9PqM1z3xg/4Ke+C&#10;fFH7JX7Qvgf4yeH2+DPxb1LwRrGm6TJHctc6N4gvZbSSNYrO92q0M7bsi3nVGOCEaTGa+sPiQuk+&#10;BP2UNHt9SvtO0TRdI8PWds9xcTJDBAscCJlnY7VHy+vWv7k/ZpeE+N4cr5hWzql7Orzwjd7ONr3T&#10;2av2P8e/pq4bH4N08rr05QqpSbi007/195+cP/BMbxFo3w9/4KQfBqS1trDTIPEJ1zwvMIkEayGa&#10;wluI8hBgnzLGMDjvX9eGsWiw3krfdBPFfxcfsweFfGeq/Er4M/tT+FW01vBGgeONH1zRrGK3urzX&#10;/HljHfxxXtxoWl26NPNaQwSzs94yiJwjRxiUtuH9ZZ/ab+FviDxnonge9ufGngDxZqpkTR9P8XeG&#10;dR0GXW2RdzpZG9hiW4dVy5jjJcKCSuOa879rFw3Tzeq8zyeDqwhGPNKEW1FrR38vM+W+iLRxuByO&#10;GFzNOE+aVlJ62buv+GPW3eNJY1JJUZ/OrQVSoYHIxWVIdwVuDk5ye/51KkxTBIA7V/z7VE72Z/bD&#10;p3RZYAbxkg5FQmRlGCxAzxUyus29Oh6moZE5GRlc1nBdRxst0MAbJO5snnOelKvmbgGcjHf1H1o5&#10;APzDOOMjtSM2QdoZvoeKicmmVKN9hx3s33hux1xmhd6cEjPIGO4qPccjgqNuPpTi4O0rgkHOelVT&#10;qOL90nl01Ry3i3wD4G8eWEmm+OvBHhHxpp7feg1fTIbyNsHqVlVh6fiK+ZdU/YO/ZTubibUtA+FE&#10;Pwy1Z2LLd+C9VvfDsiuf4wLCWFS3uVJ7dOK+xnfeFG5QpBHWotuGDkqcDpmvpss4uzTBq2Grzguy&#10;k0YfU6UtZRTPhjV/2T/ihpqO3wu/a++MHh5lA8m08U6VpniO0THqzww3TZHGTcZ4HPXPMT/Cb9uO&#10;xtLvS7nxx+yh8TNKnhlikE2iatoUskZBGz93PeJyDgkrgdcHpX6DMD8p4HWnxNhzJzwuT/Svucn8&#10;UswoVKftVCaUk/gjzaPfmSUvxIxeBfs2oTa0fV2+4/lV/ZP8J3/wQ+AXwe+LHxu0nxx+zfDeae9r&#10;oXx1+EMtxHp6wwzy266f4sshE8X2iFo5Ixc3tvJBKig+ZGwIP6qN40/ao+K3gS40m1+Iv7E37e/w&#10;I1GMxzWnifRGsX1BMdXv9Ne6tGdTyCLVSCc8EZr7E/4JuXNkn7P3xK+GEdoYpPBXxN8aeFriN1+U&#10;r/as15FxgAgw30PXP5EZ89+I/wDwTt/Zh8UeMdX8c+EfC2v/AAH+JN1N9pn8Q/DrVpvD11czZP7y&#10;eK3ItrhuTkzxSZyc57f6DeJfiq+G6lDF4fEzoqtFO3KqlO7Seik1KK/wyflE/OsowkcVH2dWmpcv&#10;VPlf+T+aR+Df7Uf7CHx6+Mmq+GTefso6vrsmm3BfSNf034s2l7r/AIDiRwYDomv3sdreTxR7VZbH&#10;UIrmNcYjngByOf8AFmn/APBZT47fCL4FfCHxf+zxpfh5/Dni+HV9b8WXWtaL9o8TafZSL9jM+mNM&#10;bYXYci4KkmB5IY2243A/t5efso/GnQLqTSfBX/BRL4lW11HFgWXivwz4e1eVIzyrFlt7aVn6jezH&#10;IPTvWKv7Mn7TdnC8vxE/4KS/2fYpIT52kfD7QtMZlIHDSXLXAz6ELnkda5cs+mTnUKaprFYaXZun&#10;iL/dynZLhjBwUowVRKW6Tj/meLfst+Av2g/2YdA1bQ/2e/2O/wBnP4Va7rM5u/Enjnx58RbzxL4n&#10;8SXjZZ7vUpLSxjM8hYlvLWdIxn5Qortfi78SfGENtN4Z/ai/bC8X+JtX1RBBD8NvhPo/9j3Wrk5/&#10;cQQ2jXGryKwZQW+0xIByxUE16z4T/ZY+D/xJubvQPFX7Sn7S/wC0NDaR51FX8WzWOkzuSQUkOkRW&#10;sDMd3+p3nAAJXHJ+yfhp8EfhH8HbWex+Fvw38F+AYJjmd9L06OGW6PrLKB5kp93ZjX5Rxt9KbMZz&#10;dPEYiTn1VOHs0+z55tzS9Ir5HbguGsLFc1GCt3k7/gtPxZ+E/wC0n8D/AIr3v7N2jeGb7wXoH7IX&#10;wD1rxr4X8J6f8O9ElgfVvEqahq9tayTeILqLdHGpidybSGSR5D/rpyB5Z/oR8OfAz4L/AAYsxpXw&#10;k+E3w5+Gdlu+ZNC0a3sjKR3dolUueerEmviP9vSwbVrb9jvw1GryLqHx88Fbo1RnEscNzJcEMFIJ&#10;AEBbJ4G0E9K/SXxPMDeN8wK9+f6U8640xGN8NJYqr7jq1J6K+qVurbbfdttnn0cKlmri3eyRzWeP&#10;mOfT2P8AnNM5Y4GR9DRuVu4xU6ICAOi/rX8GznKW7P0BJR2IgGwdoyT68809cZGTT2O0buw7VAWV&#10;lPqeQaGtBqzQ5uhIPfpVflemTz+VWMAf7XHY1CVLjrgg0qdi42FBAHAwBUuCRjBz3HtTFUjOeKcW&#10;YBtp2H1xVKXQRHNtVBlgD0AzVeRwoyGGQM0NZxuwcyMCeTz3p7WzRHKNu4z613UZdEF7anxv+2F4&#10;ostE8NeCdM8M674w0j9oO91GX/hXFt4d0Q6zqV5qi27+Yn2AlUms/Jd/tBleONEIYyIyow/Cr9pP&#10;wRcanrOmXX/BRn4VP8AfEGtSwQXD6N8Ozp8Piy6cZW3m8RafLeJdSOQR5KPDOxUqVxkH9uv2qPFW&#10;qeDfir+zdr/wV0hfFv7W63uqWvgzQ5IA9lqGlywxrqZ1SUOhtNPjUWsjXSkukiQBEmL+W3uXxO1X&#10;4wfFDwTrnw8+PH7LHwF+JHw8vYFGq20vjgzadIiAMZpI7vTkaNUYFlbO5SN2Vxkf65/RI8JctzLh&#10;COOnKpTxEpSXPorL+62ruPfXfsfm+YcQVMJmbnyRnFW0d7fg9/XQ/JX9lL4sp8KdS1j4YeLfDFx8&#10;OPgH4r1pbnwFNfQC2/4RvVnVI5LW8jJH2S2vnQSQK+NkxdH2NOij9dPA/hq5guXnu4pI3jYrzxjH&#10;UH0PWvze+G/7Hngz9oLwPr9h4C+H3xO8I/B69a609L3X/iXd6t4b1WxYbQ2nx3Fv9su4xl1BDxQE&#10;KDHLKOR7n8JPBf7R/wCxB4P8KfDrW/FviT9uv4S2Fotv/bgjjtfGegKowI3tnk8vVbVVACFZRdqF&#10;24uMrj+qss4jwmR01g8+xlJVI6RblZtdL36/M7MTxXSxHNDL6U1Tlq9FZPra3T5H2J8Wfjb4b+BF&#10;roHiH4iStonwunuBY6j4iKs8Hh+5Yr5Ml6VB8q0f5ozcN8kb7N5VX3D5s/al/wCCgP7L/wABPgvr&#10;/wAS774wfD7xnMlsraVpWh63BfXOrzOQsaItuZWWMsRumK7EUFicCvpP4e/G34S/GFtR0rwN428P&#10;+I9XgTbqOhuTFqdgpGCl5p8wW4gPPKyoPTpxX5w/HX9gr4Pw/tF+H/jF8Nvhv430vULu5sdS1/wv&#10;4e8MWr6F41u7WVWha4uiUTTZAVRZ5XG2WJR8rOoNfrdLHUcRTUsPJST89LHzuEqOnW5pystdUru/&#10;RbrR9T6ouHklEV5HJDLDNGkqvE25HDAEFW7qcjB70sMUssqqAzZ9O1e9Q/C/w7pWjaNoHh7SrfSt&#10;JsLaOzs7WAkpbQooVYlyT8qqAAPQCsDxJF4C+F+i6j41+Inijwx4G8K2aNNc6jrN/FZ20CDqzyys&#10;qgYyeteViKKi7t2R+nYXi6lGj7+krHa+Bbaa1s1D4QbRwDg/Svmz9ub9qO2/Zb+Ey+K10vwN418T&#10;anI2kaH4U1S4eK58T30mFS3g2RyAR7WczSSL5cce5nYDg+W3f7fOn/E+1k8O/sK/C/xD+1B4pZ/s&#10;6eILmC40XwZpR6Ga41m4iAuUB58qzSeRwCBt+9X5A+FpPj7r/wAZv2mPir+1lC/xp1LRni8FeKJt&#10;E0uWUfDZMSyeXY6dGHlXR7mMxym4jDzllSSbKsGj/PeL/FXLMroVaVCrGpiIL4FJXV9FftrsnufJ&#10;4KlTzLGwpznyU5PWTWn+X+R734s034j/ABk+MvgH4kfFvxP4c13WvCZC6f4F021NtoHg62uYCiT2&#10;MT7mnvkMZUXjkfuxKkaxDg+uW3iS01XR5NZ0P7RrVvumRUtBiSV0Yo8ahiuHDIwwSOR16V87698X&#10;/grqUGieJvh38ePhfrHjLTrZoIIv7aivJNat8LutLiKAtMWJAZXVC8cnRWDOjfNHiDUfHtrcQePv&#10;hX4m+If7J+j6tKupah4f8VeHo4tC8VCdRIdR0vVZbW5tbWWTd1wRNgM8UbEuf4gz6GYZ9W+vZnNx&#10;neyc00lbXlsldeTSa7s/p/L81yvI6f1bCKMovW0Wm356vXzV/QrftR6x8MtdXwx4f8e/Gv8AbKC/&#10;2zbW+keBbTwpJfw+IdSeT/RrUw3enPFeHzACiTyuhIBOcCv2J/4J8/s//Ff4aeGPHfxU/aB1bxjf&#10;fGPxtcWstxY67rI1O80LTLZWS1tJpkxB5/72aWRLZUhQyCNARHubwf8AYz+Eg8Z/FDwz8YPEPgD4&#10;u+OL/So5pbfxd8Q9esp7LSpXj27fD+m6fFFbGZwSGvSgZY9yht0hUfsWqAKdoUHjt1/CvxLxx8Se&#10;TBx4dwz5lvOTcX1vyxslo93zavTY/KsROGNxssdycqTstNX5vV/K2hCwUBsLzjAOKquCQcjH1rQB&#10;BPqKj2KxOCP8K/k1O56SnrYzNrAgYye3NR7WPUkEcVfeEPtHD96j2442IceprFxaNk77H5/fCFj9&#10;gsk3AjYDxX11pBiMKAllY4wQcEcevr9K+Q/hA4bTLJfu4QY+tcv+0L8W9V1r4g/Db9kH4Y2PjXxH&#10;8SfGdrPqWuR+GiqX2jeGYiFnlF07JFZvcOwtkuJHAjDSuoZ0RG/eOC/D3G8R5xSynBq8qj36JdW/&#10;JHzub59RwGFliKr0S+99j1zRJvHv7X3i/XfCvws17xF8NP2aNEvJrDxX8QrF1ivPEt5GdsuleHpG&#10;BCIjBo59RH+rZWjh/eZkj1/iN4/+EP7Knw/Hwv8Agd4W0PwR4bg3Sm3sFYtczty89xMcyXFw55ea&#10;VmdySWYnmtzxP4Y+Mtp4O0bwV4g+I2gfs7fD3T7SKw0rwZ8L4It+n2cagJFNrF5EzOQuM/Z7eAA5&#10;O5vvH4+8YfsO/CbWo18QeN/CPxK8bQysC2o+IfFOq3fnZOAWRrgRgEnGNoHPAr/bnw/+j/lnDWWU&#10;cuwtalhnVsuabSnUlbp3fZLbsfyxhvpE5Nl+YyxeaYepivZ6uMLWivN9F8j4C+LH7RPiXxpqE8Yv&#10;rmRGYng5/Cvmu4ur69dp7h3dj15PHNfrLH+xD+yfIIoov2e/hrcSM4UZ0/zJGOMAbmJYk59azPGP&#10;/BOL9n7SokvtR+D+q+DhOPKjk03XdRsVHBwAsNwFDY7YB79q+6zPwKwuGr0sJiMfShXrfDGTs5v+&#10;6r3fyP7F4C/bA8N5dhnHD8O1o0KfxShKMrevupL7z8oQP3zbyBgntUjNxsDAAk8dx/8AXr7j1j9g&#10;H4fx20sXgv4p/GrwdKuBGJtVh1WFT6FL2KRiPYOD7ivmHxr+zB+1H4Bubi50Wy+Hfxz8NKp8sWE5&#10;0PVVweR5Fw720hxnpNHk9hnFeFxB9GnP8PBzoxVVdovX7nY/qnwz/bBeFOfVo4fHVamCm/8An7H3&#10;f/AouS+bsebJ5SsrbiBjI471ZLqQNmc9eBXCR+MrCy1yPwn4t0rX/hz41PC6R4ismsLiYjn9yX/d&#10;3AwCd0LOPeuzyyOvB9CBX8553kuNy2s4V4ShNdGrH+lPBfiJknEODjjslxVPEUZq6lCSkvwZz/jn&#10;wrpXj3wf4i8Ha7bwXumahaSW0kcwBQZHysc9CrbWHpiveD+y94u+MnwR/Z71nxn8RvGeofsYzW2j&#10;t49Wa3fV9T+F2lrua6GmRMSs9rNMEgluJknuLO1icR7ovMUeS+dtkViFBDcAniv1l/4Jx/F6XwN8&#10;CfA2my2kGp2NxZzJJDIduV+0zMhU844c9RyDzX714WZlnuPyXH08ipKti6cVKMZPlTd9Vfpp3drn&#10;+M37XGtlGT5lkGcY+XIqk6lObSveNrq662fzP2X0fxp+xV+w/wDDfwwfDOufDvwLoeqWMP8AZl9F&#10;cfb9U8VRhAyPHJH5l1qBKlSvliQAFVUKu0V8EftdftO2f7R9z8F/h9q3wf8Ajd8KPgDY+MtG8bax&#10;8TvFvgy9sbOzTTblbqCG0HltNaSzOio93dLbxRQmX5mLha8V8KfE34V/sN/G+78da94U07Q/gR8Q&#10;blNIsr+z02e9vvA2sFS0GmWiRK8o0q8dZfLtokCxXknyri4xH9UfFT9pf9ofXPCnjqy+EP7D/wAZ&#10;desJNJlig1vxVeafpMDvKhV3/sxppL+eNEcuYxEskm0oFya97i7h/GYvK6mDxylQq1abUrWk48ys&#10;7bqVvxP4H4RzfAZjhVjMDJTgnpZPo+q3R+gNrf2+pWtrqFjcQXtnOiTwTRSB45Y2AKsjDIKlWBBB&#10;wQcjNam0MoBHavln9jTw1oHgj9lX9nvwd4Y8c2/xN8P6Z4T02ytdfhQpHqqJCF82NG+aNcggRt8y&#10;ABSAVxX1DlgAFf1Nf8w3E+WLCZhXwsHdU5yjd6N2bWq3R/T2FqudKM2rNpCpCInaRWbcf0q0pJVj&#10;ls+9QBmJbjPpT0Y7XPUjIr51Kxc0wK8g5YUhUnoxp7EEKOnamAYCkMFHf2qWri5mM8oYA+UevFIU&#10;BGAE/Cn7uDkge9M3MFwuSfWlGOo4JkewjcCuVHfNIyr8u0NnP5VK7cc/kOaj3gh92N3YA9a2UH1K&#10;UrkTDA3EsPqKEON2eQce1Tv8yIuTwQBilyuCCM963jNpWG9rHyZ+xYjeFP2lf+Ci/wAPRNcSW8/j&#10;DQPHMIkiCkf2lo0UMgDg/Mm/TCAD0IPsa+ybtB9rlO0Eluv418kfBTZo37f/AO0ppyzC2TW/hh4Q&#10;1fyWQ/6VLb32rW7zIx4AVZIEK/7amvrzUVMd1IpGACSea/tnx2xUsZwfleNe8oRv91v0Pz/h1ezx&#10;VSn2bOX1rwz4c8RQxW/iHw/oeuwqpAS9tI5wo9g4OK5Cy+DPwf06SK4sPhd8O7OdDuRo9FtlKEDA&#10;wdnGAMfSvRC+52APbFWABtIOOnev49o5tiacOSE2l6s+zlh4S1aK3kRRxxwxEJCmFVQOFA6Aen+f&#10;rTBGwLZwF7dc1ZZkxwB19KgfZzgsmeOvFc3tpTfvam0Y22PjX9oS9muP2mf+CeXhd4Ybi2uviNqe&#10;pTpLFuX/AEXw7qTqwz0dXkVgcduo4r7p14+fdOu045ya+Avi9qcd9+3/AP8ABPrweLeS5uEi8c+I&#10;2AwBAsOkpbrIw69bwgYP8fIPb741lyl1ICSMcA+tf1nxU5Yfw0wFO1ueUn97/wCAfE5eufNKr7aG&#10;YgWPKhQcVKpGWYHH41VDDAz19RSGUqzAYNfybC99T7aVO5o5DkjccY/Oq4iAYkDA6c96ijuFA+b5&#10;ame5ABEZQnvVyp3M0mmNKsuOABRhQOmDnJNO3bxjIphI9RSVNmiGlsDI4J6cU8NnliORTWKdS2AK&#10;ikkjCY3EtmkoO9gLDKrHlc+gxUqxjaMnB/lUCSbQMgtSm4DZHUfxcV2UaZhOR+f37cGq6j8Ptc/Z&#10;4+KXwtuUsf2kZ/FcfgXwW16AdI1E6oAbmz1djyliy2Sy7oyJhJBH5W5mKNyvjjW/ij8ef2mPhX+x&#10;T8dovhtpfg2Xw9d/Erxp/wAInq94V8UaXaXEdtBpU0NxEkkVvNdTxvKiySiWKF42IWQ59W/b38Sa&#10;J4b/AGYfGt7r/gvw942tbi+0rTYU1eWWHT9Iurm/ggh1S6nhKzQQ2julyZomSRfKBVlOGX4o1L4f&#10;a7+xl+1F+yt+0V8WPj78RvjX4U1bQNU+EfivxV4na2UaNNqE1vcaZKBBGhjtHu7c2xkmeVlaeIvI&#10;2S1f69/Q94kxf/EP8WqMW50efk1vfS9kt1bzPybifDv64op+7Jxv2Xf7z9i9a8Qy3jf2fpyR2OkQ&#10;KsEMMK7EiRRhVUDAAAGABwBxjisGC2DoUIDJ6H+dNhjMbFWBMgJBB9c9K2IQg+VwFb1/z9K/zO42&#10;4qx2Z4+pisbNym316a7H6xgsNSoU1TpJJHlHxA+A3wj+K6W03xD8AeHPEd7bsrW19JD5d7aMOhgu&#10;oys0XU/ccV+ff7SH7NXxM+HWq+AfEv7Pfx5/aE8E6HZXrzaxoeqfE/VBpXiC2ZWQ2S6hdfa/7LuY&#10;yY5YZHVoJDujfGAR+tUIJ+UYOOhNTMqPG29WAxtI45H4V73AHjdn/DmJhXweIm4RfwNtwfrF6M8j&#10;NMmoYmDTVn36n5Tv8H/2g/iHpDaLp2pftleAby6gQHWPFfxgs3sNNBIzJDDo7eddsB8yIxhRuNzK&#10;Ca+jPC37F37O/hqXQtX1z4fWXxR8aWMUajxD41ll8QalJIoGZvOvml8t2Ybv3YQA9AAAB9itEu1V&#10;Reegxxj+mPas25QhVIwCOvNfY+I/0n+KOJ+SGJq+xpx+zTvBP11u/noGU8M4bDyvbmb762OZU/Zo&#10;0t7dI7e2RQEjVdqxgdgBwB7CvPtL8F+D9G+Iur/FPTNIGneONS06HSdSu4JGjXUreFy0P2hAQsjx&#10;b5FSRhvVXZQQDivSLhQyvkqpxgZ71zFyxh+bbvcdP/rCvyDCZjXTk4Td5aPV6rs+59dDDU2veirL&#10;yOO8e+P/AIUfs/fD34t/HvxLpHg/wtp+heHr/VNU1QWUNvPKiRMRG0oUMzu2xAucksoAyefGf2Df&#10;Dfivwh+xj+zN4Z8e2Fzpvi6DwZppv7Scndau8QfyXHZkV1QjsUPXFfI+lQaP/wAFDP2gvHXhnxlq&#10;0Fv+zt8HfF0Kr4L8qRZPHmtw7hHqWpE4STS4J4Z0ghUMJZ7aRpCBHsP60oioCMcYAHHQV+x8eZlV&#10;yzIsNw9Vk5YjmdWbf2VKNoxT66av5LueBlNGNbF1MbD4GuVednq389iR3yQXKvkjknOKaDn5s598&#10;dKXOOByPcU1zxxkA9MHrX4PKT6n1SWpIAAPvIR9etRcZIUdPakViwVei9zSglWbI/LnFTF6g73Db&#10;hjlSFxxg1WZQSTgH8asCTPzD1xzUUkzIcRopHvU1dNDSN+p+aPgfxFpPhPwTqXibXZ4rTRdPsZLy&#10;6kYZ2xIhZuO5wDxX0L+xp8ItY8CeDtd+Ovj23ubf40/E+ePxD4gkm4k0qxVSNO0hSeUitbdlBXjd&#10;NJM5GW4+Hxpdx4+v/gr8H7adoofEniO2fU1RcltMtP8ASrhD/suIkiPs5Ffbv7Sn7Z/wW+Hd3e/D&#10;y28VXXjn4iwR7rrw74Us5dXv7FTwGuo7cMtqvBw07Rg8+ma/1L+jn4Ewz3hnF4mpi3hKleSjGqvs&#10;xi7vqtG97M/AfEjiivQxMKOGouvKK+BauTe2iuZnxd8WmTxZdQ2t0Lm2ilB5YkbhjI47Agj1xXqf&#10;iX42+E9d8IXthp8F8dSvLfyTBJEAkGeCdwOCBjjHpzivxi8SftdeLLm7uJtA+A/izzGJO7X9Zs9P&#10;BPONywm5kGeOCoNeaT/tU/tLXM0gtvB3wO8OWmOBNfahqMn4lVt1zX9+8aYHwwzDBZVh8+x0q9bL&#10;XFxlGTvKSt8Vk73a738z+cuCvo3eNGLr4zEZVlEqdLGJpqfKrJ9uZpr7j9dPDWvRaFrWl6yYBeR2&#10;s6SmEsBuA9+x9DXqnxT+LXh7xV4aOg6JbXhnkkjlla4jCCErzgcnLfyH1r8Kl/af/amVnR734Clt&#10;wxjQNQyR9fttbVl+1D+0RDOk174X+C+t2oU7o4bi/sHz7M32gdfavT414t8K+JM+wGf5pWl9ZwTv&#10;TfvJb9bKzsepgfoM+OeTZRicvw2Wp0a/xLmpuT9PeP0anWN5ULSxwRMwUsTjaM9fwr62+Jnwh+H2&#10;i/DTU9Uso2tb+zgWaK9M5b7W/GAwJwd+eMAfpivxq079ri9jQDx58G/G+jRgMz3WhTxa1BHg9TGn&#10;l3PvhYWr3fw78c/DXxP0saf4X+ISeJLW2ALaa104msPaW0kxJAe2HUGv07jvCz48x2WYrhTPvqsc&#10;NUU6kIP+LH+Vq6b7WaaP5Rx3h1nXh/h8ZhuL8im5VY8sJzi+WL7qVmvPRlH4ieBPA/xH0G68LePv&#10;Cvh/xj4cmJL2eo2qzxgkY3gMPlYZOGXBHrX5/wDjL9kbWPAsV5qfwO8T6hf6OgLjwp4ju3uIVHUJ&#10;Z6g+6WA9gkxlToAUHT9OfCkmiXnirw7ZeI53tNAkvIo7yQttCxFhnLDoOxOeOvavqb9qDwV8LdB+&#10;G8WoaRpug6J4hWaKOwNntDXSE/OGAzvUJk7j0OOea+s8cvEfIMJnmWcJZzl1TEyzBtRqQjdQ6Xb3&#10;+S6anmfRy44474Xw2L4s4Qzb6r9Ts5U3N2qLs4O8WntqfzDyeLIIIfE0eo6dqHh7xFpVvJLqWkai&#10;oju7FgpI3KCQyHacSKWjbsxr9uP+CcXwr8Jaz4I02w8WI+oXej6FpaQ6e0jKBvi+eVxkFsMNvXqx&#10;J7V+bf7Yfw98MfEH4fNbXMM+n+Mprm10nQ9UtmMdzZy3E6w7SykGSDDszwklWVTwCAw1vAnxa8X6&#10;LrieF9dmm8E/E22hZ4ZtKneG11m1XCtcWcgO8DlA8BbdGWAJdSrtxr6MlTCZfmvDeSZnLCYjGxiq&#10;VVL3oJO9m01r5ppn9KfSa+mnxF4q8P5H4gZrkbrYPKZzhieXWnKclpNLWytve6vpc/QX/gpB4I8H&#10;XfwT+M3gy1jh1Cx02ys9eSBpSWtJbe4iuCqyDDBgsZIOdw3DBq5+y9+3V+0zrfw28S/Da1+Atx+0&#10;H8VfAVtBHc6w/i6y0mbxLp8nmCyuhFKrPJclYXjmICq0kTFCS4Svz9+L3j/ULr4QfEvSru8uLq61&#10;Kxez813zI8kzLECzEE7svz7D6Vb8I678TPhV+0H8H9a+FOu+DvDPiDxJqI+Hl7d+IFnk0yGLUHC2&#10;lxcRwZeXybxLYqoK58xl3qrk1+M+L+VYvgnFZTkGa4p4ip7FqdV7zcX8T/4J+ofQYxeE444Jz7iP&#10;BUfYrD11KMF0g4+9H9dD97v2C/BbeAP2Vfhxp0/i/RPG13qUmo+Jbi+0tHSxWbUdQuL2S3tkkCyL&#10;DC1w0Kh1Vh5ZyAflH2hu3bTwOO3NfPf7O3wMH7NHwW8DfBg+LtT8e3ujRTm91q8gWGTVL2e4kuLi&#10;fyVJEStNcSFYxkIpVcnGa93ilyoPzDtjNf8ANL4sV3X4jxtZS5+arN3ta+vZH9b5ZTUcND0NDcwP&#10;UEHqfSm+azbwGwtVSzZyxGe1VjIwV8mvzj2Vzu5Ua6SsSMkbc9amaWP5gWzj2rHjlYctk9MUjTPu&#10;OBjJ6Vr7DsZyp3Zos2FCg8UzcQoBJ7dapCfeME45oWTBIA3j6UexZokX3fCnLZUeneqwmVRksx5q&#10;N2D8BQPaqzscqo4OaXs2TGJomdi6BT6kg1Luy1ZTuxZArds1IkmQAzHvmnGjcqx4F4etTp//AAUG&#10;8KX6SGGPWPg/q1lKhyRctZ6zYyJj+7tF7Kc99+D90V9b+IMw3ki4wMnPvXyP4gvpNK/bN/ZGumtG&#10;eLUdK8Z6K02SvlMbW1ulB7Nn7E/y/wDAv4cH6z8XNsvZGDFuT/hX9ncXf7T4a4Ce7h7v3M/PcBTc&#10;c0qxfV3MOOXB34HTJHpTZJxlzk46VQiyylmJ54qB23ZCnKdwe9fx/wCw1PuVBF5psIeWUjqOtcT4&#10;w+KXw8+H1utx468deDPB0RUup1TU4bQuAcZUOwLc8fLnmuqPzDaBtOOa8p+JOmeOJzplx8OvCfwz&#10;1fxJiVJNR8RTyINNTgqUSGJ5Jju5KB4gMfe9PdyHLqNbEqFb4X52/Fr9GcuKryjC8N/S58R/CH40&#10;6N8ef+Cr3gmbwr4b8SL4J8MfBPxBLYeINS0yW0g12W61bT0eTTfNCvLAgi2GYqEcuQhYDNfq3qzE&#10;3kpO7r09a/I39l3wV8VdJ/4KvfFnWPiv8W4/ip4ji+BNjKfI0ZNMsNFS41xgltp8G+SQRH7K7u8s&#10;jyOxGSAAF/WHVrh2u5sqAAc8d6/sDx3wWGw/CGV4fCtOCgrWbd99btJ/gj4bhWVSeLqzq73f9dSM&#10;Pg4IamO+BuOOucHvVXzWHO0oAM5qo05dWZTkjrkV/FMKOuh+hyZcaV85C4T24qWPACufmB6+9Zxc&#10;FVyQPoatK6lIx0I4zWqp6kJW3LizDK/u2BNMklA6lguelRIymNTn2OaqH5g+G2jPahxsS9di8LiJ&#10;wVcYbt70gdMjBO3HWqEYJjJkBGOR7U3JhKhSCrckHtQqd9UVy6XNTzmGAx3LnrUTTFtwUhceoPNU&#10;TKXOAQF/U0u8jkgcA9zXZQou5hKHYdfWWma1ZXWk6xp1hrGk3MTQXFreRLLDcRMNrJIj5V0IJBVh&#10;g55zX5D/ABE0X9g34Tf8FA4vDPxa0P4W+DvAHhv4OfaY9F1vT5b+yvdR1PVdqLZ2TrLGJY4LCUCO&#10;FAcTNhcdP18tGzPCV45GQTjv296/DX4keINe/aB/a0/a0+Bnws8S/wBg+M/GPiPS/Bmqa1HHk6L4&#10;P0XTEOpSKx4Waa6v7qyjP3i0krqP3BI/vb6G+e4nJFiszh78I2Ti21FJ7ye+y8j8j8TKNOpGNKbt&#10;dN6btrZdNzGtf2jPjHoslr45/Zm+I1y3wn8Y+I7HSvhl4D8caJLqLSafLIkEd0bl5or+2hmczXMc&#10;MjuIbVFO0cqv6UfBX9piTxZ8QNS+BPxa8PaT8PPjrY2z3sdrYXpvNK8TWaECS70u5ZEdtpZTJbSo&#10;s0W4HDIRIfi/wB8LptG/bH8VWmtXWk6h4d+FfhG3v9PWxUrb29/qUclvaqEP3Ghsre6AXsLhT6Zy&#10;/wBsOL4Ha54Y8DeL/hR4wutK+OllqMepWWqWcrteaTcojE3DoxKowchCnCyRu6EMjNX7f41eH/DO&#10;f4KljcPhuXEYxtwqU42UdLpzS0s+raufzxknivmuS89TNKqVKm/ehOVpKF7e51bW9rn7SROD90g5&#10;AP4+1Tl2JbAC9B2r86v2Uf29fAnxua0+GPxJvNF+Gf7R1pCBeaDczeVBryqADfaPLIR9pt36+UCZ&#10;YT8si8B2/QEzMqMduCPmJIxtHqfb3r/MPijgjM8qxksFjqTjNOy0eq7run3P69yTiXBZhhoYzCVF&#10;OnJXTT/r5lyZyrBQQfWsy6uA0R7Hk4Xk/wCelfDPx6/4KG/s+/BC/uPCFjreofGn4tbN8XhDwX5e&#10;oX0Z7G7l3C3sk4+9cSJnsGr8/tT/AOCnf7XMt0NWX9nD9nrw14dluEt7bTdV8eX0uoOWbCK9xBZN&#10;bo7nCgAMNxA3Gv0DhbwD4mzWj9YoUOWD2c5KF/RSabXnsfM574x8O5TXWHxmJip9lq1622P3GuZf&#10;mw3zEHkEjivPPG/jLwz4F8MeJPHXjDV7PQvCmkWM+pahe3DhI7W2iQu7sTjoqk46/jX5KT/8FJP2&#10;q7sLaWf7EvguG+OQ1xN8VE+yqexwtgZccD+H15ryD4geKv2gv2mbf+yP2hvEfgjQvhak8V2/gXwl&#10;BObTUmjcMg1S/uSJbyJXCt5CRwxEqN4ccV+hcN/R3zeniIVM05aVKLV7TjJtJ7JRb1fnZeZ83xF9&#10;JHhvDYOc8LX9rVtpGKfyueofDC7u/h38Kf2Qf21dNtr7RGfVrzQ/iVaOPLx4X8Q6tPdWs9zEcHfZ&#10;Xl5ZyZPKJNcjkE1+2iscsGAOMqcetfG/hbVvgv8AG79nfW/2abjRpbDUvEfh+fQL1vsoBieaIxm4&#10;D/xncd6gcggdMCu3/ZM8e+I/H3wF8EXXjiL7N8S9JE/hfxTGflaPWdOmeyu2IzxvktzIAeSsi8V9&#10;x9JTLoZpluF4io0nTlD9zNPe0fgk/loel4J8SRxNKeH9rGo3aas9Fzbr5H0epAU5wTn06UF8ZPU8&#10;YoJHAOPfHvTcL90tvbnGa/jVRtufvl2mKnBI5CnnoRingJsLBicdcCoiFHRk+mBUYJAOWBJ649KI&#10;3vqUk73JkZcgnGMGoiyHoR+VREHIwfr9KQnJO1dv9axqQ1ND8INJ+GHxJ+Pv7Sfwv+GnhTxjq3w/&#10;+HFl4VvrrxlqumM0WpmznljRbOxuQwNtJP5bq0y5dY1faQSGH218Z/h18Ofgj8PtP+HPwq8IaF4F&#10;8IWcWyGzsIQgc45eR/vyyMeWkcs7Ekkkmud/Ymkjk+MfxbIZt8Wj6VGewXIkOF9u/wDnnt/2tJpZ&#10;/MjYsBgkYOe1f7McM/7J4c4WlHaUb/Ns8LwdwNOtxn7SSTdz8l/EY865lIxkk4HbrXEXUB3mNmcg&#10;+/SvRtXt3aWViPmB4yenNc3c2m/DZO4dQOa/GYVU46n+xGQ45QgkckIGUhiMljyRW3ZQLGqoUAXt&#10;np9cVKtgQxBBPPXsK07e2OGVl5yOh6CliMUmuU+kxeYpwNG1i+cH7qnBYiptX8HeGvErQzavpFrc&#10;ahEM295HmG6tMdDFcxlZYsHn5WH9KsWtu4yG3Hjriurtbc4Xg56Db1ryFmuIwtWNXDVHGa2adn96&#10;PyvivLcFmGHnh8dSjVpyVmpJNNejOasde+LPw+jjlSW++M3guMHzbebyxr9lGO8Mnyx3oHPyPskP&#10;GHkOAfS9B8e+H/HujprfhzVv7V07c0LZ3JJaSj78M0T4eGVTgFHAYcAipbKEjO3cCDn5q88+JHgD&#10;EepfEvwt4htfAfjaxtGmu764GbHVLeJS3kalGMb4wA22UfvIz90ldyN/dP0dvpw47L8ZRyvilPEU&#10;m0o1LXnBvRf4l+J/iN9Mj9m3lGZ4SvnfBFsLiIpylSvalO2rt/K+3T0PP/G+/wAS/FLwnoUTPJpW&#10;hW0mt3alfla6mDQWykng4X7Y/wCC+xrR+IfwpbxXoFlDrFnrOgXXmC80bVxDsmsrpR8s9u7ja5wx&#10;DKdyujMrAhiK4z9mHx8mt6unjL4h+HXsfFs+s2+q+IPD0xzLaWJK/ZoQSB5sJgRMSYAZzKCFYMo/&#10;aD9qf48fBTxp8GX0Dw3qun+JNfu5beSyghgZX04K4YvJuA8vChk29Tk8Y5r+mfGPxoz/AAPFGAw+&#10;WZbPEUcVK0qkbr2S6Nq2nfWx/SP0T/CzAcO+GeW8JVcLHGUMbGTryjaUHKfxJtXWnqfgno2oX/jb&#10;xl4N+EHiiK3s/Hf/AAkFk2pW0IIjurK3LXpvYAck28q2ZXqdjsYycrz7J+0lpV5H4I8cXWlf6Lrd&#10;javq2nzrndBe2xFxDIh5wwkhjYHnBHrzXivi/WNfg/aJ0bx/4Mjguda8C6K6SW6ojDVmvnUz2LMw&#10;JBNvbgqQRtkkiY5GQfq74k6roHjTwF/wlvh+6j1PQNT0Zrm1bBGY3iJww6qRkgqeQQwPSv5w+mwu&#10;Ia3FGWZvmMX9VqQUKcu7T96/mzyvoV8HcB8IYjijw+4Wr+0dKrUlUi94qcW4xXdR2T+R/Sl4a8VW&#10;vjzwH4C+INmGFtr2h2GtQ5GMJcW6TdP+2nSt6CYkKp/OvnT9kMPL+xB+x9eO7s7fDPw5kli3P9nQ&#10;dSea9xjfap5Vuh61/hV45ZCsFxJiaUdnJv5NniZVrh0t7afcbpmwTUJnVlK+9ZzXGV5x6Yx1qDzZ&#10;RgBe+a/IFQTR6NOBtLc8qucLQZg/V9rA81jeawGdrAdDUqTMQSRwOuRyap0rhKn2NXeqqzK2ADxQ&#10;J1J5YZFZDzEn5Sw/A80nmsSflwfepVCwKnobLy9wQRUTyAnaCQetZZmJQ8nr0FIJ9znrgCqdFWH7&#10;O25prKAz5JB4H1qx50YJxgE/lWCJchmzuP1qQSufkOQnr3pxoXCUbnzz+0Lqf/CPeP8A9j7xos7W&#10;kenfFnSbGZ1GAItRtbzTirYI4L3kY79uK+2/HH7q8JIKt97HtX5kf8FF73VtF/ZQ8aeO9ESKbWvC&#10;uueHvF8KN/EbDWLO5ZVIPDFY2AJwBmv008fzef5V2i7UcBsZ6EjOPw/zmv6+yjCvFeGLS1dKpL8d&#10;T4KquTOH5pHFLMfL75wcCmGcAhzjcB+dZy3QIXbnIHSmGcknBLL3z3r+S3Bpn3KizUa6JDcKc9uD&#10;UH2puPvR56kjngeorNkuEVSTx/OqpmZkZcnoSM9vyropU76Euml0Plv9me5fxF/wUB/br8SCS2nt&#10;9C8IeBfC0TbSHgdl1G9ljOeCD9ohb8vx+1L67U3UvIzn6d6+N/2G9LVvjR/wUd8ZtFBFLe/EjStJ&#10;BGNzRWfh6w2kt15Nw3y9B6ZJJ+qdRnH2ychjgE/jX9g/SAwipZDleHi7qNOP5X/U/PeEbyr1Z+b/&#10;ADLz3pkfau3gD7vU/WkWXcxUEK2O9YnnFgu0kHHPOMVNvXzAS9fx+qHY+/cNDTLBAckAdxnrWgJ0&#10;2LkhOOp/nXOG5UY3HvwMdanuJuVTJx3x2onhndAoGt9pVwu3OM4pkbckbsAHn3rDMoDZZxt6AZ71&#10;ehlyASwAHpVews7DdPsabTHGVYqPTrUXn4Bz9ay5rsBlVSQMflVdrgqQrMSvtWsMO+hDgzTMyqc4&#10;Ykc/5/SgzknKqxyPTOayRcgkE59MnnFAuth+ZgSfQ9v8kV108Nd6f8MZzgtWeAfHH4mePZIvEHwO&#10;/Z90u+179pbWfC95qWhukkMNn4btywtk1S+uJyESNJXAVFWSR2BAjIDEfE/xI/4J1ap8FL3xZ8R/&#10;2LPjF4gtPijd3Ka14q0fxlqj6nH4s1VYxuuW1TP2uwu5AWIYtJb5fPkgEmvfP2vvDWvfEnxH8B/h&#10;f8Ep4fCn7VOsa/DcaP4xtgov/AXhyCWOTVtTJOQ8DQhLUW8oaKaW4iVkbGR80ftlaj+0h+yn4K+J&#10;3xQ+JGnw/EAWmj3Gn6L8T/Ath9mvZ53R0tbPxNochdGikmkjRbm3aRI2k3BbcMWP+lXhL4fZ+uDc&#10;NXyCkoxqy/fc1m5K9vhf2Ldrtbn4bxZhsDjsRWo5h70YrTpbtqnubX/BPvQfiF8aP2dviR8ZNUlu&#10;tP8AiD8UPFGo61JJrEu6Sz020CaZaxvIm4OAtmzqVLKRLkHBr5A+IvgrxD4Z+I2s+AtbS1bxBDfi&#10;zYpL+6d3K7GV+MKd6nnkZ5AxX2nrlt4o/ZW/Z0/Z2+GfhLWdQ0HX/Dfhew0uedHzI1wlugn3ZyrB&#10;pd5PVSRntXxLdeDPip4+07xT8UF0PxP4n02CVpdV1fBkCvwzMzE5bAKk4ztHPAxX7rxxVr4XHqlK&#10;pClhoQUYra09vS3ZH+bfjHi8Li6kMHh6NSpXptuVtb01v3d+7Zs/tTfsfv8AC3RPCkPxIXwd4/0j&#10;UnfyYza7vslyiqx2o43A4biRMHg9O/mfwU/Zs0r48+LNM+Dk/i3xnY+G5o5Z5LW98U6pcWixRruK&#10;i0a58t+OAmNuCewxWte6h8VvjPrfh7w7Nqnirx/rsSmz062kme4eNQMkICSBwvJ9F5NVLrQ/HPw3&#10;8TSabq8GseC/FmnyAOhdoLi2bbkFWU5HBByOMHPNfH0KeOWXvBYnExeNs3GVlp2fL5H5TS4nWHzO&#10;ONy2lWhll4qUVKWunvLnWl2dR4k+A3hv9mPx/d/CnSNL8NJ4fsLiG5kj0e1SzjuY3Cu25E+7IVOD&#10;kk5OckEV6P8Atr2/wK+Lui+EE+CnhyPSdZh0+503WIobU2IvtOmVR9nJ/wCfmNh50cvVXQDdtdse&#10;aa1ofjSJbfxJ4u03xNby6opuIL/UIZR9v77xLIPn6g5JPr6V7D8G/gB43+MmmeI9V8MSaPb2+nkR&#10;P9plYNcylMiOMANg4HU4xke+PmMbWo4d4fNsxxLlKho5J2jKT01Wt/Q+74fzbH1MXicuy3C3WIfM&#10;lJc04xWuknrtuxP2JPhbpXx4/Z2n+IHjnx3JoHjLTYZdOvYSIlEd1a7o5ZbgZ+68kUuApxkNgngV&#10;N8Ovh34o+JuuL4c8KWsF3e+U07tLLsjjjUjLMx7ZKgdyTxXx58LvtnhL4gfGL4ZapCLG3GoDxLpO&#10;04EtleFjMCOFJS7juQevEkZ717rpv7RVz8E/GOlWHgq41zxB8W76ExaZ4W0GwOp6pqqN94CzUEiL&#10;OMzSbIkPJdRkjjz7JczjWxVbB1VP2lpU01aME1fVrp9x9dgqeAxeNwuDWFlHl+N023Kd3uk9Ez6W&#10;8D3PiT4K/Fyxh1e1jt9b0q+XzImcOh6EcrwwYMDuHr+FevXv7R3wO+Ef7XfiyG8+JngbQvCnxPht&#10;NUv7Iamsg8NeLYvKtCt4VJFquoQm1CNJsDT2rr1lFfMd98FfiV4007xT8bv21viVf/DbwrbW51TV&#10;fAXgXUgdYkJXKxavraFFtyRtT7LaFCWZUEz5AP6k+Kv2Z/ht4t/4J6/Fv4AfDD4U/Cf4K+H/ABL4&#10;OvLZdI1y0W00/T7me3LLJfyxEMJkdlc3DFnSRQx3EHOGQPKs+w1ThvHz53WVnKHwRnHW8W92n2Vr&#10;dT+ufC7hLM+H5SxafLTvdQfxcr0962za6HrJZSSMlRyDzxUG9cuzHc1fKP7D/wAWdM+NH7MHws8S&#10;Wt1fXmraXZf8IprZuLpLpv7X00/Yrthcx/u7hWlgeRZkJEiOjj73H1eMklScLjGBX+dfEmSzy3H1&#10;sBWXvUpOL+Tt+O5/bWCxCr0o1ls0mNGeTgMPp0pGLHCqwPfgYxU+EAJOScdDVN22jI4I7YrxVKzO&#10;tK4m8vtGTkA5zSMpO3cAePWoyxwGJIFRMQCASx4rKpG7NFGx+dX7HEr2vxr8c6bmPbeeHbC6UerR&#10;ySIxH6CvT/2qNHkyr7WG4EH2rwT4Cag/hn9oH4R6pJtjstb0298PSMXxibaJ4hz1P7uT/PFfff7R&#10;vhiPUvDjXKRFmCZzj2r/AGQ4JazHw4oODu6aafyZ8d4d5p/Z/FylLRSZ+HGsWASeQBNpJ781z7WL&#10;7SQADnpjGa9V8S6S8F9PGkZAByMCubmsHY8Db0PIwa/n94nk0Z/qhlueJ01JdjjF044LMm1e9SR2&#10;G18kAj3FddHpr+W2QoOeq9TVj7DlslWB469q4Z43zPdqZ5eBiWNlu6qNvXg11NvY4CryXB798+9S&#10;W9gcIxVTz3rfis5SBlcnnP5/5/CvHxWLuz5bH5wnF3JNOtC5y4JHXjoR+H0rwT4u6yvjPxBB8JtO&#10;Pm+HbMxXvip15DjO+DTsjqZCFkkXtEqg/wCtFbvxb+J2peE1sPBHgeG21D4natEzWYkXdDotuPla&#10;/uwP4F6JH1lfCjA3Mvvv7Fn7KfhT4paf4mt9a8Q+IIdI0uSNruWORTe6rezlne4mkZSMkoSTt53B&#10;RgKMf259GDwly/KcHU8U+OE6eU4L3orlbdSV9LJbpP8AE/xv/aDfSpxbt4W8EzjUzjHJqbUklSp9&#10;bvpJr8D4e+InhqTWbnTfE3hq9t9D+IWnbv7O1BlJSZCQXtLkDBktpAMMpOVOHXDKDWronxO0XV/B&#10;GreMdUjfw2NKWYa1Z3DgyaVNEuZIpDnBGNrK3R0dGXhhXv8A+098Jofgd8TbrwbZ6q+saW9tFfWk&#10;sgCyrE+4BJAONylT9R6dK/MP4zJGPHOiXNuuoDwrE1rf+PY7XaY5LGKRvsZmBB3FJSXYA7jBHJnI&#10;CCv9kM/zLhviDh7BcZZZWjTw+J5OWUly8yk7LR/aR/mh9AD6YPHnhvn2a+HmPwtTG06dOrONOHvu&#10;lUpxb5la/uP7VvU95+DXhfWNVtG1jW7aWPxHr19JrV9E6YeBpv8AVwn3jiWGPH/TM11nxm0W6+Bf&#10;hv4hWKPKnhXVdC1HxHpYZvktL5ExeRJnortLBOAM/NJKeBxX6+f8E6PDnwd1j4eeJdQ1ew8M6z8Q&#10;DfutyL9Y3eOy2IYzCr/8sySxLLznrwBXyr/wUZ8A+F/HPjH9mj4ReC9zR+LPifZaFGtuSQNJMMk+&#10;osD3jWK3f2wRX8b/AEjfHDK+IK+acA1MvqU45RFVY15xtTk42fuvopdH9o9v6FSz7IeJ6PidiMbG&#10;rUzmVWNWlFvmiqnNZSXVxf8A4Cfqd/wT81jVPEH/AATx/ZZj8RWRsfE+jeFLfwtqkWQwivdNZ7Cb&#10;kdi9oxHsRmvoRXKqMEHnkY6V82/sW3trpusftqfB+GRI00X4jnXrKzU5FvZatp1refKMDapuftxw&#10;OAwevoK4uTDPIm1iSSMY61/gJ9KLB08RmNLNaKtCtFSXz1P9VuDq03TlTnvFltpnDHAJHWnpKhGC&#10;ST754rOWZRw6kevNNluIlXeWREyByTjJ4A/Piv5WWHPtUjVaXgKCc/0pqzsHUhgR79qy/O742qe5&#10;/wAaEl4ySd2cD3q1hmhm4srMMZXcfU9KUO4ypCsmfT+tZKzDLIUYqR1qZXAHzMygHsTWMsP0M22a&#10;Ads5G0D69ac0gAYBQP61mtIoBKk4PWq6y4YjeR+PFa0sOS4tmkzoQ5WLBxxio/tALkchh1FZzXCf&#10;MI3OMdqru025iGGCPoa6PqyKVNs+Lf8AgpnPqCfsAftaXejiMX1v4KvryIdRmLEmSoyT9zp36V9N&#10;/CX9pK1+Kfwm+F138R9G/wCFWfFTVNBsb+XSLyQC11VZLeOUXOl3RCx3dsyybhtxJHu2yRxsMVx/&#10;7RfhfTvHn7P/AMcvBOsW8V9Yat4S1ewmgcDEge0kUD6cjrXmH/BPv4lfFLXv2D/2VYPjV4OttYsr&#10;zwRosmj+ItAsPOsbm2+zIscd9aLl7O4jCCMyANBJtDh4yxiX+1/BnA0sZ4f5lhJK8o1L79OX8dj8&#10;44gm6ebUpJ6NfqfZ+/bseRSuOgJ4+oqs90BlkORzgetZ9xcSF2j+RVGcY+nH0+lRrO20qobOMhsc&#10;Zr+MMRhLSaP0hLRM0zOSvzZB9xUZm+4Ac5JUjvWQWJch3Az3qwsm3n5gc8EUUaF2jOpDRs8n/YAA&#10;1PTP2yvFxmSYap8atfjTGPuWdrZWWOOOtq3v9CK9/wBWbN5cFOhJzx0rwL/gnVFbw/Cb9oc2UUgs&#10;j8afHBjZhjzWN/lyOnAfzF/4D3617lq9w322fA+XJyPTmv7G+kpRUcFgoR6Qj/6Sj844JTc6nq/z&#10;CNm2pnGMZzURuMSMC24ZFZck2AoQ5Cjp6n/OaiacFSzHaOvTtX8hxo32P0N0mjdWRmQM7YGcj0px&#10;n3jeSWz1xWH5zIgYttQ8g46077ZhDl8OMfhWtSguhTpaG2JQV6kH19fwqwJcRjHXOOO9c+twVUOC&#10;DxVDxH4gsPD+jav4g1W7Wx0extJr27nYcQwxIXd8eyqT+FKjgZ1qkaUFeUnZLzDl5YuUtkUvG3j/&#10;AMI/D7QNY8YeNfEWieFfCun25ur7UdQuUgt7SFerPI5Cgc+vXivi4/8ABTP9lTFxeNq/xePhyNir&#10;68vw48QNpKgHljeLZlFTAzuJAxz0ri/iV4U+H/i/w3oHxi/as8I6H8SNduI2v/C/g3VoRPo/he3k&#10;GY3e0fMdxftGYzJPKrFGYpGqKGLfmj498D+APE/ia48U+CfDFv8ABfxSCfsus+B3bQby2wSVJe12&#10;LKB/clV0PIKkcV/dPDX0bOH8DhYR4krVHiJpPlptJQuurabb76fee9wh4bcR8QwlicuhGFFbOV7y&#10;9Laf1uf0O/D74peAviv4U03xv8NPGnhjx74Pu8/ZtS0i9S5t5iDgqJEJAYHgqcEHIIB4r4m+IsOl&#10;fBbUfi78T/2jvHP7Ytl8Pxe3erWfivwN4onm07SNLfbts59FjDNbvDyizRwyiTIcursVH47fBv4r&#10;/FH4AfGa78T6YLSb4jo9tc+JLLTrZbaz+LmiGURG5e0jAjj1qEvjzIhuaQxqd0cwRP2I/aEvf2p/&#10;Hd98I9c+Hf7NmleJfhtoeux+I9V8PeLfGtroN/4meCMtZRmJYrpY4UnMdw0czKzNHGrKgDCvovC/&#10;wazDI+KYSwFOGIwFXSUqsYtRje/X7XZrfquh8D4jcO4nBw+rYpNVVsot69HtqrPdM+8v2RPA/wCy&#10;ZdeDdO+OP7OWnaf4sn1yGRZvGOpT3GoeIbo5xLbXl3fFruF0YFXtXKeWwKmNcYr59/4KaWcnjjwZ&#10;+zV8BdOhlv7vxx8YPDUN5bxsFZtJ025OrXzEj/lmsVhgnnG4DuK+ZvgN/wAFNv2etN+Jnj/V/j/+&#10;zR8S/wBiH4prcx2vjC+1G5ju9HWV8LBdarPYv5aLIAoi1G5hETAbBcZUqPgX9pz9srwN+1L+1Onx&#10;d8MftifDb4RfAHwJpmpeEvDsMtlJfXXii/mmX7dqS/OlvBaZghijaZpPNVGcx7HRj/qA8RhsLQbj&#10;aMIqytt6K36H8w8Q4h4fCVLL3uujb+fU/Ub/AIKB/Fjwx40u/C/hjRdHazvrBpHubgqqcMBiJdpw&#10;VG3PPTjjmvkLwN+0R4/+Hvww8S/CrRrbRZdF1E3B+0zxsZ7MTIFlEeCFYEE8sCRkn2riv2b/AIhW&#10;Xh+Pxd4v1DxL8G/2jvC2orGUil0WO3muYwG3La31pJJbRy8ghXgUPj/WpjdXKRz22pySXcGkapod&#10;hLK221nAE0KbjhGxkFgABuB2nqCc1/DHEyoY/H16GJoOVGElKLl1a10T10fyP4X46xWNpYxZxhMV&#10;GNWsnBxirOMdveTXU3PhP4+8QfCHxvpfjnw3bWV3qVtG8Xk3ILJPE67WViCGGfUHIOM8ZFT/ABW+&#10;IviD4veNr/xx4hSxi1K4jjhSC2jKxQRoMIi7856E5bJJP0x9AftC3/7OOoeFfAg+C2nx2niBP+P1&#10;4oJY2MIjHFwXxvlLkc88Z5wRVX9mrR/2f9Sj8YS/G27t451hQ6f58zxptIbzGQqRulyFwpycDoel&#10;fGvPsK6Lz6eEmqqvC3L7/Le219mfNQ4WzBVo8M0sbB0Hapzc37tStffv0t3M34wftK+IPjR4P8L+&#10;EtR8OaNo8enuk0s9u7O11KqeWCoIBjTBbgE5OOcKK8v8HePvHHgKDWLbwh4j1fQLO+i8u7S3k2rO&#10;mCASCMAjkbxg8nkVzd5a2EesX4sWupdN+0P5Err8xh3naWHrtwSPfHfNfWXx2+H3wM8MeF/BF38L&#10;fFP9uazcnN5Et59oaSPZnzXA4ibcANvHU8ZBrCpLLMDTo5dCg+Ss20rXSe75m9tTuo085zOrXzer&#10;iUqlBKLakotpe6lFK19PvPivwt8KrH46/tK/Dz4c6l4o8T/D+2t/DOs65NquiyxRX99Ak9nC2nxy&#10;SI+yNjcJM7hd4MUZUqSTX7BfB/4AfBL9nvQ9dT4e+GdP8F215uuNe1u4upJ9Q1IbTl7vUpnadsY3&#10;BmfC4wu0cD4e+D37Lnh74+3N7qt18T/F3wn8aeG4zLoeu+GbtLXVNOaaNo5WSRwyNblQFeN1ZXyM&#10;gbQR8c/Fv4QaXoN1oXxO8aX3xL/ah8P+A9fttf8AFVj4v1u913T9a8OQy+XqDzafK/2XYkEslyv7&#10;oASQxnpXzufZNHifNI5WswdCjDljKPK2k76O90nfpd6dj+xPBXjfLsjyTDLEYPmr13JKd02/V/Ev&#10;Sx94f8Ld8OfEzxppvhb9kX4eXH7a/wAR9FvS2l/ZXOm/DbwDdBsfbb7UyHhurtOW3Rm6uS2TGIiS&#10;1djqv7P3jrw9+1H8PvC/7enxJh/aYfxl4fk1bwTax2T2Hg7w/rdi2++0yDR/MdLmUQSwXENzdmWV&#10;khuPubQtfsB4Ls/DNp4c0Cz8E2mh2Hg6O1hOmRaZDHHaLalAYzAkYCLGVKkBcDGMCvDf2+vh94i8&#10;b/sxap46+H+kTa98XPhrqVr8RPC1vCuZbyfT2L3FnH3P2m0a9tto6+djFf1ZL6N+U4Lh7E4HLnJ4&#10;udNqNVv3772jayins0t76tn7xUzScK0MRUs4RabXS3z7d2aNrp9nY2yWdraWljZINscUEYjSNRwF&#10;VVAAxj0GBV1eF2R4C9q8y+FHxf8Ahr8b/BGgfEb4XeL9B8YeF9Ts7e8hlsbuOYwLLGJFjmCkmOQB&#10;gCjYYEEEZ4r0rauSwbANf4v55l+JoYmdDFpqrFtNO97r1P6DoVYVIKdPWPS21iNiASHIHpioGUAD&#10;HXNSOrZxs+hxSGNlYbuVHavGaOqm2noVmG44J3E/lUe09k7elTOAmCoNQsrEjLY4oaXQ352fkp/w&#10;j2q+IPAMV14cLx+MtGng13RGVsMby3YSImf9vaYz6hz6c/q0viDR/jX8FfCvxC8NTC40fWNNjv4R&#10;gbomYfNG+OjKwKFezKRX54fCGRTa2u4kDA7cV7N8D/GcPwD+Kl58H/FUsdh8HPH+oyX3hK/lcLDo&#10;viOT5rnSHJ4RLo7riA5+aUzx8lowf9Fvov8AHdJe34axkrRrK8L/AMy6fM/N+JcNUw9elmlBfBa/&#10;p3PkX4l+HX0zXLqKWE7i5A9BXlZsAzkBY04zz2r9Jv2kfhVNZzTapBbjAJJ2pj2/Pmvgu4054JHi&#10;dSGzzxn6iuPjXJ62XYyVGorI/uXgHjunj8BCrB9OhyUemmRwFVWA5O09Kn/swb+Y8HP8X9K6VIFj&#10;DEgg8EH2rzrx18TvAnw3jtpPG/iaz0i7uCRa2KIZr2/P92G1QNJKegwqnrXy+WZdjMwxEcNgabqV&#10;JbRim236I+tzzjvA5dhZYvHVo0qUVdyk0kvNt2OrhsVyNmCeuAOleGfFP40t4fvrjwD8LLPTfGPx&#10;LBVbozOf7O8NqQMTX8ic78EFLZT5j9TsXLjkbzxL8bfji82j/Dbw54x+H3hVUJupLW1+1a9dxZzk&#10;bN8dijDjcd8pBOPKIBrh9G0bS/BWnw6DomlDR4IJGLQMrF2lLEu0jNlpJCdxZmJYsTk5r/Tb6L/7&#10;P3EZpjPr3GU1TVNKX1ZSXtJdV7RXvBP72f4n/TX/AGs2X5NhJZPwB++rVG4vE2bpQ6Pke05Ly0Xm&#10;eyaZ+zt8T/DHgrU/irqfhXxXq9tqhS91bxJd248zUiRtWV0HMcABCogARARjruNTwL8YviD8J9Uu&#10;9W8B+JbvQLyeMQ3AULJFOg5AdHDK2M5BIyM8EZIr9EPFX7f/AMOda+COo+HLHwvq6ePLvR20t7Jo&#10;V+xwM0RjZxKCSYgCzKu3OcA+tfjB4s8Z2PhpLW3MV7qmtXOU0/TbXBuL5h1KjICIOrSMQiAgk9BX&#10;+h3gXxJmmN4ezTA+JmS0cvy7DTdOlCSThUox2bjJtPZa7N7I/wASfFXhurmXFuXVPDzM62Z5rjYq&#10;U5Qu6ka0t0nGzW7vfZHV/Fn4s+I9Z1efxL4n1DUvF/jnVZfJtIpGJlv5towo2j5IkHLMBtjQZ9Ae&#10;N8P+Gl0TRL6HWpYtc1a/3XGr3LRhVvpnUK3yg8RhQsaJzhEUHPWq3hLwtqFteT+KPFRtL3xldQiK&#10;QxKTBptuDuFrASOUBxuk4MjDJwAqr0HiLUY4rcwxFftD8fQdz9e9f5wfSV+kR/rZmFLJMgh7HLMK&#10;7U4RXKnbaVlovJdD/rN/Zb/s4KXhjlFTPOKUsTn+YR/fyl73JGW9NN6tv7b6vQ+hv2DrqO603xB4&#10;RmaSbUfDl+LGNpAC8lg677V845GwmLPUtA2ea+7vgjY2/wAa/wBqDxB8TEhtNS8C/DK1n8L6Lc+W&#10;rrceJLsIdSlifn5ra3SG1JHR7mcfwkV+Mfwd+JPj3wj+0TpXw1+D3hu48VfFbxz4YvNO02AIXttN&#10;uIZ4Wi1C9PAjtrdLi6kdiQWACKCzAV/S/wDAj4PeF/gN8KPB/wAK/CzSz6dp1uTcXsoxNq15I5lu&#10;Lyc95p5nklY/3nOMV+YfTb+lDKnwHhuHIT/27FQUaj6qEdNf8VrH8VU/ohYTg/xbzeeGX+x0aspU&#10;ktk5+80l05W2R/CVh4S/bz8SadukSy8d/CmKYR7PklvNG1IqWBA5fydaUHJzhB2Ga+kfEdsbLU7i&#10;IIwbdxXy18Q7uHwb+0L+xf8AFYQSGC38Y3Xgu/kTgx2us2EsKbsdU+1wWGQeASD2FfavxOsXt9R+&#10;0KoVWGQQevsa/wA6eK6P9q8BYLGx1lRvB/8Abrsfs2Xf7PmtWl0lqeaM5Y8bFIx170/c4OAQ4AwO&#10;cg9/51nCbLAM2T9OlOE4Vid4jbPy+1fyvGkz7xdkaIPyB90YB6Y708OGAG4k9ORwKw2ugeMM3B5P&#10;QVUlvpQsnGO4xzW7pCVFvY6KS7gt2UuSO20d6cdRiZdy5UEc7q5RJC48x3Z/r1FMY+axDkptHY5x&#10;XLOlrodCw0bHTtfBhkSqqjr7VTkvvvAlyCRg5rEAZAfLcvxk9uasKJTGWYovHPHJqoUeo3SSNYXe&#10;1XXO3PJOKdHeI53EMw71io0kYYsNwzx2pWldWB5A6dM1sqV9SZQLmrrHqGnX+nOrOtxBLAcAA7XU&#10;r3+teN/8Ezbu+f8A4Js/s1WGoySXF7pmk3miSFz1FnqFzaqF55AWFQD3GK9VE8bSRszfKD1zivPv&#10;+CdEMUX7JOseEI7aazHh/wAfeNtEWJpd+xI9fvJECn+7smXA7AY7V/XH0eeark2aYGO7jGX5o/Oe&#10;MqfJiqFR+h6/PcSKzD5g2e/c571Crtks+1vQVXvfkupUIYtnpnpVUXLKwyGCkevSv5bxmFlCtKMu&#10;7PvIK8E12NNpVXLMApxkegqeGYNs+fPzAmsYurqG3sPT/GnS3cdnbXN3PN5cEMbSu5/hVRkn9KeX&#10;4P2mIp011kl97M8XHlpSl5M4D/gmjHIn7JGr+J5mt3k8QfEPx1ratGchkk8QXqplsZJ2xJyeeg7A&#10;D2fVJjLeSDgYY5xxXmX/AATo06bTv+Cfn7P1xcxSQTalo91rbbk2FlvL65ulYr6ss6Mfc59q7zUH&#10;Ml3MisFXLZz6V/WX0ntJ4WmukUvuSR+ecBxXvvzIzMrkg8envUZkCE/LwOhFZ5kdSxwODhiP8/Wm&#10;PLy0ikA8dK/kqMD9IUDQFyZAqNhTzyPSn+YpKsAWxjPfNZhJ44Zc8nPNMjZmjUkhMAnr3p+zfQpq&#10;6NkORtCgsCD8oHevmP8AbS1WbTP2ZvimsZkQX1vaaPMT91YLu8gtpSx7LsnfJ7DNfSEUrkhQxZcH&#10;JJ4H0PFeY/HbwFJ8Wfg78T/hqkkdreazoV1Y2s2P9RdFCYZAP9mQRt+FfUcD4mlhc4w1avrGM4t/&#10;f/TOfG4aU6EoR7H5q/tUeOpfEXxFv9MjzFptk32aCIY2Iq5AGB04FfMkRKnAPXsDiq1/43uPiHBp&#10;fjS5hksdTvYcahbSDbLZ38ZMdzBIvBEkcyTIRjqvbHNRLh8KpLH1Ff6D5/WdXGTqPVN317dD/Urw&#10;wyOhS4dwqw8fdcE/vR9M/sjeDPB/iP446x8U/GGn2mpW/wAN9FTUdOeRcmHU77zI43HPOyG2mIB6&#10;M8bdUUi38Wf2ifGXirX76ex1S5s7FZSIkifHAyPX26dq8f8AgH4sm0hf2stDSUQz3Nn4YvIyB8zR&#10;lb+Jj15w0Z/Meteby3QkaUsQCCee+fX9a+w4hzGdHBYbCUXaPKm7dbn4z4d8B0Mx4hzHNMdTUpRq&#10;OMU1skhvjzX/ABN4nu9H8U2uoWtl8StHhmh0bV7q3Wdfs8oxPp97GQRc6fOuUlt3BU5DLh0Vh87f&#10;DFYPg94u0HxF8Edbb4A+EvE2pSaPY2srefpvgfxazFm8O6xb/wCrvtBvyxFvLKPMtmaMROgkRR7u&#10;7Z3bjyenfNeFeP8AS9L/ALfufDGt2pvvAXj7T5fDWsw8bY71I2ktbkA/dlAWRFcch0gI5UV6HDmf&#10;Va+HllmKlzU5LS+tvvPP8evo75XicP8A2pgKap10tbKyfa/bsfROrfsdfs/6jffC/wDbH+FV1J+x&#10;ZY+O9Sl8HeOo9MuYo9P8AeMEmlg+0S2cpFpc2DXVvNa3ELbARLBcRvEwfd7l8BPGfwL8VaR8UPhZ&#10;8XPiF4atvj3pCXE3h7W/D147+GPHtrGgYT6FO64uXVmVZrUM0sBfgumJTz37NH7PnwI+On7F/gPx&#10;joXgHwpp37W/h681K11DXNfE2v2OseI7WeSCdtVsL95obiC8Ecckg2h0EweNkZVavRtZvPhP8Uv2&#10;WfCnxC1/wdq0H7JFvri6V8T/AIdPqUw1T9njxHby/Zpta8J3vMtjFZzv5ktmD5D2riWNUG+KTuU8&#10;ixuCWQY7Hy+sQqKMatrON9Ywm3e8Xsm/vuf44eIPhRTr1p4mvgo8/LJaq+u19LapmX4I+BWt/HLx&#10;Qng3RbyysWjimvZftbstsQu0KZlTDSKGbiPOG3c52jHgPxD+D6/BLxzq/hTxv4P0Pws9tMI5PE3g&#10;6+ktoIdwBje5jUI0aMGT5mEqDkPtFe7+J9G+OP7EHxF0fwz8WPFkuo+EL3EPgj4vaeiwaf4jjkI2&#10;WeqBP3VlqRUjg4gucFoiDmNdXV7q88Q3d/qHiC5l1q+udzXk10fMaXdw28t1yMA+2B6Cvmc5y/Os&#10;nzSVDGNfVraJXu3/ADJ7NPt+B/Cub5BTyzDLBV6MlilJ3lf3XDpZdy9H8Dfit4P8C6d468U2S33h&#10;i48s2+oExrOY3/1ZuIUICbsDDAANnoueafhjwnrni3WbXQPDmm3Ws6tcsRFFEoywxkkliNq4ByTw&#10;PavQdV+LPxA1/wADaR8NtT1eOfwvZCNI4VhRHKRgBEZxyyr278DnisvwN4n8SfDHXLHxt4fiENzH&#10;vhjaeAmGfdwyMePrwQQRmvz2WY5osNUdbk9td8lrqL/lvfr3scWIy7Jp46k8NzrD2XtLpXv9ppLS&#10;3YrapoeueB9QvPDut2F5pWuxDy7iGQ4ZQRkdDgqQw5HByCK9B8C+LvEvwkbUrrVfAyat4Y8RabJY&#10;XFnqts8cGo2zD5gjEAFcEg4yCDz0GOC8b+OPEfxD8TXvirxLNBPqUyov7pNscSD7qKBnA69e55p3&#10;7Uf7aMuofC25sZvCFlqmt+HrRtReysJC5up0iKRLI5G23VyQu0ksxYBQxwDw08tzDG1MPhvYRm6j&#10;XtGnpF9LfM+ryFYSniatTAV5RnT/AIK5b813bXotD9Mv+CafiqHXv2adF8ByXc17qPgHUbrwQ8p3&#10;uHtrZg9mPNPDstpPaI/OVdHBwRiv0q0KY2swyMRnhgQDkfyxXxh+w98GtS+Bf7L/AMIfAXim2t7X&#10;xyNLGreJtpJ3a1eu13e8n0nnlUeiqo4wK9m+Jnxl8O/CJ/Dk3jGK90Lw7qc/9nx+Ipox/ZOk3j4F&#10;vHqMobdbxzOwRZWXy9xCs6l0Df6XZbRnSoQpzd5RSX3I/uDBRqrBQjineXKr+ttT8Ovgh+yWv7OH&#10;/BSH4xeC/B2ip4T8D6Jbal4psbm1jESaroWuSrLa6dKVI84W16mq7S24xrbxgYEvP63biQCSPbjt&#10;/kV8ZftSfF/xZ4p8Q6Rpg+HkXwn/AG3/AAfb3GpeHIors6jbePfDp2tdR6WdkTaxany8z6f+6v7Z&#10;lSeKOQqnndt+y/8AtKeF/wBpv4fzeLvD9u+ja3YXP9n65pjTicWd1sVwYplwJ7d1dXjlwCVyrrHI&#10;rxr/AJcfTb8Kszw+bPiWEObBzUVdfYl2l/i6PY/SvCbF4XD4aWXQb503Kz6p9vTsfS7OrKBnAx3q&#10;v5hO5iGH88UjDO31+mRQFwxDPnjp3r+BJRP2RRsI5APzknnGBzTGCg5CkZ96kIUkBeDnqe1JjBIL&#10;/rWJb2PzK+DxJtLUgEDA5B6V9L+LPh/4U+KvgfWfAPjXTDqnhu/hWKZFcxSQMrB45oJB80U0bqsi&#10;SKQyOqsDkCvmP4NSqbG0G4E4AAFfaWhDMMYYH3561+ozxdXD1I16EnGcWmmujRjRoRqQcJq6Z8a6&#10;P+0d+014E8a6P+y7+0N4C8BfFa51GEwfDv4hP4hbR5PHCRqf9Dvo5LeS3j1lECloxJGLkbpIkbDq&#10;vzf8a/GPxv8ACd7qaQfs+6Bo9wrHY194vDR7s8nENsxwOPSv1a8c/DnwR8VPCGqeBviN4W0bxj4R&#10;vVxc2N9D5kblSCrr0KSKwVlkUhkIBUggGvjfxH4Y+I/wOtb3QvHXh3xj+1j+zqyMkGow5uvG/giI&#10;DAVhkHWbVOgYf6Yo+8LnBYf3/wCD30h+Cc7jSw3HeBlVxMeVe5Ll51s38UUnbW19emuh+AeJOA45&#10;ynDVJcEYuNK6btOPNb03/I/MzwrZ/tMftE+LtM+HmneO7HwnPelw1n4YtBaCOIAl3lvpzLKFCgkt&#10;EsbdMYOK3fih+xtrn7J95Y6lqtjpOpx6wWB16K5lu7i8mUAtHcXNx++ZwCG+ZiCMkdCB6B8NPjH8&#10;LvAvjyL4vfBP4rfC/wAWx6dJLa39hNqkdvKqPw9vdW7lZ7aTj7rqrKw6HpWD+1j+3Vo/x0bw7ol3&#10;f+DfC+g6fK0sVnZ6ot/PdXTLjcTGMnC5AVV7se9f6/cJ5TV4f41yyvwVhcJQ4bnSvXqScfaptX+K&#10;T57rput7n+L/AImcTcTcXcM47B8aYvG4nPVUtRpQjP2TV+kIR5bd29ex9hfsO/tHfBz4W+C/E/hb&#10;x9qMfhHWpNQa9W/e2d0vYSigR70UkMhU4BxkPx3FfD/7RvxA8NfEb4y+PfGvhC2Np4ev7tXt96eU&#10;021FV5inbeyl/XnnHSvk6TxP4k1hGTwd4K1i9zwtxq5Ol23T72HVpz+EWD61eh+G+oa8rzfEDxA+&#10;v2shIfSLNPsumkddsi5Mk44wRI+w/wBwV43EPHfhXwBxxmPH2VYqrjMzxkeWVOM70l6O1lt3duiP&#10;3rwW/Z7eO/ixwrl3CWb5fDLMqwsuZVq0XCq0/wC5fmen92KfVmZd+OtV8SzNo/w4s7TWJkZo7jWr&#10;kM2mWJBwyqwwbmUcjy4yFGDvdeAey8LeCLXQFn1B7u81vxHcKovtVvNv2i528heABHECSViQBFye&#10;Mkk9ja6dBYwW8NvDHBbwqI0jjUKiKOgAHAHHA6e1YGu+KNO0KzuLu6u7e2iiUvJNNIqpEg5LMx4A&#10;+tfwt43fSa4k4/xXssVLkw9/dpxb5V6935s/6RPoR/s5OAfBbAe0yimq+YtfvMTVS5vNRvpCPkvm&#10;2aWp6hb6dbS8BZMthcck+mPwz/M15bJJ4j17xNofg7wh4d1Px38SdblaDRtEsSPOvGAyzszYWGCM&#10;fNJO+ERecngH0v4T/BX47/tN38Ufwh8LfYvBsjhbnxtr0bwaNZx9S1opxLqEgHRYf3eeGlSv3b/Z&#10;j/ZD+F/7MOiXj+GVvvFvj7UI0XW/FWqKrahqmDnylxxb2ynLLbR4ReCdzZY/y7xV4qZRwlRk5SVb&#10;G9IJ3UfObW3pufvPin9JjBZRQnl3DklVxL0lUXwQ72/mfpojz/8AYp/Yv0v9mbRtb8Z+Krqw8WfH&#10;zxJBAviPWYEIhs4U5j06wDfMlpGxY5PzSvl3A+VV+91Rcn5d2Ow5LfnVKMfKBlSTzz1z61KOF5JR&#10;s5yO9f578X8WY/O8dPMMxqc9Se/+SXRLoj/PLE4qpXqyrVJOU5tuTfVvds+e/wBq/wAJ6x4q+Bfi&#10;8+FdL1XXfGGjz2HijRLXTkD3dzf6dewXsUcA7u7W+zA/vmuy8ef8FAP2UNV022l1bx54j+HVyyl9&#10;ni3wnq+iBBlQd0l5axJwXCk7sAmvVA5wWJU9gcdKGfzo5I2EksTDDKTkMPQ+vU8dK+14R8Vf7PyW&#10;rkmJoe0o1He6lZrTW101qfK4/InVxUcXTlaS8rp/keDeHf2ivgX45kSLwb8aPhR4omZgixWHiOzm&#10;k3HooRZC2SMnGBXqsF6l0FkgYXUZ+6yHcD16Y68jH1rmfEvwj+E/jHe/iz4Y/DvxO7Fvn1DRbW5f&#10;PAJzIh5IAGfYeleMap+xH+y/f3lnqNn8KLPwhewBhG/hnUr3QQAc5BWwmhVgSc8g818up5HVk2pV&#10;KflaM/xvD8j2oV8TFaqL+bX6M+jXuNoKGQnPTngf4/hVUXAYxsjFlHAI5xn1xmvmif8AY38JxxD/&#10;AIRT4w/tS+ApAjKGsPiNqV0NxIO7y757hCRjjjH1rFuv2XPjvZKieEP27vjfYQIyskWu+G9A1cKo&#10;Jyu77HDI2c9S2a7oZHlFZ/u8aor+/Caf/kqmvxLWYVYvWk36NfrY+u0kMiqS5ByCac0/72SUFQeA&#10;QDya+Mrz4Sft86JaTP4W/aj+AvjO/XISPxJ8NJrVHGDt3S2N+MNnGSEIxnC1LoKf8FE9KuYo/F3h&#10;/wDY08b2WF3tpesa3pEoOecLLbXKnjnqK0fBFGcObD42jN9uaUX/AOTxivxHHOdbTpSXyT/Js+yh&#10;cA7xIzEkDqME1OJlxywduAMV8fy/Ev8Aa40u7NnqX7HWlaxEDhrnRfiVYzRv7qt1BbvjPqB1FaFt&#10;8b/jTp+8eJf2N/jXbwlN+/S9b8P34QjGV2/b42PJ4IGOMnFckeCcVa0Z03/3Fp//ACRr/bFB7qX/&#10;AIC/8j6zBZgu0gHnOTSvKuAwbPP8Jr5Ju/2wvhn4es4Ln4jeEfjv8JkJCu2veA9TEML8/Kbm3img&#10;PT7yyFT2Nbvhn9rT9mfxhqUGj+G/j/8ACHVNaYjbYDxBbRXROcY8iR1kznjBGayqcFZpBc8qEnFa&#10;3UW1b1V1+JrSzPDT+Ga+8+khIj/KSWB6Z9a5/wDYZm0uzu/2wvh2hhFzpnxOuNU2IOsWo6ZZXaN1&#10;/idp+cDlT6VdgnS5iE8brLExysinKMMZyGHFcB+yfef2P+2d+1v4aZ4sax4R8G+JYY9oBDRtqNjI&#10;R68QQA+ma/fvoxOpDM8ThZq3PTen+HU+P49pp0aVRW0l+Z7t4jVLfVJlVyo3Hgjt0rmmCkIVdWUH&#10;kY611nj6IRa3cgqi4PHrXHKSSq5LL1IFfhvGWBdDNK1NraTPrssknh4PyLkbHZhhhQDyRXlPx91/&#10;/hFvgZ8ZPEcbIJ9P8KateJubA3pZyuATg45Ar1dCdhG1sY4ya+aP2xLia3/Ze+NtvbCP7Vf6FLpN&#10;uHxhpLt0tUyemC061HBuCdXNcPBK/vx/CSMc3ajhakulmfdX7Ofgpvhp+yR+z74Am2ifR/AuiafL&#10;s4HmR2ESv+O4NXn19IWubhmc9Scegr6y1PTH0/whbWEBDrbWscP3eF2oBxjjHH0r81PiZ+0r8BPh&#10;dfT6f8QfjH8M/CmpySFEs7nV4ftcjjkqtsrGVj7BTX9TfSXyrE4vGUIYam5uz0Sb0+SPzngatGlT&#10;k6rS9WkexGYSeYclec4B60qMBkAjdjJBHNfJVp+1FB4okC/Cv4HftB/FKFlLR30Xhs6NYOCcKy3W&#10;rPaq6tjIKB+OemM7EN3+2J4rltTa+DvgR8H9NJxI2raveeIb3HtBbJawgj/ruw+tfzQ+DsTT/wB5&#10;lGl5Tkk1/wBu/F+B9084pW/dJy9E2vv2PqAzKx+UHf0GFPP4Vxvi/wCJfw++H9kNR8b+MvCvhCyA&#10;LGbVdTgs48dPvSsoNeOp+zd4l8Q7Zvit+0T8aPGBOTNp2iXUXhvTnJ6gLYKtyUxkYe5b3zXb+Ev2&#10;ZvgB4MuTqOg/CLwImrlzK+o3WnpeX8rn+J7yffOze5c1M8NlNFfva0qj/uRsv/ApNNf+AkLGYia9&#10;2FvV/wCV/wAzyqf9s34aasFT4Q+Fvix+0RdeaYd3gjw9Ld2avn+LUpjDZLjnOZuMdKdc+Mv22fGM&#10;Mq+CfgF8JvhTAzny7vx34xa9n8vjBax0uJ1Lck7ftIxivsRIDEVRAEQLhQBwo9MYwBV5cqNpVdpP&#10;QjH+e4oXEeAoyTwmEi2us5Sk/wAOWP3ph9XrT0qVNOysl+N3+J/O9+0L8Hfir+zh8TbjxZ8VPEvh&#10;TxZ4U+JGqm7GpaDokml6ZofiNkVXsmjeedgLpIhMkrMPMmWYEBnUNxy3GwklBnO3B7Hn/Cv6IviT&#10;8MvBHxh8DeJfhv8AEbw5p3ivwXrFubW/sLkErKh5BUjlHVgrq6kMjKGUggGvxJ+IH7CH7Unwd1EW&#10;nwwsY/2n/hsG2WTSapb6Z4m06HPyxXC3Bjtr3aMDzlkikYAbkY5Y/wBPeHvirg83oxo5jUjSxMFb&#10;W0YyS2s9IppaNO1+h/YvgF484PJ8EsjzltUk/cnq7L+WVtfR/efNmkeIH8N/GHTowBDp3ifw5faN&#10;Mxbh7m2kS7t19d2xb3688VvXEoUyhPm+cgEdz/kV6T4g/Yf/AGs/iT4Ta90T4c6V8NPFmlSxa3oz&#10;+I9atSxvoCXWLy7Nrj/WjdC25kG2U8ivEvC3inT/ABrocOu2VveaY7SSQXlhcIUudMvI22TWtwh5&#10;SaKRXRlP93uDmv3COaYTMKEZYWrGbpLllytSt22vufu/hhxrkuLzvG4bLaym6jVTZq99Ha+9vI2A&#10;5dR8pAzk815h8YrMXfgPUbzYTPp1zaavbnOP3sFxHKPf+AjHcGvVQjNyByDtx6iuS8aeIdJ8Oafp&#10;I1Wyn1EajqlnpMdtGvzPJPKqAkHjCgl2/wBlTXo5JhqirxlBXfQ/UuMZYd4CosRJRhZavZar9T60&#10;/wCCemoTaZa/tSaI6pFp8PxD+126sMYafSrF5OnqwJz3JPSvpv4KeFfD9/8AHH9uv4P6zbxXHgzx&#10;54Z0PX7y16B5Li1vNLu2x0BdbS2JI5J55r8//wBkj4w/Dfwbb/HnV/E/jjRdOm1jx7PBptj5wmvL&#10;4Wtja27+RaxBppAJI5U+VGyUPpX2N8IfGfxZuPiF8cPiH4J/Za+OfiG51PQdM0LwxqGp2FtoVrdL&#10;Al1MZZW1GeCdITNdKuRCxwhYA5Ar8g44y2rTznG121CE3FpyaiuZOLTTbS0tc/yQ4/ng3TlCElKp&#10;zy0W+7vofpN+xaYPjR+wB+z7ovxa0aw8a2WoeB7TQ9ZtNXtVni1aKCM2jGeN9yv5iwBj65zxXktv&#10;+y78Rf2V7fXB+y7pGifGX4R3cbpc/D3xZqZj1OwQIQsOj61KG3QjkCzvcqMkLcRgbaX4Jal+1f8A&#10;DX4GfCb4U+GvhB8F/CEmg6BY6TNe6/4xutQbzY4lWSQ29nZqrktufHnjqPm6muu1L4XfGb4kqY/j&#10;L+0N4nOhSRmO40HwJZf8I1Z3AP3lluhJNqDLjj5LiIHqRX9J+IPj3wBXytYHNqqxNkrxjdvmS6SV&#10;rO/W5/NT4JqYmSfsfe1SbtdX33/yPyMt/iz4Mi8V6x4I8UXc3w3+IdjObXUPD3iBBY3lnPgMYhuJ&#10;jlIDA5heQYZTnBzX3Jrnxy03xB8DdK+FNt4RiS8hjhi/tCNleArG+7zY1xne2OT05J78fY1h8Hfh&#10;Rp3giH4a2vw28Dn4eRAhdGm0yKa1Yk5LvHIrB5CSSXbLMSSSSSa8Zuf2FP2O7m5+1j9nb4Z2jbzJ&#10;5dnZvaxdcn91CyJjr25r+I868XuHMdXU50KsIU5XhqpffrH7tT8zX0YsdhJVf7MxaSrK0lKN9Hro&#10;/wDgHwh4RuPg1eeNtM8M/F74jW3hzTJ0mf7Fbzbr2/YJxBBbRhppGbP3VViR05OK9R8O/ADx9Z/G&#10;/wAKeOvD/wACl8T/AAG0WKTVPDmgeIdbt9HuLnXlkjNteanbLFKRawjzZI49pl87y5HiUxpX6FfD&#10;34MfCX4VGRfhp8L/AIfeAXlXbNLpGkW9pLMMfxyRoHf8Sa9V8siRnymTzzzz715dT6Q+KwOOWNye&#10;D91aKdmk+6irWfq2facB/Rty3LaUPr0lUqxd1JK36v8AQ+ZdX+D/AMXPi7qw8Y/HH46fEHwzriW/&#10;kaXonwy8Q3/h/S9DBYMzmWNxLqNwSqqZrgbAAQkMeWJtfY/2pfhzpmo6BF4t8Pftm/C27t2sr/wr&#10;8RIrWw1eS2ZdsiRapbwC2ugwJBiu7Ybu869K+lw7BvmzyegPX3yefWncEAOdwHTjpx6dK8nA/Sg4&#10;0o495gsW5Nv4Wvc9Eunys/M/b6nB+BdL2SjZ9+vr5n5k6l8B/ip8XPBvjT4Ox/D26+EnwAuLeC88&#10;Lab4+1mPWtd+GuvI0my+8L3un3TvDDEPIkjimnBjcFYysRMY+w/gl8ENK+DMXj68XWp/F3jDxVrR&#10;8Q+I9Zmsbazk1S/MEMBl8i2RI0yIAxwMl3kYkljXtkzfeYBskjOCev171EjFVXchIAA968zxO+kP&#10;xPxXQeEzGqlQbT5Iqyuur6v5s2yfhPB4KoqtNXqLqyVkYA8Mv0ph3N9/dzx74oDsx+8EX1NNH39z&#10;sufXPFfgrjc+pUmDLJlTjIzzQ7qMBtqn6ZpkspjI5YBjgcf54pnmEkhfnwaylGxolc/MH4Lyk2Fo&#10;20hsACvtvQHzBHgZPeviT4M/8edkuBjAr7Y0P5YI8Ejn+lfpOZ0x4JXR3cTMYztXK4NOSJQSxJJz&#10;kZ9fXjFRwnIjBAI4NW3ABIHTJNfHYi61R0YmyZ8q/HH9ib9mb9obUrfxR8RvhhpL/EC3UrZ+KdJL&#10;abrdqSMZW9t9sjjk/JJvQ91NfMfib9gL4q6bAkHw2+N/g/xNpUZxHbeNfCyLdBcdDqGlm3Gfdrdj&#10;7nnP6lINy4JOMZpN27ejAFeOK++4d8aOJMrprD4fEydJfZl7yXopXt8rGeXU1g631rCfu6ndaH4f&#10;3/7Dv7YlpkWvhf8AZ216YsQGtvFl/bA++2TT2I5wMbjWbB+xN+2tczvEvg79nvRI8KRPc+M7ydSc&#10;c/JFp+Tj3xX7u4+TI4AJGO1KnztEzYJI9Pevof8AiYXOHvSpt97S/LmsfpkfGbimNNUo42Vttofn&#10;y3Pxf0r/AIJt/H/X4IE8Z/Hv4YeCoyMTJ4c8L3GoTBf7qT3c6KO/JiPXpX0d8Kf+CZH7M3gDUrPx&#10;J420/wARfHzxhEwlW+8aXa3ltDKOQ8OmoqWaEY4JiZh/er9FcAs6cqM9qqSKFIPJIzXzGa+NHEeK&#10;hKl7f2cXuoJQ/FJN/NnzGccYZtj4cuOxM6kezk+X/wAB2/AFSKOMJEjQqqhFVRwqgYAHp0H4ACom&#10;IXYhxhu/r/nFOYluvH0qKVQCqckDkV+Xtzk3KTu2fLw7DyWIA+cgDjninpKGC/IoGfWoQPlzkion&#10;YpExXAI6VL1BSRazkFQxx7elOYqF5ClR2Hr61QyWY846dKRnbOAcAH86Tj1K5FYuv95dvIwc4GKr&#10;vO5ZgW+YDjjtTAxYbTgD2pr/ALuRVXkE96lU0UoosxudwJyD9atLIBgtwffn9aoByG8vgqSOtXYB&#10;kKMkZzVNdUDRYQjbkDk846Ug8tDyRgDHTPH06dqh6Zz83IHP0of5S2KxuRzLYkkwRnA/2cmoyiBG&#10;Iz159f8APWmhiEPfmnKxABz3xSi3v1G0l0ETK7AgfHU84rg/G/wm+FvxOs/sPxI+GvgDx7atlWj1&#10;rRra+BH/AG1RsH3FegIxEsq9gKWNifKJwdx5ruwmY4ihUVShNxl3Taf3iq0oSVpRTXofEB/4J4fs&#10;r6ddXl/4C8IeMfg3qc+S8/gnxbquhgEnJIhtrhYQM9tmB6V5xov7NXx9/ZM+LF/+1D8AvjB8UP2m&#10;PER0oaFrngH4iavbzHWtBWdpxa6Xqflo1texOWkjeYukmSkhXdvH6TFQS3HQEikWViGHAz8pxxx1&#10;/nzX6lwt4ycRZbio4iNd1LbqfvJrqru7V+ri0zx8w4cwuJpuDja3bT8jwDQv20/2ePjfqdtYaf4u&#10;f4cfEvyEk1DwP4yi/sTxBpchIUxyWVyVaQBjgSwmSJ+NrsDXq6SQSsDDLbSkjKsGzgfhUfjr4W/D&#10;L4o6ZHpnxL+HXgb4haau4LBrmkwXyJ/uiZW2nnqMV85t+wL+xgt9c3EP7N3wxs5mB3G3tHhDdBja&#10;jBcewFb8RcRZJm+Knjq3tKM5auKUZq/k3KDS8rP1LwMcVh6aoxSkl1bs/uszW+JP7WH7PHweuYdL&#10;8e/F7wdp/iaV/Kg0OyuDqGrXUmcbItPtRJcO2cDATvzivlnx14O/aS/b8tND0a1t/iB+xd+zrYar&#10;Zayb/VbCD/hLvF1zazpPCI7GRnj0+zV40kP2hXkkZUBiVQQf0C+GXwL+C/wcilt/hP8ACn4e/DlW&#10;BSR9G0iC1lmAPWSVFDucsxyzHkmvV+oKgALwcD6E0sBxngcpmq+S0W662qVLO3nGCVk/8TnboY4v&#10;B1sWuXEtcj+yuvq9/usfId1+xr4J8XGK4+NfxX/aR/aDu1UK6+KvHd8tlIM5YHT7Fra0KHjKGIjA&#10;Hvn174ffA/4L/CWAJ8MfhL8OPAOweWJNJ0a3tpWH+3KiB2J7lic165jOCeoqnISHfHc4r5vO+P8A&#10;OsxbWNxU5p9HJ2+7ZGuFyfC0XenTSfoRDDHezFmbhjjJ7d/w6UowP3nzLJn/AD749B2pqnO3tzji&#10;pdgJOSeCK+YlJvVs7L2egK6SEyyj3wegq3B5agg4Un05qEgLgADoKcxMSnaTxgDNZpdQcrkxAHPJ&#10;H1xirCqrBiUCk8tz0/zzVEZO8kk9KtoQA5CrVx3JJFDgF0UbvQ9cUu8ll3uST+n4moEclypA+vep&#10;AANjc52k9TWrV2LdD8MSzE7ieT/L+lflx+1F/wAE/NW8XeO9d+OX7OGu+HvCXxD1Vkn8UeGtUVk0&#10;bxdKq7Rc+bGrPZX20KvnojpKFUSISN4/UiJiyAk46dPrTgSRH0XIyce3HTpX1nCHGuPyTFfWcBK3&#10;Rp6qS7Ndf6tqdWV5visDiYYzBVHTqw1Uk7P/AIbunoz+ZfXfC37Q/gZ5rDxx+yN+0VbaujsgXw/p&#10;EevWlx0+eK5s5HTac8B9jeqjtwXhj9jz9vT9qD4m6bqD/B2b9mX4VaZDLDYat44uIf7RjnnQxzX0&#10;OmwPI7XCRNIkKSGOMM7M7dFH9U2wcDttJ/LH+NQDIaVVO3BJBHGOlfv0fpS5lQpSWFwtOFVq3N7z&#10;tfrFN7+tz7jinxl4kznDRwWKr2h15YpOXq/8kj5z/Zv/AGWvgt+y14A8PeAfhN4L0LRfsdnFBd6w&#10;LSIalrcwUB7q9uQoeaaRiWZmPVjjA4r6M3AZZiAQe3+fYVG3CyuDgjBx2OTjn8hRJ/rAMDG0Gv5w&#10;zXO8Vj8RLE4ubnOTbbbvufmtClGK5UtESBI2UbcHGMZAxjFIwACFcdTgY/lTV+XZ3HoaSRirlQBg&#10;DIryJ6GyknoKqqrZP7s4zyetTvH5iDhd2cDaahVz5ZGARtzUdszM7NkjFZOLtYtGoqpw2Bn6ULtG&#10;cDAPQ1nvM7mMHAwccVPG7MXcnJJAo5NCk77Flwo+Ybtw6kUm9enzKMcqetOQkssZ+63JqsWLv83U&#10;ZpNWQJXY9ckltxJ9qikkxkbjvqNiQcgkZ44qEszSMrEkAGsVK+htYlDjGD1+mc0b2JIDBh7jrUgi&#10;RFZlBzio1+/tIBBpciG2rkjEsOSxce+aa45ySrZ59KFAWRgOORTdiuqlhzk1nOJSnY//2VBLAQIt&#10;ABQABgAIAAAAIQA+WqknCgEAABUCAAATAAAAAAAAAAAAAAAAAAAAAABbQ29udGVudF9UeXBlc10u&#10;eG1sUEsBAi0AFAAGAAgAAAAhADj9If/WAAAAlAEAAAsAAAAAAAAAAAAAAAAAOwEAAF9yZWxzLy5y&#10;ZWxzUEsBAi0AFAAGAAgAAAAhAMERPXCKAgAAAAUAAA4AAAAAAAAAAAAAAAAAOgIAAGRycy9lMm9E&#10;b2MueG1sUEsBAi0AFAAGAAgAAAAhAFhgsxu6AAAAIgEAABkAAAAAAAAAAAAAAAAA8AQAAGRycy9f&#10;cmVscy9lMm9Eb2MueG1sLnJlbHNQSwECLQAUAAYACAAAACEAKb0oFdoAAAAFAQAADwAAAAAAAAAA&#10;AAAAAADhBQAAZHJzL2Rvd25yZXYueG1sUEsBAi0ACgAAAAAAAAAhAE6MfECwmQEAsJkBABUAAAAA&#10;AAAAAAAAAAAA6AYAAGRycy9tZWRpYS9pbWFnZTEuanBlZ1BLBQYAAAAABgAGAH0BAADLoAEAAAA=&#10;">
            <v:imagedata r:id="rId7" o:title=""/>
            <o:lock v:ext="edit" aspectratio="f"/>
          </v:shape>
        </w:pict>
      </w:r>
      <w:r w:rsidRPr="00E02936">
        <w:rPr>
          <w:rFonts w:ascii="Arial" w:hAnsi="Arial" w:cs="Arial"/>
          <w:color w:val="000000"/>
          <w:sz w:val="23"/>
          <w:szCs w:val="23"/>
        </w:rPr>
        <w:br/>
      </w: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sz w:val="32"/>
          <w:szCs w:val="24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Без беды друга не узнаешь.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sz w:val="32"/>
          <w:szCs w:val="24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Без друга в жизни туго.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sz w:val="32"/>
          <w:szCs w:val="24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Был бы друг – будет и досуг.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Верному другу цены нет.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Вода у друга лучше, чем у врага – мёд.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Дерево держится корнями, а человек — друзьями.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Дружба — великая сила.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Друзья познаются в беде.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Нет друга — ищи, а нашел — береги.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Старый друг лучше новых двух.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Не имей сто рублей, а имей сто друзей. 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Дружба – как стекло, разобьешь – не сложишь. 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Один за всех, и все за одного. 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Человек без друзей, что дерево без корней. 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Дружба – самое, дорогое сокровище. 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Дружба, дороже денег. 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Доброе слово дороже богатства. </w:t>
      </w:r>
    </w:p>
    <w:p w:rsidR="009C4FC2" w:rsidRPr="004A0959" w:rsidRDefault="009C4FC2" w:rsidP="004A0959">
      <w:pPr>
        <w:pStyle w:val="ListParagraph"/>
        <w:numPr>
          <w:ilvl w:val="0"/>
          <w:numId w:val="3"/>
        </w:numPr>
        <w:spacing w:before="240" w:line="360" w:lineRule="auto"/>
        <w:ind w:left="426"/>
        <w:rPr>
          <w:rFonts w:ascii="Times New Roman" w:hAnsi="Times New Roman"/>
          <w:b/>
          <w:sz w:val="32"/>
          <w:szCs w:val="24"/>
        </w:rPr>
      </w:pPr>
      <w:r w:rsidRPr="004A0959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Ради друга терпи и пургу и снег. Скатерть со стола — и дружба сплыла.</w:t>
      </w: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56"/>
          <w:szCs w:val="23"/>
          <w:bdr w:val="none" w:sz="0" w:space="0" w:color="auto" w:frame="1"/>
          <w:shd w:val="clear" w:color="auto" w:fill="FFFFFF"/>
        </w:rPr>
      </w:pPr>
      <w:r w:rsidRPr="00D66051">
        <w:rPr>
          <w:rFonts w:ascii="Times New Roman" w:hAnsi="Times New Roman"/>
          <w:b/>
          <w:bCs/>
          <w:color w:val="000000"/>
          <w:sz w:val="56"/>
          <w:szCs w:val="23"/>
          <w:bdr w:val="none" w:sz="0" w:space="0" w:color="auto" w:frame="1"/>
          <w:shd w:val="clear" w:color="auto" w:fill="FFFFFF"/>
        </w:rPr>
        <w:t>Стихотворения для чтения и  заучивания, используемые в работе над проектом.</w:t>
      </w:r>
    </w:p>
    <w:p w:rsidR="009C4FC2" w:rsidRPr="001431EB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52"/>
          <w:szCs w:val="23"/>
          <w:bdr w:val="none" w:sz="0" w:space="0" w:color="auto" w:frame="1"/>
          <w:shd w:val="clear" w:color="auto" w:fill="FFFFFF"/>
        </w:rPr>
      </w:pPr>
      <w:r w:rsidRPr="007E4ACD">
        <w:rPr>
          <w:noProof/>
        </w:rPr>
        <w:pict>
          <v:shape id="Рисунок 2" o:spid="_x0000_i1046" type="#_x0000_t75" alt="https://ds03.infourok.ru/uploads/ex/0947/00058786-ee64804e/hello_html_m3384e3d1.jpg" style="width:381pt;height:414pt;visibility:visible">
            <v:imagedata r:id="rId8" o:title=""/>
          </v:shape>
        </w:pict>
      </w: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Default="009C4FC2" w:rsidP="004A095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46464"/>
          <w:sz w:val="18"/>
          <w:szCs w:val="18"/>
        </w:rPr>
      </w:pPr>
    </w:p>
    <w:p w:rsidR="009C4FC2" w:rsidRPr="00F7281C" w:rsidRDefault="009C4FC2" w:rsidP="00D660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281C">
        <w:rPr>
          <w:rFonts w:ascii="Times New Roman" w:hAnsi="Times New Roman"/>
          <w:sz w:val="28"/>
          <w:szCs w:val="28"/>
        </w:rPr>
        <w:t>Что такое дружба? Каждый сам для себя может ответить на этот вопрос. Стихи о дружбе для детей помогут в шутливой и игровой форме рассказать детям про дружбу, и про то, как важно иметь хороших и верных товарищей. Стихи про дружбу для детей дошкольников и учеников 1, 2, 3 и 4 классов. А если кто-то из взрослых людей забыл, что такое дружба, то данные стихи напомнят им об этом.</w:t>
      </w: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Про дружбу.</w:t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Дружит с солнцем ветерок,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А роса – с травою.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Дружит с бабочкой цветок,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Дружим мы с тобою. 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Всё с друзьями пополам,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Поделить мы рады!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Только ссориться друзьям,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Никогда не надо! (Энтин Юрий)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Подружки.</w:t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Мы поссорились с подружкой,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И уселись по углам.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Очень скучно друг без дружки!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Помириться нужно нам.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Я ее не обижала –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Только мишку подержала,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Только с мишкой убежала,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И сказала: «Не отдам!». 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Я пойду и помирюсь,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Дам ей мишку, извинюсь,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Дам ей мячик, дам трамвай,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И скажу: «Играть давай!» ( А. Кузнецова)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Подарок.</w:t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Пришла ко мне подружка,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И мы играли с ней.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И вот одна игрушка,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Вдруг приглянулась ей: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Лягушка заводная,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Весёлая, смешная.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Мне скучно без игрушки –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Любимая была!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Но всё же я подружке</w:t>
      </w:r>
      <w:r w:rsidRPr="00D66051">
        <w:rPr>
          <w:rFonts w:ascii="Times New Roman" w:hAnsi="Times New Roman"/>
          <w:sz w:val="28"/>
          <w:szCs w:val="28"/>
        </w:rPr>
        <w:br/>
      </w:r>
      <w:r w:rsidRPr="00D66051">
        <w:rPr>
          <w:rFonts w:ascii="Times New Roman" w:hAnsi="Times New Roman"/>
          <w:sz w:val="28"/>
          <w:szCs w:val="28"/>
          <w:shd w:val="clear" w:color="auto" w:fill="FFFFFF"/>
        </w:rPr>
        <w:t>Игрушку отдала. (Елена Благинина)</w:t>
      </w: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Default="009C4FC2" w:rsidP="00D660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9C4FC2" w:rsidRDefault="009C4FC2" w:rsidP="00D660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281C">
        <w:rPr>
          <w:rFonts w:ascii="Times New Roman" w:hAnsi="Times New Roman"/>
          <w:sz w:val="28"/>
          <w:szCs w:val="28"/>
        </w:rPr>
        <w:t>-Здравствуй Бобик!</w:t>
      </w:r>
      <w:r w:rsidRPr="00F7281C">
        <w:rPr>
          <w:rFonts w:ascii="Times New Roman" w:hAnsi="Times New Roman"/>
          <w:sz w:val="28"/>
          <w:szCs w:val="28"/>
        </w:rPr>
        <w:br/>
        <w:t>-Здравствуй Гав!</w:t>
      </w:r>
      <w:r w:rsidRPr="00F7281C">
        <w:rPr>
          <w:rFonts w:ascii="Times New Roman" w:hAnsi="Times New Roman"/>
          <w:sz w:val="28"/>
          <w:szCs w:val="28"/>
        </w:rPr>
        <w:br/>
        <w:t>-Ты куда бежал сейчас?</w:t>
      </w:r>
      <w:r w:rsidRPr="00F7281C">
        <w:rPr>
          <w:rFonts w:ascii="Times New Roman" w:hAnsi="Times New Roman"/>
          <w:sz w:val="28"/>
          <w:szCs w:val="28"/>
        </w:rPr>
        <w:br/>
        <w:t>-Я за мячиком бежал, косточку там увидал!</w:t>
      </w:r>
      <w:r w:rsidRPr="00F7281C">
        <w:rPr>
          <w:rFonts w:ascii="Times New Roman" w:hAnsi="Times New Roman"/>
          <w:sz w:val="28"/>
          <w:szCs w:val="28"/>
        </w:rPr>
        <w:br/>
        <w:t>-Косточку? Наверно вкусно?</w:t>
      </w:r>
      <w:r w:rsidRPr="00F7281C">
        <w:rPr>
          <w:rFonts w:ascii="Times New Roman" w:hAnsi="Times New Roman"/>
          <w:sz w:val="28"/>
          <w:szCs w:val="28"/>
        </w:rPr>
        <w:br/>
        <w:t>-Что ты, я понюхал просто!</w:t>
      </w:r>
      <w:r w:rsidRPr="00F7281C">
        <w:rPr>
          <w:rFonts w:ascii="Times New Roman" w:hAnsi="Times New Roman"/>
          <w:sz w:val="28"/>
          <w:szCs w:val="28"/>
        </w:rPr>
        <w:br/>
        <w:t>-Как понюхал? Что, не съел?</w:t>
      </w:r>
      <w:r w:rsidRPr="00F7281C">
        <w:rPr>
          <w:rFonts w:ascii="Times New Roman" w:hAnsi="Times New Roman"/>
          <w:sz w:val="28"/>
          <w:szCs w:val="28"/>
        </w:rPr>
        <w:br/>
        <w:t>-Косточку зарыл в саду, но тебе не покажу!</w:t>
      </w:r>
      <w:r w:rsidRPr="00F7281C">
        <w:rPr>
          <w:rFonts w:ascii="Times New Roman" w:hAnsi="Times New Roman"/>
          <w:sz w:val="28"/>
          <w:szCs w:val="28"/>
        </w:rPr>
        <w:br/>
        <w:t>-Значит, ты не друг совсем, косточку, коль пожалел?</w:t>
      </w:r>
      <w:r w:rsidRPr="00F7281C">
        <w:rPr>
          <w:rFonts w:ascii="Times New Roman" w:hAnsi="Times New Roman"/>
          <w:sz w:val="28"/>
          <w:szCs w:val="28"/>
        </w:rPr>
        <w:br/>
        <w:t>-Что ты! Косточка одна, ведь не делится она!</w:t>
      </w:r>
      <w:r w:rsidRPr="00F7281C">
        <w:rPr>
          <w:rFonts w:ascii="Times New Roman" w:hAnsi="Times New Roman"/>
          <w:sz w:val="28"/>
          <w:szCs w:val="28"/>
        </w:rPr>
        <w:br/>
        <w:t>- Если б ты мне другом был, то ее бы поделил!!!</w:t>
      </w:r>
      <w:r w:rsidRPr="00F7281C">
        <w:rPr>
          <w:rFonts w:ascii="Times New Roman" w:hAnsi="Times New Roman"/>
          <w:sz w:val="28"/>
          <w:szCs w:val="28"/>
        </w:rPr>
        <w:br/>
      </w:r>
      <w:r w:rsidRPr="00F7281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***</w:t>
      </w:r>
      <w:r w:rsidRPr="00F7281C">
        <w:rPr>
          <w:rFonts w:ascii="Times New Roman" w:hAnsi="Times New Roman"/>
          <w:sz w:val="28"/>
          <w:szCs w:val="28"/>
        </w:rPr>
        <w:br/>
        <w:t>Есть у меня отличный друг-</w:t>
      </w:r>
      <w:r w:rsidRPr="00F7281C">
        <w:rPr>
          <w:rFonts w:ascii="Times New Roman" w:hAnsi="Times New Roman"/>
          <w:sz w:val="28"/>
          <w:szCs w:val="28"/>
        </w:rPr>
        <w:br/>
        <w:t>Знают это все вокруг!</w:t>
      </w:r>
      <w:r w:rsidRPr="00F7281C">
        <w:rPr>
          <w:rFonts w:ascii="Times New Roman" w:hAnsi="Times New Roman"/>
          <w:sz w:val="28"/>
          <w:szCs w:val="28"/>
        </w:rPr>
        <w:br/>
        <w:t>Он меня разбудит рано,</w:t>
      </w:r>
      <w:r w:rsidRPr="00F7281C">
        <w:rPr>
          <w:rFonts w:ascii="Times New Roman" w:hAnsi="Times New Roman"/>
          <w:sz w:val="28"/>
          <w:szCs w:val="28"/>
        </w:rPr>
        <w:br/>
        <w:t>Стащит медленно с дивана.</w:t>
      </w:r>
      <w:r w:rsidRPr="00F7281C">
        <w:rPr>
          <w:rFonts w:ascii="Times New Roman" w:hAnsi="Times New Roman"/>
          <w:sz w:val="28"/>
          <w:szCs w:val="28"/>
        </w:rPr>
        <w:br/>
        <w:t>Тапочки мне поднесет, </w:t>
      </w:r>
      <w:r w:rsidRPr="00F7281C">
        <w:rPr>
          <w:rFonts w:ascii="Times New Roman" w:hAnsi="Times New Roman"/>
          <w:sz w:val="28"/>
          <w:szCs w:val="28"/>
        </w:rPr>
        <w:br/>
        <w:t>съест с колбаской бутерброд.</w:t>
      </w:r>
      <w:r w:rsidRPr="00F7281C">
        <w:rPr>
          <w:rFonts w:ascii="Times New Roman" w:hAnsi="Times New Roman"/>
          <w:sz w:val="28"/>
          <w:szCs w:val="28"/>
        </w:rPr>
        <w:br/>
        <w:t>Вместе утром мы гуляем,</w:t>
      </w:r>
      <w:r w:rsidRPr="00F7281C">
        <w:rPr>
          <w:rFonts w:ascii="Times New Roman" w:hAnsi="Times New Roman"/>
          <w:sz w:val="28"/>
          <w:szCs w:val="28"/>
        </w:rPr>
        <w:br/>
        <w:t>Веселится он и лает.</w:t>
      </w:r>
      <w:r w:rsidRPr="00F7281C">
        <w:rPr>
          <w:rFonts w:ascii="Times New Roman" w:hAnsi="Times New Roman"/>
          <w:sz w:val="28"/>
          <w:szCs w:val="28"/>
        </w:rPr>
        <w:br/>
        <w:t>Ждет со школы он меня</w:t>
      </w:r>
      <w:r w:rsidRPr="00F7281C">
        <w:rPr>
          <w:rFonts w:ascii="Times New Roman" w:hAnsi="Times New Roman"/>
          <w:sz w:val="28"/>
          <w:szCs w:val="28"/>
        </w:rPr>
        <w:br/>
        <w:t>Мы с ним лучшие друзья!</w:t>
      </w:r>
      <w:r w:rsidRPr="00F7281C">
        <w:rPr>
          <w:rFonts w:ascii="Times New Roman" w:hAnsi="Times New Roman"/>
          <w:sz w:val="28"/>
          <w:szCs w:val="28"/>
        </w:rPr>
        <w:br/>
      </w:r>
    </w:p>
    <w:p w:rsidR="009C4FC2" w:rsidRDefault="009C4FC2" w:rsidP="00D660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  <w:r w:rsidRPr="00F7281C">
        <w:rPr>
          <w:rFonts w:ascii="Times New Roman" w:hAnsi="Times New Roman"/>
          <w:sz w:val="28"/>
          <w:szCs w:val="28"/>
        </w:rPr>
        <w:br/>
        <w:t>Сегодня очень грустно мне.</w:t>
      </w:r>
      <w:r w:rsidRPr="00F7281C">
        <w:rPr>
          <w:rFonts w:ascii="Times New Roman" w:hAnsi="Times New Roman"/>
          <w:sz w:val="28"/>
          <w:szCs w:val="28"/>
        </w:rPr>
        <w:br/>
        <w:t>Я на диване в тишине, сижу и думаю о друге…</w:t>
      </w:r>
      <w:r w:rsidRPr="00F7281C">
        <w:rPr>
          <w:rFonts w:ascii="Times New Roman" w:hAnsi="Times New Roman"/>
          <w:sz w:val="28"/>
          <w:szCs w:val="28"/>
        </w:rPr>
        <w:br/>
        <w:t>Он загорает там на юге.</w:t>
      </w:r>
      <w:r w:rsidRPr="00F7281C">
        <w:rPr>
          <w:rFonts w:ascii="Times New Roman" w:hAnsi="Times New Roman"/>
          <w:sz w:val="28"/>
          <w:szCs w:val="28"/>
        </w:rPr>
        <w:br/>
        <w:t>На юге, где песочный пляж,</w:t>
      </w:r>
      <w:r w:rsidRPr="00F7281C">
        <w:rPr>
          <w:rFonts w:ascii="Times New Roman" w:hAnsi="Times New Roman"/>
          <w:sz w:val="28"/>
          <w:szCs w:val="28"/>
        </w:rPr>
        <w:br/>
        <w:t>Бананы, пальмы - просто класс!!</w:t>
      </w:r>
      <w:r w:rsidRPr="00F7281C">
        <w:rPr>
          <w:rFonts w:ascii="Times New Roman" w:hAnsi="Times New Roman"/>
          <w:sz w:val="28"/>
          <w:szCs w:val="28"/>
        </w:rPr>
        <w:br/>
        <w:t>Я жду, когда ж настанет тот денек,</w:t>
      </w:r>
      <w:r w:rsidRPr="00F7281C">
        <w:rPr>
          <w:rFonts w:ascii="Times New Roman" w:hAnsi="Times New Roman"/>
          <w:sz w:val="28"/>
          <w:szCs w:val="28"/>
        </w:rPr>
        <w:br/>
        <w:t>Когда приедет мой дружок</w:t>
      </w:r>
      <w:r w:rsidRPr="00F7281C">
        <w:rPr>
          <w:rFonts w:ascii="Times New Roman" w:hAnsi="Times New Roman"/>
          <w:sz w:val="28"/>
          <w:szCs w:val="28"/>
        </w:rPr>
        <w:br/>
        <w:t>Мы будем вместе с ним играть,</w:t>
      </w:r>
      <w:r w:rsidRPr="00F7281C">
        <w:rPr>
          <w:rFonts w:ascii="Times New Roman" w:hAnsi="Times New Roman"/>
          <w:sz w:val="28"/>
          <w:szCs w:val="28"/>
        </w:rPr>
        <w:br/>
        <w:t>Девчат дразнить и догонять!</w:t>
      </w:r>
      <w:r w:rsidRPr="00F7281C">
        <w:rPr>
          <w:rFonts w:ascii="Times New Roman" w:hAnsi="Times New Roman"/>
          <w:sz w:val="28"/>
          <w:szCs w:val="28"/>
        </w:rPr>
        <w:br/>
        <w:t>Ходить в поход, ходить в кино-</w:t>
      </w:r>
      <w:r w:rsidRPr="00F7281C">
        <w:rPr>
          <w:rFonts w:ascii="Times New Roman" w:hAnsi="Times New Roman"/>
          <w:sz w:val="28"/>
          <w:szCs w:val="28"/>
        </w:rPr>
        <w:br/>
        <w:t>И ездить вместе на метро!</w:t>
      </w:r>
      <w:r w:rsidRPr="00F7281C">
        <w:rPr>
          <w:rFonts w:ascii="Times New Roman" w:hAnsi="Times New Roman"/>
          <w:sz w:val="28"/>
          <w:szCs w:val="28"/>
        </w:rPr>
        <w:br/>
        <w:t>Ведь только день прошел с утра,</w:t>
      </w:r>
      <w:r w:rsidRPr="00F7281C">
        <w:rPr>
          <w:rFonts w:ascii="Times New Roman" w:hAnsi="Times New Roman"/>
          <w:sz w:val="28"/>
          <w:szCs w:val="28"/>
        </w:rPr>
        <w:br/>
        <w:t>Как он уехал на юга!</w:t>
      </w:r>
      <w:r w:rsidRPr="00F7281C">
        <w:rPr>
          <w:rFonts w:ascii="Times New Roman" w:hAnsi="Times New Roman"/>
          <w:sz w:val="28"/>
          <w:szCs w:val="28"/>
        </w:rPr>
        <w:br/>
        <w:t>Я так скучаю по нему</w:t>
      </w:r>
      <w:r w:rsidRPr="00F7281C">
        <w:rPr>
          <w:rFonts w:ascii="Times New Roman" w:hAnsi="Times New Roman"/>
          <w:sz w:val="28"/>
          <w:szCs w:val="28"/>
        </w:rPr>
        <w:br/>
        <w:t>А сам не знаю почему!!!</w:t>
      </w:r>
      <w:r w:rsidRPr="00F7281C">
        <w:rPr>
          <w:rFonts w:ascii="Times New Roman" w:hAnsi="Times New Roman"/>
          <w:sz w:val="28"/>
          <w:szCs w:val="28"/>
        </w:rPr>
        <w:br/>
      </w:r>
    </w:p>
    <w:p w:rsidR="009C4FC2" w:rsidRDefault="009C4FC2" w:rsidP="00D660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Default="009C4FC2" w:rsidP="00D660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Default="009C4FC2" w:rsidP="00D660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Default="009C4FC2" w:rsidP="00D660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  <w:r w:rsidRPr="00F7281C">
        <w:rPr>
          <w:rFonts w:ascii="Times New Roman" w:hAnsi="Times New Roman"/>
          <w:sz w:val="28"/>
          <w:szCs w:val="28"/>
        </w:rPr>
        <w:br/>
        <w:t>Дружба это - когда мы вместе</w:t>
      </w:r>
      <w:r w:rsidRPr="00F7281C">
        <w:rPr>
          <w:rFonts w:ascii="Times New Roman" w:hAnsi="Times New Roman"/>
          <w:sz w:val="28"/>
          <w:szCs w:val="28"/>
        </w:rPr>
        <w:br/>
        <w:t>Едим пироги и месим тесто!</w:t>
      </w:r>
      <w:r w:rsidRPr="00F7281C">
        <w:rPr>
          <w:rFonts w:ascii="Times New Roman" w:hAnsi="Times New Roman"/>
          <w:sz w:val="28"/>
          <w:szCs w:val="28"/>
        </w:rPr>
        <w:br/>
        <w:t>В школу идем, идем на кружок</w:t>
      </w:r>
      <w:r w:rsidRPr="00F7281C">
        <w:rPr>
          <w:rFonts w:ascii="Times New Roman" w:hAnsi="Times New Roman"/>
          <w:sz w:val="28"/>
          <w:szCs w:val="28"/>
        </w:rPr>
        <w:br/>
        <w:t>И с тобой рядом - верный дружок!</w:t>
      </w:r>
      <w:r w:rsidRPr="00F7281C">
        <w:rPr>
          <w:rFonts w:ascii="Times New Roman" w:hAnsi="Times New Roman"/>
          <w:sz w:val="28"/>
          <w:szCs w:val="28"/>
        </w:rPr>
        <w:br/>
        <w:t>Он на тебя никогда не кричит,</w:t>
      </w:r>
      <w:r w:rsidRPr="00F7281C">
        <w:rPr>
          <w:rFonts w:ascii="Times New Roman" w:hAnsi="Times New Roman"/>
          <w:sz w:val="28"/>
          <w:szCs w:val="28"/>
        </w:rPr>
        <w:br/>
        <w:t>И за тебя во всем постоит!</w:t>
      </w:r>
      <w:r w:rsidRPr="00F7281C">
        <w:rPr>
          <w:rFonts w:ascii="Times New Roman" w:hAnsi="Times New Roman"/>
          <w:sz w:val="28"/>
          <w:szCs w:val="28"/>
        </w:rPr>
        <w:br/>
        <w:t>Друг будет честен с тобою всегда,</w:t>
      </w:r>
      <w:r w:rsidRPr="00F7281C">
        <w:rPr>
          <w:rFonts w:ascii="Times New Roman" w:hAnsi="Times New Roman"/>
          <w:sz w:val="28"/>
          <w:szCs w:val="28"/>
        </w:rPr>
        <w:br/>
        <w:t>Он не обидит тебя никогда!!!</w:t>
      </w:r>
      <w:r w:rsidRPr="00F7281C">
        <w:rPr>
          <w:rFonts w:ascii="Times New Roman" w:hAnsi="Times New Roman"/>
          <w:sz w:val="28"/>
          <w:szCs w:val="28"/>
        </w:rPr>
        <w:br/>
      </w:r>
    </w:p>
    <w:p w:rsidR="009C4FC2" w:rsidRPr="00F7281C" w:rsidRDefault="009C4FC2" w:rsidP="00D660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  <w:r w:rsidRPr="00F7281C">
        <w:rPr>
          <w:rFonts w:ascii="Times New Roman" w:hAnsi="Times New Roman"/>
          <w:sz w:val="28"/>
          <w:szCs w:val="28"/>
        </w:rPr>
        <w:br/>
        <w:t>Ежик яблоко нашел</w:t>
      </w:r>
      <w:r w:rsidRPr="00F7281C">
        <w:rPr>
          <w:rFonts w:ascii="Times New Roman" w:hAnsi="Times New Roman"/>
          <w:sz w:val="28"/>
          <w:szCs w:val="28"/>
        </w:rPr>
        <w:br/>
        <w:t>К другу своему пришел.</w:t>
      </w:r>
      <w:r w:rsidRPr="00F7281C">
        <w:rPr>
          <w:rFonts w:ascii="Times New Roman" w:hAnsi="Times New Roman"/>
          <w:sz w:val="28"/>
          <w:szCs w:val="28"/>
        </w:rPr>
        <w:br/>
        <w:t>Начинили пироги,</w:t>
      </w:r>
      <w:r w:rsidRPr="00F7281C">
        <w:rPr>
          <w:rFonts w:ascii="Times New Roman" w:hAnsi="Times New Roman"/>
          <w:sz w:val="28"/>
          <w:szCs w:val="28"/>
        </w:rPr>
        <w:br/>
        <w:t>Компот сварили от души</w:t>
      </w:r>
      <w:r w:rsidRPr="00F7281C">
        <w:rPr>
          <w:rFonts w:ascii="Times New Roman" w:hAnsi="Times New Roman"/>
          <w:sz w:val="28"/>
          <w:szCs w:val="28"/>
        </w:rPr>
        <w:br/>
        <w:t>Накрыли стол, гостей позвали</w:t>
      </w:r>
      <w:r w:rsidRPr="00F7281C">
        <w:rPr>
          <w:rFonts w:ascii="Times New Roman" w:hAnsi="Times New Roman"/>
          <w:sz w:val="28"/>
          <w:szCs w:val="28"/>
        </w:rPr>
        <w:br/>
        <w:t>И пирогами угощали!</w:t>
      </w: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Pr="00D66051" w:rsidRDefault="009C4FC2" w:rsidP="00D66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72"/>
          <w:szCs w:val="23"/>
          <w:bdr w:val="none" w:sz="0" w:space="0" w:color="auto" w:frame="1"/>
          <w:shd w:val="clear" w:color="auto" w:fill="FFFFFF"/>
        </w:rPr>
      </w:pPr>
      <w:r w:rsidRPr="005216EF">
        <w:rPr>
          <w:rFonts w:ascii="Arial" w:hAnsi="Arial" w:cs="Arial"/>
          <w:color w:val="000000"/>
          <w:sz w:val="23"/>
          <w:szCs w:val="23"/>
        </w:rPr>
        <w:br/>
      </w:r>
      <w:r w:rsidRPr="00F7281C">
        <w:rPr>
          <w:rFonts w:ascii="Times New Roman" w:hAnsi="Times New Roman"/>
          <w:b/>
          <w:bCs/>
          <w:color w:val="000000"/>
          <w:sz w:val="72"/>
          <w:szCs w:val="23"/>
          <w:bdr w:val="none" w:sz="0" w:space="0" w:color="auto" w:frame="1"/>
          <w:shd w:val="clear" w:color="auto" w:fill="FFFFFF"/>
        </w:rPr>
        <w:t>Пальчиковые игры, используемые в работе над проектом.</w:t>
      </w: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72"/>
          <w:szCs w:val="23"/>
          <w:bdr w:val="none" w:sz="0" w:space="0" w:color="auto" w:frame="1"/>
          <w:shd w:val="clear" w:color="auto" w:fill="FFFFFF"/>
        </w:rPr>
      </w:pPr>
      <w:r w:rsidRPr="007E4ACD">
        <w:rPr>
          <w:noProof/>
        </w:rPr>
        <w:pict>
          <v:shape id="Рисунок 3" o:spid="_x0000_i1047" type="#_x0000_t75" alt="https://fs00.infourok.ru/images/doc/239/172375/1/img15.jpg" style="width:363.75pt;height:39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oIAzgIAAIIFAAAOAAAAZHJzL2Uyb0RvYy54bWykVNuOmzAQfa/Uf7B4&#10;JxgwIaBNVlmSrSpt26gX9dkx5tIF27Kdy6rqv3cMZLVRqz5skRKNx+bMmXPG3Nye+w4duTatFEsv&#10;nGEPccFk2Yp66X37eu8vPGQsFSXtpOBL74kb73b19s3NSeU8ko3sSq4RgAiTn9TSa6xVeRAY1vCe&#10;mplUXMBmJXVPLSx1HZSangC974II43lwkrpUWjJuDGQ346a3GvCrijP7qaoMt6gDdlGYRUDQQoiz&#10;NAJqGsIwztLEQ3uXDcMF8YLVDc1rTVXTsokafQWznrYCiDxDbail6KDbV0CpltmD5oAGUQ6/iRZE&#10;/40mjruW7fQIzT4edxq15dIDnQTtwTHYdbVR7KGSGwaKOY8MmFQZjGetqORBy8eZPgRtT2tuglKy&#10;IIqzIEyjOE2CEPJ1mMx+qNpJC5xzV2YsSl03D5I9GiRk0VBR87VRYBu4AQwuKa3lqeG0NC4NIME1&#10;yrC8amTfteq+7Tqkpf3e2uZLQxU0Ew6GuM1Jwamdf4+crKqW8Y1kh54LO86d5h21MPSmaZWBQcp5&#10;v+egm35fjkX42T4Y6/yHaPT9Z7RYY5xFd36R4MInON3664ykfoq3KcFkERZh8Wvob3hreD+guePr&#10;gIxmn0EaN8txtIjAEZApTrIMImgkjrIERHODTGDAxzk2VnPLmotmF11GH4wCt/enD7IEbejBykGe&#10;c6V7Vw7aRudhEp7c/3AtXC8MkiRexMk89RCDPZJmMSbJRPzyutLGvuOyRy4AYYD5AE+P0JfjA95P&#10;R1w1IZ1fQ5FOXCXg4Jjhw4WeVK07eUKaguTuAmM8YBtd74tOoyMFje7hmfK0Uw0dswTDM1Gdjg9c&#10;HN4gsqzstqz5iB2HafJ8/Kr+3/xN4jkBf+f+er1JfUI2C//uDqKi2GYkDuck2f7prxtlZ8Q01bAc&#10;+YwfIPfVeLmG+OWnc/U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z6VsWdwAAAAF&#10;AQAADwAAAGRycy9kb3ducmV2LnhtbEyPQUvDQBCF74L/YRnBm90Y0JaYTSmCB8UeTIt43GSn2dDs&#10;bMxu0thf7+hFL8Mb3vDme/l6dp2YcAitJwW3iwQEUu1NS42C/e7pZgUiRE1Gd55QwRcGWBeXF7nO&#10;jD/RG05lbASHUMi0Ahtjn0kZaotOh4Xvkdg7+MHpyOvQSDPoE4e7TqZJci+dbok/WN3jo8X6WI5O&#10;wUeVPody+zLWr/35ffO5lfuznZS6vpo3DyAizvHvGH7wGR0KZqr8SCaITgEXib+TvWW6vANRsVix&#10;kEUu/9MX3wAAAP//AwBQSwMECgAAAAAAAAAhACQI/JxXNQgAVzUIABUAAABkcnMvbWVkaWEvaW1h&#10;Z2UxLmpwZWf/2P/gABBKRklGAAEBAAABAAEAAP/bAEMAAQEBAQEBAQEBAQEBAQEBAQEBAQEBAQEB&#10;AQEBAQEBAQEBAQEBAQEBAQEBAQEBAQEBAQEBAQEBAQEBAQEBAQEBAf/bAEMBAQEBAQEBAQEBAQEB&#10;AQEBAQEBAQEBAQEBAQEBAQEBAQEBAQEBAQEBAQEBAQEBAQEBAQEBAQEBAQEBAQEBAQEBAf/CABEI&#10;AtADwAMBIgACEQEDEQH/xAAeAAAABgMBAQAAAAAAAAAAAAABAgMGBwgEBQkACv/EAB4BAAEEAwEB&#10;AQAAAAAAAAAAAAAFBgcIAQMEAgkK/9oADAMBAAIQAxAAAAG5Z8Q4bPBBAMvL1i4FPiHDZ4JsUMvL&#10;1i4FPpz+RwYOCiG3y2+oGcfUGBwYOCiG3y2+oGcfUGBwYOCiG3y2+oGcfUGBwYOCiG3y2+oGcfUG&#10;BwYOCiG3y2+oGcfUGBwYOCiG3y2+oGcfUGBwYOCiG3y2+oGcfUGBwYOCiG3y2+oGcfUGBwYOCiG3&#10;y2+oGcfUGBwYOCiG3y2+oGcfUGBwYOCiG3y2+oGcfUGBwYOCiG3y2+oGcfUGBwYOCiG3y2+oGcfU&#10;GBwYOCiG3y2+oGcfUGBwYOCiG3y2+oGcfUGBwYOCiG3y2+oGcfUGBwYOCiG3y2+oGcfUGBwYOCQN&#10;o62Y6fQ1TnOHsbaYIEW9lhqz6ti6R8MvQpcpmYoKaxHwiHiLpABvKAgIiHiLpABvKAgIiHiLpABv&#10;KAgIiHiLpABvKAgIiHiLpABvKAgIiHiLpABvKAgIiHiLpABvKAgIiHiLpABvKAgIiHiLpABvKAgI&#10;iHiLpABvKAgIiHiLpABvKAgIiHiLpABvKAgIiHiLpABvKAgIiHiLpABvKAgIiHiLpABvKAgIiHiL&#10;pABvKAgIiHiLpABvKAgIiHthh7EJXdDddaoMk4HBXFy8YBax475QSAPKGIcgCYpgIICBiHIAmKYC&#10;CAgYhyAJimAggIGIcgCYpgIICBiHIAmKYCCAgYhyAJimAggIGIcgCYpgIICBiHIAmKYCCAgYhyAJ&#10;imAggIGIcgCYpgIICBiHIAmKYCCAgYhyAJimAggIGIcgCYpgIICBiHIAmKYCCAgYhyAJimAggIGI&#10;cgCYpgIICBiHIAmKYCCAgYhyAJimAggIGz8DYBLTpbDoVBtHxDhs21uYq1GqIibgAEggskJAOoiY&#10;AEggskJAOoiYAEggskJAOoiYAEggskJAOoiYAEggskJAOoiYAEggskJAOoiYAEggskJAOoiYAEgg&#10;skJAOoiYAEggskJAOoiYAEggskJAOoiYAEggskJAOoiYAEggskJAOoiYAEggskJAOoiYAEggskJA&#10;OoiYAEggskJAOoiYAEggskJAOoiYAEggskJAOoiYAEggskJAOoiYAEggtsdVnhMbrZjpVBqnOcNV&#10;EEix3wgG8ppEBEQ8RdIAsVXe8rPUIqbNwKzJSZoCub3WnNzI3amMtsXQbA1yOvG15bZt77d5b4uA&#10;A0RHB4NAbe+DQn3ixlvA5wwNgHAXOG8O/wDBoiODwaA+8HBowceRqy1E3ShsG2o4SesN/wA4BBvK&#10;b82Mt/znEGkO/wDZxoiODwaA28ENAo4MnGGoRypZ86A298e2/wCcAg3juHJMNXznxMedAO/9n3oi&#10;ODwaBXcq+c6DzmPry1COEN3nQG3vgb/nAIN5XfKYy3Qcw5GidyEMaEjg8GgNvfA3x3/s69EG+y/H&#10;Q2TOcNfho+cxNuNAbdjt86xLcT7oUaaxtM0NtZ1eIulMzaA3lAQERD2ww9iEruhuutUGScDhHDX3&#10;ekTATFNgIICBiHIA2tqlaCvDndfPboZzyv8A0KQ839vNUEZGfrT9zXfB2g6PRkYy5PHa0COdp7uN&#10;dEA8azeAAN4vvAOw1vvfp+Bot5jzrmy92r524Xi+96jeL4wYyZsGzdTDd/jOQzHo387tN46fvwPi&#10;+NZlEyHp+G1udjLNSy8PHkfF96wJigZ3Llarr87G/od9ofWB8XxrN4oBlPRlvfG7CZLsaPvC/i+8&#10;6jeL4DbrSOvz0ZuFmtjHvWmL73ym8XxgwkDGV3a33N59K6/JZ/vwKQAA+L4DeIOz0orjbXTnP3eK&#10;J0ZGvFrYwUpB9cxvFWxlS/NBegEWT1DMSTTC3zr+jhiHJO7YExTAQQEDZ+BsAlp0th0Kg2j4hwir&#10;U7HWJeDqImMgJBBZISAe1NVLV15dOy469mONsy9GdJMa25gSaI3O9GX9R/hqOXhhI8dPVVo75OV9&#10;hrNh7ZqZWj9qK7yDkKOvTQk/9iq0XLaiGVvD6Xmh52tJXVueaCh9XWy0nBoOhP8Ae948e97xj221&#10;Bzc9sZlaFsy+6CZ2A54g973safFN42bZxs926erQ6ZzNo5Pe97d48U3j3nO9kvDn6tNot5o+jnD3&#10;vGrxTEM7B5NZy61DR6Da6np5R972rR73vAd5th0+O9NmOZr7tXh97zy+972D3h2/nO4yvY+nr0um&#10;UJu0+973rX73gx5ERyuJSGbJSiGkH0CZ+LMVT5yr040Gm7ZxggAMXqR/LIra/RugfProPF9gYtgy&#10;dYI+c30fWSEk8tk6iJgASCC2x1WeExutmOlUGqc5wh3WbjUpeAN5QygIiHiLpAFrKq2try6w4n9t&#10;qVyg5am5tjkpMijUZuVjXL+V2uaZ5kpLNUJ53WKbYnsHwxmLqZQD3rr/ANcYvuI6JIQ1LgRfDh5s&#10;0g75cdGBCsfYDNcs6Vl2izLzu1Af2+ZTqs3HWxaLsxPHpqxNLNU4vuFaLMgb2vfPjbxYWckXNzMl&#10;DKqx9Z5s0Dg0dxvh+l4QWWh73vB55NBwad+a0Hwx9mS+W970lEg7tq7tZ7v1b9VptvptHhEqo9ml&#10;JXxebzu97p9r57mgiYvRwh73tfjwCG32493ihzdzbwFU9nEB1sHl6lxKbOs7vbrq3bEmzu2p7x7w&#10;ju5CCCvLtUTmF2oOa4OyUY84llGrNi9t83fv228qJJTk2CdGZLKvz8clPLJ9qKVRNTT790H56dC4&#10;xsTGUDzxBPzk+jHiLpTy2AN5QEBEQ9sMPYhK7obrrVBknA4RHrNnrEvAmKYyQQEDEOQBtbVK1te3&#10;Tvee/RGgl6aJ6VM8eSXW5wp5dqqrzzTjuPzx6iNKx2yVyfPaTddpnUkY0u6adZDNyG5yBg/0dOHb&#10;yr7jcvPrHlu1PWYC5X9zaWsdncyXGz3fav56vJRtOObmho4zmVoQdcKGm+9Y3YH0Q32thmU+dtuB&#10;9sZ1osnTWlk7ayXx8ZiUwuJyRtX4HsyVhtjJK0CxBaq0sHwDfNvS/Abl0krzZRfYrVQqZS37d9Zs&#10;unEO6dXTGBqRdoJJrdAedXerjdfV/GBHnSGQa71GzMVzLCFGhJmh2ZKclKsopNnGyg2m/wA7nS71&#10;ncvUiT3tvGrYivttqQ21YFfLAxlHkxgurpvon8/NHjJPH35aa8oN1oLDItNEfSFsuSN3zYBWF7q1&#10;PgHpDCiyyeTr1y7YM17Ux3V7ms+4moTqbrw3OFR4PWw9E7fTnMGzxxF6FUcvHGs/w/BE8QP85vo0&#10;YhyTy2BMUwEEBA2fgbAJadLYdCoNo+IcIq1Ox1iXg6iJjICQQWSEgHtbVC1lfHW6qR3co/fehEaa&#10;rcy/XDmv7YvC2DhuQiqUevqyMVsc2PfvobQKl/SYOcnTOzdJAsE++KjTDrfWOO5rB6290ucEr1ss&#10;bXZO4OOj53MYrlF3pvGvm3Egh4NBy5iRItdmzLurgT6dRrEPR5lRFNsTTvFNrFjmakaU70sdWUsL&#10;Xrvbwt582/eVWrizz86nDzPvxV2P7JQttrDVEg36F9b68Q3cC7vwQanOTotztqt9gLOwvbyO+NVi&#10;Lptx26TOqFW9z2vPRtnz91P2PNGW1WN67OtoXSZNnLL1+cOw+kn5YHY1mFSOq3146qxrX+584UTj&#10;Rq7jSz9QEnhUzyJ20qhINSbV5OBIS/zl+qcD6Zs7b6VfLidrIhc9bZ8F4lj1o+tXSC7SGx9dyolW&#10;R33qsbbJdWuvs9qL+k9Hy4cyhHtK+iNFnZX+lkU2p2sl1khXfuJuy1F6t46M3hjqfYkgmdYI+dH0&#10;aWSEk8tg6iJgASCC2x1WeExutmOlUGqc5wh3WbjUpeAN5QygIiHiLpAFq6rWrr46nLSO7PP2+9A8&#10;OWWGzYPSe9GdGsjdN4oS5TwtbnfurvfS4XLgOklGqs3JDj72GmCuoXhJxZmULCVJvxNAcpI9+hfP&#10;CtVictPHnX88OjrNRknhO6dDsX1QDeTfqKkSlOFsa/U2vtUL7RR1VfrdQ1Ub7fvNzA6vLEZwhRDp&#10;zzDYdkLDzlH9nnlXzKbse2Es38oKDTWeZaq/Yzb8rulrmfFW+SN1LKbDgfVN4A6YkcjKpA0uhm14&#10;NvPvplFzbXI/ohHPWXRxhb19QTYmBHFEnObo5CdgInucm3Y3rxK9Tn+3+lcEtaS+efXTkT0nT34y&#10;0dnrvop+aBGb06CwTfroFGlKOtUSyzt8t5tz5UP2kcpw5P8A9GKk20svVa08uuGPeG3cOk6HOOkv&#10;7y/e+PPU7Ycn2CHZ71C7YBInsHJBVBZI84bDkQvvU04pnxHqbVAYBt3XWdvmxBF/+fPQbsleMIHn&#10;iCfnH9I/EXSnlsAbygICIh7YYexCV3Q3XWqDJOBwiPWbPWJeBMUxkggIGIcgDa2qVrq9uvf8+Og/&#10;Pq//AM/cFmbmc4H47u2v1u123WjdstrlV2dsWX/tfDYWiiTiD9B4cibgSXWoOiVOY7eIQ1biWZVD&#10;a5WJlh7GyMfOU9Bva08SdyYzW68FigzvsRVl0Wg10E2tsqR/M39S/WaNI+sPYH5ccm7VvOdo2t9I&#10;NNJqbdiPmS5XJDTmlOrbb2GER2V+TJkuRT9ajYyIVjvqI5AkFNCd1ckZr13ar+YNoYqbHRHzlkCU&#10;uzmpdiWgZb+j9uNKe4eZWXG9Ya2bk5JRjyPsduzBbikE0yUwph5G3ZsGwq//AFHz3bFFDJEqzKFh&#10;G+34jvPVro/zivLwvG6UZwm/pt/OS/rZ4Fkn29m9oJT1DLs9yd6s16ydXZXG0dCaJh9FkX8dbChO&#10;vOa+N0g5XdE6q1tDu2fk3bAzbhfFz/GdYjnoevNZ6lTtU6b/AJ3R10E599B19SiyCJ4gf5y/SYxD&#10;knlsCYpgIICBs/A2AS06Ww6FQbR8Q4RVqdjrEvB1ETGQEggskJAPa6p9rK9utw8++gvPv6BfPxrW&#10;pqzINTnR2xzNHtJGtdjMnVciM+7aVytbe4xFXOnq1U0Oe/SGUaxhaqsnNy+wVQkPovvwiK23M4gd&#10;Li86+iIE40dmuR8dMirEjtp0XH+duLmoKyo2t7W68zbqb9cNtgx5lTfRnIbOS416EGuLx2SbJWkl&#10;WrTTgO/d15K4i3tYM36mM7j8zWLaPps9uUlmd7Gpn2IrTYJdiiLKYdJYO9aZI5V7nQRP9DLTbCuy&#10;3egvLpG5682R+U75gCa+WcN3P6VTxBENKsQ2tiduWCnmlGPEG5lLgj2EdwSWJKrtgNaO8Xrk2zsW&#10;HckI2m5NWm3kHVs+113H0ji3+/Kl0Cpna6UYMvdyU0fYxJMkvjboOpsOAwZRZMDhdeYOJz6CydE+&#10;kd5A5n24j3neHXvmbqusIcXe3lRLqg42s6Mf1xc1KtdCqu2K+Z0UdAaAX+9yDFsEzrBHzj+kiyQk&#10;nlsHURMACQQW2OqzwmN1sx0qg1TnOEO6zcalLwBvKGUBEQ8RdIAtZVW1lenU4OffQTn39A/nxhNR&#10;5eIbtVfTiZoKV3u68sCx0izBKONne91eiVhtDXwOL3SWxNPwu5DnJvo0HPPppb3eBzjvG/DgyXXl&#10;oYxj82+kHHZgNSDno2nNbD51B4gTSyC7PBJ79rWMPzIrJf8A6RMjmp0aY1l3e0JE2T+rFyF6xcx9&#10;hUH7uSLJEsShJdMZNx4/q91VRg6O3DdOLPrdNjE1cq3h/O/quRksv2lf3w0kEdeuWHI8nVF93im1&#10;2Onmz04l2hzd5uTwwYnvTYKw06cRlSK+2cJLQpL9NqNXQpn0Ogj6RWohOQdVar89R2dVJ8Nq4U/R&#10;/NUMTt88HDP8CM1qq0gNRnozRD/QK4HNzoHXqznD69XQXEj63XCVg/QM0Q5vzm/a2h0Fw6n1pC+n&#10;KToTbgOV/TuGuaodFuOXSS94Y0t0tu2GEisn501tq3Y2r8xUAge/FAOhzpUIggeeIJ+dP0c8RdKe&#10;WwBvKAgIiHthh7EJXdDddaoMk4HCI9Zs9Yl4ExTGSCAgYhyANrKp2sr46HDz36E0Cvv8/wBVYF53&#10;rOjHsl6OAJCvpdbgxeypl6r+mrDD79d97IXpTTzbtcloLvy8sKZPMKtKUnXpHGyVTvTAGfp1wVte&#10;QCUewdc2n6GzI037w0u/+hFX9bNUZyz8/volA+ulaKbl0neddrG1zh36Qw4yfoC5H1x+nUz2L48z&#10;u44Xlar/AED2uVl+QlZyArF/E5zyjX+4kKPyqlpqaO95e3tF9jKqqEN3IgixVdIdllWw9Z551a4f&#10;nylNw3TwsY0QOdVcPoTtrV9kWNhAnXarzXlqTuO3WGujgkSFJbiKFEWxb16q8keqbzrzyjaLd6IR&#10;tcaX2Zp33dT85x47fDDcUK6bWO6UTTKt6qRXfjqwG4S8ZiWvKJibfYHIv5866udnUM+uE0Z/Q1H4&#10;Vnk6j9bwsOyOhGiMP6xnA/taYfLYrrCjkg/Liza7SSKqZdl6aXSTpsr3BE8QPRe7BiHJPLYExTAQ&#10;QEDZ+BsAlp0th0Kg2j4hwirU7HWJeDqImMgJBBZISAe1tULW18djlpBeOkV96EYOs3SM8VeyEze8&#10;bGi0JewodeUN7CU8VJ9R10u56tOCZg+gJLjnoGbZqQaJ5sPJUy9urtfMzPvTGffHmTVTVIscISG0&#10;3teakSW51O8eulxtWacb50fTyL9qzFOmQbNwRPUGsf08KE9K+S1hnfPbwuI8GykQVolWzYynM2wv&#10;cuszHih7b2vV/IRdlBLSQXtZ5jd8RBbinUZu25NO7t1phaS5KQbcoNZXgm1tN7p+emgV4qc3VdTa&#10;qnI7OlRycB67TlGeUmzFGrs0e2qdk25P9WGcsOWWIwdztW9txpuzc6UZc4Ndfo3fm2Vozsy66oof&#10;zpaRcmx1poUThrCarGkay1lqjWC6ZEkrVFeaJbaKXbEUpdPZJMkVrOkJllvM5tI6DK5EC+Os9cLF&#10;Rh65eKF5raRz71PbaSDTrsbTCqjYuPLB/OyX41dG845LkOzMBHjKwUYQTOsEU4tGskJJ5bB1ETAA&#10;kEFtjqs8JjdbMdKoNU5zhDus3GpS8AbyhlAREPEXSALWVVtZXx0Oai94ef8AfegLmLqNhPFbsooe&#10;wIazcl9eMMg6/dwo4Gebn8MnRSflxLIdLHlOUBMP7J7VgPyTdCejJBttM/x+xMVz696MNPCxXen7&#10;8p3xC8az25luFZPSpTetn16sPpPoj84Jb20G2xgaVqr7vGbdmqrW2qrO+zp3YyGbf0bs3nRWedHP&#10;ALrQ7S1LvDWCv0n2ZqvPYRNIKGxiWxKbtrFaOvNndPukN1quWjUNdNbcV0sxo1VcnaH7A9uYYVSl&#10;lR4tBBkz4XTql2h9r6/L6VYyCrRUtRe91TctFG73ANiY3tFYaI4irxtXjNcbOTFkGAIreTd2mHY+&#10;4DOlx5ZzJgH6N47xilRD3b9mTI6HWmVnkjVtrpUdRv3HVdw1k6rKVHkmP3bL1DT18d8Gu2Sqc7d7&#10;xfZ5vwaDtjBaUolkjvV9Daqo1s2LK8MWrq5ZpCfUGQPPEE0Vux4i6U8tgDeUBAREPbDD2ISu6G66&#10;1QZJwOER6zZ6xLwJimMkEBAxDkAbV1UtbXx1uejF5qT32oPr/ZKM6VcVIfx1pj4nryphZOT75m0D&#10;lrHuUZxLzj0fXNXT0aEW88sh/pCpzxoUBLrxk7zUpJnfsdDvVFbS8Y2UsDCMg1Tz5S0XXJU7saP7&#10;Gwr4rns5Vhma4+vFTzeW3oxZWlFrKsv+UWNnsK3dW44fVravTC662yu3dtD9lkBWrRZ2s1lOH3Va&#10;1cevdFWYMsLHD9b3dGsps11NtcjOTNC6OTqi6TtA5dnPFMlMx5dGmG5PZUpOjhgx4aqUV9IZkJue&#10;XX2yMqoFjmA8UeTmDLVTNG/U2Y9iuVJh2Nk7KW/r7rrAxTLkb3SzEYS2MlyFDejhuUK+2Dui74zz&#10;pmqrO1PbrVddi0WtFzKxPqMGY+q5Y8j/ADFf0bbTbuPOPkE1qnz5mnKXZxG3OiHx2Tjm5sdxhMty&#10;1Y0tXFFnaawRPED07suYhyTy2BMUwEEBA2fgbAJadLYdCoNo+IcIq1Ox1iXg6iJjICQQWSEgHtXV&#10;K1lfHU567W7r5cSp7sx4k2T9jKToaO9+3mraaSqJyVGtlUKjvhe0PKkEk9y2laer9m7o5dbZy5D8&#10;qvrCqk/EPmBBEEdT5jg7l05e4tPEiRIem7lH0HeVT5saq8txW2Iwxs0r8bc4NKPZxqzMsHkneKn+&#10;2581Ffra0/nypc2P6skyMK8tKbGyBR6yDCeFTLqpHXVu0DMxk7ta8p7yK47dj/aUj6+On2VXa6dr&#10;qWbrN0CT2avLXNo36TbqI7Nuuzz08lxsSZIHFrV/UqAet+joDjUU+gHTyWOQcqyFWC70tVesFAOI&#10;PnzQO3wmQeduWVl9haqmEnuGWmAs+HRRNsrOPeivEpXoyy5w07azYV6QPdNgQd07Dba7bSW12zHc&#10;vouLqadJeh3LXW4KKt7s/vY6e/JKzLfqjJUP3nSJsbefH/DIt7YlY6psn1v3k8QJsmXJG1u1Xays&#10;VWNrrBM6wRRi6SyQknlsHURMACQQW2OqzwmN1sx0qg1TnOEO6zcalLwBvKGUBEQ8RdIAtZVW09en&#10;W74HnlmXDq/KFgdwKNJ9auZ3a35QJXZzSsrd/sYuOfj+t2BTi5b+bD6Tm25OLOUtiFainlIIlPUW&#10;y5jKdGg5PByY4zUZ77/OZaOIugG8bjkdFFJrbsayTXmR2jop702vpCV6lSlHbzQZFzowjx0v7Mqd&#10;a+vUl1St7qK6ujNnocltetUqumJ3bU5uvKKdVQ3Dt4+r9yBy9yPHjtJOvzrY0eaPpnJxD7H1ky7D&#10;4poo95BcTJMhXGyUEzsy+TrIdsW/qi+e7m1u8jeN5mcD9iiTpzhLL7m86um3577eFjB/noTMq7Gf&#10;kUPBst+dEoLdTXjx8OaSZ2jzBitns2aW1cqF5LkCarMR85WRpXRmY9LFVguBM0Tgy231mssGx5UT&#10;NSw+OlJeBwm7wUqT3fyubO7t4/WZRt/SpQ5KXr3uKi12rD0AzRMV+wCpeaoF6YWsjXSB54gmgN//&#10;ABF0p5bAG8oCAiIe2GHsQld0N11qgyTgcIj1mz1iXgTFMZIICBiHIA2sqna2urndkM2GqXcWr3TL&#10;c85eeaq9u93ytPmyUgKffvdMJ+wK7KY84J+zPO2L7TTTJgcBZL72lDgdH/0S5ocFOoFjkQhJozAy&#10;fRO/K3sgRS5Pm/rb9ZPAqc2U+99V2/HBU5oTTA2NHiZbSrMw2UpdYylVuYIjx6Idm4NsM1qzzzGD&#10;gQl6wk5RXPcdzLWfzWHiPeigc0qOw9joyr05GFiN7b4dGjzNXt1p9MeX9omgndu4bmljQt1sGw9a&#10;H/HfZkUz02r5pybWpf5ZTzGexctZlzL2juNtrcGs9r3HUTFrvJVo5P5/69E2d07FfMpciCW11sy8&#10;GQYhjTDr+9VpWjdiWFWqt1edozqvVA+kCX3UlDl7cTfPkiyRIDkUmjBcuvNRN4iqibh4Ffe9jZjN&#10;l2Y/nxqNkuGNmLEkzD5PmX2/S2jXBNFvrjTFv5IpnpzbTXMiYOecETxA9dXUYhyTy2BMUwEEBA2f&#10;gbAJadLYdCoNo+IcIq1Ox1iXg6iJjICQQWSEgHtTVS1de3W92g9aOXHqRVyBmz1nsE8+lUhJrVSl&#10;bAYPGGY/Hu1HPu3D4wVChXudhh8w16+wOlDjnD30IQEHGqw/TCag5cyJdOreCfbB8jIf9472U9nh&#10;qdur5cu7XBbrLYWrVumZHs7fPhbrS77cQd38s5NiotxKxTJA82PBgtxb3GHvoSa0wvvI4xPO2LMd&#10;lLLq0keEkbJHWIr/AHYshSr0M1dPEvB7DRp5883251a5w9CJ9CTprPJseKeawrKczK1Jzaz3dNsm&#10;WFqdst/jNxwt+qFvGSvoVJDX9JNrBpQZ8tDWoa/D3Wv3bdVjZmo6UvtxaXmf1J+ecb6HfGiBJZ8a&#10;uyZK52EZXHru5xq+l25ViquxPz5fD3r/ANRpm48deDFQ33UnXBfbJqfXjJ2AenzkOYz9CqnDCfzH&#10;VsaxzmYdXtZmYzz553/QdiJD0+abrHm8Mm9Mv1ia2GpidtcufEEzrBFflxZISTy2DqImABIILbHV&#10;Z4TG62Y6VQapznCHdZuNSl4A3lDKAiIeIukAWkq7amvLpnLaa2dLDM75Tut2HQizrP8ApIzWvzmr&#10;k+OkTI4g2m2Ei0Rv5OIOrhZ9DMSA/wDlD0mYAc5srrO2w5Hxh39c4Vzqj07rKGgmWr1H8HcimdQZ&#10;XcXDyF7l8aOuC9AzcatrXRUQrHaWJYZRt1x4IcU31bnyKJL1q0VuvYR3Ihm65eZNjt6ve5MqTzg6&#10;T1kkZa39P+6TacLgnePH7zX7U/qhr8Or/P5l7m3YuZW2ncjvoIqXd9SiuE+YjxefHYaXpTU59r7X&#10;6uNzNoanddrak2xerbc2XgMWUVnl4PYM6QFl05WDmq6Vlv6x1a/ZpsJ3P4xdqacRm2Ntu2/DLXaF&#10;KbxRpN6HzN+iD5i/p1+gclZwZ2E7IJpywtHtAmavj+MDBuxzrv0DUnXhR2eDArnzyncIkjm5FzA5&#10;ndM4jq4HY0/zwfQT6zmfN59KnzqoMwXP6fcwunI2+f8AA88QTByT4i6U8tgDeUBAREPbDD2ISu6G&#10;661QZJwOER6zZ6xLwJimMkEBAxDkAbU1WtTXJ0ztOsFTrYVuar5uvpP+bKcWneKy8e6BorHQiMOR&#10;lhWx3P2hfUQ4c23/ANl4BCm2stEiFeY/uJtA1lHOkUlBxhmzrhDoQZbjlg39WL+v6iFzd3j5xehF&#10;b7QT3Cjxkmxkc0WQJBdVOn1X+T5G1khOGGJE1exLjQdI+f4hUtUqVQfozw6+g1fn2Gl6dyRFU+Oh&#10;stZUuo/XjhaNYd7n1UCTVrSa5VzbFW0Gsf0AXGq5beV3cxGNOmP27ue7jfzPa00NHTxNZhPyxt1l&#10;RfzqYziXFyn165Jd8OdCeq0tzeivOjkcWtMhZXo5egXTrU7yUa1k8ospcOnhafeRjJXuY/0w8l+0&#10;a1IjVrLZLng6YXytTZHOBgQf00hwKr3Mi2cwrnaLmbWwO81dOKtxgw6/9PLVBzy6hw9MgVkji6es&#10;8+Y7+aicr+NWwd0Jh2eE4oG55QRPED18XzEOSeWwJimAggIGz8DYBLTpbDoVBtHxDhFWp2OsS8HU&#10;RMZASCCyQkA9qaqWprk6Z2nWCp1sK3MP5PPrJ+bqeG8/LhsLsCyu6PZIVUavapC81Iez5sOm3Rcw&#10;cMpN7BkCgUFddPBxqZHczwcWOz6wArrthTHs877m7NHK1+pLDuDDPfh+R7VewsWJ0UalhtA33DTi&#10;xTccDuJEzr1Gz8EZuopS8pX1rvtxUqfrvocweh1tOImqlfx9UPKKhnRyAN13MPm7Pz/S7uRJeCtj&#10;ad/FGyXQmzMj1xnrY65iSbK8mJYcDcvVOFN9Rx1k9K6Dzbx3n2IL/wBiT0VczhZPVU0B2Hi9pOpt&#10;R4LT5q08teyVunA1eUXambBkRgCugspISolN6wT5vfpC+c5vTB0R6J8P+2nc3t4mmdUYETci+2kN&#10;hytmXpI3Q5lSDMdpAq1PNLoJDplgcpJyDAgbqJYsOcXRWoUsBa1MwedHAG/dWdi1LGdlcDY69zV1&#10;56wTOsEV5diyQknlsHURMACQQW2OqzwmN1sx0qg1TnOEO6zcalLwBvKGUBEQ8RdIAtTVi1NcnTOk&#10;6wVOthm4Wl12sJzJ/wAiXfzX8drAov1CZ3yddiI2UOoZ0FY6UxMn7WKGSU9glMl6ymblna9YzZFj&#10;wo7dyhsOb/SSC3Dvodae1ml6OOZ3K13jGvNFxH1UuAdNiG3WGYets7Xev7AiSRo8Qc2hpO9uX3G2&#10;WYX+o7UX2WAEh6s3U7zS8/vI1mZj9fH3UtV8wnaWLF610q1Ou3DPLtZ1z8S4LTjWqLoro1H/AGxi&#10;t0g33nw2J0B512pZ2Ovs99xvFh7Zwsx2Qtea5vKS7ny6cMwBYysUXOjf9HOfHRS6MZJwTLnONrPv&#10;pFuat2Hlpnb1auUl6Nsg0iuvhOfi+U6+vUmkjan+d7R/Ol3DVGZbAyKi/EpsVRPyGIYTKIZ5sbG/&#10;A1m/Bx9nS/g+sKIiGdYYet48pjrqT0h5RfSuiS9IeBs9Y5a889IHniCa8OnxF0p5bAG8oCAiIe2G&#10;HsQld0N11qgyTgcIj1mz1iXgTFMZIICBiHIA2pqtamuTonadYKnWwbeySgK7oKkqfVmnXAH6u+J8&#10;vonTedvkAn9Q4/pg5lcibasJU6HdC/mAvruz2Pwa3c6ePoh/rPXi47lcLYxmi6Yz7npEWfKjl46g&#10;z3sIe71aZpohLETeCzbbc+ZHrf0bcf6KnxQc7XbElOndvGvLMZNFR+Rlpu9i3iSHTnaQ23Iarfzp&#10;q91qw5FyejRF08Q1OzOieYe+/wA93e5uMm7eBsPTXOPMStnZDgNHNurV72GrDcKI4uVXb+jjQ6fX&#10;e4g9OqrxzWii9uqVTdWe8jcqpKHu1uWwNgl1yhYb6Gfmw+kid4QbFD3RiwktRG84pd2FvZdB4Hta&#10;ssnMDytiYpDGy9T70cDbeRxzJYVtfq9y+K0lOuEuqFC+eEDJ/r6L5Y5tdF15t7dBLW7UTZq8f7+8&#10;i/YdLHxuxuo8A72cgm7Nir47iLrTQSs/Csy9LAW1SusRemgEETxA8FOIxDknlsCYpgIICBs/A2AS&#10;06Ww6FQbR8Q4RVqdjrEvB1ETGQEggskJAPaiqtqq7Omc5rgqns9e+oilXWo6eG56+Bn6UBHHzsbH&#10;itNRek8YVdccLTAnvapuJmckuvbrnhB+Vaffpei76gsrOw8GBmI9plqDN9CKxThciZYStZOsBvOO&#10;fTBv5qhPev05PNwWceESS2x2p5FZLk1Y8Sy56NO5uR/L2nbvV8xXP361uNcq9NEm39C9Tm47pGtq&#10;2Y5aT4dDRlyoWvVG1euo806IZ5O9pIlsftalgPFjia1Fw/NF2ZiFoWa5kXKrpDEps23cLV0Zs710&#10;nDuBxr7d/GuZEuS/W7hTH7PiXcbBG0HJscPV6r19d+l/ZGl96Zx+XXKO5NovdSG2ubnULkyyFyy9&#10;1W+5pCahVQVV+FLX5sN+NTE439Ao5YsS8+F7O57BdOg6l4lmZT7Pmc7W1047o9v/AKJ+U9Qeh3ej&#10;sCsX0VQ30Mfj/ruvFHdMm85+h1gH1rhawGgdkYyLX5/WCrbNSJKre3DXkCAlah8EzrBHOqLJCSeW&#10;wdREwAJBBbY6rPCY3WzHSqDVOc4Q7rNxqUvAG8oZQERDxF0gC1dVrUV0csi1RtNV6dH9mP6J9DI7&#10;g645bTr8gVxtljxC8+XVH+nZVratuWG8J1tSp7x3u8fBLmtRaGasVWtos9NIzJoVzmlGtNt99A7g&#10;p1dRlDzt7CkXAWlhCrtM2KouLj3l5kPdqtzwD7ToTMb2DHQUx/PlHna8ON0fWX6oumkt1GwsM2t1&#10;rmN6S3Uz8HZeep1uHjZqrKU17rWJ+cv6SONOkWGJj0LbffPt0yw0mU9agc6ZFYX0gp6ytA+9XIjU&#10;juyMMN1hPPvDyTjd5/HG63mxm6HdJOF5eVVS4nfuz9Kbszt8rE0crEUk9Jv7uriZ32LcWm2PTxZG&#10;Xg53dj2l3SOr3rktgOnzWHnx2ahhtxy+3Ozd6vPnYVacGtg5eerdPlrfHHDvzYikGNruVelyRl2T&#10;aEznIFaIcUZWYT/bsrMSKXbWaaoC7oVuRQfo6+IyrfA88QSyrEeIulPLYA3lAQERD2ww9iEruhuu&#10;tUGScDhEes2esS8CYpjJBAQMQ5AG0tWrVV0dMyV+nvMSu6JpqZVSbi9l2cOlF7ExsULtfRLoxHFf&#10;bA7SJ3KsTK6G+tp+7tfPJ/qJ85shu9s336IzaortT9XPka8bIiCcGpWdU33d0cOuVFTHxj7HYesK&#10;tZWX9vp45mL5qJeV7HN71re9716xWo4qoauvmTBnQndwpeTne9LfW/cTYorIelsl4aNbqFTXWRpz&#10;1aWzLVntageMZqbqfezZdsBTnVKKJfquT2lCTIq+dto/SZEEpsz58mj2ixN7q5CMXo5vnBirsn0y&#10;i2rXT0EQ59t3nU+jUKVa1b+R++nUbg13e3b18AySRtiXl3aer0E2LC/POrpdu57HZbS3k0V22KGJ&#10;VpMUZCioZRo47IsCcmo6uBhahCwe1PYe3ndSTttbNFaiI4r7kWFsp4nBvc0LmeiCH0KxcO6zWo62&#10;xdNCbueEHQW4NTMzviuDr/wRZ2QpGheCJ4geK7PGIck8tgTFMBBAQNn4GwCWnS2HQqDaPiHCKtTs&#10;dYl4OoiYyAkEFkhIB7WVRtVXJ0Sy/oiWdjX2FHup8OTk46o2mJg0eeG9mWFWHIEW7fl9D8hyrZSv&#10;b37rzvPjX4AzH2Qgfjb1issRb8XKRXKiG3rqy4pVrerKGrlOikhqXVcqrttqM6e6ZLi8GrWa1jp0&#10;rBUvRswdvkRBIDE6nP4pZfTcLmFeTi22Zgb+2uxIcH2c5iXc56ZOl4dYmBzlmiZ6x1NYkx4f1O+c&#10;kayfpnopx9s5+i51xWo2Yiab42+fH1TkNWaa1pFEXfJlALQomJ51hNWkXo17h3etUUzi3W6xdb/q&#10;ZEbgbMmNB3cOm0z20iNo6L9xvn36i0jVLHyXzat7GDnn/m90lUWWvSeTUIDplzTJhU0nGaIetZWK&#10;TmFGVlbNSnT7c2CYNsD4mykDlbe/UPxZBQQVvGNg7FLk3Uvxp7k+sS9UHLtPHMbqrXhKTYH5mNWa&#10;7XP2ZLL1QZUoQjuN/JYux9Trc9szV7gmdYIYE9LJCSeWwdREwAJBBbY6rPCY3WzHSqDVOc4Q7rNx&#10;qUvAG8oZQERDxF0gC1NWLWVxcz0rlYOJ58QNJ0brBVDVFHTSmkKXCRSRqIWHr095T5p/Rzwb+gx9&#10;ytusjEFoxNle11U8lsY65o1nC6kBSN0GDiW/uzcDhXazcWVDNfa+O2dPeeirdSep3lVy/Mz2gqFE&#10;0XTj1ok9g6X5yxXYtpr0o+n0Z8lLycaHzJMo91dFqnTVqSuYpexWi3yHyPkm8vOi49HnK07KVqtp&#10;RJr7VZF8N53bTTvNlbZ7ne2rK+fX08kF/wCoi1mtZixhF0vsvvxNNsFkCwkxxs/IoUWXxaiWTGH9&#10;h4+cJMk7j9NVovplMtPtTZJpddvlc0uZd2o+kGAHBv2vtq/vKNLC6qF75STqitdsWTp7P+nM/wCh&#10;1wmzlNO20lSHx8SLEdEatGJAc1EqPez6V8+E65Bfn2mzwyvFMHtfsMHXmKILs1R2jzgiLa48kWyq&#10;zX+atLO8aOWNn+1pcfa1B0DzxBMazb4i6U8tgDeUBAREPbDD2ISu6G661QZJwOER6zZ6xLwJimMk&#10;EBAxDkAbU1WtTXt1TjWSyEELSNIMmV4sjJHFTuvcwUc5ZEgroOxO7M6Oaj90N95qxA1efcWVR5eC&#10;SZev+AElTlbTsL6VxxOyQcPJh66QMFe5/q7BxjqvP3z/AO/PHdLLo7eHGKncQ+9Hz6uywf0HTZD0&#10;9UriwOeHRKJ7aMv5IEhy7nRZ213pHl82LrcgfRlHFxYYd04Vz39kKvdQ4HgqS9ka77RL4T+Yzrsl&#10;VF7x6q9zawRzYn5dWs30Q2PrvTOVmtyC7O8TvpSp7KT4dti8uqVqK9POTXL5zGC+4+vd4eIhqlf1&#10;jR4/2WxuCxnUvlp9BtEY61kjV6wKsrkGQ12J5LvCH+gT/wCXc9bXXO1nK5WYrhYFtcouvVA7ss2t&#10;8IdnMbnONM5IVk6O7r/YbkHzW96fpW5uTfFaQlVE6ZcxXwvxJ9AW4+eOOOR3fTFj0vuDtdjHa0Iw&#10;4z2xZOMmhMlWexZnxq0Z4ge0lgKiW3c8+0ugieIHiaSTEOSeWwJimAggIGz8DYBLTpbDoVBtHxDh&#10;FWp2OsS8HURMZASCCyQkA9rKo2tr055OazmasEatlUa2FJXJovhxWuNXex7pvf0m5OdXpvSdh5IU&#10;1n65lyDzIPTbqz0as8FN7nwbypDoZJtMupQcHrr3JqsEvS5y8iAO7yvBdcO+GTXOxfjPNnmv3k4F&#10;Pafe1Nu622HhaINrjLg8kLhdEnf/AIEvbzbzn2+qJcivcijDyn6f4QqZv8cZiaD0fMaONVaFqchl&#10;HR4/fbTw9ZFr47zurgRbWg1q+gOPXzSRa6bG8ALrQncGPmNOUPSVPVabGUXWcyb0w21HK0LLXHcA&#10;4m8X1FsaLaaJkcD97dcK+21GIZbs9QlOtakCLWI4a4oaW6Xxlbp2qE+PrS2Vhuz+Zzu6PJXBa9Re&#10;PvYHA4uj5/3pJsf658ejPddf8oWsd7H6vNlm87p+pJaJaqTcnl9I9od8FMfq5xb6L8F62jpbV7/Q&#10;06FT3VWPeLuljBaHR73yuSeYGlTgV68QTOsERrIiyQknlsHURMACQQW2OqzwmN1sx0qg1TnOEO6z&#10;calLwBvKGUBEQ8RdIAtXVa1NdXS+4KmqvqzD0XOvIc/qPMfbOWvTkcdJvoC4n7ifLd9+D6/YocN+&#10;T1fPzGXXyntj02BvvaD6LBa3NjK8wcVugF9MsK6S47/BocvZ+DDWW8CHCTu1xec8kvXrBw17kNPV&#10;nDoM5Fj0aPWy50xX2cHdurm/W6tZrj1GmaP9kOs7b472znvJtyioIronvFtxRiVKwRX2BZyRKHLj&#10;N6VNSLmvUNDoXD1Sbb0Ah7orH1l4Xrg4jyndSllW23aJjeFmAGjvW1aiyu92WiFyKoNTet1q8Dp7&#10;PcTOydDYVzY7Y69aoXdT228wwdL9X57jqxqO8LLSRGUy22kPRtaQsOU0/lFvL27fRu5v7zoBUXW7&#10;eEKT0jbnmm0dibMwt3Vy5qdjeFEqbIo6HUy3dmujGPFM/wBW0vou65Yt07Pt3AcUVpcPU7L27TJ5&#10;n70/rrPVKekzh+dTAgeeIJr9aXxF0p5bAG8oCAiIe2GHsQld0N11qgyTgcIj1mz1iXgTFMZIICBi&#10;HIA2qqraqvDqdFWrX02fEEbbTsdntmIJbYK1yeReo5YyG5BuNfrrllYWey4Q4Yzb09yfQ2eTMcdR&#10;j3RLsgTLDHXX8CanvB7xRAfe8GtSrJy7UHX15+fjUWeecvWF6ftBuw/Bx3rTS39K3IXit114C3vj&#10;Gvqrjy/oZWlsyk33cz12P1nWp3orV32rfnJ57QT/AFf1fz4niYMWnmi6PPs10teJenpJVF+QyzZd&#10;nGOH7XWICV9fXR888UYmlhahto4jcWo3OV9AbUsvaIumxfK0NNJmgU+Nv9Vua3dT51tqtDXnNGkc&#10;Ju9xR7sodlPDkOGJZ7lWaLJ0zKvyTdVtwRvbWNqfNHomO9+VwUpubx33qEUw/fCn/iy3U7mJ9C3F&#10;vVWGlEsSpvttkcShGBY3kTJxrd185Rs+nUTvin+S57uNJznQ9oPQGgmxslqOvNhadXSjek8FwRPE&#10;DoE9GIck8tgTFMBBAQNn4GwCWnS2HQqDaPiHCKtTsdYl4OoiYyAkEFkhIB7W1QtZXdzyW0Hk04k4&#10;WZGsmKt5o0ttxnxhI0dSlyM7P8gbs2f75zF80HRhb3dS0aGXnRI+DZ60+jh2HsBPOdn7H8e8gNdH&#10;pmUDcu+lXQobz2rR4kypPEu7dIXrMnYSV6AWxhOnL/kFrOJkyPCM3Zm6fblhjhx3d4J6pF3umT1u&#10;9tz3WOyWsiN36DKimRVvgdUc6WWe1s38Y0Z7dyUbZIWAgJl8YYWfahpyO7QrNt23dOKa4L48v68K&#10;TLEysgwLybgTrVCc4symNlGRXvQ78q4tLupCM6KR9U+VnRSGZz5v9iuHV8ZLrLfdvk2SKxMNPZYD&#10;hSsDdYctwTKj/jCXWzLDgb1rq7znA7/2z7wxus0tJxC63Ugwo1csnrtriSumXHrsDBGYkqHy3v5B&#10;2mdaNKYXXPT2Oykf0Xwki1m+ahydT6z9jCe1F+yVdJkqnzG2Nj63wpZTdfQf8onfzQ65QgmdYIiW&#10;Z1khJPLYOoiYAEggtsdVnhMbrZjpVBqnOcId1m41KXgDeUMoCIh4i6QBa2qlrq7uSSY9kONmKl4O&#10;WfHjpOekMSXEDW4IKUwbAWogKkbOuWxHzIlLvoX4P6GxtsPpgS5a7JOY/SakXMaPetw/TVl8NOpy&#10;e150pHM3ETYrY7hs5NFcMVTiO2zJk56UAsZZqX45j6p1jINdjfpa5U47fLDd+jcbOwVNKkqvkoaR&#10;3cUOQfbzbK8nc+CXsc6k/ajXYzd1NNV2bf7n7Z2NnfZxYG72zdgczeodJGXHu3nCsVqqLyFClMen&#10;dLH/AOWfIsRzZL7Q3s0wvNju4chmuHZ2RatEYZt1BMEINepUmSdUmUKBSpZqTUB5U9mbpLT1T0MV&#10;DyzHaxkDZCroxt20UmCrTK9K2PiTF8u+rBo474Oji9e2o3X67Xa2bDTOlS/s9Xt7Fe0efN1qS+O2&#10;j88wpYjllvofI1UdwwotyWbgNyrixDVQbg0Vs3XTpHG+yx73/NGr9LLG0YrReiaO9PDXu6y5KjuB&#10;p8gWNp/8RdKeWyBvKAgIiHthh7EJXdDddaoMk4HCI9Zs9Yl4ExTGSCAgYhyANuqi2wgJySVGdjdL&#10;xIcM5ssrvNoQVWjoFF3Q2a52s0E3uL3WKunROFE3m52uS88qJXbw0ye3ZHfPPKS5djZAb0Pcgqef&#10;QQw5PlngzYPq3JbnUq3vCaMamUbRltp4JrVKWmuExEtOqTG94mm5GE33XLWsguSafVw7CRdJca8+&#10;NnbLYSY1aIOW7DU7EyoqFwN3tzTV/T1IT1zC3QWru75ZSfuq182OVdZcHtTTojVix4yE8ID2c099&#10;ePFkCPaW4N98JF7a/vaUm0vdm8gSxeHJ/Hz81d8jslsbO61fbCPub4Ekd4apOce6qpaqv/DoqrjW&#10;Wya6I1Yi2cP1bWxBN19S/Ohu1K6Dxb756awX1nr+sRm1Z31Mh1/mGJ3E/nFIS0g7NKjOPA06O9F4&#10;k9KvH/d3B0viRZy0k7Ep7HtVy2h2z3SuV1We7MKzKs0dPc6NXAjUOob3xZm9Q4+/SRXa8ZGlUoCm&#10;uFIqlcxDkndvCYpgIICBs/A2AS06Ww6FQbR8Q4RVqdjrEvB1ETGQEggskJAPOMGGYqpJWCwBaqpK&#10;RotJs5pWPE5jEoDFYnqVxiknrMsGiY3klIIrHb5lUsXE1ksDE5s5lM0Tj59yoSMCefEqKRQbZ6lF&#10;OLx8EqpxgT16lMYsNr8SqlFg7MywlFxPXmWSRUbX7lAkXj6JaRi0nn1Ki8Sm2aZTLFY6sSoEXE97&#10;JXNE5sEqlikc+5VSjEmPEpKRUbX6lIYpHb4lckWk84ldSJTHqUvRUPslP0XE8ZlFaKTeiUyRYPrV&#10;KgxYTV6lcsVmMykMUjjzLKEXk9kqHik3nZKXoqHOZYTi0hrlb0VGziUPRYJiVyxYTO6UzxUbGZR9&#10;FY+dUqGishiV9fHJtm2T4wILn4VkhI90k6iJgASCC2x1W3yS262Y6VMapznCHdZuNSl4A3lDKAiI&#10;eIukAG8oCAiIeIukAG8oCAiIeIukAG8oCAiIeIukAG8oCAiIeIukAG8oCAiIeIukAG8oCAiIeIuk&#10;AG8oCAiIeIukAG8oCAiIeIukAG8oCAiIeIukAG8oCAiIeIukAG8oCAiIeIukAG8oCAiIeIukAG8o&#10;CAiIeIukAG8oCAiIeIukAG8oCAiIeIukAG8oCAiIeIukAG8oCAiIeIukAG8oCAiIeerOlPabV0N1&#10;194yTgcIj1mz1iXgTFMZIICBiHIAmKYCCAgYhyAJimAggIGIcgCYpgIICBiHIAmKYCCAgYhyAJim&#10;AggIGIcgCYpgIICBiHIAmKYCCAgYhyAJimAggIGIcgCYpgIICBiHIAmKYCCAgYhyAJimAggIGIcg&#10;CYpgIICBiHIAmKYCCAgYhyAJimAggIGIcgCYpgIICBiHIAmKYCCAgYhyAJimAggIGIcgCYpgIICG&#10;9kzW7TuBdLYdG4bR8Q4RVqdjrEvB1ETGQEggskJAOoiYAEggskJAOoiYAEggskJAOoiYAEggskJA&#10;OoiYAEggskJAOoiYAEggskJAOoiYAEggskJAOoiYAEggskJAOoiYAEggskJAOoiYAEggskJAOoiY&#10;AEggskJAOoiYAEggskJAOoiYAEggskJAOoiYAEggskJAOoiYAEggskJAOoiYAEggskJAOoiYAEgg&#10;skJAOoiYAEggskJAOoiYAe5Hv0mzwTYvWZbrZjpBqnOcId1m41KXgDeUMoCIh4i6QAbygICIh4i6&#10;QAbygICIh4i6QAbygICIh4i6QAbygICIh4i6QAbygICIh4i6QAbygICIh4i6QAbygICIh4i6QAby&#10;gICIh4i6QAbygICIh4i6QAbygICIh4i6QAbygICIh4i6QAbygICIh4i6QAbygICIh4i6QAbygICI&#10;h4i6QAbygICIh4i6QAbygICIh4i6QAbygICJgAjkcXsYL/c2z6TVnOfoPY20wQI6G66wZJ3UcGJh&#10;yfieCPlX/kBGB5BODAx5PxAj5V/5ARgeQTgwMeT8QI+Vf+QEYHkE4MDHk/ECPlX/AJARgeQTgwMe&#10;T8QI+Vf+QEYHkE4MDHk/ECPlX/kBGB5BODAx5PxAj5V/5ARgeQTgwMeT8QI+Vf8AkBGB5BODAx5P&#10;xAj5V/5ARgeQTgwMeT8QI+Vf+QEYHkE4MDHk/ECPlX/kBGB5BODAx5PxAj5V/wCQEYHkE4MDHk/E&#10;CPlX/kBGB5BODAx5PxAj5V/5ARgeQTgwMeT8QI+Vf+QEYHkE4MDHk/ECPlX/AJARgeQTgwMeT8QI&#10;+Vf+QEYHkE4MDHk/ECPlX/kBHWa7T5GzivjE9DVXc2QDHO6jg2cZ74gNV0qOUP/EADUQAAAGAgIB&#10;AwMDBAIBBQEBAAECAwQFBgARBxIhEyJBCBQVEBYXICMxNjI1MyQlJjRCGDD/2gAIAQEAAQUCL39M&#10;/fr/AHvXL39M/fr/AHvXL39M/fr/AHvXL39M/fr/AHvXL39M/fr/AHvXL39M/fr/AHvXL39M/fr/&#10;AHvXL39M/fr/AHvXL39M/fr/AHvXL39M/fr/AHvXL39M/fr/AHvXL39M/fr/AHvXL39M/fr/AHvX&#10;L39M/fr/AHvXL39M/fr/AHvXL39M/fr/AHvXL39M/fr/AHvXL39M/fr/AHvXL39M/fr/AHvXL39M&#10;/fr/AHvXL39M/fr/AHvXL39M/fr/AHvXL39M/fr/AHvXL39M/fr/AHvXL39M/fr/AHvXL39M/fr/&#10;AHvXL39M/fr/AHvXL39M/fr/AHvXL39M/fr/AHvXL39M/fr/AHvXL39M/fr/AHvXL39M/fr/AHvX&#10;L39M/fr/AHvXL39M/fr/AHvXL39M/fr/AHvXL39M/fr/AHvXL39M/fr/AHvXL39M/fr/AHvXL39M&#10;/fr/AHvXL39M/frE+r+bAC9DAXRQSMcAL0MBddSeoAF6GAuupPUAC9DAXXUnqAu06iu1z7hl29dr&#10;1Fdrn3DLt67XqK7XPuGXb12vUV2ufcMu3rteortc+4ZdvXa9RXa59wy7eu16iu1z7hl29dr1Fdrn&#10;3DLt67XqK7XPuGXb12vUV2ufcMu3rteortc+4ZdvXa9RXa59wy7eu16iu1z7hl29dr1Fdrn3DLt6&#10;7XqK7XPuGXb12vUV2ufcMu3rteortc+4ZdvXa9RXa59wy7eu16iu1z7hl29dr1Fdrn3DLt67XqK7&#10;XPuGXb12vUV2ufcMu3rteortc+4ZdvXa9RXa59wy7eu16iu1z7hl29dr1Fdrn3DLt67XqK7XPuGX&#10;b12vUV2ufcMu3rteortc+4ZdvXa9RXa59wy7eu16iu1z7hl29dr1Fdrn3DLt67XqK7XPuGXb12vU&#10;V2ufcMu3rteortc+4ZdiqtjYYC6hykCbAwdDCGdyeoBg6GEM7k9QDB0MIYvJN26ppVyJVXK6wb87&#10;/TYb+M2G/jNhv4zYb+M2G/jNhv4zYb+M2G/jNhv4zYb+M2G/jNhv4zYb+M2G/jNhv4zYb+M2G/jN&#10;hv4zYb+M2G/jNhv4zYb+M2G/jNhv4zYb+M2G/jNhv4zYb+M2G/jNhv4zYb+M2G/jNhv4zYb+M2G2&#10;YgDkwhkOYozRe/pn79f73rl7+mfv1/veu4eFaJO5Bw5z3dg3od57uwb0O893YN6Hee7sG9DvPd2D&#10;eh3nu7BvQ7z3dg3od57uwb0O893YN6Hee7sG9DvPd2Deh3nu7BvQ7z3dg3od57uwb0O893YN6Hee&#10;7sG9DvPd2Deh3nu7BvQ7z3dg3od57uwb0O893YN6Hee7sG9DvPd2Deh3nu7BvQ7z3dg3od57uwb0&#10;O893YN6Hee7sG9DvPd2Deh3nu7BvQ7z3dg3od57uwb0O893YN6Hee7sG9DvPd2Deh3nu7BvQ7z3d&#10;mHb7o/frE+r+bAC9DAXXUnqABehgLp6/IiqYwqZ4zQb8a8ZoN+NeM0G/GvGaDfjXjNBvxrxmg341&#10;4zQb8a8ZoN+NeM0G/GvGaDfjXjNBvxrxmg3414zQb8a8ZoN+NeM0G/GvGaDfjXjNBvxrxmg3414z&#10;Qb8a8ZoN+NeM0G/GvGaDfjXjNBvxrxmg3414zQb8a8ZoN+NeM0G/GvGaDfjXjNBvxrxmg3414zQb&#10;8a8ZoN+NeM0G/GvGaDfjXjNBvxrxmg3414zQbZAAuTAXUOUgTYGDoYQzuT1AMHSUdikXYb+M2G/j&#10;Nhv4zYb+M2G/jNhv4zYb+M2G/jNhv4zYb+M2G/jNhv4zYb+M2G/jNhv4zYb+M2G/jNhv4zYb+M2G&#10;/jNhv4zYb+M2G/jNhv4zYb+M2G/jNhv4zYb+M2G/jNhv4zYb+M2G/jNhv4zYb+M2G/jNhv4zYb+M&#10;2G2YgDkwhkOYozRe/pn79f73ruXQtWyyiix/d2Deh3nu7BvQ7z3dg3od57uwb0O893YN6Hee7sG9&#10;DvPd2Deh3nu7BvQ7z3dg3od57uwb0O893YN6Hee7sG9DvPd2Deh3nu7BvQ7z3dg3od57uwb0O893&#10;YN6Hee7sG9DvPd2Deh3nu7BvQ7z3dg3od57uwb0O893YN6Hee7sG9DvPd2Deh3nu7BvQ7z3dg3od&#10;57uwb0O893YN6Hee7sG9DvPd2Deh3nu7BvQ7z3dg3od57uwb0O893YN6Hee7sG9DvPd2Deh3nu7M&#10;O33R+/WJ9X82AF6GAuupPUfuPWP4zQb8a8ZoN+NeM0G/GvGaDfjXjNBvxrxmg3414zQb8a8ZoN+N&#10;eM0G/GvGaDfjXjNBvxrxmg3414zQb8a8ZoN+NeM0G/GvGaDfjXjNBvxrxmg3414zQb8a8ZoN+NeM&#10;0G/GvGaDfjXjNBvxrxmg3414zQb8a8ZoN+NeM0G/GvGaDfjXjNBvxrxmg3414zQb8a8ZoN+NeM0G&#10;/GvGaDfjXjNBvxrxmg3414zQb8a8ZoNsgAXJgLqHKQJsDB0MIY8clQS3+mw38ZsN/GQlDCXiVuPg&#10;Rw1Pz9m+f2Zn7L3n7J8/snP2Vn7KDf7JHP2Xn7MDf7Lz9l5+zA3+y8/ZefswNhSt5+yBz9lef2T4&#10;Gk5+zA3+y8/ZefswN/svP2XgUrY/sgdfsrP2V5/ZQgH7Mz9mBv8AZeDS8/ZvkKT4Gk5+yvP7Lz9l&#10;5+zA3+y8/Zefsvz+yhz9k5+y/P7Lz9l5+zA3+y8Gl5+zfIUrwNKz9ljv9l5+y8/Zgb/ZefsvApW8&#10;/ZHj9k5+yw3+y8/ZefswN/svBpefs3z+yPA0nP2Xn7Mz9l5+zA3+y8/ZefswN/svP2Xn7LHYUrP2&#10;Tn7KDf7L1n7Mz9mBstJ3n7FARNSNBJV8I9pmw38ZsN/GbDbMQByYQyHMUZovf0z9+syur3Deh3nu&#10;7BvQ7z3dg3od5WHXpVaxWFnV4H+cIXP5xhM/nGEz+cIXA5riRz+aovP5pjM/mmMwebocufzlC5/O&#10;UJn84w2fzlC5/OULn85QufzlC5/OULn84w2BzdEmz+aovP5pi8Hm+HJn85QufzlC5/OULn85Qufz&#10;lC5/OULn84w2F5uiTZ/NMbg82RYZ/OMNn84wmfzlC5/OULn85QufzjCZ/N0OOfzTGZ/NMZn85Qmf&#10;zlC5/OULn85QufzlCZ/OMMOBzdEmz+aY3Dc2xRR/nCGz+coXP5yhc/nKFz+cYXP5whRz+aY3B5qj&#10;Az+cYfP5yhc/nKFz+coXP5yhc/nKEwvN0OfP5pi8/mqM1/OMLn85QufzlC5/OULn85QufzjC5/OM&#10;Jgc2RJs/mqLwea4sA/nCFz+cYXP5yhc/nKFz+coXP5yhc/nKFz+coXP5whhwOaowc/mqMz+aozB5&#10;vhij/OMLn85QufzfDZ/OUMA121srbDOl1nMEO893YN6Hee7sG9DvPd2Ydvuj9+sT6v5sAL0MBdSv&#10;/wB3xrxmg3414zQb8a8ZBqCWA5VE37D95h92e7POIOBIJT982fNnxVHuUxTJYA7zZs92e7Pdnuz3&#10;Z7sQVMmID2ADGxwl3AREM92e7Pdnuz3Z5xssKY7UwRMOHHRu2e7PdnnO2AYdlMcwCJ9Dsh/Oe7Pd&#10;nbNjjMTdvfj0T7Dtnuz3Z7s92JdvV2fFjHBL3Z7s92e7PdnbGgGEQE4i6VOQgds92e7Pdnuz3YXs&#10;bEQ9MA8i5UEpdmz3Z7s92e7PdgCO+w42TzsbNnHF1jJlExzj7s92G7AOvZxf7qyoH/xzxmg3414z&#10;Qb8a8ZoNsgAXJgLqHKQJsDB0MIY+V9R58ZsN/GbDfxkEO4TlbQUIxsPJsWrn1E+2h/RFX0hIPcP8&#10;foun6hRASj5/TWaHADBD9BDeNFAzWs1jlHop/SHjN4ifumGwxymBTD1/pHGxtpY4/wDL/QONfCus&#10;ehmv6UA/u6x2Oky/0jjcvQn+MeHE59f0j4xqn5wRAgKHFU/9QAOIJApnjA3iinpgqcyg/rrthfIc&#10;Wf6u4Lqs5sN/GbDfxmw2zEAcmEMhzFGaL39M/fq77/ehvQ7z3dg3od57uwb0O8gi/wDsfMLgzfjl&#10;5dElWB668kY6HpzkzkqoqBmgHElzJiByqh1NgD1FdD1M844kWjPCyfYSSbU4kOQxdgb9Q9opK+qA&#10;DipAVIYokH+psp1MbHJO5CB2MP8An+hmbyPjHge/+gcbmAFt49/x/QONiiKoecf541/QX3GANFOP&#10;Ugjs39OtiiQCF1jtTP8AAf0h/khy7Z1aTcNXKKrRz/gqpxVMXB/Uv+CZxX/q7oP/AIwO893YN6He&#10;e7sG9DvPd2Ydvuj9+sT6v5sAL0MBdOgD7vxrxmg3414zQb8a8ZB6/Acq7LRJ9WJqjFtcyAjVWan2&#10;1lQQQnP1I4BDCOWps2A4BuuS7r1nDdui1AkPNrkctnTbCEFEyS3rF3+qSgpKAID+jpHsH9QDrJed&#10;bRDWt2X80VYPRN/Skbqfe8dF2n/Sl/5Mef8AH+gcaf8AlDwLs2z/ANLYm1Mdm0T+pul2HXhRT0iG&#10;HsP9JP8AKaZ1FmFJiWrKc5GThX/3bK+Q7p29dr/duGint6j/AJ/Qv+A/xxZ/rDv/AFfxmg3414zQ&#10;b8a8ZoNsgAXJgLqHKQJsDB0MIY6EPu/jNhv4zYb+Mg/+g5p8caPau8tTKo0ySc0yLsM1Xyt1hXQA&#10;cdukWqInkHmBHtEs+3bCCYCgpBSrUDVqEe2KQq9Bgqy2KQmn0cweo3jjAWCRVARcf8cM5b4RdA+D&#10;222XEmB5zfYqyXpm6AfFLk1av2D5o6J/yE2KSjH7WdO7dkgFl2bx0n2L/T8piBkTgPo/rrOoYQPe&#10;X/DouwMTqH9DP9Fv/L/S1LogY4N2UwcKOD/nCh2xMuiCOsdn7j8foAbzY53DDDrIoE0X00+NPPyv&#10;16soxkzVx/OfZGmnXlmh4Q/UP+OcWf6w7/1fNhv4zYb+M2G2YgDkwhkOYozRe/pn79Xff70N6Hee&#10;7sG9DvPd2Deh3kJv8DzMQ6vGtOiVotjEqpNckVGbpcP/ABiUQwpQeParU5e3OILiasRhSVWvJg9p&#10;NXfF5C43/bzLievljoAPH6Kb6mKVRPkyELGTxEHb0/7cdFL9oiAkOo3EpgEEFQMTFw7l8hjyGcrK&#10;s2aKxHb+ReGbyiTqMaE9EBLFzDh0yQeqMwMZsJeo/wBABvGxg6f5w/gwYOdRzoOFKYDhsCu/cHkc&#10;66wADD6AcaF8b8HHsf8AoHwKYdSKH6EHz+gJ7AxuooqJqp68NiAY2+uLn6FEe2azWB7gTIssqzpp&#10;jZ+1ILTioMOsgzXYls1d6ScbHQ7pG5JOodKNcA/oz03VBMP7Yh51+gf8d5xbv9sO/wDVx3nu7BvQ&#10;7z3dg3od57uzDt90fv1ifV/NgBehgLp0Afd+NeM0G/GvGaDfjXjIL/oOVPNDUFVRIf0UlmieBJoi&#10;DMhVAq8G1gYjrn+M/wD0/ZNX7Rq1RaNsAQyYkkImODmWuJOrBRou7vo2tQsUUzdPVjpEJYELJXXl&#10;blGivVUpxIYpgMAf5cp9FHjX03j5aNWcOAZJItnjcGZzLflkllljtpF01RZK+s0dl6nH+jfXIWBn&#10;JIXlUn2iTggkV34hIh5OOjQ1EY4WK4/UD8JRUQIjx0cHNN/IIrNXSTlCg2dYg8dWTTyr2JhghoWv&#10;gqvhIQz/ADmh/VIvdXHR8H/Gds4/iTHJb663VVTEp8TTApRDwqoKh87FLms0ZUYaJRi2zCpyciH7&#10;DYgD6kvGpX7MkkiilZG76ZB+9YK0qzSjKKp0lGRDuGk2iwrJFz10BwRDWB/hBDsPGwAWsu/9X8Zo&#10;N+NeM0G/GvGaDbIAFyYC6hykCbAwdDCGOhD7v4zYb+M2G/jIL/oeUA3R10BIYwhpY60qeOjnDtdj&#10;w3POEn/Ek/Cljti3/U2Pn0fGpL8zVlSS5H5ztrBzY7Bd+ZeKH3A/JN0rtcaP2EMAh+vM0Sm4gTf2&#10;nZQxuro+GDsWRcfbN2qB1zKqKs3FlaLqwVdj30vFsEhYu1uyqseUEWopKOsa0WxusPx1NalIKViB&#10;EMqDJKTnrxyla38xBck3SActFIXkyL9IyQ1CcbQjzkbj2Mq6JSAGcY8esr2e3VYajPRcrJw7mIkG&#10;cwy5SbX+JmEZ2xNzVnkfkpBxa/wdbgS84w5wa3viibCYqhUWJTAGCO8AhNFKG2pOpxHWKjs/6B4C&#10;Ebsv2/KqgpMyrVowkPhdboBjlxlX5h8SOpv2Ky9akWQ1tqQ0vW4IGyRQ1+h96t0KD9jPVkLDJRlX&#10;lDI/sSQNjyrWRmOjdp6tNVwOxbDim41cuyYgh2EvgOOP9dd/6vmw38ZsN/GbDbMQByYQyHMUZovf&#10;0z9+rvv96G9DvPd2Deh3nu7BvQ7yD3+B5P8A9IN/md/ttUG4hlCpTGtRugzqGJ6wf8eobLDboCrJ&#10;cjc6qxtrbG5F5t4/4QqtrqNCLxZQwnnc9WauWV5gpkbZZ76kj1S3V3leRjaFWrNHWyHzlVQhKWbs&#10;q/2X1Mbq4A9Rm2J3jJmLlMnZq7fWF24XQpjOXZRbdk4lUYzjCR+2XsXFVZTf86P8mHHL0skjJS6Q&#10;8cclSTyTm4v8PL8fIig8Kg8ss3Jxr+Fd16fe1iUkEY+5RHYmcp+zjTtrOOORCUJSy2V3bJupQ7Ce&#10;mL63XiWHM6op1fqGcHsDBV7pybV4SLMY5hh4hewykdBw/G9eABMMFERJYwvJ3FToXdeipOMQD2rm&#10;6kP+psVLHKRb9NU525E3bdBwu0Vdv26OVuGBRKOi38uZKhtxK6oqyZSQz5o+ak6IawcUOYCj5GAq&#10;v2EuJN4AaApRyfr7Waao9yqSMXLtyv1yyWIIecLnG/8Arbv/AFcd57uwb0O893YN6Hee7sw7fdH7&#10;9Yn1fzYAXoYC6dAH3fjXjNBvxrxmg3414yC8QPJ/+kHENzQCLjjqOJJW8hTbAo5vAEoZMWCFgG3L&#10;PMc/CxM5ReVucl2fCFZk2zRCHhU5T6h6sL4nL125RoTmr8hcr0qW4E5CtD22cMWbkJxIVaEk63XW&#10;EDXmAnKGck16Vs0FPcfWKMORR2iCK6awD2KKZwVL526iujgkPMyLtrx/A1NIeWKZX0mPLHIUs+uP&#10;HkjeJGwQCtZmGiv27po5fSCNkM1NYuNa+9nrbc36L2xXd8an8a8Z2iBpsxyXyPW7uXqIZx1d1qdM&#10;2+DSZK8tD6dAEOmcMQ0O9b8wVqMrs74MXiKSfWGE5yVAHfXGBZ+RLNcVWOrwQ5wdH+tbZIVXryGg&#10;3s285btkZ9pse3F9tUqlhtMWWKmHQ9g+M6jg9esbaJSOSRF7MJnr6Zc5DcTaUhVos7+OiY0Xjho0&#10;I0SDYDvYCT2l0UCj2zWGKbOh8BM+ug51NnXrggOrQqklcI2HcsB/aEP6b6JeMA//AD2AmcaHA1ad&#10;/wCr+M0G/GvGaDfjXjNBtkAC5MBdQ5SBNgYOhhDHQh938ZsN/GbDfxkH/wBDykbrSRMAjMJ7T4wd&#10;kaXIv+ctl1gaixN9RljJyjd2/I9r5K464Sr9Sps5YoCoxtw5oWm6FFpXHl6UJ9P0SfkGHplQqhrN&#10;eKzVIeT5/RVrNw51uD+kL2qxyvMNVpHMEHeeN0r0jABra6YKk5No6TRMTCkp2FQrc4pnh6w+lyTN&#10;y40p2PeVb1alnXEF7dRwkEo0OVTh7bcGR4e6c4xpFHQ9RGCjuQ7cyiODftQczkPW4+s1t1NuuU7O&#10;SzW3jvjyoWVqFC4yQjJZaLcSJCGUzjq6XViPJby6WSd/bNh61x1f6kabJc7HJw/G9xm1oSIbcUUq&#10;2WSQts4YfPFTRs5pfMNwYKQWcTN/sqbFR0xZ1+QL8yrTGj8cy90WulTdVCaKYS5JOQnKWY28OZM2&#10;CAhjGkiLJ1RXfoRkaMhKnUKmqsTLK2SWlIyKBknTigZ9/wDm3uXLGt8f/UVb3cFw1zRM3OChbZXJ&#10;7ER8/wBRsEw4avxR3xmTUxZuptzl7eoWWbhGOjKqHU4v/wBad/6vmw38ZsN/GbDbMQByYQyHMUZo&#10;vf0z9+rvv96G9DvPd2Deh3nu7BvQ7yF3+B5U1+xyLiQ5wI7as3DiLe12URmY3PqWpdzr1qPxsXn+&#10;CioqJqlfvf1JFAxFL7zdCcf/AE712nI1uo8ccOxlk+pmpjXJu5cmctUyu8BOLZU6zwpHQ8XB8X0K&#10;ABuigiTQBmgwdfpNsU5CIULoY43ZvSoto+lb1fbTaHKaSSReBZJshPRk7KsbTyZXhrdyD/Eg6TsV&#10;DsDT9x8VlFU2cY8hNqaNijYxWNIz7NJqIm7rT2vBD5uFfrlGoDxrZZGFfldUE+DYq21M+5EXI3R5&#10;DtSZf5ItIiPJNpDG/I1kUCSuFjfpQE5MQqx5mlyofieHlMiblW4cJLhaKl1HnC1+Zjx1D36op2Lm&#10;Kek2VUi2EtP3Fw7gy84te8WPnONnYSfG7RH7s/tAsJXStm9+ti1/sNcssxU3bZeOnCOEUSAqUqTB&#10;RyVYGjh48Z1BymWS34tMB+64GO+niNhaS9+nGRJxXw7xPNVSx/UPeL7VXsdznL06IpfNTaxyUfOR&#10;MicO+f4/Q36dS4Ogw3ktvYgwmbWkB4/Y+pxf/rTv/Vx3nu7BvQ7z3dg3od57uzDt90fv1ifV/NgB&#10;ehgLp0Afd+NeM0G/GvGaDfjXjIP/AKDlX/RxANrOAaEQM5dH4trD6vRmTMLGziU1aa5XG0lypyPf&#10;njD6e4Fe6kCArqPJpeQ1ITiJ3bLLytTOA63Xl4+Gha+1mvqBpMfL8g85Tzew8K2+wXikEHf6j/kT&#10;e2QcFasTH7ZG+GcVKPId4g7b8js3zJVg8gpVWDl7qmitnLiJJqpb80Hkkaq15AhrbKVmP4NuDokX&#10;xvQa8pY5sksimQyqird0xXUVEwJnMmL6SdSKiShDJux1hIFqaDKZQudh2xmWLeGZ72uOgibCeKZ/&#10;5/SuS7CKOUwC8JPzTNOtT1gkJOUlqXKORp/EjhVnPQs3aOVnnIjt8GuvCD9sjOuqtONn701a42ZW&#10;S2WfkaSkuEXsPTAHzw86NJ1WIm2Us2uVgPKLxEAjGBFUpFYGcExYDaJotZr9I50uNrcruCIEW+o2&#10;ot3g8kUdvI9oycZ2Ljmo2WBdcIHZ05jxTydEOI36hrsa50rl+oXWAB0kYPUA+B2zqOCAlMcdJ8ii&#10;X7O1KdIgf/Jxf/rTv/V/GaDfjXjNBvxrxmg2yABcmAuocpAmwMHQwhjoQ+7+M2G/jNhv4yB/6DlT&#10;/RR/zKtldccxKEtbkAHWcgP7S0ZcKFuRuQa1x/TKarauXGv2grX/AJrcNGcjIQbBnxzxCwvnNzlr&#10;M157yhy7AWnghrYbQ/ptWmF2ySDRIgB2/Qf8/wCC8pTRYiouDfbs2yfpI/MU6VipDmmASSkQLlI5&#10;OYMYvlyq2mdaRXCE+sWLieOaSZ7bZ509dysk6wnqJqfG1m7hyu9fKJN1lBTrc64x0BI2AgahIvWz&#10;iv1REqFDTlUnf8XwhiS/DznEaVV20b+X4cQUYsKPPKR1JjGLQ1Hj1VJSoSUUjAU9pKxijBRoqqT1&#10;Ab12VWbnQVTP/ga7IR8a7JfXSjh9CcaWU6PC7ZRe1XnlarHMq6mJB/w3bGLEOSbxFxwiOuBXBCWZ&#10;93Td1FoB3FRjiKnT8DsMXTScpR3EXHkJL3ynylyQk/p7mmTqQrF4s3Jzinz9C4p4uv8AyPYYCsfU&#10;VFP7OaSq11Zp/SpS0M5Y4Rs8TW+KeW6tX4amcyUi6OCiG8H/ACcPbd3v3titj0XEgHlTi/8A1p3/&#10;AKvmw38ZsN/GbDbMQByYQyHMUZovf0z9+rvv96G9DvPd2Deh3nu7BvQ7yD3+B5U/0Uf8vFhO44bU&#10;KW0k8/ocgDkg7h6yxvlyjLhxRQeDju5plF1ykRXIX1HpRcbZeMpm2yL7iWoWNWQlK/Uoue5fK7gv&#10;3vyFyLxDxdLc5PEeJ3N9WZ55/Q2wLfrG+ss+l/7g917hwoKKH5kfmYsIHja3T6kJRKjRCSttsDh4&#10;vJfeNNFACFIcUl/tVnhpCfftaNMFRUp8e4OkxZVervOc5YoL8u8iOB4mslgujbkGoxlrhWUWLp1U&#10;K5W+OGC3C9LcmttJmac8pJK7deMzpJJLcS1ROxWbm+eaWK6Vnj+zWPONKtcayvyncL/UJFnzvY/T&#10;b8o8aSoRVu48UYSlWctmJhKOJVaJXhEUSExcx9VuaShHQX5ZfHFU4psRiTDSGa8w2upmOb/PDbj0&#10;L7KJtW1iqAF/HU0P/bObOR7NUpiXtd9HjaK5AucNxpSecro9QhPqTuqOSP1DxcNZLBzFHtJdvF0n&#10;lWKl6ZW5iAN9PzOBn65BX/hqftv1EDAXCk8pVC9haaPXrfCn4yccbMqT9TFlZHrtlirTEees06cM&#10;opA7kWBfUBYvg/GH+su/9XHee7sG9DvPd2Deh3nu7MO33R+/WJ9X82AF6GAunQB93414zQb8a8Zo&#10;N+NeMg/EByp/o3y/JlQmSwdhbrkWJ2HLZbI2nw12n7dzUhx1xnLNUgaolB3GMnzOH4F4xgV3knX6&#10;fE3rksjvjGDrvJFhPxRwsvST1qnVOksp+ywtXhJ36jq9HwNu5TvtRqHCfJVmuMgA7w3+OVI0rK3x&#10;vXqP+NBm/La/yKTaQudjkUmy3cTlTUAwAXJRkybhAQK889f3HiirKyvOdiUKFN5Ku7RdirHO+I7c&#10;7cPrbxNU5lSVh5GvvIKxzFXe2/mAbHWuGa4giaFmUFJyZ9OwzfL1vaoMGz92wVDGE3LRKdYNGN5u&#10;3P5Fqi5dPHifI75wlxXlN49qI0+/cVowbHgV06NL3CejONmzXlfjyUEkDDzqCiCjdeWYQKUMDYO6&#10;wAGV17DM0nR6nfUrPw3Ow6dTlArVmuLBM56ebbenOP7EhFx8kipGRpm4wMMDO0cY1qfgqZ9P1Aqz&#10;V/8ATZRXDuw/TrYXUlMcc3ijQsxypceNIDi/mr99zHqNVF7dwnT7AFh4nt1KpVO+o+Zi04Wz12zF&#10;5F4Fgr7KREW0h2If4VKBgs8YSGlrPHlTOXyPF/msO/8AV/GaDfjXjNBvxrxmg2yABcmAuocpAmwM&#10;HQwhjoQ+7+M2G/jNhv4yD/6HlX/R/k6YHT2BM4/5JJFEbTsW7Dkrj9lyXWeLeIWPHaAEN+vLFsf1&#10;CsEUtPLDancNto6JlJyAqjakcowd6mr5/KcxaEaY45B4oi/p4iywBq9GKRUbCR8MgAdcOPUOa+v5&#10;FuIlej/kfAjggONXR2uI+oZQtWbMWpavCTZGdafKyUNIEq8xZuPKfJVsQA5eGJgjyn8oSsbK3rha&#10;vryNsk66C6v4lC+1+30uVqjmMjHMtI2EraAiISO/LSfIVriONoz+6Y8LQpacghDWVqoStoQEhiG4&#10;ktrZ6zkGZ4eR5+egaMBMx1Gls5MpTOv88xz8sx+IqkdfZE7HigQ8cb0Kyvjycazsk/IwireWGjWH&#10;00oRYj+zwjCNcFTKTGlklIdSQGrysNYp9OYTr737N/EvxYvUFSuELEvfV+Uefn88x41iLNyA2utY&#10;5t5PWZpfUslCWKC+oCsyKMFbK5ZyStQrc2rx9xfB8ao3h3yPC8g1rnuZrdbrFtrtwZWriGLeyD2J&#10;5D4ZWqAyx4Lrnyf/AByKAFiLP7odPQDxf/rTv/V82G/jNhv4zYbZiAOTCGQ5ijNF7+mfv1d9/vQ3&#10;od57uwb0O893YN6HeQm/wXKv+j/Ou2OGKS6QRrlUoeoirVl/Xr5f6OSqordK8xj6pR4i9cyTDFu3&#10;pvJd7Lx5wsxqct9ugRUP8fqOKiQE+SJwk/bWJQWkDgKYicTZ7kv0OGy0J4wUeXlxKylsaqrMFKdy&#10;W0syLygzDZWkmKWQno1WHmq5CvrFKR/CkFCGez7JCMr5JeWW5qsc2a1p2qwIRHDlX/FpPHYuHser&#10;KsaMtVrtLu6/xfaZeV5Ki59jRz1+bb5w6e1RVj5kpC8NMpC5aLVrkKvWuK5Luba8WOqIkdWXlGRj&#10;2tL2UC0g76Y4r5zkijIGDITlatKRCUcmLOpzPo2W+J2OpW+D5vs0fjZOsXpmJTlFjXXsuk4++Rz+&#10;4GGDK+4WexUE3FrGm/5KARTHDBi4K6p9XcjNcL0aZjZb6ckV3HENI/iSpXTnmWFZPnWvQ0gg4r1t&#10;iy8NVRO68xXtpHX7iTnQbMRynGTTLibj6doqeD/n55KcFMFtUEsUmJhNxs0Xa1p3/q47z3dg3od5&#10;7uwb0O893Zh2+6P36xPq/mwAvQwF06APu/GvGaDfjXjNBvxrxkH/ANByr/pHkVCk9ME0gUxX0RMc&#10;BTccSWYHkYUfcYRzYgBluh7NfoavLt7u55Zs/wBP9Xma8/EvgBAD/pscUOJSteWquo4e8qUxmS3c&#10;tSUuX+0zQg0zAQyZRBikf76TbN5RJYh0zBsMgTmRnOZEiochOq/NsGWwHOOOUfs0lK9JxslzpHIs&#10;7lCS68BLxMqw5HgUy6GBmvwqs9BVa9NWXH/GMIeIlGk4jd2rNN1Hyr2LXY22aeMJC02hZOquZv7i&#10;VlbGwZr3mwrpV5qZvFTD2rtnsS1ok6SQ4TpgIq8FrqDOcTcilWiOIbpLLu3tI41jLPOHstk4hrKF&#10;htPNsBXo1tQLc7qE5+3mf7zuk6NmtcTGupmSrFGr3Hkib1ZJ+k7mq0ZYRVMqgY2JmRTNAtgTFAhC&#10;fp1LopClDoUA1nQuOUkjpXPjGq29rI8GcqS845mi0x405Jmqw0d0bj22PuSuFJWLQpc3cuH+LKDy&#10;FBciR3YdGMGSUg3jWp3rmek3aElapsXNfq5aRKO5WCd/6v4zQb8a8ZoN+NeM0G2QALkwF1DlIE2B&#10;g6GEMdCH3fxmw38ZsN/GQfmA5TDtRw2VQfdjgwJkTRAhZBuZRFm/cMHMFzS2SQNy9RyklucmHWs3&#10;+ySEyy435AuVtqVDr9SS9LqS0TSFbg+KbuvLJ9g1h8nJAkdDuHInS7KJG9d2bG0YoqPcyWJmIrjB&#10;IPvl27qPCZSKuUfJqyUF5/lQ33HJhGpjs+TqrGVecEdZXOSLbW1n/Ew290yoPGtcxOztl2Dtm7Yi&#10;1P6Ds81GCy8erXmq72Rlam2O2Nr1IN+zUjba5bLTNckDx8hZHjosWOwCCcyh4yeVdKytRcuGz+1S&#10;SjZqmsZJSOl0lmFlsb92/NCV3k5hLcCPUgZKX7i5xZLTNXGQptZfWqa5nsSFaqxS6zhWHTYtHDoX&#10;bqMWewbqwTRZhUvkUBIKtkYQZwZKelINxA5d/psAztvBHCjsohvOg59uOIUytM5Tlj6dns8XiIl3&#10;qk5QeVK9yDG8l8RwPJhOULVLV7kSAkDyEFK3Sb/LSCjh/gyys68lHzeAZMocgoVAC/hnf+r5sN/G&#10;bDfxmw2zEAcmEMhzFGaL39M/fq77/ehvQ7z3dg3od57uwb0O8g9/geUP9IVAoiBPep5cb3njHEWY&#10;2Kg6b4RVY+Ej5F3n2xmR+O762fE7AIKKJJF5SuyNjkICzLM5So8tIKEZS8c+SdPWjcvJl/JYRW0q&#10;r7hwdhjNg5fYeIOVp9g/a43cCRZtIzj/ACvAsV9KNHCsrSWfax3p96l8fcj8iWjK7wnNSZW1Q4th&#10;Qd8N1SSXsizD8f07DTpJmwVt71N4jlLZs1I28M2aQsH7mOcrflpSKesF491SmLUI+6xbEjGpLNkJ&#10;p2dIjUVEwcx7wjtlbXaLyVoqjYGtuXQSjq+0Seyh2TI6LxEjJ1UoiSZEtc1KFWhra+WVWpdIVFjK&#10;oGjbSrZ3sqil3VsDRKCrbMopOJmwQziJ1geTKV+HLCt00zwzRwDhCBtDcqCtoXXUUfWARezj2JBO&#10;bmm5Y+xM3eEOQxdhmw/U/wDi78cwV7jLZxtJ0ec4y5ldW2cuVIr96ia1XYujV1s5F2odL78zYpKp&#10;V4dkm7Ugof8AOmYv0nUe7/1cd57uwb0O893YN6Hee7sw7fdH79Yn1fzYAXoYC6dAH3fjXjNBvxrx&#10;mg3414yC/wCg5O/0g/8AywU+w7H9AHeLKaKkX00wLoHSIL4UwlGN5GuEQnMXS02Mso8bGM/YIOW9&#10;UnXRImPeIqY6M4eAdZs1TjG62zAIFSN1yPfKMHKyRTkeOh/FP20gq0qswj6yRlUxnZ1tAXtio5NU&#10;oWLUmpUXEbx8WLiP3Cwk2abKQMmURrIsQi7CZr+VD0+8ck1IxngbllayZ8eTk4BjJlVAWjuGlGUq&#10;1uPrmk6OD061jijTDSvMCPJc7dFQsiwRbzjVuk0QuzNu3f1WMatI+7sEVI6qQx5F1MEefYEKoodg&#10;p/7fbJZvKPqpXGjppbCPGrBJyqzV+xh7jDzXDFVUXnVYthBQH2P4ucK0CTHt2hauydRkgRRu5Mmo&#10;Aw4AsZhEJIlYAiGFkGyo2/bhV1YYyKQcM2qijKUcRqirtsDOuzSFgaazQYf/AI2KxM642MvA26Pp&#10;vEFGpcmudu3Tstn/AHCaddlioqJaA4d3VyKk01YgsS4zRYphxicVa67/ANX8ZoN+NeM0G/GvGaDb&#10;IAFyYC6hykCbAwdDCGOhD7v4zYb+M2G/jIP/AKDlEetI9UBHXgBzf6HOYoFTOYVDAYFB0H+cXbJu&#10;AO3kUxdMZlw19E5UYpBFR7JRzeIxFBYpoCMM5j2sJGtsUQHZhMOKtft0vA4zllWZGhjTa5ogijd7&#10;WDR8g3kXjbJesqv1KjIxVfYtgp0Iu5cuHajOSkEM/ZrA7VZEUlYUoLSTuLYqM1ky+rSirO152HjV&#10;mLB6sxeRzo0ixsUItGK00iBYqz+gaGpcn9s6dgr9tGISCU77uszEOW80xbi1a3Ngsi9r8etGxt6K&#10;6MhR0XqaFjkxjo6lkRNMG6HBRH7uZgYpSJa2qadOnFPi2sgrLtypxpzCOUxg0ctbk0SZJ9dlr1db&#10;ybOY/I1pQREws2aj1xARTZqWUcIRyiHRVSOV9XJqMM/lrC0V/PU0jwVYWxRtmLZzSCMXTphNISD4&#10;x0qCSU9YP3HIhKMjHQfPzAsxO5O7nYyHRMs4euKaUDWCWVMtNwRCr3q+OzKuqCyK0qLv/V82G/jN&#10;hv4zYbZiAOTCGQ5ijNF7+mfv1d9/vQ3od57uwb0O893YN6HeQv8A0PKuv2R/+k1TBgKgb9R3huxi&#10;6EmCO80ObDP+WFMU5JVgDhkVB0gpJmduX0ExM3RKAgBFN523h0PefZSOWTEkcQQ6xEu/isbX6tPk&#10;Gd7byMYEU/Fr2E2G67bzcOEQrHvOgGOGRE9KShpOmNiNu/Q1YdvJRrZoCP8AxkZKuo5yQv3rGz19&#10;GHUrMsg+jrUxePI2jpKC/URQcpxJW0TafJhkXxWNvKBVMtLh4nPkExiXZdyd627rN73IekjEH7xN&#10;scopxNUim7ONsSKq8LU2r479Vyg2JKOPzs1EQbOHy4TLtJWrxKctIGYIsWz6Rdvj1uB/NC7Qd1Nt&#10;JyTmYdFbruDVGO9MhVFWSb/uYreTI0WmZfqWHF22YCmm6y0QzuSbqTMTVcfouZEGCgREzFW80eRz&#10;yDWkEZielbTllkSgm4Ko+FJA+hSObE0EksOuXtTVikss0QyM9X1iJXe+sxRc8fvhdVN3/q47z3dg&#10;3od57uwb0O893Zh2+6P36xPq/mwAvQwF06APu/GvGaDfjXjNBvxrxkH/ANDyj/pHUvbRc6Bnx+v+&#10;cOjgpqBnUuGAmf4zYjn/ACHoXNAURMTD+niSvXCqFPh0ANhu4Cb9v/gkSCOWuHSmGUHEqxyLS3oF&#10;hgrcudt78anRQeLSsd9ivFyLYkXIHi3UfLHsKU3UCsG0TPrw5jIpSbSzQBIpWsz6EkSwQ351tT0w&#10;j5MogU33i0ZaOmhlK/6M0AAQJ5BiR6AiYLC4apPjD2ydcsyv/GT6DZ26ICSeWqM/IqRbAkaxur94&#10;gzr5ASgp5RIkXV645cGcu0WaD50NlmIeusYoLRYl2YwsUvMu4+IJApT9p/LIN2y7lWrGLHN4BNsK&#10;EhLMeqSpDGtKb+Pf1uQfvXkPVE5DK+3USj3Db1WyxabXnb219GNzKAu4y0k9IZ+JTJKW07sEEB0V&#10;IoZ4LhlyFAyh1MDwaPcGayV7adZNpIGKzsUW1no/j5us2gXf+r+M0G/GvGaDfjXjNBtkAC5MBdQ5&#10;SBNgYOhhDHQh938ZsN/GbDfxkF5geUN/sgdbHWbwMHqH6CbrgGBTNDnXtlpu7ONWez8y9P8Ak35D&#10;RV3mmSkHY2U43AgmwyfUE9YIlDHa7dRMqLhNNBbvhiFPiyZlhbysQlBNI5Z0kUhDBhLkiVgenSZ2&#10;3VUh68q3Rm3pkDsnkQ+a5VrEjF4oklLxs7WVYdKuWFGQCahkZptAmCvzOwPk/EPUpohOpLJ6CLVm&#10;5TfN7K1fuGbX1fQmYhGYIiUiJZGLaSA69ryKZPl/GSMEi9kxL5XbyZ7H/jFlmErOdSCncWTt88jm&#10;ijOPs8k3ZxdcqpiY+kEIxJ84VsUxA1z8MecsjJg2SIq4cVFopHktirIUovqkktXTvXks+exEQ4g5&#10;GWlaU5QhxpVisFhOi7uYWkyhHLe0RT2UdRrNswcXlATFTLpR0g0VdFS89S9RPrDqdsEAzzn+MHeo&#10;zrZa/EOBh3EVLDXjR/234x3/AKvmw38ZsN/GbDbMQByYQyHMUZovf0z9+rvv96G9DvPd2Deh3nu7&#10;BvQ7yDEfwXKAgFHgqnJzJxgaRBD+Z493+Eo04WcqUlCYH+A8gdPElxEbtPFiIiBr8zZ5Or/S5Ft0&#10;/wD+feM/RtH0uxp0pGIsNEn2Mu2dR0vyIBFD3OxLYzvc21NBWRhPJqyroY9pXXruNSE4YOgw+Rdp&#10;bx8YyrUlLN1CLIrpG9I6VzQWbL0hRwmoiqiekOSi9foC6YSMRIx+VubYOo+ZivzDBqkpVZ1Jwg4Q&#10;tNdXkDxZgNHySZlY6tLv1o9dmRyi3bEaNTCJcZuTOirEXM2RKYpHTdVcPdjhJY7k6ySSRr5XGz89&#10;gjzIuL4z9BS+s1FIZ/FvHvn0YFSQdyHUe0lCLTk4kGkLZIona1mrrMF3LpsyGVcDLy1QinEeE+sC&#10;cWgocXMZIN2qE9ZDfb1wrGQj5yFlDyzaAXRfOnrSuxki9Wk67Um8pHRlgGabSNZVfJt+U7o7qjuS&#10;s1gmXBX0gUY26y7HGMw3mUVAMQQzWawQwuRrheMdSbBvZm8fKuIw1JUjzwTv/Vx3nu7BvQ7z3dg3&#10;od57uzDt90fv1ifV/NgBehgLp0Afd+NeM0G/GvGaDfjXjIIP/YLeg3cwFhtLtyv+Bi2eFNTyh+Ci&#10;pAa9bXca65DQg6sZ/wAnsCn/AJTehkffYmSNyA4F1M8LcetKVVw/Q3+eVaDHXetw8NZZ11UvpfQ9&#10;I307cZClevpmO1bp/fQb+BkyTUcV87SRqsBFSTNUmlfOe3Ii4mj2LWtHnUpRipGO2y32y7O3Mnx3&#10;lLYOscJrRzymvRdMJBqV6xGOfwzxuok6TsUKpNtqumZszIcfUiI+Rj5L/CirpBqr52m1BN1g6H+g&#10;w6/TluQdJIqopmxF/IxChZk8qkC3sQtCbMyHM0w3LUuT4WwOJYjn7CvsnEdHqKIpEi645cyJjaJc&#10;lweOqjBuI8V1zCi/knTtav1JJ+2PEtXYSbat1dhBTjuRetjEXMVA4pi/X9IoLoL/AHZnRle211it&#10;WNhp1j5Mt8V9NtXQCQ+nakOkbzwZYqunDSakU89QFy+lsol652w3kESbwfGMnryMcg8rtkCoxK0R&#10;CO/9X8ZoN+NeM0G/GvGaDbIAFyYC6hykCbAwdDCGOhD7v4zYb+M2G/jIIQ/Acmn9OkMifg4us0po&#10;0IDJsBbXSWL1Lkm/tomMkZGQlVahw3drkWL+lZsUsr9K7IybPjmxQPJqOsN5DNYcoGLB1CCri4a1&#10;vyOs+pmjIIBxu+08IQ5zE2QKg7i2ppJuEtKvo5zHKZFW1WLZR8M1mErPCJRL1i8Fi8i7Qzk13dai&#10;XwLg6gpCFdmfRkm0M/Y1lo/hJMwGIaeZORkZrmX/AORWDm8F3SHOyZV/56hCqQnMdNmTJWGEXOG+&#10;v9A4bOU2yCtbdiUhlnQGCP8AuW4O5VwAovAOdAhTCJVEpJko7Ob/AJDPRb+TXKQqZbEoZCLqkI/j&#10;10+5i2aadKPK/UmjhiqswgmJrQyXlWBEnKc+/VVU/JlraUNMMzY3lGoyBFgAp1XZcjyILJuesq/a&#10;sm7RL9FiAcnO9DbVmYrk22b15fkNsJyX5TcdbYZ+cvZTADqT9C5xwYw1t3/q+bDfxmw38ZsNsxAH&#10;JhDIcxRmi9/TP36u+/3ob0O893YN6Hee7sG9DvITYQfJpANTCJJq3f0/HTWPhBJpa5pScs3BfDLZ&#10;dBJFNEPA4XZsdwsdIuhMBM3nqGz1RAoqlNhSgbPk2CGcrMUZCg0BePaTp5eARwhiKk698rM0jDuH&#10;rktvfTlWGLbiJesPa3sY2i/TkWVuhCnFms7gHsXYGcwtLIxnpoSDqIdqzTdBGQa/k42BK/Iy5btD&#10;eITcO/yj/wBDYij5AnQqopqnAgAaocw2Gqmg5yPn4xRQiJVVkUE0V0nCZt5oBDkZio+rb5RMcUMA&#10;il6zZs7QWVVbNup0v8cKQ8ZJvg8469X0kwV9EciY+QPJbMAWideN3FfrrIGK6jdg2tFjSk0IyDeO&#10;HyPqRDlNRi6xxCPyTNYZvGrKJaNlamyRMZr7knb2YVVVgq6nHK6zpmsV36fOMUWS4+pfD9ruiSf0&#10;wEMhN/TjaWBJSFloRxA2V1CLNHaEg38fozhZZ+anwr6Egnf+rjvPd2Deh3nu7BvQ7z3dmHb7o/fr&#10;E+r+bAC9DAXToA+78a8ZoN+NeM0G/GvGQYf+wcob/ZLh4YqjCSbSDf8AyE86afiEmRf3UwaIsmYf&#10;8uXr9KU1rA8g8ifzpPfUXbX1okOWnDDjCw2XkKNmLHP35Lm3jmc5MXu1Zt12ev8AkTki/Q/KVC5o&#10;q94luU+WITi2PqHMjGxTc7E/nYc30osgSuPAVzqaUJaZSDcRcg3mGH/PImUWh3qEuFpfS1ei/wAe&#10;Mc9TTi7NIxCUQ9O+YWKFGUZt2kzWJT2vlGi33CZRSRj0kgRLyXbS1GtOVTyDsALnbrnqYZfR1Eim&#10;wQE2EUKA/TzOCitNokWAZYPsPuF49Jg/SkCWS2IRISk6/lBcsmi5/sW6QdTGEGxVSuohiio8ci3G&#10;n8lBTmj/AJyuaxw5nvZMhPqDft1oHk2vT8kkuiqSflXceWNjUSonOQiU9OlmEq/VXLOQyYtzlF0y&#10;ti0cMNeYeSM/kW6rCpu0I6JNOIemmzmJcIqEaxhSh/Qr/wAJKMayzFm0RaNuuGAdWilQtvY8g0Z/&#10;RZugyPReCpktMjCcfw0YVNBBEHn/ANJ3/q/jNBvxrxmg3414zQbZAAuTAXUOUgTYGDoYQx0Ifd/G&#10;bDfxmw38ZBf6/eWhZCqEcOq29B85rDC5fUDdLCWDi+Q7w6N9PnKJBrKkgrBb83eocmco3iS+mJpJ&#10;OT8R0J+Y9LqhgM0b56jNNX7mPUUIoyPjiAiHJ46twMOe/ceVfkqJpXGqVMfZ8rEKoT6h+O0a7KcK&#10;2pGHlI2rPpQjtk4YOGzpdueNtTyQkRRTMVxSna6qEjM1tWHfDJx9jQdLEBnJvkUWiKRJf0ixbeNd&#10;KG+ox4uNhKAJABy4Y2HMBMb+q+ekWAztdYPVWAQX4bsrWAvEsUp5grUE10EzsHf5pmwrzhy4XVAp&#10;cMUBEUCGKol0TnrC6WUADGEhkxwv+DepgprYcVAwh1WqlS5Jeokg7IxsaJjJFK7flsCcDWW8Krs2&#10;pu1PSObpYD1xui3mbC8gfp3tblOp8R2WCmEq7GbSjGaI9QLmw/pH/Gs1gh+v1JRrdao8DQaUvcU0&#10;k0yhrXUuPh/9G7/1fNhv4zYb+M2G2YgDkwhkOYozRe/pn79Xff70N6Hee7sG9DvPd2Deh3kJ2/Bc&#10;iOVGVQazEBbW3Nh/w8vx1RnV8s9erMPXI7XUDj1yXs8JDRqPOlNlSyX1Zz6kdcub5WRZwvJHI1i4&#10;kiTXS3w1ip/IrzmLjyk3iOfs2V2h+KrXbbKwr/JHLNnhppP6gbM14mT+qSlI11py9TFnCUgyXNnO&#10;kOWX46ilhQfwVvaoR0UgzsK1lrxG6i8a/jcjbFJJOk10F8fV+NkF5NlJVhxCSCUlGmiQSP8AfOWx&#10;pRVP7emcgtrwPOypP3sBPUEhzKYI9sUDtlWYGXDqs3Hor3/8p/UMggxdqOxVOQCNEhmXHIyhG0cY&#10;TbXQMg4UX6nRXATPRKujMp7U9JZMEx1iRVFA0Oa1hsHxncyanF85EzceU7d+2jYpnFkN6ZckZyZk&#10;XjitxETGSEk4mZLhzj5lUK2pzLRE7ZBc/wALZbsvyrQ2D6Tlm0XHE+o3jlSYnub6NXHUpyxSYZnC&#10;cp0ieboWqBdNiuCHIZQRzfgADWgzWaznSDtNqaKcZ8sVlvHXy+V13xdzMjbFSa0+D/0jv/Vx3nu7&#10;BvQ7z3dg3od57uzDt90fv1ifV/NgBehgLp0Afd+NeM0G/GvGaDfjXjIIQ/A8hMlpCpO2Lhi5uThV&#10;1aPpahkyQSe8MCnXnwvKMQ4sfCal7oNO4MetLHCfTzx3D4FTrAN5SCrElGQsFVadFjyVQwM/ulUi&#10;3F35wq1LnaxbYzk1l+FrLsH3HVQfntf04Uuw5PcC3GSvfFsZYuPJOoWeNuMFyWoBKG397hmBftYq&#10;wPIca7PGmHEk0I/YuaI19BBWQj3DKcjn6JAIcZmIXcJxxXgseUpSWiqxNWWcn3NJlpGHsvOSAGtn&#10;vcHMoGl3QJhReKZO44SGqkexkeGYd0m54YRaMlOLIyRaPo0G9hqVvhZxtHkNZSiigyQuPIP5h3R4&#10;os7Iv6u0OpPVpdmuhXnajVVq6QRPHNwJDcTOXaC/D54qPlCEQXAgYYvgcEN4oHn6d36h3JUEilDs&#10;AAwl30p9u3RHl+WLHUzjyKRmLsAAmlydQ5iU53gOF7rA8wRv012mKnnsW7UhJD6bpOem7J9MkhPO&#10;33EFzQqcNwBc6vTLHwlyRF1jkmcucHIS3OV0qvFfH31CvLFa4zmChychITkVFJJPG64eoGh0bDFH&#10;OXuLmNmjUHLqOd8cWottqj4f/Su/9X8ZoN+NeM0G/GvGaDbIAFyYC6hykCbAwdDCGOhD7v4zYb+M&#10;2G/jIH/pLEH/ALZYqsxn2nJUQ6grj9LkmkeqF8mxVsmde0WaIqMQy5/jp/J76lbe/qTJ4jYqNGxc&#10;5L3t7X4p/BVTgyVZ8s2D6erWpb7twXZVLonxnyLT+LoKH5Oh7dyzfnPGtIqPPUqCdd56pFgfODVL&#10;keGg4aNr0d9RdhShuP6kwTeWGMqTF4nM11RjKKt30S4gLAs2kUpJi4w7Zkc8nTF1HycwWLwpiqkW&#10;SBVGwxASdbgvp7n3ScM0qtPzluBN+GZMnEm9dcKXBGNg2yby2osytyL2eHjkmq5XLVyCJUWjuAIF&#10;jok/CFBQO3GFRZ1upXfkeHYNo2vOLHLVKKCuBXJaCd4syQcH9aJaYtEesrM152wlUQ9NqdReUZzR&#10;/Vlif8Df4MXFdYKPjhx2s1vvwg1Okv6hhx/MRjJfmNq9cVbhfqHJJTB2DwAh5uXN9JpUlKfUBWkF&#10;ycqxP7Cgef1JS0N/qUqC0PAWaNsNfiOV6DOAzdsZJlYeP6baBW4Bpaa8p9N18JLWGXuyHIHEPNbS&#10;t0ym8m1K9GKICUMOkBw5Xhwh7/8ATJIGGPd+Wjv/AFfNhv4zYb+M2G2YgDkwhkOYozRe/pn79Xff&#10;70N6Hee7sG9DvPd2Deh3kHv8HYf+tD/H1IUBSXheC7wjULYQ5Fkrxz5+EsHI11tliuErUL3duOo7&#10;geNb3CA4joVfjVEYxmySa8ecfY85EpjN6bnHjsiVYvlbuEHGcpUeVaQFtr1mKq5iwcScXHTLBzwn&#10;x8tEU/hRSqnhOLLNK8mw3OtjT5N+oSop2eA4+fR7Kbhbd+Mb1+VJOZMRaMu2cUhmZBozlmS7e6sD&#10;Z2ASuo1k/J1KwbIKesgqAGILH1Um79d2hY7xDwWcMegz5H+5VIV1x9XnU2425QRY2ax8sWEejPlG&#10;URY13jVlKNKPGlTeOzVGqzE3e3DyNrTmMfpOqoKic4i0Oev8Ur3hCyldqvnPNttTqEzSZBCSg5JW&#10;P9GRnSwL5DRj8jQBIDEzjgf8sOUAxUC9ODmP3V0K2XPhWDvYfdfcng2X3vI8SM3SaFM/grWzVI5T&#10;wSBly4BQsV1mvp4rU0tI8MISsEPB8KFwdfSxX1a+yYr1Ck1vjCXvPJMrDNBrXGrzkSXt8T9TL93L&#10;2P6kUGN0qM6lyJA3rgaqWiAuNQtdEq1W5c5DpD+PVXcNR/xzRIEkeSPpkjDpRzvw1d/6uO893YN6&#10;Hee7sG9DvPd2Ydvuj9+sT6v5sAL0MBdOgD7vxrxmg3414zQb8a8ZBf8ARWH/AK0MXRSWT5noaNRs&#10;v078kTMuae4Do8/ZWUfGQjFXk2iNpdv9RLOTsNq5s5PdO7Wlyxb8fcS8hunbzgedk30X9PNliGVc&#10;+ny3wJUfpmshK1w9xk+o48uVPk+b5eiLjNVDieC5u5FSstc5/qE4MbYoOfbWfhyh2tOtUaHrlTtc&#10;UvWLRXHaspBkUesBg7O5bvW8zEqmOcCY+q0a+cvwmYRFisLtt7RHAL7bPOVCkyVv5SnLmCfTIwqz&#10;aXjZJKQj3RepG4qAcHiKIuElTFYMys2nLDoEa3XOSSAlS2zxeVOgmuC9diHKyFJh2K5O7RT10Cpt&#10;JyqomnY2tW0hm7RlGwgNnSNxoTyyT7FiDXOV62SagVQFoVM3gNGzv3OBQKb6cqisxiOhS5oBz0/K&#10;jZI5bQmyioKOYL2SZqkSpXq9PWeHrLB1z1Qm72V+od+jZbR9Qr+NfxPP0E/iJjm/kWJuk59QLyMk&#10;qXdo271ON53oLx8axQCbpBmyKJeHKMlO2L6c5tFxbFr9RXnBfK9t5DlPTDVg49rDx/wvCXmAi7pb&#10;WNSgDKyNjleOauFTqj0NNHf+r+M0G/GvGaDfjXjNBtkAC5MBdQ5SBNgYOhhDHQh938ZsN/GbDfxk&#10;F/0Vh/60MMPt54shp3kXgaLi6jxzb/qEatqypd7TZ+RKbw1Y6hy3H/T7R2ExH8HVlnenkvERIvua&#10;+MmLic+ofjeEevufKY3kv53hCqpc8VP0Dc10FJ7G3ynTLd5HQ1gavuMKnISdo+lZL8S04rtcxydb&#10;OSprh13WeVadZ5rnb0T8ofTw4Sds5WJbyzQaIwBAtbm2rpS2v48jSQRfNO4GxQnqJN0ftkt531nK&#10;VTLa4ABUKq3V2PGfEyy2T80E5Kwluh5dNIqWWCLZvGUQleXjhYkXANOQLeWxv1BKXOHaq4qtL1ms&#10;HeWeFUbuhZspNgpxx68k0i2Ea1fw7V4xirApW0HLryg7MoMu0UkmTvjJSRmC0asmQetDNnSi6RDc&#10;XUc9/sLFqkxbedAA55wQz6k7WYCfTnWEXswHnLNXmdpgV/pghSkn+HYqeuVj4ZodumYiBioVhIcW&#10;VGStFm4RpFpm46rsoCtG+nqUY3OzcD8hqS1g5Lno67VX6hLGhXoDnOkzUMoSNnY6q02t1APUJhwM&#10;IvVRQa8l8hSd6nOE+KQjMIPh9/8ATd/6vmw38ZsN/GbDbMQByYQyHMUZovf0z9+rvv8AehvQ7z3d&#10;g3od57uwb0O8g9/g7D/1oYp/xvya37ze1i1PYum/T0nEGha1BV5kgHXDf4u7BR/Ua/QeVJttxRxn&#10;PVKeneILvaOVLvwtYJqNufCyNlxf6b5kY+3/AE4Tdtkp/ijk0OLOJq5cP5aDW8Ob32viqpWaQNFD&#10;9LkbYZ13YZjiM7+IatbdIFfhYooyQG7keRrF6u+rrZwjCtHrBq3eN3Jt4GDoC2G7wEGhyNbKpNTN&#10;Pu/HdUm/5ugb05YIsjsxkh44v7MpToK3SLauXU19sjPU7+QoCRQcMHXDVKVtdoSIVJP9DD1w3Uxb&#10;3KVepEQ5UrbhIj6Qet+QnqzeG4qVXcs1S43T64UwiL8yIpXyzNKUkeSOsam8E3GzIUajQ1GiCgAf&#10;0D/jmSQNIcj/AE4AmFKT0Jv0vEq+g6rH848kuJVzz9dlZrlXl2xsXMxzVeqlEP8AnWfgCQPPNYmU&#10;K7yFVrNFRFF49Te3Diys3M9/+n2QSjVLrL1y41HnpNlV61ZYq0xYYfXTnqtpV+6cA2pacq4f4ff/&#10;AFHf+rjvPd2Deh3nu7BvQ7z3dmHb7o/frE+r+bAC9DAXToA+78a8ZoN+NeM0G/GvGQX/AEVh/wCt&#10;DDf459rKsByD9MtyQMj7ClKHgoAH6GTIbPRT7AmUA6Fz0yZ0KAgQpQAhQzoUc6FDOofpdOaKzSLB&#10;O/VLW0krxyFYr+/4+47nL3KHoEKzg2fHxzYbjZ92Tj14NrGuWqyHpmIXtvP8CAYJgTJytzeqkZcy&#10;79UnpGOcpgMimBjV++2WqPIl5Veb0BrPJtXV454/t05YLS3L+OdEeVx/yTQYbkGG47pjWmV4AApU&#10;7IxUkRUHLNZXbU115dYViGfS8hYHzB2BcSvE23bzE6d2avXaYrDLjqxPLy7n2TuuMm7ucct5IEY2&#10;Di6ZWJGZiuGOP4ySKQpS61mi/wBBv+PNsOrGch8AXVCHlEjgYew/pIxzSWZMuLaIwbp06rJSZ6BT&#10;zJz3B0VNy8xT69Psnv02sE4uY+ny5QdDtMFNcd8Xp8m3zjokFzLVnkWozr1oaXTg1CUmOJuOQ40r&#10;xRAwG/x9TDpJSf8ApmMf8sH+H3/03f8Aq/jNBvxrxmg3414zQbZAAuTAXUOUgTYGDoYQx0Ifd/Gb&#10;Dfxmw38ZBf8ARWH/AK0M6jnN/HgXutMH8vVZrjTm+uW1sV2gIEUKbO4b3nbN5v8AUR0Hqhncogq6&#10;RRBxaIpHDW/OZaFN8iy9W4Ch5SLgvproUcpFQ7CFa9Ng8RdmXJDdxUgGiqJq4yODWvuIRwYE3YKE&#10;MmbXj6geQF4hEo9sEguTmU9IqiJAQ6CqiYiZwSSWZOeMuZLJbo38hf1Akmr5RJJdL7KoVL8I2AOp&#10;bJNOYlOWk2xnkdapZkpY27yci5ZN8zdEN6QEUAmAqbahhwRMCfF9PuKD20xbRNmR+bUglJzMfS4N&#10;sngFEME2sd21FpKt3zZbOwYChddgHBHOY+OP3rEPGT6Je0n6gJWDBD6heNjI1q0xdqigMGdgDOwY&#10;I+Rz/kUxD9fSMJ1mJHCdz4rrF6T5O4Pssu4+nmjSNOqInAM/xgKBpy6Rbo8lWkLdc/pthztoUu8f&#10;f/Td/wCr5sN/GbDfxmw2zEAcmEMhzFGaL39M/fq77/ehvQ7z3dg3od57uwb0O8g9/g7D/wBaH6KZ&#10;ylwXFXTJ7iXkSurOyXmEafTRaVJetB5/rP8A8ec+TZaiWaE5JiLFX1PyEgMYyQb4ZsigkRFRze3M&#10;excimo8iTxsw3kC73ki5KxaOrXa5AqVvtpHxr02ahHzLOTQexwHxMwOi/wDjNyrM/uK/EOAJeuUq&#10;LUDYI+3v1TW31SW7kCRcRa9UvXFr+F/fnD7TKK2ZSkMAaKc4Bl8kYJyZKVQO2RT/ALcgKyDDkiGj&#10;BihTUDGyajoUoZ8oaSi3cdiibgCVyxTkIrxZJrS9hfPWMclIcpUxFTjCz1+et+SCopNXyijlzS3K&#10;okdOQRKpeGTTIKXGXQN+lp45rFuB99M7QTcj1BvSLBw6VMOPCBgh+v8AkPj+j2hm8MYAzY5ISTKM&#10;Q5d5oJNJVatvrTK1uCa1yEDH3/1Hf+rjvPd2Deh3nu7BvQ7z3dmHb7o/frE+r+bAC9DAXToA+78a&#10;8ZoN+NeM0G/GvGQX/RWH/rQ/Uf8AGimDmmnfuqiUS5ytFsNMv9eusaBscPkWReTvqKjoonCnKxLl&#10;F77ZvFFUypWpstzHytVqtFRjB6dFJt3P0RSRUTjklV5/8qsieDdLrRSyP2qMQ/K9brACiaMYiUfs&#10;kNyEJGviuYr8cWIc9k5NAEDyXpi2mXG5sgi5VH34I4q5MJzOE+x3IDiKusXEDo1wesewVHfDCoK0&#10;X4OXOVa8WNlHtxcRaNYuk9Mxi1ruxMVgE7DCWiINX5vhaMBKNKKQZzk6AkqIi5BvxS7+y/C3OlPZ&#10;2ySU05OLg+cMSf4nkYvgso8YtkpiN+3XrFkCty8lejzNg7IOXNaZiyi/1WLsv1ANxS5A+nu4oOYZ&#10;EQEph8CpnLPLrKoR9Ml/zcB+hhHP/wBBvNBhg8m8BypfJlxepBW2SJYDja1TTvjzjmHoTDQZrH2h&#10;Zu/9X8ZoN+NeM0G/GvGaDbIAFyYC6hykCbAwdDCGOhD7v4zYb+M2G/jIL/obD/1oZv8ATW8AuKJA&#10;oXmzg5wRw2eycG6a808ltW0narhbFOPeD3ssN3qs5xfZaF9TKBUUeY+OFkeVfqESmGnFdQTrcAm4&#10;RIlIHMiVomk4bvbChHqpfanyQrrJQZ9u9mpGN/HxzWGkvSfE850zrhiYqgByH2zfOSA6aJEKq0sT&#10;f0LKQ3opeoKZVlegR0TIS7yc4plK8gtUJYqyNLkxx1FPiBGpfbt2ShQNwSJv2LrYdcn4BnPR3IDM&#10;Imwwsas9gKzH+kcChrmJjEEi4q2WKCTqsnbpaB5RhrjLS5yCQ4OVkxhbxZ4vDKCqtveceMVpG8FT&#10;EA5Ck1ml7WbHdqzVMs4PGcU01W61ErHSIAFH9XqwoI88pRVgax8m+jXlf+pSZZoOvqeYehZueLtY&#10;kvwDs0P9O9pLJVr1TZ6vlw59Mts+oN0wuVQ5KrVxbAuA4st0zlzmRnAtYCHe2adYGartpxn+UbQa&#10;rqQR84DhPbkBKzd/6vmw38ZsN/GbDbMQByYQyHMUZovf0z9+rvv96G9DvPd2Deh3nu7BvQ7yD3+D&#10;sQgEaVdIwgP6APnP8YcoGyx8VUq0Ct9PdIbO65QKpAHVTVKo9rEZZGt9+newwij2DkGR+OqnKy1k&#10;i45VJJ39uos/BdNj+5lWbmGmU2pBLb0o7X2+TzOQKyh6oaPdyclDmUhnP3LL9DYbJZuqZZEDfZxw&#10;dnH1J0waje0G7l+7mKtY4VKHi3s+94544jOPUSKg4x/VYl4R9VYXXI/H8nJvwod1IaI4yvr0/E8A&#10;8rtWDyAiAZJSKDFpaph3LztYkoNhg8js6w3d87vy5brwF6ctGhnjuGjwiYghzCHMMpHubA3SA2I+&#10;0xTeFXJUy/TZFqO7Q+kW0W25LqV3ts5QKpJQjJ+iVZoayV5rnGRZKZXKBv6HB+qdxoTCzt7Hx08i&#10;3qtHlyt0aM+Kaq0FvKv29AjmtXhJ2Z44tNZ5jpdgaz3L1BgUOReaZu4J8a8PKWyMf1+erryP5k5F&#10;jgluU+QZxLXZXh9ohDSvpIpy8fIg4b1UXR41cTel62lWy4rR7v8A1cd57uwb0O893YN6Hee7sw7f&#10;dH79Yn1fzYAXoYC6dAH3fjXjNBvxrxmg3414yC/6GzK+jDyFglEJxryAgEJHclLycikIiH6HDeSD&#10;37VNV25VH7l2soX1UUu5gyOemIopExTrLIk3ZldFVLFtl51d3Y7R+FbuHMtNLVSYgKrEFnE5CGpl&#10;pg7Jj5HuVGGK9nE67F/bVMwmj/0Nn+c6BnTx9qilnMXH6PIVN+nyAQjXk/6c0w4u4vdVKZkV27NO&#10;JtB5p8k77OLZyA/YzyZl27cZ66FxaWnzhSD7gC/4spJczVEztR9Y+PoKyiFICLfulTulHHUcV9Yg&#10;8V2mDh55uqi6JsCDZR+6sSaHpmOHpqKrgGd9Z9Pde/EUdZukubqGBoMUKByXriGXNNQyTdGM/Uw+&#10;bRa0YNN9beRnRn8rdXyXpPUFHRS5xuMcEaH/AB5n4kWmFXDVZAY+JkZN1Wvp7lFWNUetpKCp0e1/&#10;MWThKhSSczxFAJZB1mp/ja9QZONes68vHt5V4nGPG1hCMPFSAyLVNoC0yKLdJm7/ANX8ZoN+NeM0&#10;G/GvGaDbIAFyYC6hykCbAwdDCGOhD7v4zYb+M2G/jIL/AKG/ufsaqCDWcfrMEnDOhV06r8o9cBQc&#10;KbYKCbJtT7cSJqrYptrhVzEMMOZTG0MQRIQiRbYUMWMgVg7n0xkV6dHy7t1FtF20DDNHSkWzZRLW&#10;fdlrqaEh+SiAt5SHH7c8XUSmCO/XqGazWHKGhLvLxEVmrT7JJM2H9QoTDd1Ix/GnHsrWpV+O3gUy&#10;rknWilQeAT+GAMnL8NNC1n0FGBf+NsnjRxPyr5umZ8dytzFNR8cksI6WSw5BDFkhEKHyjNUlWLv1&#10;Xm4hwoV2sqYhAWV7YYPKn/i4hcJOaDrOoZoC4b/DpsR22i2osWWxzf6qsmxjFQIAemUMttLfWDJW&#10;BdwUnENyN2HUcXRKqlI8dMJiRc1hm2Rd21yRpGvzwco4FKJuihVDJy8K7ReR0dYIR8W/NGyatin5&#10;bHVYUjXsk3XYSA2sK+0fXG0OV+Pm0m3gXf8Aq+bDfxmw38ZsNsxAHJhDIcxRmi9/TP36u+/3ob0O&#10;893YN6Hee7sG9DvIPf4PkVuq7qKrU8AoVTvDRsmaKkIt6V+y5EkZevJVO1NbKxk5NpGtItg/uz5N&#10;EiZJlqIKIk9VVMOiai5EUrhz7ERi0Ty/ap6fcM56RfOKlDRq0FMllU3rf1mjAqLBWQjoCbkgWbrA&#10;q79VU7FBZzJg2jmEI1+1Yf0j/wAzjoOUOTP20SUdOpJxxLaHKzj1Srn+3MQ01KSsConcHj+Sn5Vp&#10;X0XJnErI/YqY2i/UyvJos4HuXq5ZpO8Vo74ja3Mo+rRLoXM4us2VQOomYCqJ4dHth2wjkCgQuHbk&#10;xRMCYYwFECmVNDUS0WAeD26kZWP0OIdjGAcX5Mi2s8g6QOj3KcP1OOg7fp2Dtca8hMRtef8A5KHf&#10;SDKLSWt0o/z7mzK4hKWFuJ/tZ1RZyjItnp3At6vPFl2K3QDTSH3qMpNn+3qk0o4ZXCxGb5+4ZCwy&#10;hHCBUJH0G0rT3jR1X3f+rjvPd2Deh3nu7BvQ7z3dmHb7o/frE+r+bAC9DAXToA+78a8ZoN+NeM0G&#10;/GvGQP8A0lt1+CvbM6w0uBGKbx6VWerPLnBxbnkjqtUONpRWOn+it8mW6RUybxQpVCto5JsbxnO3&#10;Ibgh4KvSk+4hPp5kDYkV3B5I1lGxitLETklX7dUP/SyDcq5DoqvO5k3DQpCslPTbJqS0smHQv9Jv&#10;8zT1ONjZep3qWfysJNss4/SWC82h3J1jkhe5N41mlZ4CWg4V7W2qk09M6meO68ykxCkVQuKUiqql&#10;avphmVndXCAx8izkUhADByLSyXSEkKZdK67kanaWrNk+aoIPx9YybeLWbIoNVH9Of0Jggd9xEbDv&#10;OHC5+5eIWeLct16PCf5XtEyh9MEpGOqz+ihfdYLXDV8sq0Vln05MzKLjilm+bQP6n/xO2sseqYJq&#10;RxNmq3M4eWkpqfOgisqqvPOG0e/dh+3ZDHUbKNA2RbGpWs60lKu9TbryMtWpGOmU5NJMTDj+CZC/&#10;lLQxgDLM1pFs4bnarDLvFSqtnqbXikpS1h3/AKv4zQb8a8ZoN+NeM0G2QALkwF1DlIE2Bg6GEMdC&#10;H3fxmw38ZsN/GQWvwNr90ILtBq1Y2hrb49iykIySbMv/AFsqVrY6tFsfUkI6RXZMUJ8xU4+aYyhF&#10;JSPbYFhg1zLOU026qD273Ok0uLqMSJC5PRIPUY9ykolFVqOgmjlNYkXIOXCddXQfFkCJswI3btFi&#10;P3YL5DRZI5vg/oH+f0OH93l6WGGqMXzsgkR7zvCrBX7rXrPabfQa9emzb6dzIr2KCi6rx5x06I0i&#10;SkN9vQEmbatbTJhl0Cim+bHz1RAvUzdauzqc2zHwH9s2XJNuo1XqVaEz6s1140r/AB9WHc9JcS1d&#10;64tzIkDL/eP9Gcus+4WAwgCgNhP2+lGOKrY83igby6cYv375T0IEp5tyXOO7GWeiHTxFomI7wM5I&#10;sclEkjmR2iLavqugGsRYg4rDprj6ISdrQsSmkmAAGazXifjAKMW5Km+VVTQLKmgZHGdZbAb7q0Rr&#10;d9MGO2tDhNRw1sRyt3Cv5OQjIlw1QWi27htx8qC0E7/1fNhv4zYb+M2G2YgDkwhkOYozRe/pn79X&#10;ff70N6Hee7sG9DvPd2Deh3kHv8DcfbXW0P2JegliRaqcmyUjGZp9Zo1IwVrtWjmz9w8RQyyTsRXW&#10;1k5cnJVZ85dv1Y+j2d2l+av1ej/p5iivLAXYAP8AkQyYgEnhjuXLEQBhM5duiMemxZmBw/Zsgtt6&#10;a19rxFPJWaHA/nvvPODhf1VMBR+oKyMyRkXV7HLNlqTbG5a1Olr0xFXurGJ+8UE0/wBxfuqUkGzl&#10;WWKpMEM2aGQFopLGIkyUVNAf3I6Bk3CBJ78olZUbwWuyy/L1kEzfl2xJHRvTe4qrKhhTm7wjNNA5&#10;u3a+l+7lE3IegokPpqgmQRbrFFIhyK/S/OJx15PZY8spB20H6kXKtZdsOi5YqFLSFsPS4Vq7gY+O&#10;gC3GVIpENL0gq6mrtFw0XEWZS6WCFZ+sAHHZOp80YcfRbV/iSYET1+n+AWTA+Pvu2WC0VkROzhEB&#10;Qi2aRv3C9Yt7KVy5Kz9aRkm0MxBjNNEW76FUizODvmyeUn8l+Ed/6uO893YN6Hee7sG9DvPd2Ydv&#10;uj9+sT6v5sAL0MBdOgD7vxrxmg3414zQb8a8ZBf9DySv9tTInkusmTF6z+3bwZLJDwtedxrKRMB3&#10;ElNPI6NmZtKqxlus763zFC42lr2vVONKpV0QbFJjqPaO0ajQG1SmCh4+REAwQ3kmvENkRmqC7kzc&#10;r01+biayBylBNa3HNz/URGIJ1zjzlMtFYMPqPixPA8g1qyoJvm6qTqUUOMYqKiO87Fy32ePrza8x&#10;8w5WqOiVhdyVNBUQM4Avql9Hobi46qxmgCkLprs/XQsgAE0Oo4yXWazD9wVs+VcNnLhTi2tSbSf4&#10;1nYcAIoA8fJgZiqIbMp1AqHoxPgDWZTtJSSHUzf/AMa7cWpyIpkxUOrrgCKfOuQLG6kZNXRXidWl&#10;pFTDGLsQIGWpRVtIy/JDZudy8nLW6qX4mHayrsZ5rWq/+DcXDlOD4xaNuZqC4Yt1iKJ7zsGbDPH6&#10;f5w4DtpXNSIN0yEMySXK+roBhVf7t9YJjHpkVOUbVLlYKCaUdISrhshHRXpxFLdMnEE7/wBX8ZoN&#10;+NeM0G/GvGaDbIAFyYC6hykCbAwdDCGOhD7v4zYb+M2G/jIL/oeSNHpcpVE5otWPNpA3TK3bzDxF&#10;lHN0JqxRBkmU3BcwRkmtU67Dmm5iEiGUDGp66fqplhtEJVY67fUfX6w55G5gnlL9KQvJ/JnEtP4A&#10;vRLLGfTjHFt3GvFkRxe0LrLHWoiztleIaGYlx4FbotY99K1qWodob22N9JQcj10EkvAg/coRbO18&#10;kL3G3VaxpWtuw9kZMKKfiV2sgwEiyWPVj/bcazTeFs1shVIGwh5K4S8tS4TFDdcYR7iWdR/HwzTe&#10;vRasNHDowW6ixEnkK1+zilzeTkFyWzNyotXA9EJM3qOXRdrNQ22WLvAImTFNndcTouVxVeShCNpd&#10;wllOmpxNhJcpNYoGPMjdZWwSJLdHRvFjAHcm7ZphHRjdmRGumVKpV4vOSSz0xF8R8Fw9AhobnS4V&#10;q0VD6lE5SIqXMNMtqaHJNWNJpGA39av/ACsjAFGsp6bqChYdJBs6hEl2jRnHys6nWG9RUZJkmq3x&#10;SX/4u7/1fNhv4zYb+M2G2YgDkwhkOYozRe/pn79Xff70N6Hee7sG9DvPd2Deh3kH/wBDySkqtT60&#10;qu9CxzTWDlJLk+yulVLLc5Fs05AqqDN1IQUKhY+V69ZYji50hH3lIBEhB9vY+eqOXfmmlURfk3lq&#10;ytIChsOR+RqtW/pnYr05Gl1hujJWCDrzOwc0USCWT5qTPfP/AOnZhvaIvkapSVp9Mmg9wiTOfamD&#10;B/w9YVoizmERS9wGjTLel9RkstG8dmUKBYueFA9UeneVuTOoRl/8neJDVZFcRQYOLTY4VSv2V2f9&#10;10lP/gqHZNqfyGhGMbffy0FXo+ESET1edVdAClstretMo5/PXuURMik1U0ORZ0Up63O2CTSecg1h&#10;XRhxwH99r4bKYcA7E0K/0yOUTyr6i1uTTLxco4YQoWJVNJ1X12snVo2STYRVpr6c6qdvXYFBNJCG&#10;aFIiut9s2a/Ujxw5afyBUjRiLxtIoKVavPEJj6f6O+qVg4RsMTS3Vd5RozeQmEqVT6n9QtIsqCLo&#10;jlFM/cN/qtk05K1iLG+VZVONdpFaoM3D0rGJlBk7kDa2VGSVLGcc8eQj+Eqjv/Vx3nu7BvQ7z3dg&#10;3od57uzDt90fv1ifV/NgBehgLp0Afd+NeM0G/GvGaDfjXjIH/orMQFIeMfOq5Kos4S4SsfRa7F5Y&#10;F2U3ZLRHRVdiB9ZypR+CZOdak4Ep6WM2otG0lJsYhmb6pOLPzHIXOUnJW2b4cbcoUaCpLJrWhWZx&#10;jey/U7BNG1q5muLqy03jm7SiqHAXIs/WDfTy4/OsOEuMovG9Ar6d22GAqXYjvOaIor/j6vvPx840&#10;0dVNmgGaAA+pVkZ1x0cxAARKqPFzj7ug3g/29VQvIogpydaC5+QkF3A3KTlR46OR6wL4UUAeqQ6O&#10;RcpTcWt0JO42C4w9bRkOTIuXbxM+1l0bSRGXeBIpEpiU27blNZpscos3Jmsd8kHTaovrjY12jkv9&#10;5wb+6h/4VR1i3/iU2c/FcpMRN9Hk6fOzqtwg5NgomjIoXKgvIE1emnEBIycwynavOqFQrbcn9luQ&#10;E05lk4fxr/6cZgeNbZwrdRnZXi/kWApSfJvMadiL9TckQGfL9OkLGwlIOeLyFRY/kOvcicHy6x0u&#10;YbI2uNG5/gpOlM5Fk9Q9UmesTRzAIz8N+dbqVXqVym5YLT0IccZXE7eLRFj92lGPY6SafkfsHf8A&#10;q/jNBvxrxmg3414zQbZAAuTAXUOUgTYGDoYQx0Ifd/GbDfxmw38ZBf8AQ2xT0oO2V9w9zjGPXblc&#10;WqPSiWUeuo15CemVsfClOTnrEgUCB+n1Zfu4sN+Mcc9Ea8dVBma53yr8fRofUclYJirsuTrHcWHB&#10;dkU5HjqfWIdkNjgUzwvMlLsVm5Q5rttefch80W9plz5C5Fno27V+0u+KOEK2eLrJP8cruCN+Po4q&#10;/wB1AoGI3DWDlshErDXZSOeQz+AipCek6RVlKXXZpmhNxlhrUpWneh2QcSyDnpOBM1lEnSX3QGHq&#10;cwIRTkRZpuotwwo0/cD1/iuMiVHMYmIGbKv5ixIiVh00GcNkbLW3l+Eblqzgoiisb1U3n/lTHqWQ&#10;U648ACgVPanEbgifLT+FiJl3J0htEEj7gMauqZm/jrHWnMSSr2A8StM8kvZJNr10n/xVMIY55/g2&#10;EvUrnE2ythyNTFSyH1TcejIuOTuCZWbGsKsXrLkRSFp9VtdkkmvJnMz4q0dDMTMnsUymUH1kuNXd&#10;vObeW2p+Hr+6vNfExTDyLyI4jXBbPd/RXsM8u6eJOoqMUnnSQSVtdOMpjpZ0yZMDx0Y7/wBXzYb+&#10;M2G/jNhtmIA5MIZDmKM0Xv6Z+/V33+9Deh3nu7BvQ7z3dg3od5B7/A3b1P245nk0jPpJkwbvp5J6&#10;hBuo2RjLwChbn9OaJC11INfq4KBiycxDVuM5O51aoQ9ZqVo5ZiuPeBK3VsmJqFrcc851r6Vw5gnE&#10;Yvjys0exhbqLwA4p75pw3VCN06ZT2gJAxaIuX7JsmkZJYg/8fqDsi7SFpsYrI2GrsK3ILk8fp1DP&#10;qa40UQX4aPXwhfvhZpz/AC3MvnkbyOylIfoAAX/KRtYgOxjVATdMmzQAenbNljzLZFBrMNnshSzR&#10;7ODeyzhsaKtYetZoz+7JT7Q1eOqBsjIv7/KiT9rW7kW8RVijXUY7agib/wBAqUFXTRURQK27KPBD&#10;EQ7J8bvAbX2esjZRrBXJ76UlFKS0dVbatFjPWlWWZMEWKiJo15KRMW9+7iKXPv5U/T1iSn06V+Sa&#10;qUpeJoHJfF1sf2Tjmqu550jV3QSJLohG8FRHpVSGkLJfJx/LUqxVpwzfPnsRSrFF6tKDeThJqUkp&#10;dTjS4TnHoV6/QU7Vo+NGNVdtB2L303bq1yclEmnjdvwko+yvsUVqXXn6j2Gd/wCrjvPd2Deh3nu7&#10;BvQ7z3dmHb7o/frE+r+bAC9DAXToA+78a8ZoN+NeM0G/GvGQQf8AsF1U6V92xFDHULGv2L2vviqM&#10;J14yNyfErspv6dZ1FHETbDtm81vOceH5W6M+O6VMLUFV1XqrH8r22UqVCp6lp5VkqZ9NaQV9zDx0&#10;ig4vtLaSnKPOg0Nxeuc7UlK3628myzKRi7lPxz7jDlxao8W191XKZ0McL3TWtqr0e8fUyxVxaKl0&#10;W5+5d/pKsG0oyla464LuXKFnjlqmUwhnbYULjhG9tnLJVk7DZRbn95VPTxNV0sCbhExj/bqkPHJO&#10;28MeThC1G+TEpJoO0axI3a3TDyMvcw7I2UJXZlRKuruloyuSEC8cmUdy6zV00AxQbtTbB4iPpvDD&#10;oHn+E1PTaUkPTtdZrIEPOQCMWWqyyjhO8pNF3geo8X6px7RRVcwxEQmgmzj2jNMC6xTRQsPM1Yrs&#10;1ZbFXJBO0RchVLROIygCFfhabSgUXsSVFlzx3Ih7mlPMHDm0U1zB8dSUjUIu44SFjlYiH+wnH00x&#10;j2dmpshW1nlgi11XEm8k5hnQZuSZg5RScLceFa/ibNNoRQ0xdBxAO/8AV/GaDfjXjNBvxrxmg2yA&#10;BcmAuocpAmwMHQwhjoQ+7+M2G/jNhv4yCH/2HkRwDKozl0YO0kZQCoxFZGReKxUlHI2SqxlorMQ/&#10;mKTYqbbIm3RX+f0AQxQS6t3NlVg7LYP5B5Nk6Qwn06d/8frTS5c1RkOWt2htzbxfVOILjOwivDRp&#10;50042p7dl+PbEAiHTNDv/GE1pT/hzpCEjrnwBNqroIgJQ/RTwbnH8M5pBCdcIXAIIhwamsterEci&#10;1hDyZIBDI5si7ekTMkrS6ge5ITHGthhynr8qB/2xYByALK16cNGO5tU8F1JOV5c6KLwTJxs0o0a/&#10;eWBUZZN6TCWVw9TDQsVB043qQUP7XBv7aIdwi1vtZ2sWVkyNNWw79COsDmPPISLtZsyYDFtUJhRN&#10;zQWCp1a+kGhOr3/9QLebaSr6AneC34NmsFM2+ffcarIIKU6OrLW8GUkLPsrFnwZxa05EbSdJtvEU&#10;DIyLq3PeFrZDMKxzrwY3cJcazbldxPwLKoo0i8w1eXZ2CpRcW45J7pyPJ8XXYzjyZQm7D9qK7ovJ&#10;v4t1Y54zpDhFvLso13/q+bDfxmw38ZsNsxAHJhDIcxRmi9/TP36u+/3ob0O893YN6Hee7sG9DvIP&#10;f4Lk5D7mks682SUk4BEGdZkQZIz9obEakVP+NvT9tIo8PFn17mTwOLCnjfm0z60fxQlyFMVysQ8A&#10;zc8w8eNpS9V2Z5krrLhuPuNYrNXhafDJ/wCf61A2T6h3aTiz8Bqqfvw6hU8F6X1UlgXLJOnCJvqA&#10;eqBx96XsAmE9uUyVd1op0nZjgAAKYp9asmxcWBSse7iGqTtdGbMQhoMfUccg207MWMUmqxJWA6zV&#10;XaLKGgVipn45YTLstenIV4WGl/snMA5kAWpMdCIOlHSCKqiR0+wmeyG/tgH7hFE2nDRms/krXCxs&#10;AzxIoqLsWbKXJKNUjqNoiTK6q4ESh6+5VMb9FB6ldizVk11ZIkpLtXbgt8bnSQtUe4/KSxgJFfTi&#10;Eu2445m+oCO9ItwsaTCNnb3JZXedOVo1Zgwjaq+VWTbp1+ul/fl4goemE/OsPxNxsbGcsFNmStHz&#10;itzEhEzskdvKP5H8sHEYAWmu/wDVx3nu7BvQ7z3dg3od57uzDt90fv1ifV/NgBehgLp0Afd+NeM0&#10;G/GvGaDfjXjIL/oeU1DJUWLndnVtaxGraebLKvIj1Rapuk5DmmKQibB9NrMgtegFzY65s5CtDfkq&#10;k8AVBy7kp6MhUnPLtjmeQK19P9lPOFSIUv26OuhcANf1CqbPWMULtfYqmRFhnHdmmPp7rToXj8yv&#10;UrveMnCu7Q/dR0bzpb5R8+L6u+5NgYuJOor9ngmPYETZ6JcjO7R/SHi72SkTpN56YmWsonYXbCnw&#10;EVFHkzjfJWJsKRgaN4Kx1G1tUo87lK1NoEkkbu5O/Xi0k5V9FnWbu2rGPXcFBV8gmYhWIlfei+DA&#10;aPAD7J0V2qyUZhWKXcJSHmajJQwNmUik7jFZUuShwbpprNzFqjz+yxcrM3aDwjlP1B2mWRGQEpCG&#10;aSTJ8add+ii+fSU23nE1GkvcI5J7KhBW2g8L2+Dq9TqzZho1f5NNHYzNE8ZQzuxycRZVZOvSWWaX&#10;cw67a+PnisrLigzek6uoFc7V/LcirBAtCHlJ4kdW5+N48jVYyBd/6v4zQb8a8ZoN+NeM0G2QALkw&#10;F1DlIE2Bg6GEMdCH3fxmw38ZsN/GQX/Q8mofdUg9LkkMdV+TaD4E8fJOWwxlFdyoc+lN+6/p2myN&#10;ZH1C4GOIli6O8Ir6FopHMHI87W+PtxyZTEJr3f8A+HKlhmKtV5TnO8yKTheVnZGk8Uzdnlo9JlXW&#10;dhlV1m5JZrGP4jo4Rt8YZ9l8jpxjYkw0JUwEwogIwddPZmqsNZWpixsl6aq5E06y1VeybKcFo6l7&#10;HLIPyWxT17RY17M5aOSOIFxAy/5CpqLnNWuKUKnNrKLMzr2qO+7k+Sm0MdG7NVnN+t8ZHHk7VYJQ&#10;OOo6KlLVZ6i9qctELnUMR20VL9whjh4gV0ig9sjgyVoi4wTnVwxRxBQ3rDIqfdt2aDMsRDhLgpKG&#10;YY3VbAYs3YMmLQ6hDi5TnIynwEtEZbAMRkg+ZKW141azRmLbvfjw6KIc7MA+1uMERxW4SuxPANMg&#10;JB/YXfHsZDTk1T4eOJXuQRjCTztr9uqmZ45ato9VRNimYi6IyE04pKEBFS0BHEax9Bmhm647/wBX&#10;zYb+M2G/jNhtmIA5MIZDmKM0Xv6Z+/V33+9Deh3nu7BvQ7z3dg3od5B7/A3khT1t03O6cLlRSPKw&#10;DOQTcMH0S5gOUX7Vvy/TFbLWK7NvK5MVKyMLRFB+hw3mg7f/AOfNSyaPH1f9D8rB/tqPbwNtiHpW&#10;8opNKMWbUSr0oHcvLOHDevUqTkZVpyXbXdwsMVHQNibuKnZWpLFRajFxMHHfe2CHsdhE8ZNqNIdz&#10;Zaw7yMsbZhbmcgUqsu/akZmDqbEzqJrPbDIw5qJKWyyV62WqYqbGZ5Bn5hBJ1IRz0V1ZJWswisOp&#10;yI6cu58f+NZVFvYuYbmytNkavHjNKNo0ZZ+P6uhENp6VoPGNUjJi6Sa87RuSXU7AyLhtJKFJ46Do&#10;QAoDiKMik4JKfkmScQ2Kyr5CrMV2ce4yMK5L+koRNRvytXlYm1O2v3LjjSYhFbRIrt0C81MV5PIy&#10;MbcWVy1WPkqwFjqyujHC4cw8mpxPyQm1nuO5hkvEV38srU6S+Vnpbj9iVhJ16HhXkPCIrZIFIhlZ&#10;5Cdw7vj38MpV3f8Aq47z3dg3od57uwb0O893Zh2+6P36xPq/mwAvQwF06APu/GvGaDfjXjNBvxrx&#10;kF/0F38Vtz6G3KaCYt2xHKc1BfmYuUj30g7kL42BG0V4Yt/VbjN051E/UhGAjXec4OyWQTCbP8l7&#10;YBsAR7bzeHMO7E/Ujq/xlzYnIIIOSKoiJ8MZTfOvIDaaPDoGXl4Ejx09SrpCpNbFHOWzdfaEZIR3&#10;3EQYupoZBvA2eqvGRTroPWM07bsJRla2zRrMN6KdnXytnbB/XZV0wLVMacXTrrOkowcRNbnJjJ6g&#10;O69Cj4EqYqmn+NWkpB1GetdWY2t03vEF92/jMFnMWHKrUWkA2OwQVJNVOMUcOeO2Cbaw1AWJFDdl&#10;REdfTsRReHlETN5jnFwuypEPXJ6fziZk7jFip+oYpdYbBADYl6qKyd5kUyRjywzSJiyB4+KR9CMi&#10;JFq9wAMOGHqSyzraPZMbAznXzquOYWUj4T7icl/sU20sWGqRbsSRmk5XkSmMYYkxIzr/AI6+nhRO&#10;UWOCDdK4pO219rjNfKWqk6t4HHXJEDHSdbiYJZGDniromeJKmH6XlZM1Ad/6v4zQb8a8ZoN+NeM0&#10;G2QALkwF1DlIE2Bg6GEMdCH3fxmw38ZsN/GQX+v3oB/a6aoLpnbFIg2TjyhvYWEWPYzJGKkbCiRQ&#10;4VFnIEb0l66bMHbuCk6ZbY63xJh9pN4u7bNU0+eIFxbk1yKE2AgprOdZ4sTSalTD2Ju0nr/RVkef&#10;rwmnP8n3ixEJpPIGryMc2YOStXpLwl9kkNkB6q/YooipALGYBIJGk7bOliWpOj2Wr8U6WTr8mxlX&#10;cLNKui15+oNOhpONsa7Izto4YRbVLjVRuvW7JAM5iMp7BJhC8nPE2lYSkCLDHUVu7Iou+bi7Dy4j&#10;gfSjmLPHIRcakzQ2I5CemsxBi3TkLg7TQgpUv3ZJCtV9dFSn1wFoVm7rrcKg1WX/AA1jdg2pM7Mr&#10;xsSyr5VkgPgdSCqPTCJAcVj6CBQYLPJ6yupNSfAjanxkqdwwrjR0LdF7ON8Wf2FYs86SdJ1+spji&#10;TNBZFJm2Rx60QfI8xbctXj2RWacC0yLlq2wqcAwwxEwJZ5kj4kos+QIpdLS7RoyK0VfTFEMuYdqp&#10;UpAGlCtc2Kx+Mq2lZXHEKRUao7/1bNhv4zYb+M2G2YgDkwhkOYozRe/pn79Xff70N6Hee7sG9DvP&#10;d2Deh3kHv8BehEKyocoK+D41RBJyguddeyPI5SOg4J3MZ+IRe12uwDkYuG7enPxRzZXbRNVd3D/U&#10;a2MlIfUjFpEuHJVouIJQD5SLoPM8rWSQfJVOnkrFyNT4BrfLxIXuVoMcMbXTM2b8Zbi2uPDfw7Fl&#10;yMo8DEHU6qFfQ6yUiJ2VcIKEhI5CVuPllH7WJj3wR7RcyEw5bGlYkGpWbr7YXKDR6QISHExImulI&#10;z9ExFVypAJImQzjiPsEOd9LLfcNjSsBk/Ui2ZKfoSkQq0nLFBJNm33DeMfRbltZGqLOxPEftncao&#10;mqzABMLCKBoC2igDFk5SuUSnHqEMIHYMpB07FF2XNDldras6pGwMZGBcGIs5tBTDE0ZT+8dQwEJs&#10;RwyewWjFX7aWm/yLKVFZo8ZT08yGAcWScYTMHZEy1GEUcYRmLFw3N6CCSxDols0Y5HknsZG0uUyo&#10;8BPpNpUzTsslOrzlhkCooI11vVZVRKS5CYAynQjjp2WHk/XStpTKViPTOjR7EQ5T8QgH2vEwaqTz&#10;/Vh3nu7BvQ7z3dg3od57uzDt90fv1ifV/NgBehgLp0Afd+NeM0G/GvGaDfjXjID/AF29aGtGEQMk&#10;AAQRwQEhbsVQikNXU2y71udy1cpMX+CSFSFMoqYtxWhIQcbTLJLKtqVZ3CjDjkERi6i1KldeOmjY&#10;72OUbrFIgmpSKg5ssmKbdEzdqTcixcMQfR4pRQAIAH+Jl39g2h2rUFntFi35YBqhEs7hCykxKrIL&#10;tHDZ6nJBFORYupFkdi9Mqmkm1dpqFKyB2+dyJBVBFYknXIkkjIokSSTn/uVsWjpFu7bWOHcks12r&#10;Jy+zTyedjFJqumS7huVykLZzLpx708aqzekEylkXKjFvE3raVfvEJx88XeuPGcPPzLsjpJdLHTmb&#10;lGts0WkOAjnIC6X3IghmticnpAAIaaQTSWgllToYqxTa0weoFmo14eIKb38eOklo+VKunHQEmX8b&#10;aGqboPUcJNfQR+y/DMGinJrxyVzObUQ4VuDqPkf3IPZzaXJ8WQdyCrmQjWalzuMIZE98UWK1tEE8&#10;ZSV/SbsZKcYu2thXVOfiyYOzmOMmoNqy9H/4r4zQb8a8ZoN+NeM0G2QALkwF1DlIE2Bg6GEMdCH3&#10;fxmw38ZsN/GQChfwEnDJz8UWpBv9npGwakmGHqBTY/4sJJLwfE0VFKr15Nyb9qt3CH8StgbtuHmi&#10;R4umnjHMLRUYTGNBZIGUoG1m0Eo2Tl6Y6fl/ixuogrwzW3BEqOk3FGkIph+yRDFIRNZg6g0nSD6t&#10;oOGwUAoZIcakfIvOI/vDx1ZdMWZqM1WAlfTRTsXH5Z8DcOoqJPeIyPMkOKiP0/4YLheF0y5/EQfa&#10;o8MN0lf43JivHrtNNCq2ZBCt1R3DvuoDj/iAjp6XhkhcZ8ULNc/jgupHiRu+O04gI1PGcXkiJOQ4&#10;jaPpCR4qbvDG4d7hC8YrwxnXFH3BA4WTweGE9U6kBUj+DYYoHBg1MybjvrL0k8q9Lx4QM/j0ufx2&#10;AibjtMwQFZGCGWpTaTeSEL+QiWdARaO5ypqTKH8MkKaK4xSjDHq7sTBVQIVKBTI/lIgZPCQSZEPx&#10;Hpmu1ARtZnvA8s7CtfTzJQ1nNSCmz9ihg0JLEKJDkNP8Z1mYQDhBmYXfArZ0mr9Npz4X6dV0k1Pp&#10;iWcjXPpri4F5DwZKxBuFQPWM2G/jNhv4zYbZiAOTCGQ5ijNF7+mfv1d9/vQ3od57uwb0O893YN6H&#10;eRMy0bMHZ450t6MXgJxO9Q451hcEkOOAWHzpCZ6UKOahRDpC66Q2dIXt6cJnowuASG31hgzrEdgJ&#10;C76w2/Sht9YbOsPnSI31h9CnDaKnD56UKOdIbRU4go6h8MSHwCQ2wLDCAlhNenD76Q2gJEZ6cLnW&#10;G0JYfALDZ1hjYKUGJekPnWGzpCAHSHwAhtdYUM6RG/ThsOnDDnpw+wLC4JYXPTh99IbOsMXOkMA6&#10;hs6w4B0idgSFz04XAThwHrDCHpwuelDgbrDDnSFDPRhd+nCDnSFzrEZ6UGIdIcudInfSFEOsOGdI&#10;bALDa6w+CnDGMCcKBekLnpw2ah8EkNnpw2wJCYYkNoCw++sNhiwwgs1g1SvXkeEWO893YN6Hee7s&#10;G9DvPd2Ydvuj9+sT6v5sAL0MBdOgD7vxrxmg3414zQb8a8ZoN+NeM0G/GvGaDfjXjNBvxrxmg341&#10;4zQb8a8ZoN+NeM0G/GvGaDfjXjNBvxrxmg3414zQb8a8ZoN+NeM0G/GvGaDfjXjNBvxrxmg3414z&#10;Qb8a8ZoN+NeM0G/GvGaDfjXjNBvxrxmg3414zQb8a8ZoN+NeM0G/GvGaDfjXjNBvxrxmg3414zQb&#10;8a8ZoN+NeM0G/GvGaDfjXjNBvxrxmg3414zQbj0wO5MBdQ5SBNgYOhhDHQh938ZsN/GbDfxmw38Z&#10;sN/GbDfxmw38ZsN/GbDfxmw38ZsN/GbDfxmw38ZsN/GbDfxmw38ZsN/GbDfxmw38ZsN/GbDfxmw3&#10;8ZsN/GbDfxmw38ZsN/GbDfxmw38ZsN/GbDfxmw38ZsN/GbDfxmw38ZsN/GbDfxmw38ZsN/GbDcQQ&#10;AKYQyHMUZovf0z9+rvv96G9DvPd2Deh3nu7BvQ7z3dg3od57uwb0O893YN6Hee7sG9DvPd2Deh3n&#10;u7BvQ7z3dg3od57uwb0O893YN6Hee7sG9DvPd2Deh3nu7BvQ7z3dg3od57uwb0O893YN6Hee7sG9&#10;DvPd2Deh3nu7BvQ7z3dg3od57uwb0O893YN6Hee7sG9DvPd2Deh3nu7BvQ7z3dg3od57uwb0O893&#10;YN6Hee7sG9DvPd2Deh3nu7BvQ7z3dg3od57uwb0O893YN6Hee7sG9DvPd2Deh3nu7R7dRu1P36xP&#10;q/mwAvQwF06APu/GvGaDfjXjNBvxrxmg3414zQb8a8ZoN+NeM0G/GvGaDfjXjNBvxrxmg3414zQb&#10;8a8ZoN+NeM0G/GvGaDfjXjNBvxrxmg3414zQb8a8ZoN+NeM0G/GvGaDfjXjNBvxrxmg3414zQb8a&#10;8ZoN+NeM0G/GvGaDfjXjNBvxrxmg3414zQb8a8ZoN+NeM0G/GvGaDfjXjNBvxrxmg3414zQb8a8Z&#10;oN+NeM0G/GvGaDfjXjI9sRw7AC9DAXUOUgTYGDoYQx0Ifd/GbDfxmw38ZsN/GbDfxmw38ZsN/GbD&#10;fxmw38ZsN/GbDfxmw38ZsN/GbDfxmw38ZsN/GbDfxmw38ZsN/GbDfxmw38ZsN/GbDfxmw38ZsN/G&#10;bDfxmw38ZsN/GbDfxmw38ZsN/GbDfxmw38ZsN/GbDfxmw38ZsN/GbDfxkckmgkBg6GEMhzFGaL39&#10;M/fq77/ehvQ7z3dg3od57uwb0O893YN6Hee7sG9DvPd2Deh3nu7BvQ7z3dg3od57uwb0O893YN6H&#10;ee7sG9DvPd2Deh3nu7BvQ7z3dg3od57uwb0O893YN6Hee7sG9DvPd2Deh3nu7BvQ7z3dg3od57uw&#10;b0O893YN6Hee7sG9DvPd2Deh3nu7BvQ7z3dg3od57uwb0O893YN6Hee7sG9DvPd2Deh3nu7BvQ7z&#10;3dg3od57uwb0O893YN6Hee7sG9DvPd2Deh3nu7BvQ7z3dg3pjHm6/wB71y9/TP36xPq/mwAvQwF0&#10;6APu/GvGaDfjXjNBvxrxmg3414zQb8a8ZoN+NeM0G/GvGaDfjXjNBvxrxmg3414zQb8a8ZoN+NeM&#10;0G/GvGaDfjXjNBvxrxmg3414zQb8a8ZoN+NeM0G/GvGaDfjXjNBvxrxmg3414zQb8a8ZoN+NeM0G&#10;/GvGaDfjXjNBvxrxmg3414zQb8a8ZoN+NeM0G/GvGaDfjXjNBvxrxmg3414zQb8a8ZoN+NeM0G/G&#10;vGaDcfH4YC66k9QAL0MBdQ5SBNgYOhhDHQh938ZsN/GbDfxmw38ZsN/GbDfxmw38ZsN/GbDfxmw3&#10;8ZsN/GbDfxmw38ZsN/GbDfxmw38ZsN/GbDfxmw38ZsN/GbDfxmw38ZsN/GbDfxmw38ZsN/GbDfxm&#10;w38ZsN/GbDfxmw38ZsN/GbDfxmw38ZsN/GbDfxmw38FIZQzWObkEDB0MIZ3J6gGDoYQyHMUZovf0&#10;z9+rvv8AehvQ7z3dg3od57uwb0O893YN6Hee7sG9DvPd2Deh3nu7BvQ7z3dg3od57uwb0O893YN6&#10;Hee7sG9DvPd2Deh3nu7BvQ7z3dg3od57uwb0O893YN6Hee7sG9DvPd2Deh3nu7BvQ7z3dg3od57u&#10;wb0O893YN6Hee7sG9DvPd2Deh3nu7BvQ7z3dg3od57uwb0O893YN6Hee7sG9DvPd2Deh3nu7BvQ7&#10;z3dg3od57uwb0O893YN6Hee7sG9DvPd2DetGxKNfqqIxCfpgl6SX971y9/TP36/3vXL39M/frE+r&#10;+bAC9DAXRo9mdUI9mJRj2QZ+NZdwj2YlGPZBn41l3CPZiUY9kGfjWXcI9mJRj2QZ+NZdwj2YlGPZ&#10;Bn41l3CPZiUY9kGfjWXcI9mJRj2QZ+NZdwj2YlGPZBn41l3CPZiUY9kGfjWXcI9mJRj2QZ+NZdwj&#10;2YlGPZBn41l3CPZiUY9kGfjWXcI9mJRj2QZ+NZdwj2YlGPZBn41l3CPZiUY9kGfjWXcI9mJRj2QZ&#10;+NZdwj2YlGPZBn41l3CPZiUY9kGfjWXcI9mJRj2QZ+NZdwj2YlGPZBn41l3CPZiUY9kGfjWXcI9m&#10;JRj2QZ+NZdwj2YlGPZBn41l3CPZiUY9kGfjWXcI9mJRj2QZ+NZdwj2YlGPZBn41l3CPZiUY9kGfj&#10;WXcI9mJRj2QZ+NZdwj2YlGPZBn41l3CPZiUY9kGfjWXcI9mJRj2QZ+NZdwj2YlGPZBn41l3CPZiU&#10;Y9kGfjWXcI9mJRj2QZ+NZdwj2YlGPZBn41l3SatkydEyh1J6gAXoYC66k9QAL0MBddSeoUC9DAXU&#10;OUgTZYOb6GhJvX4Oa9UsHN9DQk3r8HNeqWDm+hoSb1+DmvVLBzfQ0JN6/BzXqlg5voaEm9fg5r1S&#10;wc30NCTevwc16pYOb6GhJvX4Oa9UsHN9DQk3r8HNeqWDm+hoSb1+DmvVLBzfQ0JN6/BzXqlg5voa&#10;Em9fg5r1Swc30NCTevwc16pYOb6GhJvX4Oa9UsHN9DQk3r8HNeqWDm+hoSb1+DmvVLBzfQ0JN6/B&#10;zXqlg5voaEm9fg5r1Swc30NCTevwc16pYOb6GhJvX4Oa9UsHN9DQk3r8HNeqWDm+hoSb1+DmvVLB&#10;zfQ0JN6/BzXqlg5voaEm9fg5r1Swc30NCTevwc16pYOb6GhJvX4Oa9UsHN9DQk3r8HNeqWDm+hoS&#10;b1+DmvVLBzfQ0JN6/BzXqlg5voaEm9fg5r1Swc30NCTevwc16pYOb6GhJvX4Oa9UsHN9DQk3r8HN&#10;eqWDm+hoSb1+DmvVLBzfQ0JN6/BzXqlg5voaEm9fg5r1Swc30NCTevwc16pYOb6GhJvX4Oa9UsHN&#10;9DQk3r8HNeqWDm+hoSb1+DmvVLBzfQ0JN6i4aXSl/wD/xABmEQABAwIEAwQEBwoHCwkFBgcBAgME&#10;BREABhIhBxMxFCJBUQgyYXEVIzNCgZHTFhcwUnWUobGzwRAkYmRykvAJIDRDRFSCstHS4TVTVXN0&#10;k6LC8TaEo7TUGCUmN2ODJ0VlcICFw//aAAgBAwEBPwH/APvrTYnbJIaIukJK1DfoCB4e/FVznkrL&#10;MzstZjIvYizkuQ2b7jVdDo8RcDpuL7Xx987hr/Nfz+T9rgcTeGvnE/PpP2uPvmcNfBUT8+k/aY++&#10;Vw384n59J+1x983ht/NPz6T9rj753DX+a/n8n7XH3zuGv81/P5P2uPvncNf5r+fyftcffN4a+cT8&#10;/k/a4++bw084n59J+1weJ3DX+afn0n7XH3zuGv8ANfz+T9rj753DX+a/n8n7XH3zuGv80/P5P2uP&#10;vm8NfOJ+fyftMffN4aecT8+k/a4++dw1/mv5/J+1x987hr/Nfz+T9rgcTeGv80/PpP2uPvm8NPOJ&#10;+fSftcffO4a/zX8/k/a4++dw1/mv5/J+1x987hr/ADT8/k/a4VxN4beCog/9+k/a4++bw3/GiH/3&#10;6T9pj753DX+a/n8n7XH3zuGv81/P5P2uDxN4beBiD/36T9rj75vDf8eL+eyPtcffO4a/zX8/k/a4&#10;++dw1/mv5/J+1wOJvDY7fxT8+k/a4++Vw384n59J+1x987ht/Nfz+T9rj753DX+a/n8n7XH3zuGv&#10;81/P5P2uBxN4a/zT8+k/a4++bw184n59J+1x987hr/Nfz+T9rj753DX+a/n8n7XH3zuGv81/P5P2&#10;uDxP4barXi+7t0j7XH3y+GpTt2S//b5X2mPvlcN/OJ+fyftMffN4bfzX8+k/a4XxL4crQQ0uKhfg&#10;e2yFH27F22KTnHJNbcRGgch6RrSghEt4qJKgPV128RjM8GFAlQm4LPJbdprL7g1uOanVvPpK7uKU&#10;R3UJFgQnbp+DyrYTZbhGpLVOecUBuqweYHdHid/MY9JpclzN0GHFLqVzhratrDYGvSA4pNylVz0A&#10;OJmT87QIa6lKo1fZprfWoqiShCI80yCQgjC3nk2tOdXqTqu264dG5GlV1Cyxbcb+G+GXX1OJHbZI&#10;vfcrVbof5WCp4f5dI/rq/wB/CnZFz/G5HU7la/8Afx2h7f8Ajj+38tf6O/gSnT/lb/0rX/v47S9e&#10;3a3/AOuv7TC3pCTpMt/w3StfiL/j4S7IUbCbJ/rq/wB7AMof5Y+fe4v/AHsdof8A86kf1l/aY7S9&#10;/nUj+sv7THanv86kf1l/aYDz6+kySP8ATV/vYInobLynpob+bqUsax+Ojv8AeT7cF58NIdMt/vqU&#10;nQXHOYNIBupOvZJvsb747U9/nUj+sv7THaH/APOpH9df+/gKklOrtsm2/wDjFeH+lgyHx/lUj+uv&#10;/fx2p7/OpH9Zf2mO0vf51I/rufaYQ4+sE9skix/HV5f08KkOJ/yuST/SV9pjtT3+dSP6y/tMdqe/&#10;zqR/WX9phKpCv8skCw8Fr/38F5xN7y5J/wBJX2mO1Pf51I/rL+0x2p7/ADqR/WX9pht2QT/hcgD+&#10;mvy9q8KkODrMl/1j9pgynrn+NSP6y/tMdqe/zqR/WX9pgSXibdqkf1l/aYLkn/PJA9y1/wC9jnSB&#10;/lkrb+Wr/ex2l4f5XI/rL+0x2p7/ADqR/WX9pgyHgrT2t/3612+vXh1TyChQnKdKrDQ066pwX803&#10;2H0+/BVIZ0apz69Yv8W4pWja9nO8NJ8PHBkrHWbK/rH7TBlPXP8AGpHU/OX9phEt9Cg72qRoSdKr&#10;LXqusG1hzLHpvvj0c1uu58LDsh5ag0JKAVKUjuuat7q2NrbWxmhRU9S79fghj/5iT+DyklxyoyGm&#10;xcuQXkK/o8xon9WKfwv4fZ1TVK9mnl9py+8tKCoJJT3yU9R7MZxyu/U8lZayXJy5CbyZW2nB8KiM&#10;yhdlIJSOYlu/dSR1NyNzjizlKDkfP+Y8t013nQoE50R1dbIUtRCL/wAnw9mEgkgDr4YjU950Xsq3&#10;nY2+u1sSopLiGU7Kvp+kbYyzw+bqNlTVkBzRywNut9W/1Ym8HILbF2lq5ikHl9fXIOkfXbGY8ny6&#10;C4rmXIGN/H+w8MM+v9B/d/Cf4Gep+jFP4QcTK7loZ3ZhK+5imxUvIXp7rkVKVKSo7W3SFYfLry3J&#10;Sk6WluKaTboFteuPo/hR8iPerC+v8LPqK9/7sOf7P4B1Hvw30Puw7/C1+792Hv4UnvJ9/wDArqcK&#10;wNyB57fXin012o1WPSUfLSHksJ/pKNv344MeiXCecVMzWsvSpkUmDGUpKUJbdQC25ZdxqJKvabDo&#10;McXeCdR4bZqqMBzaFOcU7EU6dIbbSsrAvY9RYAJBv4bb4qVKfiHfSoKF0rQrUg+dlDxB2UCAQdjj&#10;ptg/4Ov/AK1r9S8ejl/+Y3/+vP604zR8vTPySx+3k/g8mr5dZCvDszwP06R+vEHiXQsp8PeIuV53&#10;ZEz61Jcdjqdbjl+wKj3HFtl0er81xOKd6YcNvh3OojziXHezOojhxfMUyotqSOTzFLLR9rXKPtxm&#10;KtfdLmCpVKUXC5MnPLSorUsltTiim6lqUb9427x2+oZCyBGmstvob5j56BaEr9dIvspCrEA/R7MU&#10;/hg2qOkOIZQLf803b9DYGGeHLOXJDklEePKEhwud+Mw7p5hvsHI7lgL222GKFQ40JDkhUePqlBvu&#10;9nYsjl6j3RyLJvr30hP6MKjMOgtqaasru/JNbX2uPi9uvUW9+OKWSE1CmuiM0gqKSO62i9yD4hFx&#10;fyv18cQODlTfa5ziV3KneiSNgtQA6eWK9w3qNGbVIShZsoItY7AhR/8ALhpK25BadBBBsQb3uPfh&#10;4DyH1Y9Eng9krixG4mt5vfSsUShRJkSEt0Ru8JFzJbk3QoL6t6EuC4G4N8cUfRhiUZcqtcPZzlYp&#10;7q+TMjvIUU0UCMpQ5ZFy4HHQlnXZWnXqPipPBvhVFzfmaLR62XGHKTUm3JjST6zbTqXXEui1ygBv&#10;x7pvb2FlXIfn0WjxY/wFWcl/e+hMpjsCMG6fEcabliOlgRxIXrUTIDAfUerxxnijVCg5lrtLnI5X&#10;wXWZ9NaQBpBSw6tzmaQEjvJWO9puelyB/C32dQDbmvVfqknx3HQ7bYWywm6WtWr1u8T0HXrhLivU&#10;SL+ywP7saUeMxIPW1jt5+Hgdvow12YJKFVFCHFn4vumx29o88Oc9kaVTWn2T6yU6ApSfIdy9+nzg&#10;dsakJGtKFEfWML71l2sFi9v7e7ATpYQfO/6sL9Y/wI64HqfVh31voxBhOVRzscNpx2R5JBUT18B/&#10;YbXxJjS4zvZJTC2HGCpOlxBQrc3N7gE9NuuGmuh8sO40qO4w23fUD009dgBv1JOwwl6kRT/GhIcJ&#10;B+TS5YHf3X+jbGU6pEYzNQnGkOhXbo11PatR+ORv3tz7d/0YynWqO7QMrqmOPsyTSYKQqNFQtGjQ&#10;NJLqWr67k6rruNsemFkyHO4bVTMDM159TbtJQnWykKSl6otICi9oDqBbYhLguSEm6TbDjK48eQhS&#10;yr49wglSjslCW/FSiBf3b/XgG/04/wAUf+tb/UrHo9f/AJkD8nj9SMZo+Xpn5JY/byfweUU6qk7/&#10;ACYTqvqcZx6Sc+oQM3iRFmvNNpBCoqDpacupVysg36G3T2+zFBo06uSUsBx5htRF9I1jcgEBKlC/&#10;Xx8PLFO4GuOssyo4ekWtrWtttPfFlEaQfIjxJ36YyJlp2iR0tPwkI0i3NJOr1fK1uoA69MKuUaEn&#10;R7sACwDo51rAav7HHu2T4JHQfwPMJf2e+MH4pAthEWK23y0R2wnfwHj7LYzTltibT5CmmUOOAFXL&#10;KUgW0ruq4HVPhtvfGeKYaXWZFwEfGK7osPE418zqLfTfHoiOxZGZK5lWfIcZgV6Iyp9bCyxI/izg&#10;WEBaFJK23NOlSFK0i5IBOMvJy9VMw1qj1OY9SqdHSlunQ2YIfaWtlhbKVPrHx0gubKPxarKIV0BI&#10;4acE6TkzPmZM01CoIktVlEhMOnrajRXtLxUlDjCVuJJcG1kr0+FwnqpdElUWrU1IdRBoTeuWZ1UU&#10;gSIpc1khLMBUlsq0n/GOJ8L49JFNPl8X8ys0Q1eqtuutuR3ItOQqPKlOLWJCk8rW4NgnvKFz0tth&#10;jhtnSSwzIj5Zry2XNOpw05/S3qIG5DR2F7km2wOJ9Gm0eW5DrEeTT3U6tIdZUkqUOmzgTsfMXx6M&#10;PotVbj69PdjVBmnpglWlBbbeWsINtS0uKRoSdtKhq236DHHf0Cc88MqGmt05YrKdTfPQyw2lTLBD&#10;pdX8SpZIQEJvcDc722vkml0uRmsUnMEpdNjodcafkcpta2lNLKFjluqQkbgi5P144cegLwP4jZNp&#10;WaaPOefblNtB8dghGziY7BeUFdqupSnFLXbSAdXXcYovoMejzW841HI8CoSFVmmx1SXy9TIrWhtN&#10;kr5ae0WXZZ/G8r+OPSQ9AiBw1MCvUurw2csy5qYi6hLWxGMcqVbWphLykaRskFSvndQdjkL+5wN5&#10;tylDrVNzjSZjctkLSUNxVpBKb7rS4pO3jcg3HhjjB6CGa8gZipFLh12DUkVh5ICWkxQYoUpKdLaG&#10;pDil6T4OhB73kN8zegXxzpDDTsGjipQHWQ9GfSCHnDy9awppkOJQgN7hV7k922M45LzDkerO0XMc&#10;Iwqm2dJj7+tfSAdQSoXPmnbxwENthQlCQhwdAy1zUX/lK/eL4ZU2pzSpSkm10XSN+tr36Xxr0tL1&#10;91wEaEfjJvub9RYYUrUb49EbK8HMObqlIfgCZ8HRuYELbLqFKNidSQkkJvudIO2+PSX4JokQI2da&#10;PTnKaYzM4SoMOKlcd5XPaUlTjxCHElKUK02R0Jv4YSXOzvHQA+1rCmVEg9028tV/ox2dWhL8ohmO&#10;bFZT33Ep8bIPUjwHjh+HlhFLRMhZhVLfUgnsa4qGnQoEgoX3jpNxt7Ck+OOHuR155nqi3qMFmM2i&#10;W5I7I25GeTzg3yQta06lgK1i1/0XFD4Q5JpsFCZlGj1J3QLuS20hRNutkCwJ6+zHEPgtTXIEWu5T&#10;p7UebT3G5DkNCUgFpshaylYHM1JCTtpsfG2I/H3NkbLNPyxkll2XOgsobefdg8zs9QShLb0bm6Fd&#10;xoIaO6h65unGdq96U2caTKjZgfiSssuBCn6MgBtyQptzmRlXQnmjkvhDpsk+rY7YlJqlOmOwszwH&#10;KYi5QHWipyw1lSipLyUA9TukjwuLYZgU+TIDEaZIUVBSmuZHQnmpSkq7ulZGrQNWk2uAdJNt32FM&#10;GQ0vo0nnJV4r5d9rdADcb9cej0P/AOJME/55RXJB/wD0y0B3R+MFW3JsR5YzR8vTPySx+3k/g8n/&#10;APKUj/sD37RnHpPf+0n0/wDmOOElMiy32lFCPWBGwPU4htdlbbYaQEtWCvV2CjYH6bJGFBzWO8Cj&#10;e9vd/t/v6mHlQn0sbuKQpIA6m6VdPb5Y4icPswTKo9KcYktIUpVluMOBG6r3udsOR3oT6o0ppcd9&#10;JsWnkltzqbHSrfe1x7DjhrnR3IeaYmYGkqWhlSWXwj5qdQWrXvt3TffwxlDjtEr79Ll5ARQ4+bn7&#10;IZq1WQ2/R6c4plaZbtSJbKE3hqmtsa/8scigbkWbylPzBKjTITFbz7UJw1ViUlqTS4kJ025qKM4A&#10;hK0hZPK5aVbaFdMVPI9f4d1WOxmCury3QszqMmMxXpC6xLixH1JSGH0SBzGnUd9KgW0fNsDjI/om&#10;cK4jsbO6YFOzE/NgSJrtSWW3mJxEcvx0oaCAhhIdJJNwoBVuqbY9HjNeXs51PPWT6tw8g05yi1KQ&#10;1H5lKaKH4jby47vK5kZKltpT3kvIIJFzYY/unmSeHtBqmWhlFqmRK9Keb7VTIKmRJHMukp7O2OYC&#10;bpICt03SrHoMZOzFw04Q1POUKgM1Cr1CC6YEBxKkVCS8060kJSzoC1DUtN0pWCWkr02JxlCpVXiN&#10;k1Yz5lH4HlVESKfIp8iOeaG3m1tuSOQ/qdYa/FWVDqi+98enF6LqeE+dHa5lqPJNErLipb05hh3s&#10;sQvlS1Ifcbb0tLaUdwbjofE49Btq3BGirbfS4wW2Rp3OpSYkZK3BsNlWvfxHX2UHMOQBx/rsJmhV&#10;GJmjsiy7UENO9mfQ2j41vQCdKlnSrSAnmCyje98enrwqreeeHj1ep1Zmx6FDajqdoLhditJf7bCu&#10;+pBUFJS6bX8laegVj0SqEaJwfoUGREQT2dFlrd181GnSkXWendO/sxmfhDls8a5OZs2Z8pyW6tXG&#10;5NHyp8KIEyIhSYCGIjcbWp3Sl1hSrJCUWesbXN+KGZ2OH3DrMOYmi0FUaiOKiNSQAlag2W2dKViy&#10;lnu90dccWM517jFxMky3aNL+G6jMMeHT0RFmU62++WkSkx2UlRbHML5UgWShClbBOPRa9BfJ8/hw&#10;ZHEiiKkVqQj4p+VFCSCpJ76ecnUUgqTYDe25x6a/otM8Faoip0WG92CXyDC5LCw073nwtDZHdWtH&#10;dCwm1tSBiVdwtL0kOIbCX27d5pXSzg+ab7b+OD3eu3vx6MnFiBw3zNL5zOhFRYQ0y9qSkuv9wFtJ&#10;IUFKWokaLG4Pus1xGy3nDJq6DV6Yht6qxn1fHtpSWNQISVhSe7zAoKR5i5GOIPBVNDrdfzNHfbTR&#10;KWmTVJCbjldnY1LWCeiU2cTc2tjgzwlVnGq1DM1WnNvZabeKWIyVam3NzZtG2nYWv7+tzhfCXh69&#10;DdabynBiKIIRJ0pTLV4a1J3IJtceadB8cZOyLS8pdoXCfluh9IbEZ9sJbZSlfMCm+6N/m+7BOva2&#10;kDDLT7U12V2hKojzakmIrc94WNknbEGmQaOZK6RT4rDMqU7MkI5YS+uU9o5rgunVpUEI0722NsFa&#10;HyHzzWnE93Q4ClohXdVcdDsTb2444ZKpdQo65zUESpm90xmuY6q4PzUC5xmVVLo8WjOxaHKaej0u&#10;E2/JXGcabRKTDabeU8opCgpLhWbEjvp71xsXne1rkuNuIeCoj1g2oL0+rcG39tsejyR98qjJuNQy&#10;5KunxGwO492M0fL0z8ksft5P4PKJ01GQf5g9+0Zx6Trv/wCJLe79Zxwer8ePMab1Ad9I394ww8iQ&#10;y04g3BQnce4H94/AFOq3vBxWKNFqrJaeAPl5g/8AHxH+zHFiix4dR+FGbd5XL28SlSgB9Yx6KPov&#10;M8d66mdUKy1ToLM4RFxXHAjtPxLUhTgQV971y36vUdTcYa9Gbh96PmRKzmymUCNmOoUGmma1DcYS&#10;pEl8Fpk3ToWVaOcXh3b/ABfhj0LPSai8YKvnLK0/L0Gg1KjS3xBYDLTLqm2C4lbVinURYJUnTYjc&#10;HVtb+6RZMrKMoU3PVOnzky6a4ntzMRTim2lMuc3Qgo6NWvZPgQr249C7PUDP3ATL3a5MntMFrs88&#10;vl1BsoJbbGq3iUrBT0scel3xf4rcAVTpmVstUimZbnhxiHmOnoZTPkGU2pttT7iBrKw658aCAU2S&#10;q5vcZLqFU9IHipArPErMqQxEltvuqkyLgAOoUu/Nc39vu8sZ949cH+FnCNOVspcVOxVWnwUqjQKP&#10;GjSn3H3meY63zlNLXZ9xKSoI740gJUnx4B+nflnKaKrVOJNZzhMl6n2ogqYcYgONOL1IUlCu7zbJ&#10;skhPTUMcVv7odwcz5liXTmcnR8wah3e2pak2IvYt/FBSD9O98ZP/ALpXlHK2W2KDlzKrVHjUlKVq&#10;jpaWkOFKUpWlICQkglJG2/6MN/3SHIjdcbzurJjEOqSmFwFyTHcQt9ev5RS+VqVp7qPWI6C+wGOI&#10;P90JTxGqVNyzPp7v3KJltyKuyylffiJJdsqwKlALSwdJT4dbDbIv90C4BwclxaJFck0+VT4waDKe&#10;WhIKU+sbltQIPgAep8SccMOLnBPiBxezBnDMud6hGtXHJtFamyF8oJIjlKW1OuC7aHErS2E90Jsk&#10;bIAx6RWcMs8SOCtfyxkvN9FdrFbjMwopcnsCQEp7wOjnXJWpSB036Hwx6NnoYo4fx4nFXP8AKpdc&#10;nUqLIlFtS25LoYjtuSLJSnmm9mDZIBURa9hcJ4MelrMzjx7ncPoVNdg5VRrZjNloJa1knlKS5Yd4&#10;fiAlJ+gnH90MyH91PBZ+sNNcyXl9xx8LAuoNqbKknpf1028t74ZRKCZJ5K3ZMx/lNN6SpSil5QWQ&#10;kC9xt0v4eWPRQ9DOs8WZyJ2aYrsKkOWWnnNqQnSRquSpIurSbhPhf6+OHoH/AHoM1ZUzFSJgfyyu&#10;qoW/YHSk8/mltWr1beHmBttitP06kply20pbjxIUVLSh0VaN3iD7CkX9+My8SafXaLnimI0yVPUe&#10;oxkxx3i8VBA5YSL31aelvDHA0p+91y0QzCKZriSkoKNy4LHoPDCk6TYm9gnf/QT/AHpUEDUU6gLb&#10;YltQ57JafjhdxsFIBt9YxWco5XzHT3aRIpjCVlgoCuSlKgvRp5gVp373e8vZjN+Vnck5zq1JUSGH&#10;WpPZr+CEq8E+0LRj0dTq4pU0/wD9Al/WGkjGaPl6Z+SWP28n8HlBIVUZAPTsD37RnHpQptmeyepU&#10;gfWbfvxwp4eyW5bb81BJ1pOy1oCRcWGyunmep6Yp8ZMWKhlAISnzJUegHUknw/AXsFnxCDiZIRHg&#10;uSXDZab97/h0xxYeaFmNWpsOqUlF7m5Uo31deqscHeL9a4b5mok6HXpFLgNVCL2iKzHbcS4kOt/G&#10;qKtwoAaNQ3sLG4OOGuZ6NxV4YUue2+ZbNZozbE/nDUlbrsTS566dACnFJUnT0IAsAdso8GsycBvS&#10;ZnZjq9Vay7lWuVVbrU5TyG2+zuPqUTp1JR6ikjdNuoIOPSH9I30f4uRa3luvVql5vW+24hURpxOl&#10;ySgH40SGFApUVd0cnY97wJGMpf3QF/hZR38qZEyrGhUZ999MP+Jw5atlrKVLVITzHLIWhKSokjSD&#10;a+rHF70lOKHGKfLj5inuPU11Doi011EdphpbiVpb5baRoQQpSLaUixAPhhl4RoqWKY3LhV5skTZE&#10;eVKc5yQLKAbCyhJFgPix+vEViv1NyEiMxWn1tPFXaltzZF3S7qcJUtDgISrbSpVkp7lgMT8nZnrF&#10;TYYZiTMy1lyCu1HWw80kMBKA66GUpQgKYu33gjVd24V1xTuA3FKh05VcrHDee3SSL9nLkxgqB6aX&#10;U6Ve4BX0Y/8AsqcaZVNk5lfydIhsSk8xthuKspMZ1KXGNRQyUJPJUzqVfWogrV3lKOP/ALN3HLON&#10;EhUyJlVtTVEbUmI3Ggt85tSnw44JbjDKnHHL72kEqCfCxwxwG4tZUzv8Fy8tKizpFA5hlPwEvMtP&#10;KbbRrMOSxpWfXToUjQrWlQHcSrGZuEHETLs2TNqNCmpYcUouy0U0tsBKrklLaGEtoB6jTsPDFaoG&#10;cI9Ay1KQ3GZpTUJBYeZjIhSuWHpBKpD7CEPuOag4NTqybBPkMZfzBm6FVnKlBqdTqUWkMtyZcKNV&#10;p3xTIXy9SgHiQCtOnp4Yo3pc8YKc5IYp1ZnN5fcjvMGmvLTIF3GnWdCnX9Tpvr0FPSyjbrj0dfSX&#10;y9kiozM05rp8Wo5o7WFNxhHEFcRAIs4kx0tpd0jV8pqOm/j1qHpW8C+PfD+s5O+6FuHUqtSeTKgu&#10;quWZSmVJUlHKKnNIVfewNr33tjg36AFFqFadzfmOsxVZZp702XCdjSee4hgpU9p5KXVJeK0C2p4F&#10;abgoGvbEBDsiHQKT6P8AVKMxSaJLbjZmg1LkM1ialh5KF8kTUpfQhbCHSSyhAK9OlXyd/ScoCqlw&#10;Mr0gsOvzqLS01NpOta1symI6VOWV6ywFhaQF3FsZp9I+vVLLCaEtnk1FlyXBlSDFYGsdoUzGuAkA&#10;FKEqHncHVvjgZwvivwFZszAlcqXMUX2EKeeQ2q/euthKw0sHUe6UkbDbpiLT4cKGYEVhDEQqK+U2&#10;AnvE3J1ABWP3AD6hb9396DbfGo+z6hgaxMTIdKOShn8VKeg3uRYnp4443yo1Y4iTHoxCm4EWYF2v&#10;4lmwUR7UW+k28MejqtKeKVNSB1ocwfTy0k4zR8vTPySx+3k/g8nm1Skf9ge/aM49KFY+6gHyWg/U&#10;r/hjhFmhypuIClJA1Jvq7vj9OARoQbp71hsfH+xw4C0UBX+MvptuNhffy/v7EhQH4pxnpT7OX3S1&#10;e/ja+M8zZMio8h83UlW+9xve36t8RJMKNIhc+GiSlmU088V3BKUrbKmh4FPd1eFztjI390VpHDXh&#10;pBypljLDq5MOKE6n4RSlEgpaSVoX2pQUAoA+oAEjZI3B4wekpxK4y1pdTzPmRyEwlwmnU6HIXpSn&#10;UShDhRy+V83YXt7Tviauo5hZdn1CexHj0zSzIMicsyZavnORGVhRlKVt0UgHzFr44V8B+IHE2R2z&#10;KFLnVKmNuNJRIW0togrWUako0P8AdJBAWDZVsZU/ueIjoiVjivmNvLTExbCGby7LS66tCUpKFsx9&#10;KkqVv3zbSfAXxUfQDyfwyhN57y/IazRTYyBLqaqg8lPNiJUFuGKFIeS8pSNWkakhXgvpjgTTfRpz&#10;7TlQcuZay8arStbVQp8luK1Ue0IVZ1aWVLWt9pSwSh0KBUnfRjiB6PmYaTxZy7mnIuUqUxSplTiQ&#10;XHGeVzolOfWky0yWDGUkJUI+rWV7bJ8lH0yuPsahZxpHC+izKTT2YESN8OiTyIzHNShvmBpbaHS6&#10;QpPQpQb+62PRW9IfP9d4gPZDnU9nNORi0207UHWzzmG1ISkdkbLCw+lpGgJSlxOpCU+rfbInDNWS&#10;syZorQqiFUHNMuPNgwpLSUu06S6gocjhKkHShdwdIsNSfbtmPh3NZ4oVLiJPixKtSabltz4OpjaN&#10;ciU80z8cy+0WSjvOAqbKV20pAIub44/+nFJmVqoZIHDCjQ6a1KXTiHYrTFS1hamzymy0S8elilSB&#10;5A49Gfh1wy4x8H41Tzbw2hxm4yVwHHZYVHkOuJLzxWlherTdD6QlaCEFQA5fW/3mPRSl55r2Q6Am&#10;blOuOlcOprXCBjSmVSFtNMNPqf0rCZRUv1E3FyL+rjjH6Foo3FRGTso5jirZl8uZEbXMba5us81p&#10;IGhQ1qUlCOXuda0IFyoY40ejDxCy1S6NJXlGfAYgNWrFVpzLsmdJsnvOLjttNHTsSVKdTb8XGVaP&#10;UaY/MnUSdTKdOiLeHaJ1WVAes2pPdWhTK9MkG5cZvdB2vjJ/pS8ZsiznEwc2y5cWMXG3oS3HXKO6&#10;FjQVc4HluuIsVMJLfxq7gkHfHADj1RDnw5y4rZqmNKrDoNLVl99TDkB5SgrXNpyJMROjmeuCtetP&#10;suMT865Q4k8KswwsoZhplefm5YcbS09MYaecdXTUk85C3HChxa03I71nVFN/nHizTp2X8z5kosym&#10;txKhEr7igE/4Ottcl1ZW27oSF26eoLKJHv4SyYtVyFQVMrUH4cdrtCPVTzGk2KRZXeG9xcC5sLfg&#10;agXXKbIaaNpD4dYYVfuhZ1JTqPzR03sccQqZVsuZwrMGr8kypmrluMul4KDuotguaEaQQbqGk2Va&#10;5NsejewU8UGS6U6o9GloNjfvuBITbz9pxmj5emfklj9vJ/B5R/5Rkf8AYHv2rOPSh/8Aaf6R/rYy&#10;FmSTR6oyyhZAW4na/tGKRmVw0qK453yp0Dc720tf7ThDnaGIz23qBQt/KT/fk2So/wAk4zlNjs5f&#10;d5tt/A+y+OIEcN124Gytx9Jv+/CYjj/MdT0QvT+gHEV8sSUJf3aGrWPZy1gfptj0OfRPoHHqZJqN&#10;ZllMWOSvRq6IB3Nr7j23sMcc/wC50NZXgqzBlBEjMFPjhbzsBkKCmUti9lIRcqSAk97vA3xwX4qc&#10;U+DHEuj0FuZGy5lufUI0IQX0NJLiYbwcW2NaN9nbqHiD1BxxaypA4rcLKdPdrCITTcONVZFXZUC1&#10;GYMdLs6SbKGkRk857qNIRtjjr6W/DThlwki8M8rVtOc6mint0uTKbXrWppPrEbkk3uCTaw2GPRfp&#10;lU4s8RY9ayM3O4fIp/8AGpdcW641GrjwN3Y6UrWht3sbqktOAau8sJVa9jmniTVuFvDfMNT4iygu&#10;ox2nGKCuEn+M1BzsryGJiUJKi2lLreuRoKg2FJtssAQDP41+kDIeq09lasw1F5MX4ac0kNF5ekfG&#10;KHn1OODuVOG/AbJBkS63lBdehxy/OfEiLzg3yUkMoUFF0FKRpGny8zjhFxiZzwvMlTzDXMuRaE5W&#10;46MtR3ZsVD3ZmYakpRqce06y+A8rvE3Vp1bYpnGaS1xarmTMwVOhroMmMVZaMRbSnpKwkExysOLD&#10;jriC4dBJCkoXp9Xf03fRGazXMoHE3hrGQqf8Lsyp0VhAstztCXCkpQLEL32I2PS99uCFMqmR+BEJ&#10;2u0oN1OPFeqSqahGhTshtpxQCkgJ2VytViD3Tjh5lLI/Hij5szZUcnLyjmyBXJjIqjAcjc1SAosu&#10;IUNFwHE85YN+/ZzpfHD3htmpXpnMsVuuyMz0unWVGZLpd5CYj6XW1r75BQkstrUT1ShSDY2x6SVY&#10;zrT8jy4uScqxM2T5jDzU1nsbUhxlhTTiVaW+W4pKjqFlG+ix2xnLL9KgT4+Xc6ZakZZquYMwyX5b&#10;/eaDPwlIaAbGzekIKVWG3W+E/wBznmtZWomacqz05hpFQYi1N6lpWFPOtFPP1C4urlX1WHtuPm44&#10;w8Pajw4ztOj1GhTIcKZqYpbY1oCHx3O706KHQY4fcT+I3CujTJEdyrQ2n0rQyuQ9JCdKhZNgXN02&#10;KdgbEadvDGYq/Wc41Z6sV2aJsqep15KgQSjSslSVAC4Nygi9ybHfHoy12bMFVpKlFTEK6iL3CbWS&#10;fG1unTxH4HUENsFe/wDGj/rqx6SD7DvEdltuxUlMUO2Fid0Ej2nTqx6O0F9XFB50XCGae4pX9E8s&#10;jGaPl6Z+SWP28n8HlME1CRb/ADB79qzj0n2z90pPu/fhPcVrR3FjotPdWPcpNlfpxlDNU+FNZak1&#10;Ca6zzQrQ9MlONj1R6jkhaB0/FxlLOECZT2G1vpvoSN1A2sAfE3HTEmv0phq6pTPT8ZN/1/7MUmpQ&#10;qiCWXQv3EHf6zhGsSAgAcpWrWoj1fxbbG198LqNIg1Dsrr6jIk2QhBUpSQpw6U7EkJ7x26fRgoSF&#10;awq4/FvtiW6huMp4kAJBPgOl/wDZiscW2aNKUxZtw6i2oLN7JJN1WJ8LDGa+JtAda5sqY64V/wCT&#10;oecUi58A0FlH/gxU5i6rN7cipNhKnCEpkXUEgq2HxuroFJGPRP4PUPNOS8yOZhbpFQk1arOU+I8q&#10;DBkKjMLosdzmNLdiuraWl1xSgptSFDwN98cYuHT/AAr4g5gyqkLmQ2FlyLKcbLg5TqypAClJUO4F&#10;abA+WP7lnPm0ip53muKdfjs02QUxVqcW0kpbKkltpSlNt95N+4hPnjg16RVP4k1/MGSqnRJEOTCq&#10;VTp7cjkuGJLRHfW0oqUtAb0uNkb30K7wTfpj0mPQlp/EhbeYMnFiBWabMVVo7aAyyVrIbLnJUhLa&#10;kq+JsU60hQVt3iSYHpLcJeF3C6PkPPFSbl1mlUOZSMwU3uh12OiNJjTkqSs95wsCQ1ugkqsQTff0&#10;jZOT82V05r4VZcm0/Lb7nM5ymShtLZNxdSGm0ardSLDw3tfHozZ9qFMaqDDGekUduhR3plKpwWtK&#10;3Jr/APGZKVaVjmpcktNktm4NhcbCznpS8XeI2fnaVnOstVViA7Ig06kuMq5TsYqSz2kNPa2dkBOu&#10;zXf5m98cX6fU6Dn6l191r4ISdLrTlOHYdBNr8pyGIpR62+hSccWvhKJkDLNaVxCkTI8unKMhEJUn&#10;mOhyOhYbfWy8FPFsOcpReKzqQrzJxwik017g7mCbTJmZqhmaLEnOQXHJdT7LFUgqICUGWWQQ73gp&#10;Kb6dgoDHo/5kqGas6yTnSbX265Saa69SZ7VQqPZ4Tzeuz7yBKU1qS2FAFSfWUncHTinekJxRf4vf&#10;cinPFdcyrEqOhSTMqy2wht2wVyzMU2FAD1uULeG+M2emnxT4dZkh5XiVWZVaHJeaj01dUjocYcjr&#10;S0AUyHkqdcRdx1Ooq2spO+m2M2em9WuH2SIfOpOWGnMwLdblLoyW0zI6nYYdcmSGWeUgKUF6UvKR&#10;r5nd1+XorcSuFkiSvP8AUKolutVgcpU6aASgyFgrQZZbWtrdw6w46lGhNtVtimBnXNPGiLm3LGbY&#10;TmRqcgNzGItQWYbjJR8aH4rclMRzUehU0u9kqOlQx6XnCjKPFDiHw+pNNMGTV3arDlVB2ntRLNR0&#10;SkcoOritm3+NKipW9u/fbGfMxweBnB7nsux2XMvUin0ynKf5aG3JUlBhoWUnSFaHEalK72wudscU&#10;uKuYeOnEFhvP8Bb1ModRdKa3l9HZ4rMfnqUFS1QkNNGyLXUshXXvbknP9Vp6pD0GJUZcuCiQ81FQ&#10;uVIdbUwh1aGFctb7iN20t/N9vljKGRp1cgVefFkxojdOiLUWZAQl6Rracd1R9abjSGyFKT0UoXx6&#10;LT1JdoVYYXHV8MxKi6lyUgaebpKvlFo0laNW+lwqT7Md/wAB+jHeAuU4Dms6bWtv+7+8Jtvhag0n&#10;WrpjOnHDL1Ebl0ynlEqpNuPxtFknkyW1rZX5q1JcB9W246jESGqrV2fnTOi3HoQcCokJZLkqaV61&#10;HkBzWrQz3ArT3UBYFhcA8H3qm5mo1CPBjM0GU6hqKzHjtMzWEFxISZbrbSHltgdectQIHTGaPl6Z&#10;+SWP28n8Hk7/AJSf/wCwPftWcek9b7o1f28TjR7cN/F2KfWBvqxTc7VGltBDaVLt0PPWj9STifxJ&#10;rMhGgBTftElw/wDkGOFHElcR1tExfMCkoC0uSCBe2+2k/RiRxBpghc2Mkvz33Y8eHCaPMMl6QdFi&#10;tIJbSjYk6STfYY4a8Icx5roea8xZhy+xSn4sN9NKely19592K6Yr93WWeXynC2vSL9PWHXFcjZry&#10;e3GdmUlVUp0x8xItRhuuOpdkJ2W3ZtlxNxY375O2+K3xBjOMyo4aLJQFtOIeWpt1DqLpdQpspBGl&#10;YKR4qTvtjO1YXMrSwysp1u6dSV39ZSvDbwsBjI8Sizs0MUzM6yiC8rQqUtXyZ6j4tSgDcb/KDFc9&#10;DThhXcqNOZTdUynlNu/CbIQ+tS1NtLI5XaUp9ZX/ADn0bY4J5CZ4N0iXRZ811ozJfPp78pAYYKOy&#10;txBMLpeUlCwtso5V7WTfXvji/wAE6dn6iS5EVUaoVp2M8+Kywhp9R5CVSyldnSAnQwpu/N2KhcXI&#10;B/ue+SGMj5az7nOpSGHozBlQJ1PfSmOI7aC8hx3m61lXcQogctIJNtW2+ZPSko72bK1kngZl2kR6&#10;/S1T1zKg9N7G6+mOt1S5CA3FUhKlElWjmOk7d4KJ0wvTy430bONSZnVqbUF9oepZjOOvsQ4Tmtxp&#10;1aH9LyHRZWkXaaHc1XuduM+U6jV6Y7xFl5gkVeu5llplPtQ2ec3CS+vWttxSJK9bSdfxi1tt90L1&#10;J644WzpPEHJE7IlQlxaImmx1WksQ2Zb0vQk2HLWuMGtVt1Jcctfpjhg/Rch8UH6HVaSZzEp9MWE5&#10;KSphtx1alJ5urSsK1rIVy7kJvp1Wxxuy3W8p8QcvZjagQaTAmzYnImRNJc5b7gPZ1NhKNSHAiyl6&#10;u7oGxxx5y+iu5Eo+Z+aXyzDZ16WklKvikarrCiUm48jijU74c9HdtcSiwpEmmRH20OPITIK7oJUv&#10;vJ20gju3Pq49HVFbm8N80UdaaWkRhLgjTFZjOJU/Edk6lBF9RRfT3jv1x6M1IrUbPWe1PmA5HjsS&#10;ISmXOWsrJedCVBZuUi9rpCSLY4f0PMCvSAzHFeNGXCackStHZGD3dalBtJ1auhtq6+NscWMvVCvc&#10;fMuRZUHXTYZjTOSzVObGLbTiLtIiCOjsyTo3CVL1alXx6T7EN6t5OynQ6EzHekx2pE51tpTRcjuN&#10;tsIY6EOaV9/VsSeotjiPTovDngzRY9HqUihVeV2YaWAdbzz3KSG/lW9HMcWlGrfTq1W2tjhXmbin&#10;kDhdV6zVa/UVInIcdYSifJ1x0aVHllSJFnkkHotPux6IfpPU52uZifzLlhdZkxUJSmqzqm8JEJDS&#10;1apTSXYykb9eVzUdNjfHpwcbso8VeGtJp2U8z2kNSI3bKU2q7kp7m6Aytbb2trQoqBVy3E2OrYjd&#10;2mzuCvDCQWZ1EryeIKVNVaBIlNJqGW25CCgvtO6ZL0ooSsnStESyhsb74yHkOp5/qxhZaiRKrNpg&#10;50qNUJop7XYWj8XKQ8UO6+c0lLmgI+eAFHYleZ8tRMztZcmUxujppdPmUWpSYc9b7bk+UpIQeVyW&#10;kOcstrSO+dj4XtjgXwnzxlGuzqo9OUxk2pze1xHlQkE1FlxS1hjd4FnmBQHNGsp07JOHFttr5aI6&#10;V+3Vb/ynHLS4ykcgJJG9t7bn2YkQC2xJkJ9ZpsLQ3p+VJWE6L9RsdXQ9LYkVGFGlQqe7IQmoTUFa&#10;IpICwEpurr3juQPV9uEqTb4z4tX4tr4lTosJvnS3OSxeyn1CzSB5rUSAkb+eO2sy0JdpsqnVGKVJ&#10;1vxZrbnK36LSgrA92oHGe850XLFHW+/MYXJSjuRualKlKsbAWKlDfqSm2IY+6LOJkKbVH+6Gu1J9&#10;tYVzuUyZkmQFjUlIUDqQE2KfG52wUOVipxac03p+AJjlOZlo+MTZ9bQUtyMbIUXVtarFe2kgGxxk&#10;aowaVmqLlilNIclqbafqdS1AF5Pc5jYhhJSz4gFLx09bHGaPl6Z+SWP28n8HlO4qEi3XsD37VnHp&#10;PqX90p2V83wPnix8jgpUOqSPeCMEjpcfXh4E9ATiPJlQ3QuM4rX1s2SSPYQDcEeOKFxFzJl2RT6y&#10;wlt9FMqUCQ+xJAUpYbcK0hCF97SQhYUpKSEko1esMcOfSNyRxx4I8R6HPr9OyZmhOWKlHpHPqcGm&#10;OrqnwLKahuMtvyYy3dEvlK+LCumHuLPD7gd6NmVMvVCrUTiBnOlTnas841UabVXudILrh1BiTKeS&#10;RzQgoVYAJHljOPEufmrMdarqmm4Qq05+UIkayWmG3VEoQEpsAdNtQt63tw7qdWZi1XUnvgHqVeAH&#10;jf2DDcE1QmQJDUR1Nt3XEslVvEFa0Hr5b+22PR545Z0hVqJw+qVbQaW88EJnSpaEsJ0lFkmS66lo&#10;giwSeZva2PSAXPm8KZDi6lGp8aOlDSKomS0244txvUjsj4dCXUrNrclxQKyB6xtijcXuNPDWE9Qo&#10;cuqPU+osqcBq7UpuY7AUoEvwkSkh11hTQPxrQU2Wio6infHC7jNmbMtEzbl+lZgj5YhyYMjtJlzm&#10;oCKnMWhy7EcPyI6JLynCoJQ3zXNSrBPesZL2YMmVZqXNRVqNXHqmV/CamZUYzaKt/vuKccQ1zUPI&#10;1nWFKCkkG5GM75Oaz/leFWMjQozdKhw+01uqtJQt6TMcYbDxDzYJU4hxDqlDWVDVuBjgFXqcWqxk&#10;Z9t+oOzI0um9pq6FcmIqWxIhc5tUkaUhkyOddKkkcu9xa4ZpM/glxMZi1NTiqTPcQe0rCm4rkdxY&#10;HMS8uzSmyFesFlO/XHpDZMnPpytnvLjEKFSYS4Ex98aGnhq5LynnFWTZtd7trKtC07hRBxnugU7i&#10;rwupWY4ypMir0aFFeZDWt1t1cZtRdU0hsLDpuBYo1bn244dNLz5wSrFIqLCxMpwkROW6gh9vkBVi&#10;ptYDiNWnxSDttjgFEePDXMOXnJLT7kd6oMckOpW4yFOSUJStoKKkEpQmwUlJ22xwLoseBM4g0qc/&#10;I5/wkFdnZKwWWFwHUfGoRdTa1E/FhaU6h0uMcGMvUqm514hcsVhK+a4lQdYloCQ44pQBu2O+pO6A&#10;RdQ3Fxjh9l2j/flzRU2TVVaWHhzlNSQwFaiFJU7p0BVr93Ve/hii5bp1T46VieiZN1w47iY4mpcS&#10;yXE6Ty2i6AFHe+hNzve3jjOtHrObuPVBp779O7BQaTGluCO6y48jXLDBEpIWVtX0jQl0JBWbJxx4&#10;hjNWdaDkLskyS20qC8lMNh55zlB+KVvJQwhatLaErWVWKUhJJIAOOOivuJyPRcq5ZkF1+Y81HLMp&#10;wFzStSEXWhR1C+roU7eOIcOn8HuDtYnVqmtqzLX6c8RIhMXSpE1hHY2w6lHyjV3S4lKtQJF8cCMg&#10;VVgR+IdTaFep+ue+7SKg6rs6EyEK0uLD5KEuMfKtBQF1eqMZqDvEjinXablmiJKpiVRo8N+Wfg+M&#10;6O5dHe5KLHfYJxnpvLPDzK8ShxnajljiezDitT50AOsszmW4zDK4zLyeWmQCptaUBBXqGkj1scI+&#10;G0rOmZYlXrFOqyKWh1Dkt+bCltGTIJ5iXlOPMpSoHSSFaiCFdcRo76Vw6YqVFao8BDLUUc1AVoa9&#10;RJGvzPl1O+KvTpNMKZLkZ9Edz5OQtlxLLn9B1SA2sb/NUeow1VDr06SBt4Yee5zJU2CtxGlSWUDU&#10;tyyt0pQm6lHe9gDsOnjjj4xUMpZhy3xFhF12LHbSiayyFrbjeqFpkaRZnbXcO6DtjLfFXKeZaYqp&#10;io01kNp1qbcnRElNhe3efG2OJ3GFjMC2cq0Z6N8CuPJ+GqixIaWRGK9LzbLrbhAcbbSVaQrXdSO7&#10;uL5wqWTMrfBUbglmXMAblRirMwq6nylU4pvaPz3WzoDpUdaNQ2/FsROVWamTIrVcEwK3LRlIvv4a&#10;ees2+i+MpTmk5kyu1ZDYjyZKDeydKLrS2o3tsobpUfWBBubg4yC+k5rrcV1O0itNK1qFg38voJUd&#10;k6yruE21WOm9scM0LicdK8xKUQ38Gr7KXO6lalaLBpSrBwnoNJV7MZo+Xpn5JY/byfweT/8AlKR/&#10;2B79ozj0nv8A2jP9vE4hs055Bc5tS2/kO/7uG2w4CYpfWylRSovhQXrHUd4dLW/ThxDaUn8fw+vf&#10;+CiZUrOZ5nZ6Qwq5VZTm4AN91arWt/bxGGfR9rTcZvtM8KckpupCELUG1J8FXUbetsdNj5bHFf4e&#10;5syYXTCef7G4gpkvsakBlog8xa7C4CW9atrHY2N8PyllZjyatLkp6HvurT9AWrf3C+NSGviGobjq&#10;Rul9xpwLVr7xv3CAEk2G/TEaCt8qJOwQV8vytbe3svgbulrywW2K+lubWHGMnVOMECGKe2WBJKAj&#10;lkoTuHFaUkqPVRJ2xmriFndrhvDylmCdIqEGfVmE0uQ6paiqOywzoHeJ6rRqt7cZWrVO4iPVFjNs&#10;/sCqZSGqDSpKlaVJeTobZQgqN/jFBLRt4OEYqeVq1w9qaEZlYchiJI+EaA0wk8uqJSvmtKc0iyuY&#10;OXe/4xxSItI49ZQk5wqrbMCrZYp/wWul2sXZLDKtktq71j3Amyb3PTHCPMtcydmaNk/MbbtPyrXp&#10;jscRZALaGkoUpRcKV6RpcQ6kXsL44q5Bl5GzTFzNkphRocwsSJLkfdtKVONrdJWju20a777eeM25&#10;cpfGbhzBzBG0v1WFDRCRp3VzYwTqR7FakdPqxw3cj8RuHzuTMyD+OUpE+ky2l+ulunO9mglSVb7t&#10;pBHsxwMizKTFzTkytJLTEKpSI1FDlwHoKuYnugjvAd0gpxw3pUjLteztQH0lMeY8uQ1fZKgsr3H+&#10;iv6cZRpDOU6xmqNDhnRKmR3VEI8Xu8rceF3VYoFHYpWcs6TGGeV8IM0197u9XOWG+vuNvHGV6V8G&#10;5ozpMIsmdMgKSdrEGMvfxv636MZVohpVbrk1QsJrjqh4X1KJGMqUplqs5xrEqMO0sVF7sbpSNZaE&#10;dlQU3tvc6h/bbKeX2JeYa9m+RGLdQmMIhhahpUpmLKVJTsQfFIV1xlykOVbiZMzxMumPSY7tPbcV&#10;YJTsoEXOw+diVlx/iLxdkGotlWXaOeay5Y8tamjqB1G6b3H6McY+3Z5zPR8h0HU/S4CoCZYa7yUJ&#10;BUh25AtslHj9OOMFURw6yjTck5O/5TnNxGXmWd3L7JdJCPPUfDpjImSaZw4yHOz5mdKY2Z5La5Uf&#10;nWQ7qUCpISFWUVEnw8MUehV/jpnUpraXWoSZLr7NacCgyywXnHGkc090aWigW1eGMkUiPlxmpZdi&#10;z01FuluQ2u0trSsLK2FnqCoX7tuuIVHNUmxYYWGjLfaZ5qjoS3rUO+pfzQNJN/8AbjOeWo/3FxY/&#10;bmp7tNjtrXyu8kbEJvZat/i1GwN9Ivt0wpQW+spTpGqwT5ae7/5cUv8AwtlXTSSbjaw0HpjjNTTX&#10;OG+ZG0JKy2/qAte5Som3+la1reOE0cN7vCs0xy5/iMZmQlhf8k6UhNj7fPxw4h9vuCGuE310uIKH&#10;HRv8a5cC+rztbbxtsVtJ8e//AGvh125xSZaY1XhzHNktLb39wCcLlOU2fFzFC3gz5EVU1aB3ULbU&#10;AjVbyK3OvUG42xk2DSannSJXoy0F405vUARq1aEKv7Uk/pxmj5emfklj9vJ/B5RUlNRf1eMF4J/p&#10;Fxm2ONFGy9LzGuRmNt55kK+LbYlOxlKUFE7loHuXTZR3PgBvsmq1F7/kChZMZhDZxL8dmQ5bobrd&#10;b1JNvYLYkNZcra+wVumxMvTVo+LzDTH1fBRXcgRFQgnkGQF7rXcK0Ot7WSL1HhfmM1ZLEKOt2ESo&#10;tVHctSUaSUrSPVSFApPd1denlUOGGaIbWsM6yBc6U67e8Df29PeccF8pCm0dl52OEy1R2nJLik3P&#10;OUi2kC2wBBJH45uNgMRqUw0XXlhxS37X1OrKRoJtoSe6j1t9Nr7eQxWcvRKnHlRFR0udqYej6XLl&#10;Kg+2tqx2v8/zxQOBdHTWHXHoTboacuhLqlKaSATYFJHfN7W3AtcG/UVPhnQ1spjGlQ1EgoJZbDO3&#10;QaeWkEEDqQTvvjiTkKTkya7U6aFMwiktvofUp7uKUkqQC7axUEgpUBcWt1vimUGmZzqtAp+WLUaX&#10;NGioyalJXIZU/wBFLbS9oQ2Ab2QklPtw8zKplSDjsWSqm89bcWozlOy45dZcWglK3+4UlbZsnVsC&#10;LbAYyjmrL2d5zOXuJJQ3RKEw49QZ0O1KtWtOlhtxyLcymlI5Z5LncJ3vvjM/D+uZajvZkmxHUUZN&#10;RVUaa3HWtK6qOakRCFNXWNClsPkabLS0oHZRI4fV+kcTqWtrijMhS8wsxex5cYDbNNdjNhGhlKm2&#10;L89wAN3W5ZSiCTucT6NmbgTXY9VmtSJlAqVS7e2zGCyzodcSpHatN0vWSBq5g38cZsyRSeNeVomb&#10;6KtKMydiDkHsbwjIhGO2lwpdhsWQtx4J5YU5pN07XxwbzQM6UGp8P84smJJoTb1Lkw5aRHmz0Bt1&#10;hb0Z5dnkkpuUqbBNykjoMcPqdN4a5mnZbkJXFyNLmuSaOzLvIfRIeJsFz3rPOoJUO4oWHhgZaTk3&#10;N06pUhh8JzFIbfqD/McdjlL9lgMtK+KjlIVpWpv1z3jvifQQrMdJryXAmJDgvo5LPxKlynQ0WHH1&#10;I+XCbLulzYk79MGEl2e5U20hMt1sNrWPVKRsO56t7eODHfadddYDYXJ5RfUptCiotpSlNr+rsPDr&#10;1wmGjnyJbif4xLbabeUk6UlLNiiyBskg+O98Jio5j62+47KW2txfUa2k6UEJ6AadiBsfHGcK61lS&#10;hy6m4wqQ6w0tQLY2JAJ3SBv093njI3pCQ5lXMXMEZDUSW/pRoYbYUlK1BI5jiN1m3ragfbbFCyhl&#10;esZfTmGNUo0eCqOp7l9oSkkLb7wO4+afoO+M3514f5W+Esv055dpbj4fUJRdPPd1o5odPfASshem&#10;+kAEDbGWTEYyw5IpUxmRIkNq5jyNLji7gg73KgSDtud8ZMoNMy+7WK+tp5mr1JMtTUqU6t5pkxgp&#10;duU8OWnmrUOXv0BSMZOyZ92mYJ2fc0pcJanus0xK3VR2YKY61Bcl+P8AJPNvJQCjm6Up6p2xxNmV&#10;PjLxHg8OKE28rLlCsavWIt24clKdPMaQ+wC2kpAKBoJ6bDHEiu5W4FZDORIbK58usNqZZXEeJqDC&#10;nQEjVMQkykqbNgkkg7HbfHo85WzVSqBUqpXHnnafW5MOZTG5RUuY2wiO+lxLshw810lTrdisbWxK&#10;lBSA1DQ+0QNKndSgoeakqFtB8inEXNNWp0VyH2jWw63y1h5sPKUkFRA1rVfYqVv13OFctxanUpsF&#10;qKtibe3r03ucR1lsrUn1gg6dr9dv1YoFJoFWiTKdmVCnKXJVzpKUSXIilFKuZs83dSBtayQb9MNV&#10;DglT0mnxskU5+KvuqdmRW5skA7dyS+2HwfJSRtji76NnDziflfMWZOGEFdGzPQ6T2otO1STIjS0M&#10;890ss05xCGUr7yhdF1dB80YqVPNHdTFqbvJqKH5LM5sIJMRbKlISlbfmtSbb2sDfHU3bBkI87Fu/&#10;1dMIR2tQQ03o0jvAqKrW67nFJzJHYozuXqgjmxZMmEDbuvNqb5g1Nvesk94XHRVt+gtwbhzTnYJg&#10;1Vg0qPTkudlXoefKQEEo5i1c4K+i3iMZo+Xpn5JY/byfweT0JXUnwrwgPKT/AEg4zbHFenrqeaeV&#10;I0JY5iUoOsE3U7YnQO95/XikZbpdKilhqnUnSU2umlm6tt9XW+/hitZEozlTTWlxYsxtLaWfueDP&#10;YYSnEuLcFQ1Lujn98IPduoITvil0bU2mQ4222G9o8FOlTcVPq6UuhISoaTYbDD1IhSWtLrDerx7o&#10;/wBmKXB+DmJDLaUpC3FFoJtbTfu9PV28MJKtCArqL3wAi4v59fL24ajNNOuupWe/e2x8cFK0ttn1&#10;ylayonrbXdNvPbHFqhpzLQajFS3d12N/FrJ3VMRflIJ+YlXe1OK7g8euJ9Cr1BVTUTW5FIVCdVrk&#10;wNUlenVsodmCVH6DihZlpmaqblDhzmNliFSqfML1VrLSQ7J0FwrFgizjxII1BKrgkjqDjOnCqoNq&#10;n5kyjHbqeT6NW248ZT8lEFb6EQ2JHalsOgu6rq5ekkmyQehxw84rw0VZul8UiuTl7lJi0dCYbk9m&#10;A5oKEhzlABKQvQgLXcb36YzxwORHfb4lZXnOqbUpEunQ4StaD/jGgtLVywLaQoK6eI2xw5zxSs/0&#10;eXk3iPHaFdQnscFh+PzCVIQUJLb1gm99Het44o9GrXBavNvLW+ugVmRy3GWyqT2NiKrtDJRGb7wD&#10;/aOWq1tk77DGY8mQK9NpnFKjBynVCKhvRHaSGG6poUh3+NJRpstQASoupPXe+JEFGeKXBRUWDDmR&#10;nG3fizq7yNJNnABtthqJ3W4Elht2JHYaSzL1J5q16BrCm/XGhSQNRO+9tibqpzSEqu8pSNXdQQSB&#10;5ePhjlqb+SsffZP67/oxHfKhpcGly/TrtuL3T3fD29fPGpQKuZsPmW3un6PbgkqFkGyj6pPdA+k9&#10;PHGf1rdyjVWmYTlQeTGcu2hlTgJ0q3SQFX38himUSfVpriVUibHdbcWAluFIukhZICvixYg+3FLr&#10;HFKmwZNJWqrMUZlgBrT2hRtfSboSAQNHhjMheclqUXpC5DiilZeS+lWtZI3179Vf7McC6BIhZcad&#10;lyH3tar6HEr0j6D9XQX64rlPbq7YpDAUyl8tOSnQkt8lpnvI5ard9T1lJcSncfOvcYzS1aOrLFKD&#10;kc11hNPnONJLaYTQRpVLaWkBK3VBVlBNlX3Jw0zR+CGUlUSM29LkO851qspZ7VPlPvEr+PS3eQAC&#10;SEqUsptjJvC1VSmy87cSeXLprq36rCXMkIe5LMpxc2OktK7zehqQhPLO7ZToO6cVzjLVpGdoGWsi&#10;0+VOy5DW5FeeZgvtR2zzmw1ocKShaC2lZuCALdMNuzm4MNb8JV5aW0vrRpdbjhYF3HyLckIPrLXs&#10;m98GPGV8q42fH4tSXf8AVOHUttuKS1ctg93ukbWB6e8nCEqUdvDdV9tvpxNl6EhDBPtHqgnp9OEI&#10;N7rTv774ylV5VLrEVxqUpiOVlEtkKOiS073OW6m9ijfxBHXC/R/4KPZyzNm7NcxyYrMD4fTR0RHX&#10;mIq3HApa0FvuIN+/bbVa1sVP0Q+Amf4Yi5RzI9Q55GzRp70dKVf03F6SL+y2OOXo+Zq4IzXGn4jb&#10;9NL7qYdTYlsyUy4SXFCNLcDSPiFSGA28ptZugrKSbjCkB6K32dp1+Qt5pbnKaWsI0HwUkEeJ29mO&#10;AuX601nZFckmYzTVxkMoC0uJ1uHSAhTZAKUE7aidOM0fL0z8ksft5P4PKmr4QeCOphOj/wCI1jjC&#10;4/CzDzwVJTzPXF7JWHLpJPvSfba9gemMp54crUYrXH3T4p6K28D9H9iMSVSqtNQpDZbbQkNkb7kK&#10;JJ8PA2ww32doNkblIB+jf++IuLYchoUblpLt9tJF8ZjyrT5qCp2A2oHqC2lX60/+mM28E6gib8GZ&#10;SWt+rslUlSGydejUXLHTuB3rX6bWxlHiNmfKtUTlnODSnsu09zRWqYsd+RJRZJdAO5PISGzcfNwc&#10;hcOuNtPdn5RW3l6PDa/jMMhLbrztvignofl+VuP34yLX+IXBupSsu59guzcnOuKbp8uSCtAZuQgo&#10;UsKA7mna+Dw5yhnCXSOIeVpKY9WaZaqEaGwpITJ1fGBKkJIJUop8iD547LTsw01pGY2G0VhxCGRH&#10;WgXZDIsV97/nLC1gCkj8W9nERqTBRSlkJYQDobsD9Q33AGkWxSxG5GpkAXFxb24U4Ukg4U5qFv4H&#10;CW+94g328t+n9uuIRExta7kgEJHXxGq/sOFQ1SNEdGynlpbChtYqUn6fP6jvuMUbLlPodLZRKp7U&#10;1c1sJUXEBZOoDbvBX1DEbKGVIEp6UrL0NDjiytQ7M1sSEn8T6cViNlQRS18CRRz9TZIYa/Ev+J7c&#10;Zj4IZNrc4zeWzHVzQ6EJSlNylYWB0HUgDEHKVKodIjsMNpTawAAA3xNo8bQltlA7UptK72+aq+n2&#10;7b4foUdpLjj4AlISpSCpNye6TseoJITvj4CTLmP1XMGh2BH1FCXu8hKUnyO22M9LzDnybHyXlptU&#10;fKjiUJm1OOCgIbTYFAUnYAJFgLjE6blHgFltxDMZmq1LljkpUhpcqZICCgFJIUo6XHAlVt7nHBzI&#10;XG3ifUJXEPNOZWsk8PuaZb1CmK5DlUpYUVORIqV6e+82psJ0793bE+i5To9xAqomFPhr19PrF/Zf&#10;D8yOXVlI7pO31DDsxNu7YX8v34WrmH+ANDmh/mFBAA2Num/78O6XvWePt73j7d8RFy4DweiS3EKS&#10;bpUlSkqHuUkg+wi9jjO8em8YuB1Tp9WjM/DVLjCGzMWgcwpjNhhLmtQKrq0BXXcn2jGSODtAytTI&#10;qH2G5skOOKlreSldilXcGkgkbFXX9eIsWAzy0wYzLaULQPi0JQEgEdLAdMZo+Xpn5JY/byfweUFr&#10;bqT620BwiC7sRcW5rO9jjjhmKr5azEaiKS3VIDiwhTL8dMljvLse4424kFJWbEAHbGSozaNmmkNI&#10;O+htISBfe2wHS9r2whtKLWSlJ67AA/oGOvXf+/JItufWHjiafij7v144i55ruSHmcysRltS3HSy4&#10;qMktOKa1aRqW2AspUgfONvrxR8wcK+KtEj0mqMU6l5srNpC5/Y4jNQOpIbVrmhlElXxuq4U7138b&#10;4qnBTN+QpESfkmrVCbT2SJUhMWdIQh1CAVhLyGXwhwXtYLBHTbbGUs+UXilTl5f4gU1iG9SAG1GY&#10;0gh1TadKla5DZsTpv4+04iZIqGQZqq9keVJrVLqLpkRqe5IdejwIjqkltmCwXFsx2Wgg8tDLbSAC&#10;dKRhNYaMaJWKo2lqoaSZDZHxjWlI2ue8fG368VziLTZ8yNEjRg65zm2eYG7qHMcbb9ax8wbezbzN&#10;IkfxQoU2EKt10gH67Xw0QE6V95WpRurc2J23Pl4YQyCbq2Fj4Ych6/VWfoJH6sVx2nUCGlL76nFO&#10;qF1rUVFOrci6iTYX8/DEd2i/Bcd6PMSEuhK18tdl6vI6TfxNvfg54ynR8wUCLUZujnzkIQ2FHf4t&#10;6/NN+9cp1dOviRbBz1RlpgqgPdobAQUhffSNxa19QH1e2+PhaLMvKcdRaTZYRqGkGwTpT4fM8Pbi&#10;oQm5oWtDo0ousAK2F9thfbDpZjvFCwhw6iBqAXY+e97W64QS4AFnWB0C+8B7gb2w43chwDvaQkK+&#10;dYdBq62HgL7Yej80q1p1nSrdQ1Hp5m+KlGUtbsZY1M3KVsq7zS9Vzu2e5b2FJGKxKNBi9goMRvnS&#10;RYiO2lsIcX13aSm1lK+i2Mq8KmJ1fanZ+kJqD0+fH+CYlRX2xthCzd8IamF9KPji0bISLm1/C3Gi&#10;U1QItByTTmmkMRY7T60soS2ENaEgWQ2lISje+wHh/BYeQxYeQ+rFh5D+AgHqAffjQj8VP1DHTpih&#10;57l5ZhGKiDEfjOq+NbeYDod1ddQUFJN7/OSr3Yp9IovEjKsuXDpdMpk+nDvCFCixXXXH21qu72dp&#10;ovAcru69Wy1W0m5w7Ccg1B+C4C2uM+QoDu30OWIPS42/TjNHy9M/JLH7eT+DyoV9snctWhZpj4Sq&#10;19JLrG9tr4r1Mp9YZep9TitSrrcJdWlPXUbEAgkEEXHexS4SaE+GnXA4k7atHL26C4Klb9L/AF41&#10;JWEqQoKBSOnh7PwFtX0b4mvd0oCCdut/3WxVs2ZQj5w7FxGio+BX08thLqk8oLPdBJLZHXfbE3gT&#10;lmtomZpyBV2DOU7pokJlspLbK0B1OlaZIBAcV1DYv0xl3MnFXhGpFKzzSZtcplRdSjtjN1GCxf1u&#10;SW5SnxYBBCXG9IUpZ9U4NMyBnqLEmURUKPIdCFzm460dtTqA5iXYzYbWV3v16Yy9Aq1Adcitze1U&#10;pk8qEw7HWhTUZFg2klTitwm46Dw2xLhsVBD2uNzFvpKVEKsEd1W4Tp36+zpiiZIoVLccmTmW1lF3&#10;UqWQ220UHUHHFLBKwiwVoRYqIsL4NbpjsgRabokH1QpC0N6reIQNVh4DfcC9h0w1TZKnrL7h0pVp&#10;tq6i4tuL3HlfFbmyae0hpEFbhU+0nmBzRYK1d7SWz78SpkynwUTOzKf1C/KC9BG17XKVXO/lbY4z&#10;DRDmeniIpkwnVNJcQ+sl+xW2ldtCAhXdKut7WGKFlqsUqttUedUiqK46nS6ptaG0J5oaUbF1VwlN&#10;1XB3tbx2zFwfyBMg0+rdvRLm01KJPNKe+twWHUOnRu4QAAQkdBipvmlKjQaZSHixdCUzBIBQlISk&#10;bt8o9b3tr/4za9Kp8WPd1bh0p1NpKk6Dc7dVAEBViBsOgxSMzyFxVK0rVrQApPMtpt0Pq9fA2t0G&#10;BLTIWXSsJUDcA975wuL7H5tum5t78RpAXbu2+nCbFOFt6QpaRzDY9wbbHqb79MVWQwiUvmqS33js&#10;SP8AhhLsCIHnNTUp5xa1oVtdGtS1JFiVeqSP6uKVHlT67TarXKs2uLTK5AVDZQwprQy4sLcZUvml&#10;KytTaLL0i3TTj0gGFOZ0h1ttstU+dQo8eM0Tq7wbb7/MFkm9r20g79fwKd2lodINydJI6Dqn6tt8&#10;cE5FSRmNxht1SoPJSZgGpKNAUoNlYvpJF1JBPQE44iCP93NU7GpPK5yb6eh7qNXT+Vf6cZo+Xpn5&#10;JY/byfweU/8ADpf5Oe/as4mf4Y7/AE3P9ZWK8xrcQb6O8LK2A+vYdLePXFOZWxGSlatV++D/ACSB&#10;bfx/AFQTuSB4bm367YUhpz5yf6yf9uM4cOKBnQN5drB5VTDmuLVRZDKSokovINmr2IuC55i3hhHC&#10;LijkOVAOVKwuVEhwuayWnFvtL0uqsn4vmIUrQlOwvtjK/Gl+Oh+LxXoc1C4R5fbfgWY6kBw9n1BK&#10;oJ1hRcFygmwJUTpSTikZVygnnVvJnYYsmsJ56JrVQYXIY511BSoAkqcbIKvk1MpUm1inFP7QxFjw&#10;pbq58qO0hqROLRSZTyL6nyNNhr1DboNOEsrN+UpIUR6u1/Zt1/RjidmLMNHcWynnBl5K0Feh3Ry3&#10;EqQ5Y6dA7hVvf6RjKMnM8usMqpzklI1g6lJd0jfzKbfp+vGWqzMgmNFrbyTMKUnW6pCNaXNKmkp1&#10;qF1JT3CkXIvuL7YrD0Z7l62wLqStN7A935ydXrWvva/XEmfG7OEy1NNR09XXihlra4+VcU2jb+lj&#10;O3Fepws0MQ6W63JYC0I/ijiX02CuWN463E+qlPsselr4NXk1RlmU+SiQplOn5qk373jYg3JJwxWq&#10;qy2qMZb5Q9pQRzFFGnUlViCTb1fC2IdbgS6XDj2bclBsJWE6VOJUkBKlaN138QSNxb34aRAlvrZd&#10;YW9yV6Fq5d0+BUdQRb5w28PM+K0QkNrZhNaeULu7aQlHq3JtYb+KtPvvtiNTS6FSUrHLF1age73d&#10;7agdJ6eBGIT1tidx5+/22w09qFvHrbqbee19tsVGrtUuI9KdWlIQnTZSkjdy6RsSCT7LXxV6q/VK&#10;m85qUhtSz4m2m5tb5vt2Pji60n19Q8uv6z+rGXqdJzFU4NGj82786K8vSlRCUR3ApS+7fSB5mwt4&#10;2xxmzAJ9bhZaQAtOXqeyhb6O8FOtoQCkuC6dh4ar328PwLyS64whJ2OkKUOg6CxUNhvsb4oK2+Hu&#10;UZlReCVSa+212ZwAWT2ZDiS22587eQlThCtNxc2AF1yXJc96oPL1qlvX1FV7lbl9jf24zR8vTPyS&#10;x+3k/g8p/wCHS/yc9+1ZxM/wx3+m5/rKxmBrVBbc/EWP3YpzvOhsqHzUhH0gfgFOsNDVIAKOm/43&#10;h+o4k1iE1s20Ve5P/A4zPl/Mlcoa5FHfLExJUpneyrgki249mMlV/jtlJwQ6pSna3CW9zkPrSpfK&#10;YADXK31WHdLn+liHmun5gQzBzTlZEYSU6ZEh1tCkt2GsKKim/roSBdQ3PttinUHLrSudQWm4/S2g&#10;BO3nsB164hh5JXzt9J6+drb3xNnMw/jU/K94JT5kD3/o+vFWipzPqTUkJQ02CUJPkATYeAv7MUWF&#10;SKAQuOwLpN/V8R06DGcpi5FNgVyCLyIz6j2cetpZVYbDc6rXFxc9bm+yeMkmaiOmRRZC3o7XKKuS&#10;vwCU3J0ezx8MLeczxl5xpLKo1x0ULA3G3W37vAE4+4lyNmVKyO425cm3UoUR9ex26be44SwsjSgf&#10;JpANvcMRKfIlSGmGxdbhIT166FkeHmAPftjNs2vZCpWX6hKZdZnVitR4bKHApDi46pAQ4sJVpVy9&#10;JslWnv7kbblvgjUq5QcvVTLs1DDlWp0OdNDjh6uspLmkWO5IN9vqxxJdoXD5GVslvp5mYq7WH4U6&#10;RpHfaEBuQ2hJAF0pdupIVe5J1X6Yq1Wg0CUjLzjWl9xKFaQhQHxo7hFxv1H1HphaSy2XvAb/AK97&#10;4l5zMJSwi9wNvI2v4+H0/vGKvmSdWdTbxPJK9VhfT3TdN/xrX+vf+Hgs7GZzWFPkBxTJSzfrc312&#10;+tPvxxWpNSpmdahJLS+yz3dYVbulpYFyD/JKTfxHXofwJJRHWUdeaf2mKnFNV4Q05+YLKgtuGOT4&#10;69Nz9KUC/h9WEAcqIE7hMhr9qMZo+Xpn5JY/byfweU/8Ol/k579qziZ/hjv9Nz/WVioNiQwWFDuE&#10;eGx+vf8AViN26GrkRwgxvWOtGterp61xYWA2thqcpUluOvSCsK8PFKSr92LK8LY0r9mLEdcbDc9P&#10;H3eOGkqfcs1un+3jh2K0xYOatW199txfywKdTZbFlc0quCfjdtvZoPnhdEhJ9Rm9vxjqv7emEMOR&#10;khs9xKdxp7v9h9FsVvPLlHiJZSwF/FX1NxwtRAOnvK3F9vHEHOFMrrLjUhh9D67JTqRpSTe52AAA&#10;2Pj1t7sUWQ0wwlKdTabd1Y6eVj/x8fHDE4rj2Gn1BY23I3sq9974mr5snUVboJKQDtvtuPo88OrL&#10;2kKskJt8mNF7W69b+3ALY+ag+9N8Ls3IW/YKQtKUqZX3o4CU2JS10CldVG+5wxmHKtJhKdqUCmgK&#10;KWitUVBVqXe3+MTY3SfMDw8sfdxRXUKZoJZSlViUhKCL7i9ha179DcYkSdTnaHgntLiiE2SAm6lG&#10;3d+r52+KDlyR2ZD0ltSnZp5jelKkgNJHLWCkpI9ffUNjtuRtiLQ6fT5cOYykoeZdadd5i9TfxZJ3&#10;b0JAHgoA7i+OPVMzzxOfoOYaNlpFVpWT+S4tFKi9mQRG0KKnNKnQs9z1rJvjKnplz6fEodDc4bZj&#10;TMoUJunuOtT1tMOLj6wSprkkae8BbX4e3HE7jbXOKvErJXwZlL4GrlLzLHkQnp6+0sOmU2mGpMiP&#10;3A6lKO9u83ZW+M2cQpVU4ix6BWYLKM2xphguSIrCY9KDEdnmlYjhxy7lkW+X6+/FRzRDixzHqdep&#10;cLULHUygkXv10vnz9uJTsaWpa4FVjVSMRcSWEaUBzfWz653b7l9/n4yJleJX0S/hBS9DTSijszgZ&#10;XzEJU4DfS53RYBSbd6/UYqEBcWrPQUJUWkLUlJPrGxIBJt4+62JdBqkBvtEtvQw4EraUU6dSF95H&#10;U3PdKd7C/UbHFJrsihVaJUIps9HXqTcFTZspNw4na4I2O42JtviXxGyZnGE2jOURxDjbYQXKeoQ1&#10;J2A1IdS3J36b93yIxnTJ1GoNGiV6niaqn1IpVBU9IU4eUUlXf1MNEnoNwn3b4jrK06ndr9LbbXNv&#10;PwthTo5qG2wTdVle62CpXaeV83Tf2/X/AAlK1bNkBWxuoXGkbq8vm3tjtLKneU0268obLKNwD9WM&#10;rZSq+ZZXJhwn0xkulTzriVaUp5lyrmadN9jpSLm/Ww3xxGq0Sj5UpGUIzqO60+JiUqHNQEKZCCVi&#10;1tR5gtp73e8t4aU7NpvoQ4Cm5ub6wdz4/VjNHy9M/JLH7eT+DyobTZd/+jnv2rOJg/jjn9Nz/WVg&#10;2+db9f6sAIT4A3xUIq0q7XHTdxvoAQOu36icMVrlq5b6HgryS04v9SSP04iqqNRKzCYWpIJ3WOXt&#10;/p2wiUphxbM74lxNgNXQ9b7jbbbBlRiLc1J1bWBuTfbYDFPZQljW0LrPiRa3j8622JcY9hZlvpVd&#10;9biU6AXfk16Nw3fSNuqrDCC3ESnWojUNgLnY+dr2Pvww5HdHrdfHSr/Z/b9GJTK3knu9Nwe70wpt&#10;gJUhbDbt1E3WhKiPCw1Y7DD0KDcRptRAsUpSD66SdwPK+IbLDsJUdA+PTbT4A/Sellbb7HFPdUuK&#10;v8aKSy7fw30/6VvZhSvjVrJ7p7o94NzjUChSh0SlRP0Anp1PT6cR4suW3zmG1KbAvc939Ct8BDi3&#10;zGW27q6D4tem5/l20/pxxKEZmKuA/JLTqnmnktp1KPxfM8UdPWxw1StVUcSXVKQNQspVv0KVfEhp&#10;LmhfRTawQP6J/wCGOBkmiZzvRqkSufSYTnJaVHcUlyIlJWVlYGi6HLJ0nc2BGKizGFcq7AatES8+&#10;wwhQW2CpDi0iws2UjuXuU26i6uqqDWK+xAqmU8u1Mw1VhC45HJ5qWy4FDVq0nTa/XUfC4vh6ipyd&#10;PiZWzDAEyvLYcd+EGnoi1VDUp10vrQhRVHUeclOh7Q4OWO7YjBy7Vq9xepzVKXLoaF12E126Qs8p&#10;gNykKcVr9RpKRc61KSlXQG+M/ejMPujpphZ4am5rnz356VQHm5slUdcVSApwxnHiylSlWu4RZN1k&#10;aQbcPPRKy0zTjJ4guu1WWkX5RdLoV7CtClJ/Tji9k3KmT83OUbK0P4KpnwZT3+xhRc/jDyZXOf1p&#10;JT8cWm+6TdOjfrjhxT26bDdnGUoJUy7dCinRo0kE723ttsQem2KdQ6PWZEiqpWhyO04oOuJtqSRq&#10;Ue4rvdAbHx8McS8xQ5iWINNupuKhtklTSmvkUhpI74F9kXuLgjocJGlCfiwoqF1dNvrxLQwY7xd1&#10;Ib0ErLaVLWEgpJ0obupR2FkpBJ8MZbgROJvDNikNyYy5dKYT2SOXmUzCtpI0p7K4sPnUBpI0373m&#10;MHhfnVUp6IKBLZEdZQtcrTEa0joQ7I0II02NwfHEfLlOolTgQswyo7UyoShBhxIrrc9SpRQXQmQq&#10;IXAyjQlXxjmhrVZClaiAc1U1dGzI9TFoCHQVLQBu2plSQtBDm6PUUNr9QdO1hhsc5YbbKS4TYI1J&#10;C7/0Sb/oxJyrmGJFTOfpMtEVQuHeUVC1gbnSCQN+pFuu4tjXbWNLqVBKxblOa+hGydOo/RjhdltF&#10;HyxWs61iA27BjMrKEyUtl7UCVqcDDgL52ASEoQb+8DEz0hJEJDsfLFKjtok8y69KYxSlRVY2cQgg&#10;28LXvscCqSswPPT57ylyHiFKSpV9JVckAi6QL9AnbCWiwtvukBS0/wCsMZo+Xpn5JY/byfweU/8A&#10;DZn5Oe/asYpuWpVcmvhjwU7ba4uCrH3J1Rtpx1xlYQ2VArWdIOnqQOpHt2xpKCpJ8FEYcUpCCpKd&#10;atrJ87m2KPTOdZ96G2pJA6o3v7O7hl1ENxaGoqU6rpKQkefmB4+73WxmHLBqiBLcHI5etSQnu6tQ&#10;Te/na2IGWm+1tKMhSg06hwpPSzawopO/ja2Ep7xZa9wtt+/HDTKjb9LqsmutJVDkMupppeI+WTdC&#10;tCSFD5XxuklXhisw3qdVZ8GR1EpxbAPUMpUenkO8n9GGpPK/V+/B+S/0f1gH+x+jDvyivecE23xF&#10;l8jvDra1vpviNUeS1O83luK26bm+KOkTu6dypX6zg5UfDsVQSeUt5nX7UcxvX/4CrCGqRAIhgJF9&#10;vD+x/fio9hjhphuKkhxV+dpT/jNzvpB2Pt9gxnLhE3mKpJltzLcxo6m9R29VXgD0vv5beeInDBjK&#10;DnaVP3ubE3v16+tb68ABTqUX2V59LeeOB8+FkerSKzPSVMyIimi4lCe6hafHcHTvcnp7MelBxOpF&#10;ApNNnZZP/wB41uWvl6F90K3UpQSNk93Ve25Jxwy48zqNVmptYbDllBWo7+V/bhnM8PPubarnkyNS&#10;Uy+WyzfZppbUdASBuALoJtt7uuOM9YdokBpVKU1Tn3ll+RJ2Q662pNkpZXsrmJV3u6enhj0Vc1v0&#10;7jPS6lPrcqQZkQxiKq+44g9pHJ0t85xQv8dZGm1ri2FSkvN1lln/ACSO6oezShZ/djP1ZcruaqpL&#10;eVqVHfVBBvvoiLcSn9orC6/M+Dl0xh7khdrlJIUUj5t/AeduvjjJNZbpKJMCXLUEy9+8rqTcHqfb&#10;YYq0gTZchSSSgPuhF+ugOuabjwNrX9vux4AeWHpTcFpyY8hx1qKhTzjbKFOurQgXUlttIUpayDsk&#10;JJPliHxEj0iuSaxlJWc6VWkKKka405uCVgkjU2U8vr5C1uoxV/SY4+V6nR6bIrcDlqSWnHSltqap&#10;GtaQXvVWF6LDfewTjK0eoMvx8xVKovVGrvKR6zqlIYXrS8XEAqOlV06dQ+aSAbY+DMj8Q6BDXIqS&#10;IeaW0pQpRWELA7qVcwE7pHrA32AuDa4xUMt8NOG6C/KnfdPXEd5iRFWlyOlxPqmydQtqAvc4HGrN&#10;T1WSZZhroAShpEIob7rbZUAlII9ZST3r7k+62KXnbh7U3I5YyqhFSNlKkdnbDIt3n9WlGk6kagk+&#10;Z63xxx4i5pckRaPk2mraoLgCZrTKbIKei9SWxbcfrw5AmOOx/i9DjwSpxFiNC3LFSDbppUSB5fXi&#10;mUKXSYbL8kL0vpSpN+nc9a39YHHbo7yQjbmakBPn6wxmj5emfklj9vJ/B5Xv2qdp2Ipj52/61jGS&#10;ZXLak8pZbkFx7S4k9/vKP9v34q8Z5qlSGTMVzFJUElZ1m29/Eev4HqkHoSMVJ1dM57r6ipAcUSVE&#10;nSL2sL+F+n1jEapsSIiprRC0ote3tNt/d1xTMzOBsBJXpAskXOn6vLDc2MuKmQdCnFo1KO2oK9/W&#10;4PTEuuSZDnZC8tXMUpLY1KPQ29UdPAbdcU7JOZOzrqBiLTFDa3lrcGlQaSkrWq3UWSCRjR2ZRJsV&#10;efU/qxR88zaKpIlyZMiA0UliGt5ZjMqCgtZQzshPMWNSvxj1xmOux8x1I1FtlCFFJTdKQDY9Rcb2&#10;2Fx7BjQn8UfVhDgLX0ezoBb9H14fILireZ/gthZUgpQ18Yt87tqNxv128scHeBOZ82yY1XdfZpFL&#10;DanGhJZumcF3T8W0dPdTbWlWy9wtHzdVaolXylXqnlupTadKfjy0OsqUyVKMHUlR5RsNBCErb/kL&#10;09QRiZRKfIeE/mW097l3tfx6GwO3/qDiFDjVdMhHK2jN3goSkEvPIbJUCPGzulO/QX3xnfiTxCoO&#10;YpkWXT51HEZxxuKIvPjc5hKrBfdSArWlKdVr32vigZ4rWdHVsTUyyRYKW+p1ZUb+a/cfAYjyUR32&#10;y8wF6CPWG3dsP3YmZ1iUqnLnuIDkZLJjLiq+SLi+8lwtk6SQO7fxHd8sZ+br0iQK3LqUyfS3HXX6&#10;TBkvuPx6cp9Q/wAFZWShiyTYBG2+wBJvHTUIrKXX4ZUl8DQp1Fzv4p6Yy3muo0JwGHPMUJcQZUF0&#10;L7M84FAgvN7Jc0pPU38PLA4AZv45ZOoeaDX8vLiuOLCYjfLQ9HTyE99V1Aj8VII8L44behzlSgz4&#10;VVzXnGemoU1+NJj9mm6QhUWRHkpbCgoWbK4yUkdNBUMVfMmT8v06tOCqsLfkxn0hYdQVkqbWN1Be&#10;/XFTdafq1WfYcLjT1TmOpVe9wt0nrgpV6zaApY3N/wAUesfoGKdR6hW3i9Qoy6hKYSVKZCFOABP8&#10;kDqCDsNzvthbctll9chgtPcx3XZBSErK16gNtglWoAeAFvDCPkWidyQST49cJVoIWPmm+HS4+FWs&#10;dXW4Tv7+5vjNGSYMh2LUWGkxZIcC5a2U6C+Af8YU9ToSOotYWOKXHbbjs9gAdIaS2QLHTZKe9bfv&#10;X8t7E+3EbL9bW72qM49CdtYvMuqZc0HqNQI2KSRv52xWMv1NhpSmpUgpCeiHllNvpuQf0YlKciso&#10;aUgl1EnnqcIVq+b8WvfYEpVbaxv0udqDXuWhiRGcKG0tKQ623slalNlCQ4Ld4Ic72klPeG+G4M2u&#10;SysS3mkKPqBwhFvL/wBPDGaDAyrJ578rnLQ6bgrCtJSvvCwvaxv1/wCGFZ3iZkojiYs9aFQGimwd&#10;sUl5JKbC+3yeMiy57+YZSJVQkzG0u9xLz63UJ7+2kK6W/RjNHy9M/JLH7eT+Dyn/AIZOT+PTJCfd&#10;d1nfFDnOUp1/4lUn4xz1VcvYFQV6199gRfbFFVJzlzZXwl8H7fJuJeduhIOlNm1oBN772vc2Fxji&#10;ZllcagyGYiu0vFhxxUlLbliq1wmxJUFXBI99scPXqm5GmwpUR5SUvAbn1rOWFgR02ud8JjoictLi&#10;PjHALJ07jb3eGGUyxzO4/wAvUbWZdtp8h3bHbxxkSlQ5s6o1KWytbNHTHdKXE6NSnlO2OpadNgGF&#10;E+218Zp4mVGZemUZKYcAAxnkkpcW6yoctz1AgJBQSB1O++G5XMtrGo+O46eI9nv3wpuK8bOtEoI2&#10;F07fTa2JEJmItDyXUttOrDIRY3BXc3JvYgaffvhwMofQwl9LhUL3SlQt9BP78OuvRQW1NE36HUB+&#10;gjB63UdJO9uuNQvb+Cjw3ZmYaXTojRlSJ7jYSE9GipYGlSdyr/RtjLWb+M+VJVPo7GSBPiQW21LW&#10;28hCRHskIDepkpSVpTbr3fK4xmji/Cb4oJrGcspIpsN6kuUiXGUWZMmOZCVNLnJUlhLby2A4p0No&#10;Tzl8pKEq1qSoV/OOQZM2HGyzUZNXD77bbwVAfpvZ2luAF1zna0KWkHYJSASCVbY4TZdob2Ya26XY&#10;86lU6nwJEVYWn/DHovaJiHD84suaW730je4xxEaytm7NtSVNZhSHIkh5lhgKjtFLCTpJK7AWTpBt&#10;YklRw1lHLbC1Io1NhdotcpblRlbb3uAkn2nb6uuKhkjtK1dkW2FpSSpAQojULlSR3rbG41DYgXtb&#10;FUpbrqpVGnR+SEq+esHWU7BaUgagOlut/DEjJNQrLLtHTNasqzcRxbC1ojqC21gqQlYWvutqTZJB&#10;uq/QEYq/CKtTqXTkRpkVtUJCOYexPq52gC+kJcBTe3zr4Vkevy4ceL8FULstLbS1IcVTHjMnlF1F&#10;1TyVCy1arXVq9UYi1jiBSEoh0aoOUemMbNwovaEd8bK1FLgRosNk6bg4ezxxWW3ym60EpPdWt9qQ&#10;4rSdlG6XU76So9euJcrNc5CW5VfW4P8AGd2QNY8R8t44ZaSyylIO43Vc3KlHqrz7x8N8IKlGyFBs&#10;kFJUoEgIOyzbbwvjIMWBQsrzJeS5aavmyQxYsBOhDSrlQ+Jc1r1ari+qxxxGZS7laC/8DNxKipth&#10;dacbcbUEzlMpVL0pQ0jSFTVSdYVbQe7ud8MrStqyFBSmjZaehRfcA38wMU+L2+QzH1hkuuBvUtKl&#10;JF9W5t824/ThUCFR06nnG5J/kp5ZNvYvVb2bdN8SJFHqEeRHVCU2t4WQ6XUENm1gbBIPt6jFNhs5&#10;djXQpMpbqygFPd0o3c35mroe7sRheYal0ZcDSdxbSDt0/VinVkKT2aY1z9Z0heoJ9m4UD+vGYaJH&#10;enLS02Bz4iNJCfUKi5f+nY7i3uxl3L1QoDkgSb1CO9zHUBCFMFFgVAHm67noLCw8bYZrzdnNOqmc&#10;vUFc46raSfFIQD0B2PmDh+bBrUytfCUntQROnhsgm1hIf0lNydjsR7MNPri1OdDpMhTTLqhzL6lA&#10;adYR0I8FKxw1jvRq0pT0tLxccTcBC0nvKH4yjjNHy9M/JLH7eT+Dyp/hsv8AJz37VjFQzIilzXWl&#10;rS3da+8tSUDvKPisgePj0xl7NlKpbiG0JSpCuimzqBFwL90qAH+l7sVPMFPqYU0C2mKpgXUtSdBW&#10;dWtKlLUlGvcBKSu4FiEnENqBFmKixktNuvvp0Ju0nmlTnzLkKXtc/Fhz6r4jZdyzQIVPrOZUIcK0&#10;oc5akpSSCBYJSqyl+Vwk38sVrirBbdej0rLEBUNDi24q3Gka1R0r0tlY03Ci2ATfx6jDmfe00yqR&#10;U0qNTVzkITeOlCddirVq0AbpCtr+ZxHaW0t91xWor1Eb38z/ALMNOkYbkb9f0jDi4riEiQQUBYWB&#10;qB7wB9vhvjKrVIn5iYZfT8WpejmLIQlOyjcqXpSR3dPrDrjMmSq20+6tlsutf4tbfxl0newDYXYC&#10;4/XhdKqEdQRLbeSv5oWy6hWm+notsbE9Dh6nKjx+crboLEWO/vt+o4G/Tf3b/qvjg3TGDmiFWH7N&#10;GC+HWOf8Wl99AUUIQp0IQpOxV3Vm6k6BdQIxL4zZpFbfjxGIQaQUsK7qbllD62kEd46lbEnSDb3Y&#10;zJwjy/nenRMyVpS4dTcSy84+0kqS1pIUHXGFNuNrS0SXFfFgqSgpOOLORcvcJaHKzCjNLFYlTWnO&#10;xxDDajPqUW1EKabCQogbaVNtjcbEDbFG9ILibliZVWaZVno1OluSClpbxukPqUpQ+XSu247pT3el&#10;sVviZm2Up+a5WJbL8qS2t19l1wKAWpZX6qr6Tff3DfHBviHXo/FalMVDM9SVDkvadTj7xbcOx+er&#10;Rte2x64YkuvCQqnIVziypQ1IXqXqRq12KArvE6vVIIUDffHEefn85gmSI61oaYDrYShKgR8aogLS&#10;BqSU20gKAta2ODdSzlVMxMNVBxRaMsJXzNQsnS94rAt0GEsy48C6uWbJO90+WKJUFym6ojlp+KU6&#10;gHTsSna/S3W/jioqmmW+lISAHFeXmfcMWneOm3j06ePj5Xxyha/h5+H19P04y9RU1mqdnS61ugDZ&#10;5q6TuNRTzNRTfrbceRtbGaMlqpKVrQW/UuqzrY0N6UhexUFLUpRNtCbabG+4GMpZnfym9IdoRV23&#10;SpB1hVteu+oXFjiVn+oRKXVFZmll8ypEh/lGQkrUp15x6xZDtz3leDftCRiNVp+Yqq09QWJLEJK1&#10;CoFyPJQhalr1skEsJSr4sLHdJ8BigsUmNSX1ymv/AL0LFmXVkBKF2TZSfxfE96yrn1hiqSXXphTq&#10;vdVhvfa/gdwOnnjlqQq97+8+z+1sFaynSTsD5/wJXocBHW//AKYcqbTZQ6Uha0oSnV1IHW3ifHpi&#10;JmOG6gtuM22KdZG248b2Iv0xxBy8p3LkyfT1aFlClfF9dwfxb/28sUedGjJfbeS4XQpaX1FK+86k&#10;qS5c6ehWCevX24hpju1ZRitL+OPe7iz7rd3fqfPGR6Ny6kZDiwgoUlYSshClHUmwCVlCle4JJxmj&#10;5emfklj9vJ/B5WKhNk6f8wdv7uaxisZYo9dL3bVo5gU93bp1HSpem1yOuI1ZpuTm1My2nHrbAJST&#10;sPDx267D9+G830LNDyYnbHKbGb+NTAcTy+0ygflNwNQIDaR/ROMt0uqVydBcey+40zAfbVFq627I&#10;bQgjvtr0jZxA02/lEJ644uzJ8z4DYQ/qTDitdCNyjSk+3by/447x3X63zv6Xj/euC4Hvv+vDL3Lt&#10;va2IGc80UmY1ec49HKkXQta3E6RawspR07bd23n4YrDkHNGUU1+KAJUQiK6nxDnLS+u/mBqNifYd&#10;sPxGp0ZHa3OU4kHRe1zYH8bw92Kov4IjzHGe8Eajt0Nr2OOF/ETLGdaK1lPMstOWa1BYbj0SrbJT&#10;I0auWXr6Uq5pVZe9/nIUFAHFnqEuNzIUeuuw31qaqDspUdMlDahsgtJUpYWE79e6sKSbnEb0jJkd&#10;hMGRlamR20AMlxNZmEtpPcKwl1u10A6wFCxKbEWx6UvFeTm+q0mc0hIi0g9nc5aw62ne26wlIJKT&#10;c2SB5YzxAQzKansbszENSEnru8nWoX/kqJBxJdUuHdHgzY+7b/ZjJ3N+7HKRsb9tbt7io/7MVjP1&#10;bptWhyKe8oMmNGjKV+Lpjx2ibHwBSU74rEiwmVOonU5O1SdWnrsUq6ear7DxxwniN1STMnRoitLK&#10;7g26quQPC1zvsPbitOvxqOvTGUSGz0Text7PbjLRnCnzHChaULCygrFidWq/kLk/T7MTHVuSHUr6&#10;pcUf02wj1Ff0T/qnDv8AgqmvMHEWnVOiyVZggS0tqSrR2cqsr4q/e/0r7YiZ1qVfmIYqTKvknbOq&#10;T3bob1DvHYHbzxm13MrTzjuW6gyHrn4rUgn2bHrvsQN/H24o0NnML7C66xeayGkvkiwVJSlIeUBY&#10;bF1LhA6WOIrjFJpYYYQUJ0oCAdgdtIPuTf8AscPVJ9xTrZUShV0nTcJ393Ue8+X9+BqNrX/4b/ow&#10;072qhTImq4F7e7TuB597piflaqxzVFFlzluz5akd07oVIdUm234pHTGV6AmPE7W+NMloamEnYkWP&#10;MG+90nTigNvT6+l15JHZi25c/ja7jfp00gW9oxmj5emfklj9vJ/B5St26Zf/AKNf/as4ay8irVR4&#10;vyZjTYcV/g74a2Cjfq2v24r2U6M5IRJgRHZTF0FXbdDxAUfMMoB9U2uPZij8Ici5p+DpPYnI8qKU&#10;LeMVTLTilosvc8lRCNR37pv02xnrM66C3EyxRkx2I8RpDalcoF8lABTzHAUhSrI1E6APrxMqc2fb&#10;tTynLdCeo+u/9+WwfP68FKmVgJccd/646vqsE44aN9oynVkSCrl/CpVYGwv8Hs+YO2M2SymS2iO7&#10;cMEp1I1aV2JSTeydXvG3tPjUkl6A8g97mIIPj1GIVPf7WqHGZ5r6ngllxwKLzPe25K0rRy7X22Vj&#10;KjFeoeVIi1TXX57TfMZTPS3JbKgErQgh1GpSUlI7oVe2xUb2xnfjHxG1yafVI+XGY6kOsIXEojTL&#10;ykLQ43fmc1XesrqACDuNxitSXqhAmQJWlbUt3nLcAUJCV3JHKd1HQAd7FKulvPGaKc89RobLS9SY&#10;iShPMPxpCVbalbfqH1Yjx3BHUHS2m9m9KjYhKuqvfttjLlRotIzHSJUxS31U95C20sHT30kka0lC&#10;ysDx3R1FvHDNRzbmF9rsMdhuAtQXzJDKtYbXZY73NHzFj5mJ8Ll0uEme8y42G0NP/wDOhTiu6EEk&#10;2B8tJPntiPxab4FxIvwdR4FSarHhOimWsj1joU29HCSOu4VtgemDUM2VCFRW8o0VMWQtLb5bprgf&#10;AJAVpUJiwnr1KDjNHHKRliaqkx4NHYgy3NPLkQlrlNBxLZVdxMptIXqcVvyvxdr4S8zUo7VUb6S+&#10;8dOyblOvujew38zgHSLDDvn/AOmMz0+puzO306oOtucplowlufxIhvWOYWO73l376tfe0jpbFJq8&#10;ZmmKYrSobE6wbCowDZ72211udfHffxtjN2XqlT5K61RqpKKVkuBp6RzWk73FkgI232723njKmc4U&#10;xqjqmIYRNckNQZBaQUhxbSksuL3UqxUtClEkndRsMZp5doLbQs0iP3dOxPM0KOq2x6Aj3n6Gl2S4&#10;NKbaTvbf6/PCW3HPUH6CcJpNRUyp9MdxTaASpaW1FO3tFwMQ46qil9qI06ZTKdViCUeto6BPn7cZ&#10;ikfcxTBLqY0Pq6N6VD2eobEfX+jE7jhlWlyexzWJvM8Xmx8Sg9AVd22nVsTq2Bv4b0TPNHrkOZLi&#10;SmXkMM60FtQICz8xdlG6k3TqHdO+IkxT9PhTGGTIdlXSW0kITYhQWoE3ACANR36DribxHgUKvRcr&#10;tRXX6jUCkDRIjrZbUs2Ad73dAvvexwjiPRKlLrVGq9HkcqksvNl6ClLbi5sQrbdHMPOStCnWzpUB&#10;4g74f430kz4lPcpNShuMyZbLfOaIDrZdQlKiuw1kJA1HTYlfsGMrOsVFpFSio5SXihakLsCUq0np&#10;ZJ6dDc+wYzR8vTPySx+3k/g8qf4dK9tPdH/xWMJcqDEh1UZjWguOg/GNAeuoHZbicZkzozl+lmMl&#10;hCnlesNl6beAIuLbk9b3OOA2d4lbrsiOt1LauzrHJKV3ubq2BTvv5bXG2M9svnNNUddSpKRIWpGq&#10;4uk2SLBVj0F9h0wFJJsDv+A2KwT0xw7lxnctVWBFWFTu2F4R9wotmGhIWCQE6dSSm17gg7bjFd1r&#10;nPocCgWlkKQog8sj5gIAuE9P+GCnUNJHdOKFDix8zw5KwOzpcC31WulJuDuLEnp4A44ncVn4M2LB&#10;ojqXWWAtPcC2035aE9FJTbceRGHq9Pze8tMlsB5CVqABTuRfa5I8Rb6dsTmtK1MqFnE3BT5H39D9&#10;ZxOgmQXGuZp1IKQjfqUqG3h1394wrItZdn65C3Wqab/H60rBWbaE6G3Fu797fl6RbcjFHyHTYs9m&#10;S+kSEJtqWvu7+5elX6MZQzXQnHWqVJabiqShDKO44oaUBKAfiUKG4SDuT7sZko1IkuNsNVlTrLzP&#10;aLIjzjpkpc7rV+y2SbW097oSbgbGfKy3MQaVn+W1l9MJLnwFNksyJQed0qCFaITEtaNQB+UQj1t8&#10;Q65By1myVIg5ljOx231dlWIMsJWgKulW8QLuf5aBbGYK+5mjMUWROmBQkvIVzg25odT8UkKQQgKH&#10;qDZQHQ7XxQ0IZoFOZbVrbShJCvP4tI6Hf+B7pjOsqqN1cs05RUsxI55QWlHXnXN1qSne3nfFDoT9&#10;XqTbdYnqiOFDyw3zNd1toCkJuhS031bC5tf2YzO9VI0z4BQ+pd/i27KvrTfbe9vrIwxl2C1Iy3Tq&#10;ZI7RWUyo8qZDQFhTZWW3HSpxQSybLUu9nVHbFcdQBHYUbvNxmkLHUpUEIBuen1E+/CB6w6X2w086&#10;x6ib/SP3nHDasok0CuwJsJsvCI8qHfQpbqQhwlQsVWsdrK0nu+RGODUdqtZgq7KYtlIU81pUjSOY&#10;iRcoClJSm4Sm/W1vHoMcTaRS8z5gqNOekIajUzmoe2VZtaQsBNgkajrGnuBYxXcgQKrTJNJYpAkT&#10;lNLtKBaSpBsRqu4tF9PXYkjGXYv3n2qhTK7MeEaqTlrgyHGJjiDLeUhJhrUwy+kaQhHfcLTZuChZ&#10;72OHrUOqUeBCeVJdkRoLrs8REK5jDc+OpMV0PqSGClS3kbNurcT0slQtij+j1k2LmCoT6hVq9Lqc&#10;91TkZ9brpMQuKJSlB3A0XG9x4dd8Z19HvOlFiU13IUpdfmzZiXpcYux2X0RHlhwl9ya9FbcXy1/G&#10;WcWSq+xxWeDE6JJpTtdoDRlLQhCFBULuSVJQp5Cih5QuVAb307etilpiwpEWDGcS0eapnkpN7mKQ&#10;HkXTdPcsfGxt3ScZo+Xpn5JY/byfweUrdul3/wCjn/2rOM816r0+a83CUsI1q9W/iVH9+/niLUKl&#10;UzrqZWtI8FX/AH4pOZU5KqUPMFFXzJ7LyEuwm7alsA31lI3IVdSd9u6fHFUm0/ijlJGeYyW4MykM&#10;R0z4wskuqfcbjHUBa+lTpV0JGFI0O4PX8Bwlcd+7SPHN+yuxXC8PAm56+dh+u+OJrDTGaZjMMDlu&#10;EEhP43e1Xt7hjkPDr0w8gRaLPqd03itKvbZWtKf1D9JOJ1VVUJJkyDfU64B5XHT9GMsyFIqrjifk&#10;2wpa/wCgjvK9/dST5YqMxiXPkuskabrtYp69ff5Yp0dU6cGrHUTYbEX38Pr8Dij5bVHltGY1zIy0&#10;FGkjbWvToO/iN8SOGFAqFPEh2YiESkm2rR+/b9Puxw/oNAdzNy3Zbaww6pvVrBB5Syjr4+p1xFVk&#10;+noMPs7MtUhxtSXlJSS3ZAb0gkEj8bHHThfR6rSzXYLqEPRWOe0yCO8rU2nTb3OK+rCuHYD/ADn2&#10;97+Iwui0xMikx0IRz2Q0k7bghZJ/WOuKQy6xEZbVflhpGn37fu/ge6Y4hx5LMlVTZuEpitNk3tco&#10;5vT+thivVdcjmx1r5iCRsT6vj+jFHy9KqcIZjmgqUwAbnc7efl0v7ccI8tvSaxOr1QSVBqRJ7OVD&#10;o3z3eVa/kjRirlaqlLWo91S/i/LSNtsDqP4MnTX4tdjxmnVkT4ziFNNq7xHeBR5p19CR3tJOkgkK&#10;GQXJVDhZwqb9N7GimpfntyNGjWtb3J0atI8F6uuKguXU63LksXUqsuOuADe6yXFJH1qG3t3xUMoc&#10;U6bUGqkKRIEN1XfCm1hJBsDbudSPK17ezGeshz61RnabVmIlOjVSNCUZMtDaXID5cV/G0OOAFKSb&#10;WV3d0Wvbp6Ps7M2XMyZ6yTUH41VpFJpsE06pIWh5c1tK21JCHBdR5Y3XpOm3TpjL1PVVYEqsmFq7&#10;KorB0q2KfdY7eR29mIM3mzYPhqZaJT3tlKQgkb+A8ug8PLHESnKlUWRNY3fgzGdBHUKXGkqI/wDA&#10;nHDWqVOXmx5mpFZ0VSvcvUb/AONXp63/ANvuxmj5emfklj9vJ/B5Rt2+XfcfBz/7VnHEunVaZMcN&#10;NefaOtXyJteyjt6quuFVHM8BQNSgPMMD1hpITb+rijwkZnkx6nS1dlcZeTDlFruqWGilxYXfUCCH&#10;SPVF/PFNo0aBwrqHwYy0w8WIapvZ+6XymUwSp2ylaj847DfCXFLDyVg81JVueo64RfQm5udIufM+&#10;P9/RMkSq8kVCPO5cQEpWFvaGkabXuAlV772sdvHrjK1Py5kdmXUJ0+NImkKWh3UCtDQRblt9/Uka&#10;7k7XJ+gYrOa4WYMxypMVQWsSLJaHz06imyvbYlR8rDFbhmLT40luM3d5CSUAWJuALDc7/v3xnsz4&#10;2TrU8O8+Y+XZDTFyrkkbtOJGruAesnSnUPHEuoMrUoqj9kRHaaCGUIUhLj/quqsQRqNk6jqvvuBt&#10;jLMSs11qYaPAWNMZ/W8yghRSGXbgqsbgi97eHQjD+Ws1xSVJhSLm9ylCrn6Sk4ojdapFWjSpUWS0&#10;026lUgLSrQU3Ct9rWKbk9MVDiHRX1wg0lqM03yg9ywEJK07b7kkq7x3tjPPEGhroKGqZLDD/AC91&#10;MrsrUoC5O538vI744TUijz6at/tiEVMnmdoK/wCMHV8Ye8VDqVfi9ThUeVzmuwvLdSypCJKgs3U6&#10;CFXV1v3Pd1N744iVKpR8v3LJWEMJ1JsspI5jA6esevn7rYqqHGaTFqTsNCErSFLSW/W2vukq+g2P&#10;j4kYZPNrrtRKEIZckBbLfzWk2bTpbHgAUKPvJ64ytCVmKK2hhwAxGg+73gNSFfFhJ8xffC25LNXd&#10;ipZDqGwu6eo7oVc2+jDqHXXAeVykeViBjMdEbqgUzq1M8lN2hbTrsvUT79r4mZQRAk3ZCGRzBcI2&#10;7pVuPHqOuIdRajUQU8ODllAC2rgoVt85Pj9dsZLrC4q1sBakR9ahygbN21Ha1ulvbiaxDqyUqjBt&#10;l1tOk6fn6u8Lgq6je5T54dprsMq5p1eVzf8AWB/BSnHGq1SpEdampDakpS8g2Wka72B3236WxmWv&#10;mNk2REdcI7c1y5bVxaSC0VhS7JGtKlJv1BChZQuN6TUOzyGnlXQGZLYZULXZSXm0nlm23dJ/G8Mc&#10;Q8/SaXTo0OmttVKAT8rUUtqlItcEpGlCtVt/VI6eNsfcvlriNwqzBVazykkiRC7ZLQlyeyuKy0sM&#10;MC7dojYlExgGjZZWeYVdMt5QjcJqlRK1Grkip0yVKXAlCc8VyXWZt4cdBCrKW2ypxKt76UpvfGW6&#10;uqjCpxo3Lm06fA5yIylJUwypxvVcJ8Dv+McUqqQW3FVdqU3NcjOKQuna0LQhaFkKaDYN7JVdA/o4&#10;4iZqQ1lGVmCTopMdKVqTAZUG0y3QhSUuKa3K1M3KQrwDqtjfGRIlOcqkjMCFIAnSXTFZt8m7Kc76&#10;0C+ynd9R8fIYzR8vTPySx+3k/g8q/wCGy/ye9+1YxyYq5Tpfa5h1u29XwUq3re3FWpprTao0xuMo&#10;r21NNkddvFN8DJ1QydUjJgvtfBjrKXnI6Uvc0yFqXrXuOXbQ2jfqNN9scKeINI7O9QK0Vrj1BBaD&#10;qnGeQ0rllQDocIURrASNA6nGYeHk+M+qZR3Y1ViTCVtIh8zmNpUbpSvmbKsCBdJP78TYMmmyERJz&#10;So7yh6qwRpPik+0ezC3EtOFDvxY20OHdDl+um2407X1eYtgqVsWWy+k2upCkgJHmQvfbrtgBVvVP&#10;uuMIQ65KhRENKU5NWUJtuGzqCRqHrHVe40frxPpcunPPMyEH4legrCVaVG1+7cfoO+GypxWnlrHt&#10;IxEhPZc4P1Kc84YkxZecb5mpKrWOm17HcWP04oma6tWXpTs6pFcVp9yLyitepVxruN9NrK99/oxl&#10;+j0+ItdTZmNBz5UBaibE7b7/AMrH3VyTOiiVLjyYjCrhhF9Xd22vcdL9f1YybmbJc7ME5zMMNS6a&#10;8wtiPF1xApK1I0JcVrIbI/o3JsLeWKpwey9WH334TDMmOmU/KQhgd5LL6vi2z80qAFiR3Taw2xlb&#10;LYy4gw6Zlx5KHhyHnViPp5bvxbijZOrZKyT02B8cVDMmS6TU1UqsstR3kEgqcMbRe/gCdW2M71vh&#10;09l+X8GU5yoznmlpQ/CVD0ghJA2Udfd6Ktt5YMObJdkw/g+brflcxkC3cQlS+vjtqHTE7L8uG+lm&#10;e1IIXYhNyLX6X1Y4ZQq4qrIqUVbsSltKDbkR3mc1YQdF0lHxNlaCU333GKdGe+DlS4T8ZntExlrl&#10;P6zILimhYp0EjQBfV/KOMxdrd51NnJb0w4wkPuEfFut3bOlAPe1aik9/bbGfKhPqTLdOp8iPFZaA&#10;T8aFkEDbblYbpH8Thpcmxu0NNgPKCXNC1XWbjcKHUdd9sQsz1XL8Ll0h7mPrTy5Kmbn4pPeb2ve3&#10;M/4A44cVusS66ZVTCn2XXEpcuLKAWpAX64sBpUvxxnuNAiQXXaex/iipNi31tfwNyf3fXiNPqTq3&#10;X1LUykOOI5Tl9Z0G1+7dJSfb4bWxmCoSzKV39Kd997X+jFKlS1v/ABjnMTfoL/vxSy1D0qUFkuJS&#10;r4sC41AKsbkdL/Xjt8xiXDkNFxEXcOJVspRKk6VbG2lI2N999sVtl34Pi1BKg82pAK+Xe7aSkXUv&#10;qLD2b45iVJ1N3cP4iev6dsUlLzcyNMfYcaabUFFK7arBW/Tb24zbW4NUo0diLKQpxty62b3WlIYU&#10;nUbHpq7vvx3FNpjtJKXg62oOKty7pcQpPTvWukX+nEykUOSiky83T1Ozao4lTPYVhmHHFxZpxt7S&#10;dCPHlglRuT4AZ0r+XabQJFFoaj27kIaSuOtr4KKPxnWdXPVKO/OWElJHLsTY2rOXZGbXqDIeUtLl&#10;LWtpTEUFMZ5yShSGXVI6gR3Ql0k97SDYg4rmdM+ZFy5xIluS23EUfJTuYqfKHO5RQmf8EJhMl3vd&#10;pDi0vXvyeUFi+rTjgn6RtdpmfqWMxOTZ8Gp1aDT5bDbrVzOqctDC5Gl9fLLCX3S4pPyujZPexxA4&#10;k1XN3ECtUB6So5eoNZlUYU9ladSnGURXHXe6S2Er5rfLS5Zdkq1CxTfLMCDDlx+SFhpTqC0wCkFt&#10;wqQUrXayRY+sEjfqOpGM0fL0z8ksft5P4PLKtMuWf5g7+1Ywty0t0fy1/pUrDkhMN4FXgcZwrUZ7&#10;L7joSnmJugfQAbXBB8fPEb4YnU6W5TnnGng60ppSSsepIQpQBHmgEfrxG4qcQsrNwWG3FPhCUD4x&#10;WrYWHiT5YpxpnGrKlOnU/lR8yU2nRU1SxQnXUW2E9s21JJu+FWIvg5GzfzBBapKpfeUh59VghpI2&#10;SdR272/l6uIWRKJS9MWvVpuHVpykxoEJDrdlTH/iozRu7899baOgAviv5RrlGkFHKW4gHZbSFOII&#10;97aV28jv9OMh5WqlUzHBlOtqRHiJW6FOIU2graur1lhANlAePs9mDm6BCzBXmcxshyA3OMdHd1Xf&#10;uoNkWCrjSlzcbe3ETM/DFKA92JsKNj8n428Lp2+gDHFnPrWa6O7QqQnkR+WRpT3RbTbwt4DECmSq&#10;amY0FG/bCvx37ifDxH9r4pT1SkJ7Chbup7uJA132BXt/UxOVPgSSHJBBB6Fyx+rWD+jE6XWPiZUS&#10;QtJSEqVpUR0/on2Yylxfr1OZVEYWpxxtLQkFRPQKOj/xA4c9I2s0xoodZQSpJBNgSLpIv08L4zTm&#10;CVnfMkirSpDrTWoqKUKUPEnwOOHi1mp60KfepfebSlwOn4xJ0vnvC3yn6MOxIHbmpMeM3zLaCdA2&#10;1HfwHgLX62xnyh1GbMZcjNjRYJukX+uw29l/oxkdcD4I5bTAbeQA24dOn4xA0LtcAbqSs+Y8/HGe&#10;K3VaGxRZ1Nko7M1IQZDaHkE8wOjTdKXFH5MeIxJ4pVTMOYJsZR0tqp6Glm/X5O9vPdPhfE9LrrZe&#10;1b9euJXaktag4RcX9b/jiPmGXSXXTq5naEhrc3tpVrv128sZTzHVQlTzSCLpKgQk9bEg3t528cN5&#10;lzHUk8iQsqCtt/8Ajh+ItiOVO25ilKUq3kr+xxIoQqiVpBAUTqvsNk7nyxT8vphPd6x39mA+Iz4u&#10;NSUq6eFgbW292Hqm1MDMZI0qUw4obW3SpH1dNvqxSeLcCiS36LXUlcJu6HNSSr4q9lWuN/DpiZW6&#10;A/SjW6IypTWkuJHLVaw36aD0xQqhV8wMInLHKhSQstJtoIS2tbR2ISRu0o9MPJaiyVJbWpbqu4rr&#10;bR1v/Ww20Eltw+LjfiOmtF/344mw4c2HlIQlKSoadkqtv5Gx2+m2FZcnJkuBa1rSpzUdSiQCUpuL&#10;m97ezbEx0USiS3GSkSENEIV3e6tfxYX53Rq28sZsiVPPmUeI2S2NPaqVlaJHkyQRpeZelJqCkBz1&#10;Vi6d0hZPmkHFMpEmDn+hRdK0PJzrQkadKgo6a2ynUlJSCU93UFJBTp31W3xlqh6uLHEEPquX861N&#10;3vHqUxYFlC56FOncbG2xNsZfnrVniXTOjcTTpHh3dH0X9uM0fL0z8ksft5P4PLCUKmSuYnUkQHiR&#10;/wDuM4k2Ex0pZUbKVvbp3lW/RbFWi1N9fdbJH6MVih1aVTFRktKJUoqtt5D/AGYy3RKpTqW60WlI&#10;Kina5v6w8+nu9+K9l2rTWe60SSPp/wBnutjhjBzbkqc9NQkpQ66p1G4uEqUVJ8fdiTxWz/Lbcjpu&#10;GinS5v1G4Hzvf9eKzR3q7OROk6mKml1LsWUBfs8oLuy/4/JO6V/6P04ylxUzbkyOKVUuZmSMAEq6&#10;m4tb53njMfF2r1WGYNOpC6ZCIKkQ7W5anO86rb/nXCXPpxEdmvuqcnNHQpKjb+USLePvxaP/AMwo&#10;+W3jiTGZduAwcVLLlRdrcOZEaIhtR9D483Oepf7MjEL4IidnkdjV8Isj4tWn5ykFtXXx0rX9GM6Z&#10;BhVNxystMlUkkrKQN7nfpin5UqyGLhhSUrR3R5A3tj7kswQpL7rUZau02SbC+yFFQ/1sOZLrspDi&#10;lR130q8PHScUbh1Vucl15kpAPjYfrOIiZdIbTTzFcWlHf5iRqHxneI2v0PXDfMdRqQ0tDlj1BvYf&#10;V7MVSZmRi4iRFrH4wBP/AAxT/h8wnWXmFJLqVXv/ACwSfH+VhWSKyqTKXyFWfd1/otiPkOpxXUTk&#10;tEvRlcxA8dVinz8lnD1NzH/mrn1YkZXrcprWphYWsXItvf8AsBh7INbc5iuzr2sen8rGVIM+nUNi&#10;O82oKT3Sm3zf/Qkb45LY35Cr+Nkn/ZiZpDBbSwo3N7aT+/DUK4JVGUBjsLf/ADBx2NnSn4g36Hb6&#10;j+6304kUx159hUZshLTZSq+25Or9HexnPJ1VmvofjMqcU0QtNh85J/44ybPqsLLyKdKaKVhGkXt1&#10;02/24amFuK2y4ypS0hQUQLjvLWsH6lY7RZd+zubn8UjENcRTjSn2joC0KVcd4aVoUb+wpCvDGeMy&#10;0GVDbOXmiHkqG2kp/WBg5orXJbZW1voHeFtr38/HHbCl8SarTzUIa/iH4nrFwSRyQqw1E8sq19PD&#10;Cq9kzLML7n6bkhxcWtA9rUlAIQXCQq+3tOFcMODVVzZRc9yIKmKjRY0ZhuNy1d0x2kN6dk27mjT1&#10;8NsZiyXw9er6s20BKmpkpCjMYIWkF1pKUsKAKdNynWNjfYX6YpdMX90sqodkW1qTy2lEbLcCrBXT&#10;bUNH0j24zCl1K6YHhpV8FMmx8ufI/ff8HSas/R5DkhhmO+p1hUdSJKFrRoWtCyoBtxs6wWxY6rWJ&#10;2wjNL6HFOfBdHUpXXXHfI/8AmMOZgfdOpUGnfQw5b9tg1902vT6Zt/8AoOfbY+6F7Ro+D6YBt0Yc&#10;vsb/APPYOYninQadS7f9Q7f9thWYpCkpT2KmpCQANMdfQe904+6GQNhDp48/iF7+/wCM/Vg19agQ&#10;umUpVwRcsPX39z4w1mBTPyVKpCD+N2d9Sv8AxSFD9GDmR9Z1OU6lLWeqlRnL7dPVeSNht0x90Lt7&#10;/B9LPs5Dtv22Pujd/wCjKV/3D3/1GBmN0f8A8spP5u99vg5mftYU2kpHiBHd3+t/H3QEjek0cn8b&#10;kP6h7v4zb9GDmN0p0KptKUnyLD32+PuhcAATTKUkDYAR3bD/AONj7pHTa9LpBt/N3ft8fdI7/wBG&#10;Un83d+3x907+jQKbSQPMRnb/ALbCa+pIsaXSXDcnWth4r38NnwLDw2wuvOKFhTqYje90MOg+7d47&#10;Hxw3mJxvrS6S5/1kd4/qfGFZidUb/BlKT/Rjuj//ALnAzM8Bb4MpPvMZ2/7fH3Rvawr4Ppex9XkO&#10;6T7xzv34VmR1XWl0j6I73/1GPuid6fBtL/7h37fH3QuaVp+DaV3xY/xd243vt8d1x90j/JDAgUwI&#10;BvcMO6ut+vOx90bv/RtL/wC4e+3wcxuKTpNLpJ9vZ37/APzGPujXy+X8FUi22/Z39W3t7Rj4eV/0&#10;ZS/+4e+3x90Ln/RlK/7h77fH3RPD1afS0+5h397xwcwOlaVqgUxRSb2LDmk28xztxhWYHirUIFMR&#10;7EsOAftjj7pHvGm0onzLD37nxg5kdULfBdI/N3//AKjBzC7/ANHUse5h37fC8wOKYEf4OpiEjopL&#10;L2v6y+cDMDwCQYNOVpGkFTDl7D/90YTmaQnpT6X9Mdw7+fy3UdR7cfdRKJ1OQKW6r5qnIyiUf0bO&#10;j9N8IzApClLFKpJ1kqWCw/pUpRupRAkjckkm1h7MGvuXVop1MaSuxU2hl7Rt/SfUfHzwrMjqggCl&#10;0hHLUlSVIjvBV0+Z7RvfxxWKxIrT7D8hqOypiMiKhMZC0ILaHHHApQW44Su7hBIIFgO7fc//AOGP&#10;/8QAaREAAQMCBAMDBgcJCQsGCwgDAQIDBAURAAYSIQcTMSJBUQgUMlJhcRUgI0KBkrEQF5GVobXB&#10;0tUWJDM1VmJ3otElMDY3Q3J2grLh8DRQU7PF8SZHVVdjZXN0pbTCCURGVGZ1g5NnhNP/2gAIAQIB&#10;AT8B+NqT6yfrJ/WxqT6yfrJ/WxqT6yfrJ/WxqT6yfrJ/WxqT6yfrJ/WxqT6yfrJ/WxqT6yfrJ/Wx&#10;qT6yfrJ/WxqT6yfrJ/WxqT6yfrJ/WxqT6yfrJ/WxqT6yfrJ/WxqT6yfrJ/WxqT6yfrJ/WxqT6yfr&#10;J/WxqT6yfrJ/WxqT6yfrJ/WxqT6yfrJ/WxqT6yfrJ/WxqT6yfrJ/WxqT6yfrJ/WxqT6yfrJ/WxqT&#10;6yfrJ/WxqT6yfrJ/WxqT6yfrJ/WxqT6yfrJ/WxqT6yfrJ/WxqT6yfrJ/WxqT6yfrJ/WxqT6yfrJ/&#10;WxqT6yfrJ/WxqT6yfrJ/WxqT6yfrJ/WxqT6yfrJ/WxqT6yfrJ/WxqT6yfrJ/WxqT6yfrJ/WxqT6y&#10;frJ/WxqT6yfrJ/WxqT6yfrJ/WxqT6yfrJ/WxqT6yfrJ/WxqT6yfrJ/WxqT6yfrJ/WxqT6yfrJ/Wx&#10;qT6yfrJ/WxqT6yfrJ/WxqT6yfrJ/WxqT6yfrJ/WxqT6yfrJ/WxqT6yfrJ/WxqT6yfrJ/WxqT6yfr&#10;J/W+Kt5KNvSV4Du957vd1wp5xXfYeCdvy9fy469d/fv9t/8AnUdR7x9o+I87bsJ/1lfoH6T9A3vb&#10;/ncdR7x9o+68vQnb0jsP0n6B+Uj/AJ5HUe8faPuvquu3q7fT1P6B9HxM6V79z9OiSBJTEXLqLMFt&#10;xSW1XW6xIdCLOpUm55N+l9sRck8Y81MJm5bzYY0dYCkpFIoz40kahu9T3D7Ovtx96bj9/LFz8R0H&#10;9mY+9Nx//li5+JKD+y8K4T+UBb/DFf4koX7Lx96jygf5Zr/EdB/ZeBwm4/WH/hi5+I6D+y8fem4/&#10;fyxc/ElB/ZePvTcfv5YufiSg/svH3puP38sXPxJQf2Xj703H/wDli5+JKF+y8fem4/8A8sF/iShf&#10;svH3puP/APLFz8SUH9l4+9Nx+/li5+JKD+y8fem4/fyxc/ElB/ZeFcJuP9jbOS/xJQf2Xj71HlA/&#10;yyV+I6F+ysDhP5QFh/4Yr/ElB/ZePvTcfv5YufiOg/szH3puP38sXPxHQf2Xj703H/8Ali5+I6D+&#10;y8fem4//AMsF/iShfsvH3puP38sXPxJQf2Xj703H7+WLn4koP7Lx96bj9/LFz8SUH9l4+9Nx/wD5&#10;YL/ElC/ZePvTcf8A+WDn4koX7Lx96bj9/LFz8SUH9l4+9Nx+/li5+I6D+y8fem4//wAsXPxHQv2X&#10;j703H/8Alg5+JKF+y8fem4/fyxc/ElB/ZePvTcfv5YufiSg/svCuE3H8DbOK/wAR0H9l4+9R5QP8&#10;slfiShfsrA4Tcfv5YufiSg/svH3puP38sXPxJQf2Xj703H7+WLn4joP7Lx96bj//ACxc/EdB/ZeP&#10;vTcf/wCWC/xJQv2Xj703H7+WLn4joP7Mx96bj9/LFz8SUH9l4+9Nx+/li5+JKD+y8fem4/fyxc/E&#10;dB/ZeFcJ/KAt/hiv8SUH9l4+9R5QP8slfiOhfsrA4Tcf9v8Awxc/EdB/ZeBwp48oaWV5uWVXTpV8&#10;C0MBPW/Sm9+3ccVnh7xppFOTLezWsFCVOLKqPRQHAlKlaR+8Nr6bbAHwxwSzHmfMlAzC5myo/CVS&#10;peb6nSG3/NYcTREjw6e80zy4UeO0rSt9w61ILh1WUogJA+6Oo94+0fdVupR8VK+0/E8pJSmsoZbk&#10;gu6IueKS88Gd3C0adVWrJF06u24m4KgLb92PJ95f7hY8pPZ83p8d93ngJWG1MoUO9W9jvc9e/DNQ&#10;okgzAxUoDpg/w6USGSrpezY6rN9u7f2b4Qhlxpl4IIQ82HUakpuUEkA7Xte3jjksnayR7VAAYLDI&#10;+c0fdpP/ANOGY7D3RxlNu5ZCfwdk4W3GQvQtbaPBSraD7jpwppgFIbtIKiAAwAvr0+anCkx0K5aw&#10;Uu/9EpKeZ+C36ccpsek2tB9VaEhXsNvaNx7MFDA+b/VGNLHq/wBVOOUz4f1U/wBmOUz4f1U/2YLL&#10;Vun9VP8AZjkN+qPqj+zBTHStto2C1gEbC2FNsBwt7KUkAnSEnrjlM+H9VP8AZjlNeH9UYKWBtp/q&#10;jAQwe7+qnHKZ8P6qf7Mcprw/qpwQwkgFPX+YnHLZPzf6qf7Mcpnw/qp/sxymfD+qn+zGhlPzf6qc&#10;BlpQuEj6qf7Mcpnw/qp/sxymfD+qn+zCm2rdPD5owmOhfRKfqj+zHJaG1vyJ/sxymfD+qn+zHLZG&#10;9v6qf7MWY9X+qMBtk/N/qjHKZ9X+qn+zHKZ8P6qf7MCM2U6hb3WTf8FsctoNlwoUmyinQpKAtVrb&#10;pSTuDfbcXwhDTqN0clRPZbfSlDird6U3VqFvDBjoHcn8A/swGmbdP6qf7MKaj6TrSbXHzU9/4McY&#10;UcvLjnm9tWg6NQAFy05pvYeOOAilLpOeyu2scSK6FW6XFOo97fEHUe8faPunqfeftV8Tyklvpybl&#10;9thOpUjO1HZUOvYMSoqP5UjFCz3mPLlLcokJKh5xl2AlKEHTqUthlNhbvN7D6MZkztm/Ja59ThT5&#10;BaVICSkuq1L+VvZ3U4kdykaiBa2mx2xwizZIzpw8yzW5TeiQ5TmGXf56m20HX7zr392FJbWnS4rS&#10;jvPu3H5cPTqRD2ce/Cf9+GnKZMYclsPEIaSVqsbdBf8ARjiR5Q1Oy4UUajUv4WqF5DblhdTCmwgN&#10;n/8AkJV9XELyl+KNMccf/ccsQbla31sqIaYHaW7fTbsNgq/1ccL+MeV8+xWly3EN5jVa0fxcsLAD&#10;/OthapSlEzUpQ+eqU9NH+S+kt6SfbhfT6fjVDMdGYqcWG66Oe2rluDwVfcfRfCxEUvziKvVzUJCh&#10;foBuD9JJ+6r0sI6/dd9NPu/ThPon7q+7DXo/QfsP3V9PpGGOmD1PvP2/cV0Pu+4noPu1CV8G0h+t&#10;LPyMdpTqvckE/oxxG8oSu5kdcp/D9JM+lLvJCLkqDK1arhO9uzjg/wAURn7L6F1uzOaKPZh6P0Ws&#10;qHLdVp+dZNyq/Qb+OIrvP8faD1H0YO23hh3+DP8AnI+3HGD/AAf+hP8AsOY4B/xVn/8ApMr/AObq&#10;N8QdR7x9o+6ep95+1XxPKQeLGU8rrHT93VJCvYk02rb/AGYTTKi0nItbgtOSEOQ4zTlgpYPybKe0&#10;O0FW17BV8TOFkjNtfj5Rlw224kZ5Ly31RmhzLLCzqVyO1v6xViiUhmh0ePRYgYbZokNLNm0NNBRZ&#10;RubNobT3AXtji/xqzZPrzmTsusqUpa1M82OVoI5Ci4rttFB3S2fnYayTmOer4SrNWqCHldtTKKnU&#10;ezfcgpTPAH4MViNniFQZFOjzZq4T6rMrZnTg6I6v4PUUywu+jqSvr1xkbLjdJo7bsm8ifMsuSuT+&#10;+HElN9I5kjnufO/6S5sL364Vo0KSsAtaTrQQCgot2gUkFJBTcEFJBG1sSYcDLGYoGaIuprkvtuKb&#10;YKmkbLCvRaLSbbdNJxVfKkQUIjUDLcqdVm2WRIcDa3G1fJJsU3Ch6PX24yd5TlPrNTTRK1RnqTV3&#10;GlqW6+jQ1ywtpCmxrATrUXEkWF7JOGkxFQG6tDd5weQF2CtSe0AbWufHwxe+/wDxvjiLm6qZbbjo&#10;iNhUV1sPPLtuF81SLX620JB64y7xNpVSahx5d0vvkNqVe1vk1b9fEeO/vxmTMVRo9Be+B2kPuOtu&#10;KYcWnUoawQNJNz3+O3XC8zrarNOn1cLTLbWgzgSrT5xru5e5t6vdihVKFV6bFqEPo60hKrdOyAR0&#10;26/dcShPyilW9l/DDBS3++E2VcFu3Udu3v8ADDSkhwrc2Ht6f2Y0VI7peY0/N/g+h6d3hbDzUgoP&#10;PeZ5nzLFA7P0e3DMWYULKXEaLfT1Hfi0jlcvsareAv8AZjSpICV+kOv/AB+DC+7Dfon3H7D9xPof&#10;Sf0Y+f8Ah+5MnsRaW7Oqz7URlpZQhSylu6UqISbnT1SAeu+Is2BMhxpUCQ3JadQTrbWlY67dCe7B&#10;cBBHjhnDw1IAHzfD/dh6osRmUocKRY+Ave34cP5jhNqtf/Zt+VQ/Tiq1aLUqDUYqFDtxnRo2t6Ct&#10;rXKcSosWk1KrsbtyHajJeuz8mtTa1dkFTXLURcL2Kinc7b44P1INZ1pcdDam0OpmlaraNZTDWrt2&#10;A1+wr1fhxqStyKUbdhF7bdTq7rX/AC4V6Sv84/bh30P9dH244v8A+D/+qP8AYcxwD/irP/8ASZX/&#10;AM3Ub4g6j3j7R909T7z9qvieUgAvJ1AaI/hc50xAV3oPwdVVawO89m1jbrjgRTYNQyDl9+dHbkqp&#10;0dnQHBfmfJt9TYlG6R6N8cRM8ZbyXRl1gpYbrhT2GL6FqNjspwDWB06JOE8es8VpyS5SstxPNJDS&#10;oy3/AISnhXM7Wpy3m9idDiDa/sxl+j1FqoS6vUW0mZMWtwPLGpcbmaioN33VfVoJOk6ThPM35jvN&#10;T6pQlP5Re+Eheslawtr5rPLSEpHcL7k292AgBalJ2CgOyOgtfce/Gx2IuD1HiO8fTioQYVQbbbdj&#10;pCEW2uVXt7xhiJGiItCYZiq27aGkKUbeNwCfpVjO2W1VCnOVOPJ83qdNWieJDMdpK5CI4XqirIUk&#10;pQ4VJKlAqV2B2Tjye8xSK3kFdQqq1h6B8l5p2nUuJQLBWtdlgkjcBNt8A3F/EX/Dv+nHG1iofA8e&#10;VDaD6LpYW0olI3cKirUkE+ielrYbgRaVQKa+tphMqUltan3HS35qRpcJFvS1aS32in0/HbFd4oNr&#10;Yjw3AtpuNpb5lP1TC4UDvSsAC43/AE4mPUjMtFelMR1CWDrCnUaHXles6mw5ald6U3tjhs+IeTqf&#10;5+2xCSjWAoPai5a3pczTbSm2w8cPZwyw0Sk1VnWm9062+oHTZR/LiLUqZUIwfp8tMlRt2Bp2v7Uq&#10;JxxQ4mtZNaEfzZD0opQopU64hKebu36AJUSASR2QNt98ZC460qrSmKdUW2GC8ha9aXXdlp0aU6Vi&#10;1rq3Oq/TbrbM8yUKR59R2kyroC0gKI9IAi2nra97XF7WuL4rfGXONIqs+AtSrRApYUX3EFQubJ06&#10;LJt6I3PTDvGfNKaZGqa1c0O8zU35y4OXodKNN9BKr2vfSPAYyDxsqFbZeiPtASylQZQhxxRKkpUo&#10;BSintatB3AFvVIxUOP8AWKfWZEJ+My0hhwjUp6QSQD3p0jFA8oSky4ri6nAebDCN5DPOcDyhe57b&#10;YT7tKz0OIHH7JlRc5QU6wpKu0XCNOknSNJ7N1k9Udw3viiZho1dYSumSlPqWNk6QBcjvIJ7yP9+F&#10;pdZUEP8AKQs9wcv9tsJC7OJGlRQjmCx63/7sRrvNuvL7C216dHW9za9zY/k+55cWYsww8nUam5Yn&#10;+aifIQ1KeQ6ppbRFgrQlKkczcFPaUnxHdjyV+Lj1EfTkbNlRcmMyxHcbq8xxYeiSOU4huI21csPI&#10;fKwtTnMQoFIASTc4R8oU8m6+0lZvsPNDvz7+Nik26b9cTJsenN61rSr2EgYpmexNrE2nuQ2Wo7Lg&#10;Q3ID7i1ODltqJ0FAQLFRHZUenjtjO1dEcNqYUFXeULFWk/wZ3Fu7/dibXprrl9ZAJ2AUR+XfFKr8&#10;llDjLquYh9JRqKldgq7O9tjfuvYfbiRkOjv1VdUlVB0lyylMmOxoA1KVbXzNR6nuxRouVKbIYfjB&#10;CJjHoPWSDuNKh0HpJun0tr9+KXmBh8sFGhWi3z+pAAHTp026jCn3rB5bTYacssKQtSiEubpuCB44&#10;84aeSoNkkoUjVcWseo9/Q44vKvl+1vm//Q5jgH/FWf8A+kyv/m6jfEHUe8faPunqfeftV8Tyjf8A&#10;BTLP+m9M/NdXx5Pn+LuB/wC7sf7CMcf6w7mDidHy8y3ILKFoDjSQroCAVKQD4bnEKCxTIrUSE2ht&#10;tCU6gAL8zSnUVbelsOuBzvnKFvAfHqzLsinTGWQS4thYCRuVXB7IHeT4Y4P8VIHDulS6TmSmvRGH&#10;HCeZKb5CVb9xcBBB+zECZFqkRM+nPNS4a0hYfjLS8yAUpXbmIunshVj7sZhon7oqWuO26ghC72Bv&#10;2gL/AIcZpysqNF/uwJT1KhAF9iMCXlo1JSgNpBuflC2SPUCsLreXqQ+RT4rbISobVXSk79Dpcv3f&#10;2YRXE1CO4qk09T6lkmS/Ca1RkukdrtI7CEjYjut34mZ/zSuc3Qm5brMZEjlFIUbI1kIUbFVhYdfE&#10;A4zfCqtGRHmt13nc6120Se2NViCUBzp3G/cfDHk61eqy/P3Kip7zFtpSkSHdYZuk9khauz6wNuvT&#10;HGGtQ67m2VEec+Tb83TrCuyW0NqTqHUWIBANuuJraINRaVSnlKLYDqS04SRpUDY2IG21/wAAG+OD&#10;PE0ViIxQKs60hbaUt/vhxKVkdPnm5G3/ABtjim41+7GuJaUhSFuPBBSoWWnzl4AJI2PZtbD9Hkry&#10;hDfSbIjJe5zWiykFchTiddt907i99jceGOEGY6XTKpEiyKaXX1SCnnBOodtp4AqPzNN/p3Hu4gSG&#10;ZOZaituKtpHMVcgWB3J/464plfqreWUwodJbcZYjKQmQqPfWm7p1klISo9s+ie4YpMZVRq0GPILb&#10;IkTEpUUaW13JupOlJJtboTjJcCi5Iy6l8SmXZDkRawgupK0HkK0myt7IUUb+Ptxn/jFmJitcuHNc&#10;KE7nS8oAAdxCFbKPib2PhjglxLdzSlUKbJQ9N7d0FwLeSgBvQVJ6jvKb+kNR8cIHy7yEbnUSpI6j&#10;v3GNaL6dSdXhffHlZ8Ia5xGoVHl5eecj/BTokzo6QoHkp3W+sJ6NmxXrO34cVKoxaDMEWE8hyp0W&#10;ZBcU9HcClyXItgttBTushSClQB2JscZN4+R6llbK6kscyt1cxKDJhJOqXGDidAlOMemhA5OrUdu1&#10;jMeaJLjfJOpDqgdQWogpHfcX8eg8fZhmqy4jnPaWvmKN12N79OvU9AOhxUavJqCG+bcqSonvJsU+&#10;/wDRjtK6jDbulI7Ntz37lJ7rYdkLcINz0CRfu/L+XAaKVlZe8duo39vdjLlVehyAlx2zQt2iqybX&#10;9u2Ms5mlrmyET5raonnDgaaKwTyA6eWlIv00aR0O3TCKhCmJPmzfJsUdQBzSe9J21W7/AAvji8CK&#10;AO66T9Pybl8cA/4qz/8A0mV/83Ub4g6j3j7R909T7z9qvieUb/gpln/TemfmusY8nz/F3A/9gx/s&#10;Ix5ReXZFBzxDztFT+93lthbiR2dyNW428cRn0S4saU2QUyGG3bj+ckdfb/eCSOnjitUOLWmeW8Af&#10;Dpsf+OuPJXzNWXoUqi1CQqW006+EoJKuwh11Kdr+okfgxxU4ou5W1RKZBW3pjEurSg7O8xwX6AX0&#10;BO5NsKzzmTOlVbhPVFcWNLfDbilOEaUkki3aAFyAMcU+HsnJ8KlVBx5UkTWm3dd9aVpc79u8G34R&#10;jgRV4a6pKpFSWlLUrXy0K6dtNhb6R+A+OOKNIiUnNlRQh1TSLlbJaA7V1qNwbi3Z0b951Y4XZRyx&#10;nVbTdYqUxTra0hLC9SrrSQUN21EBK7JAJ1JVcpt3YrjkLImW3aXlukfKKbKCpLZ17NkA9lHW+wvZ&#10;Iv8AQaHl7MFczI/V6xR3Ux3rtJ57a0pAbuhFtrX9pNjfpjMnCF+soQihRUsPKeaVzgjq2Aeag7ps&#10;SSnTvY9dsZf4KZxoNajv+dcsd/pC4Pcq61BQ+zuxUuAVUzTVHJQkebqA+WKilKTYlRN1g2F7m9sM&#10;8Cq083KpEWs+csh9IdCH0qS2vl2CCQq3o3Va2/W2IvAFWV6fKnu1RtuayzraUpYCgVKQjboAflSA&#10;Rtit8GM1sVJiY7rlxJriVcztL1BduhTrBTbx0nvtjMWXcw0zLaqZDpjQRHY5R5SLyAAnV2wgK0r7&#10;d9KiNjfqcZEU3Ra3Hlz6POluNugOIXGc0MBKwsuXU11JBSTfpex3xxD4pS63IjUrL8dUTUGo5CGy&#10;kILtmVE3tcgOlXqptfcjGYOG4oeWRX6jNTMffSVIVzNV9unU9T39drHwHBCu/AubmDfQJBQkd2oE&#10;2/BZV/osMJUlchoqeDPnLJfUu+myUtByxJt6Qv344pcXYuUf3vSnWpMtKtK1pKFm+rTpGolIBPpK&#10;3ItsL9J/HGq1vhxnRSifhlNKkpZAV20oDKw2AkWukpNtuhG43GKAqr5nqlKitJcVVqhU5apCbHmb&#10;TUg3HXYKV9GF5EqmXJvCp+mtL1MVukP13Sk9iKnml8uWGwF03vitO82WpV73A+ixP24IsbfFtfBf&#10;DXTY4ZqTsV1lxJUNRBBvcHoen2YyzVi+zHdUepR39TsPyG4xxiIXl9lX/ovtQ6ccA/4qz/8A0mV/&#10;83Ub4g6j3j7R909T7z9qvieUd/gpln/TemfmusY8npCDw4glQ281ZvuegaST+nHHvPJzXW4eTaQ6&#10;gUlpxsKYW00p4m4ClGUpJki/sXt3Yp8NuBAiRGgQhlhtNlKUsggC+6yT17u7u/vHcr/NOJUpqFCX&#10;JcVpKb7k/o6Y8kSnSHpuZKuELRCs/wCY69RCVlbxNir07m+xuB0GM45Mp2baLMedbZTUuQ6044ew&#10;VOWWrZIsACNOwFr7je+K3S3ctV2REddUDHk6kKQSlYSh8KT6JvdOnTsbd/vzDmqJnTIsCAuM7Uqj&#10;To6URVpU4NJQgBIWlP8ACWI31dSBvbGSsk5wk1ZmZEjSIT6SAl0s22VYegQEW79/YcTuAr9aCapm&#10;SrtokKbQLrRuu1ioAC6UkdSepBt0Axk7h1lLJ0SNKZdS9KQtC+YL2K0qSbaLWJWRbUSdN9sVFZhT&#10;01CrGMikyyBHbcZYugqI0kqKbnrc6vZh9NIcizmlrpvIix0yozuqJHMkvtKe5Q0qbJ0kBvYEkkYy&#10;3m6mSaXU3qjGZy21TXlNsTHH9SXFIKwjQ27dKydNwALEC22K3nWjVx+kJoGdosd5pwipueZxXgtA&#10;6mzjdmjsfQ+3bB405QYS5Gm9oKBjKfaeLHNKLs67oIKeYUFe1ra7DpijZ6ydldVSkxw8j4bnNT21&#10;SJ8iQNKWfN/k/OHVBKfYjs3364zdnXJ9YpnNf57rbjaeclqfJZJHMaWACw7YAWSeye4jvIxl3OmU&#10;ZtGiNCsQ1mI0gMwXS0p5JQOynWu7rp8SSfbvjLleynVc95kbShfnrtSc87D8x92MpzkxR8lFcWYz&#10;KNIb7DSAnqbdpV+IjFBjUKSGJlGocxamkw5HwdTnVOuKWkOtaXGTr+RJXvfSe31weD+T0y8u1Dzv&#10;mfCUH9/yUK/5RJWwlSZDKQFtxQXV20pQAPmgWBGeeHVcr1XlUOmwFx8p0qkWbmGa4+X6mkXupTi1&#10;FOpztcsWQTsR0xIyJnLJNQptXqdNLSIoZ0aBs60hai26TbSC4DfTe42uMZq461OXSY8OM06zJbbb&#10;Z1JYCFaPQcTcJHVIttudxfDyXpJ+F61DfeQ7qV8pzEpAIuOz3G5A28dh1xlwREZnNOlMecQK0PNl&#10;NocW2ltmWLpSeWb/ACaFhKu/sk9b4yr5ImXcn5pbz4xLQqOT53T4nnT7vm3NIW40UOLUh1Tji0kK&#10;cBKAkgEA2xmesFqoPxYKkgaNDqwhBskbEIJSrl3tbsaTbvwt5xw3Wbnr0HxgbYWhK/SH6PswoJUt&#10;hJHoabW22AAH0+3GQoS3zEjuJJbUlx7TfSU2uoG43PzdvbfuxxVAOS0PL3dS+WQr/wBGA6ALdPp6&#10;44B/xVn/APpMr/5uo3xB1HvH2j7p6n3n7VfE8o7/AATyz/pvTPzXWMeTwL8OYAPfGZH0FtIOOLFF&#10;Tlrjch0FMWlqUm3na+UVXPzUkEK67drfCFpfHMavoPok7BSbAhSet02IsrBFjb/u+P0B9xxxGclM&#10;5ecWxt42JHt7scG6VT6Vw2y0uhJSHpbjZmrXZvXqKeYL9rV6Rt44rISEzG4msOFOgi1kBwt9b7+P&#10;W2KpwGqeYqvIq1UeiiMpd1lqVd7llXzWQwCTdQuNd+va7N8ZP4VZayxCQGmfOHAgE+cIGm/h2tQ+&#10;nqb4ZqkCjVmBSpdIeZ+F5LjMGTGiByM2B6K5D6S0mOybWQspXc22xnTO+XstLmRZ7q5T2myGNGtt&#10;kgaydYcA7YUE+PZ6d+Klx6kOteYUCiNvJaJ1OBkrWlCfnITqX2gm9r/O02OKjxhq2aFN0atvFhOr&#10;lwmY4JfQ90Ql9A0cv5t+0ojfbGZU50hPqNZqFSp8dltp2I8pt4xX23Ea2UtPBYSpYSAlxBR2XLp1&#10;G2KfmwVOmqTVqseVEb0uwnyWRM7JtITpvqdQO61lXN1XxkrLdQTlrM+aI1Kl1FoocTTlRgp1zUAu&#10;yVpUUaEi/pAlRsL+JrOWoAyX8ISHFM1II55aN7hwpS4pCjfay1KQR6yDY7HE+rtzaZAZ1yOfDbUx&#10;2rhOnVqSAdW5T42tfb24+GAaVHhJckKdds30JTqK0gb6tgATqJHUbdBjJ3BJCaLGzS3mBCpBbD4j&#10;+dHlJOm+l1Qty7KuCFBfjjN02flLM8t6BKb89lyOY8uO7zWCspZTdLydGtNkI3UNV9Qvtiqy811i&#10;kRqhXTGlRIChMbbZmKW+StsIHyQSDuiwKdW1+vfjJfGFEbKcd2p0N9bMKzUd0squG0ab+krY2SdJ&#10;2uOu1zjhPnOKibnMVvM8yS7mGurk0anSB+8YFOU5dtLj6nTy3e1YthCkp0+lvtxAzBToLlEoFRpt&#10;brkGtym24tWp9LRUIbTjxQkx35TUlsMtx+zuW12Su/axUOEOVX/N2GaevnllMkyCygRGtKeZZ19d&#10;wle9gjlnURbUOuM0ZcqlURU6Rl6jSX26QhQeecj6WXgi4tHdSlSXjb0dKE22t0xDhVXL9cC5cYMr&#10;YcStwv6hoSpW6GyUbuIuUlA6KSU92KQ21OylRKpHmznGZUJwvIdBSptxCkIKEt8xdgkb9RcFJ2xW&#10;G/NKnJCAVoeUpAUsdrRfqb3sr7O4/wB5QpKFh1foIUL95sOthjh/Pg6o8n5Tl8hTO7fz3BZPZ1eI&#10;3N9h3Y4ukNZSRGP8IX+dtujllLyvS8em1vpxwD/irP8A/SZX/wA3Ub4g6j3j7R909T7z9qvieUf/&#10;AIJ5Z/04pn5sq+PJ4/xc0+3XzVm3v0Jtjjlwlg8UqGJl/MM2U5HMQhs6Vr5abhO1lHoN98Q81VfL&#10;MtGW66gplwAI6NRIK2EKKEOHxupK/wAHXECcibFS6mx1JTv+A/7vjkXBxxIqEeJlt0O2JJ6HHk9C&#10;VJ4ZZccdJID5Iv4X2/JbD0+OioS4jltanUn6OUlP2jElhXJWGE6ioakp8SkhX/03xxK4nV3LC3GG&#10;0qRZWnYYy/x8qVUQ/Ta1GRqlRBTqNKKO2zJCtnErCBvdVtV9Q2CjcAmsUrK2c8rTn4tQ84r1Kpra&#10;KmkrusSVFSdRuq+rsqt3nTbGX6lOyxW3mQx5yeatnlkX1EOFKCCQeu3TbuOMpcOcx5grE2tT6FJp&#10;8aTrdiVJxKkxmH1k6XRtZWm4Vc7A7YqMOdkpqfRc85ricQAlSn4tIYCH5FJYmq84j8zSorALY+T1&#10;GyQFECwxTKc1W6xy6XCYYYekXT56sciMzzBeOSeyXFJUA3chStKrdDiuo/cjwiTTosV7nvR03VSE&#10;ahrcCbkKSNr3A7/7ajJzLXJyKO2l7lbDl2IHQXLp926ri+q+wxmLLcuAYrHLHMaa0uaRstxSwSei&#10;el9PuGH8ty4dNZqYHajgOFPedWwsnwBWL+BtjhZn5ukU2pUXM8t1DM9Cm4gdcKS3rQQlSApW4Ctt&#10;Oyt7g2TY5iAqWZVwI7heQw/ymnb6ytu6Fp7XeflbX9mKxVqlQ22oadTrKw22ttztbJt1HuScV/MM&#10;KPwpi+aQ2WpEmwcWE9StoN6um2kOaQBYX38Scmsw3KihyoTlxkpULEOKT87vIPd3eO3txk6n5iOY&#10;KtmSDmyNVMkUGgw34WWXylx4VxDMpU+USdSkNvqTF0np8kQntHE/jnV6sxVKRJlJoKp3MREeUOUp&#10;tTKikaDe6UuHbqR3e3HCaomfkttiLXIsuqwXddUe7K1qQSVAOHdWkpv2iftxmiiZO4iVWDQ6QWRV&#10;6fOXLq62wntoD6lO3t1Tq5h36XxEo1Np8A02AUGE2yhtlKd0oUlspePU7rc7R9vuGM9w2Y0vYDUT&#10;1Atc+Nu6/X6f7yv+AX7z9oxkcOeZMFOw51/yjTji66k5fbQSNZZBHj2Wl3xwD/irP/8ASZX/AM3U&#10;b4g6j3j7R909T7z9qvieUb/gpln/AE3pn5rrGPJ8J+91A3I/e7Hef+jTggKWXCLuEWKzusjwKzdR&#10;HsKsceOHMXNWVHpFEpsFvMcJZkpkR4UVuY8yj5QIXIajIkrTqC+yp5Se0ez1vlPOEKQhqjZk/uHX&#10;aOpbKUq1RWpOhBbUtxI5bbp0JJs6lXassdrfD2ZKMEaWqvCUu3ctCyfq9+KLU2K0txHNADClI5iT&#10;pDmjoob/ADgL+7Ac1SQyBZLN9/W1eO25Fr7364VWozVSXEdUmyhpTuBYna/4cAIUNba9Q67G+HnH&#10;eRIeGlCWUKUD46UFRue4bYi1zOdXZeXQaX54I79lKDJWC0nWFXIB79OKTwm4n8RKymRU4Ko1ORsW&#10;XEqEaw8Wl/In6WzjL9Ep+VqUzSURHmkMMpPKi3Qi4bRdTaGFNoRcpV6KR1x5UHFCtUXiDl39zCqx&#10;BhUqiJqNQSmbPY86mNVqSjS8G5LQeSqOhCdLvMFtiLbY4P8AE9PEbJdCryg2xKk6Y0plJAUhTaBq&#10;WRe4Kijc+0+Jx5TMZkyoIbCU8wpUooATqva+rTbUd+++K3lZunU6DVI890rLLMjk8w/IOOALPJSl&#10;QLZSobFGlQNicZD4lt5eEyNMiJUme02w66WkrceKVr7UhRTzFFOvUlTinPSNz0w9kzM9Zrqa5QYR&#10;eZfkMusJSFFsKK2ygGySiylaD0B39+OE+ZqnFFVyNm/MdLhVl5ahDpU11BmIQo2LTLbzhUEeqhKd&#10;IvdKb48o3zbJGdKE5QeH9RrVXzp8FUrMFcYW41T2okBtMOOtoN6GmXUx3XC64NBUrtLUo44l8Hcr&#10;y+EEybQ6jLy3IgRGKrUKhEmqEhtTLLjzscKhuodK7qOl1a1LTo2UnHku50p2fOEr9JiZrdqjWVXH&#10;YlSmVJp2bNLSFFR5js0yHlpPLBSVKVtbSQMcAc+Sqrxpzll9/JS0lupuoiu1Z/nN8lEuSht9pqWX&#10;UtpeabbkpQ0kAJdQLbAY465nz1QfKEypQnGKHCyVVZtPXLjoagKceQXEs6gOUl1F2jYoSlKFLutS&#10;Sqxx5XsqoZMyNQZuQKjS6cmo1BlqQmShgPLS62kcttSkpc5epQUpCTYBPTbFYy/TqV5PkLMsyXRl&#10;8R3skNVJmtvMxl0nmlOvSNbao4kgHRzE2d1X3xwGyVmPiFkF7NlbhUCS7GlvOqmU6oFE+SI7N162&#10;m3Alg2aGlklAKdKgk3vjhk0OKudc2ZXZpNfgjLVRLiplSuqDIa84VCEeM+VLK1oUkvFNz8lZVr74&#10;4iyPMZycjQflpMQXeiMucxQ5dx2UXuU9i4si9z6NxhuZRKfl8RZ1GlNz137biC24pVyApLikBweP&#10;UafdjhrmE5fiVp9QfjR5kZ1kNyVrUVBSCL/KWC02vouCN+zbril06bm3MymY5U4X5qnEBepYSz5y&#10;HC0gHX6aNggAJUSO4YXR3eFWVKjJyvBpj+bK7DQIlAqFQYiPT39BCUx2lvoUu6uqQlXcNumOE9Nn&#10;CiHM+cqTDoNfqwEOUxHjx47kdywQ80X2WW3FaHua2HOYdfL5hUddznfiDS8k1CmZUl0epVUVJl56&#10;BPpinbsJ56EOpmOx1alLLjySjWu/LSd8Z5KlIp8iOh5pqS2FFMgrU521Ds3dK1atNvnavy4bSva4&#10;/DiyuthbGonYi3xRil5blTShwJPKUAs9SCFWV0tbphhC4rbVOipDTnZ1rCSkMpvpC1cvSb9dI1Aq&#10;I66Qo4z8ywxSNPnjs1/lKS6++4tyzgYWeUhS1qQki+7bPZSTpUdWOAf8VZ//AKTK/wDm6jfEHUe8&#10;faPunqfeftV8Tyjf8FMs/wCm9M/NdYx5Pn+LqB/7uz/1aPuLbSoGwAWeypZGrU36hSdrbnf24zjw&#10;KyNnKR53IhJgzFG7kmO2CpZvdRICmvS3B378UbybOHlLWFvx3p9u5xRa+xxzHE3JFV4az5NRokZ2&#10;TSpMp59iMEqaTGiLcKmmeYjmlzlN9kLUlJVa5A6YZ4m0XzVta23Ez9Ol2Nv2V6bbuaNXpX+b0xCp&#10;0/Ns5ybDU60492WGkp1krJ+TSFEoNyrSkdnvwjMteyvIdplbo1wzcecmS6lSgOiuX5vtcb21X7j0&#10;xUM8VSvCTSKJDdT5+Esc5BcWWdQCVEDlgK37tSfC+OAGTV5VyQiPUkJlS6jI1OS5EdDbrTbiFKty&#10;yXNQSrqdSb3GM9Tq9Tcj5gk5V0/CFMClR22mgky7d2pIJb/1UuYyx5WHEaHnAIraRUyVcpdMka4r&#10;aEhRQflQw4TbT/0Y6Y445sjcQIKa/TqY3KqsZnkzKbA/fLwb1qkqZuhoOEXWTq5X0Y4B8Vajl6tC&#10;JGiTlNl4I+AJgdgsxVWUFqEjlLUdPaUdTCPQ8N8cZc0jMU2ktuI0POoQUinufCLYVZo6FLIb7V12&#10;ta/ZVttjM0On8PcuUzNee5FSVSKg9GjR0RoBk6XH9AQhYC7hO4GohPutim8JMi5gynT64hLzTcqA&#10;mosqjwWZEgNONB5KnGAttwK0jYaj2uyccEOM/wAI51zRwtOTnqL8BLd/c5XKs85H+HkRyRzlRH4j&#10;bcZCdAUeTKk9kHfHlNwYfBzi3k/jTUKPMzhMqclhl6mxp8qlUuGrmJTzjMjNTS4G9VwhUdAcCRdQ&#10;vccd0VPipwLazHlfMKMtOiOmrR5jCGpShpZQ7LpgkKWwtlUUjkecC6121lpB2x5LmcIHELhbVMpQ&#10;Fzcw5tpqXafX5FScdegVBpxuQlSE827aFSEoAZXZZOlZT1OPJPz07kvjtxB4ZKgQKDQ6nVpcR2MU&#10;85sVDnOtIZQFpaBLmpQ62A7OnpjNNRm5B8siWxUK5IiUyXmWmwf3o75v+9ZPKcS9y0LFuWFaOV9G&#10;rux5Y9To1M435FzJDqVZcTy0y3W5HMWy75lUo7YLKlugpS6O9KFWBOx7vLgzDQqjw44LOfvxL2Ya&#10;f8N85tSglhDMdlpbBaOhLqllSwlwqQpuwWlJuccV81ZZV5HWQIqW5seHUKG1S244W6uUJDKQrzxU&#10;1YS44FLSD5sUhuyikr8fJ/rlDyr5IeZa5Hqc+FLdeksyJXykctzSl9lCEvB9SF3bS12xp3NrG2/k&#10;GCosw+IObKxWXX2n/PZKEz53NShEcyZQkjWSpKpC7NKXfSE20p2044BVOv8AFPyksxZqMGFMokKo&#10;1FiQwupKdZjR4brpMkL83OsqQ0VBrlgGwSFG+OL+fImbuOEPh7kWSyVNzG0y0pgNpbSrW3zOz4De&#10;51IJG9hfHHKj0rhxS8uOV+toYTWG4UBCoUZDkgzg0A4gwkvXDWpaEpeB0+ndItY8GqHUaPVDW36e&#10;Vw0RnpceU7dPyCmuZ54pBQEN+bICXUNKc7azyzpFlYhTct+UrxuSiv0XONL+9w7ekZqpVSnRqbWF&#10;R3tRYXBQw3Gj9pHpty5BV37G2OLHFDKfCrKkRObpUwN151NIoaIkcy5TEgp5DLzhCgpxxJ5a3Fq0&#10;lTmvUbqJxlDKmbaTl6q5pm5oXmNM5yDUKPHqVDZZfjw3GHV8lLipklxAVzGiqyU3KQdPhKqScxQE&#10;rrDKadJiq1NNtqK0vODbbUlrl336A28CMARmiNDCHAB49q/4D9OFtJdZQfM0WcJsR3JvY9EjoAd8&#10;SaenlrcaUbpGrRp7vp3GFtPiOX0NFen0k9AN9t7eG/TAUjvP5MR23pL5abbunSNKge0pW906elgB&#10;cm/0YUxJbUrWhKQk2vqNz1+bb2f7/GmQJE59LWgti/p21j372v8Apxl6M3TaM4+4yl3zVoN9rsay&#10;22ElW2qxVYm29sXQzSX5ignzmslyUFK7PmjUVK1KCPXs0tlIB02Vvvc4rsGXJy05W331qZS65GZj&#10;27I1Jd7YVf8A1ldklRVbVsTjgH/FWf8A+kyv/m6jfEHUe8faPunqfeftV8Tyjf8ABTLP+m9M/NdY&#10;x5Pv+LqB/wC7s/8AVp+6k7jfFx4jFTp1OrkTzKrwg/HKOWlSmtQ02sDcpPdvh7yfMgKeemNQUuKf&#10;IKkoTq5e5N7JSbbq77XsfDFSyK5lauUo0KDIMZupQlrU1GdUhKESmiorUhspSkAblRAAG+HMlLzV&#10;md/4XpsgRluH5dUR1LRBP/SFoIP1sUDhdkXLDbRj0lp+SgqWp7kF3da9YsQgi6b267YU7oafSw3y&#10;WEx1pYa06DzeyEhKbA3tqsBv4YfqBpPwRD81dnIqaj56hplT3JCt/l0IS5o62+UCb26Y4xcFsn/A&#10;0rOdApS2a642rk09mMrzx5a+Z/AxW2zIWoK3IS0TuDjgpEz1kriyiR8Cy6z8Ihbr1KlwZLqYqFvK&#10;bPncdxhRYKEJKiXWkaG+0qyd8RMm8OsxzXsxyU5X+El86NJRl2XTpIgTFxnkOsy/MXFhmSjWsFtw&#10;IcDo0lIVtjifQZPB2LlSdkDL1XzdCrmYGhX3ZNOnTzTIjklHNdUtEd0xI6UKUSta2kJSm5VbFTTl&#10;7iFRvglh7KdShfBYTHpb8qnPvNVsRwWwmOhx1aFMuFKLFAIKeg7uF/E6rcGM/VnKXGSurYm5hlsU&#10;nJ9MYIWxEj+ePlsusKPyLC478ZLDikJQ6UlKCq1seWNlCt0tzLXF+DmN+iwcqSYDEuFS2FRJdYhy&#10;5UZyQ2nklgvKfjKdYKla0jnbkdcDMlK8onyeJjeURDmS6DEXzxV3o7tVhOsNLVd1tanH2V9i4UvQ&#10;FAApJx5IfEaLG/dnwfz7UZGYqpUkVGJl3L8hwOwm3FmUHkQ1Fdtcg8tRSgKW2UW0744TZlzTwR8o&#10;aVl1lBytll3MgNcps5XmsSzrzjcdx+TLLIQy0iQvl3cQjtXG1scY+fwv8pxFchzGZEesVyJnFMmG&#10;8h2PIYkuB0JaeZWptxBPehahfHleSIbfGCiZ0oceref1imUKvMecxZSW5ckJp7zvmhW2OeELWsfI&#10;lyw67Y8rrMdVr0bhHmIR6amOcoMJTMjmO4h+ZzmHZKC6FaFOMOgtSUBZcZXdDoQoEY8pyv1ascLP&#10;J7W6qlrQzlKSgmO9EeUl1K2QGyA4dKrdU7K67dccbMyVZHk58EqKl2kkvhRdYjPRHpCfk+zrYQ6V&#10;pSo2ClFICRf34zFWK/QfIyo+V/gttLOZKoioiXDbKw4ymRIU5uyFBQHLUFqF9IBBIAxw6zXl7Ink&#10;tZgzIWqzGq1cfOVmOw8yy44W1O86O6oNtOIWVKb5iFqTcFN7gjHkhP0vIPCXirxUdqS2KhELsSEl&#10;9xLSHprjMgMxQp1SQ9IeccbSW0Fbi+Zsg3F/JHD+bOLOc+Mub4bhg0tiTJqDzDK1R6a8pDi7SXUg&#10;tRdKWxYvrZJso9BtVqtO8onylqDScl1NciBAmNyzEq8i9OVApr7ypcmGha1oes0O0ppKhZIN9seV&#10;TxcplDiK4KZVmyqHmOpN0WI5W6ehehtQebS6wwtnflS9XmytCunZ6i2OGDdP8nvgNS52f6uqS68t&#10;MiVVY8S81wyflEsrXp5qnSDYJWouX2tcnHDNjMvG3ihM4gz007MHB6mSZCKFBqimlluotPOaBodK&#10;kolpPLLrNuY25qQpIUCMVfM9MYp02CJlLNQaKG3qLFlxFyYDSUkRWnITbpfZ1tDUgLZRqSnUkEDG&#10;YHn6g2mRFQtHmyueWkA6laL3ukC/j+DGXq1Eq8h2HEnRJcyPtIjRpLMiQwRfVzmGnVutWsb8xKLW&#10;36YNVS04I59FjUhKvmHVZRPTc3JTcHxxs6066nUq6TpCbkbK6q0Xuk36H2YpsGPNpTjQSlTtiShF&#10;lOJ67kAEgg+I7sTaJKakBPJeO/VLTgH+zihZUmu/Kpuk6DoSEnVcgDpa+/s/txSMkSy2+7NRrGoD&#10;Q6jSo3PVILd12O/u+dtiDk+OwQ5oSg+wb/YDirRUxsr1ENAkfLAlO/TUDuL2P4MV1JGXaU6DpQYF&#10;UFzsCbw9KbnbUQCAm9z4YzMC3w1jJb6KnuKctftN8p6xHsC1JJNveccA/wCKs/8A9Jlf/N1G+IOo&#10;94+0fdPU+8/ar4nlG/4KZZ/03pn5rq+PJ8/xdQf/AHdn/YRi0X/8639cf24+T/ybodHrA338MD7k&#10;Z5yQVNm4S2Sj3hJthuMZanEMzUxOTbmhTqUF0LvpsLi+nSbjuvhcNhALSlJeUoFIc2Xudrg79Ou+&#10;BEjsbKWSfo/QMOuKRdDKVFsdFd2+539+Fyw04wqX2ELfQgavXOrT+EAnDrSfPWHUWNwDdPeMVFdb&#10;4Y0/L9OoqZPECVLmvGS/PPnLsVp19xZsoc2wQl4pG4sGxe2KHGyzWM4VWoxWYkWQ1SVu151hSOfT&#10;6g+FNrinT2kWYPMsbdcZzy/mbg23Dk8KWG6xDq9acr1clz0c9mJGdcUZTzuxBQlpx0pJHXSTY4y7&#10;mvKvF6gVKlUiqs1yM/TVRKy/T3kt/BlRUzy3kM2UNKm3SsADoUjCsxZj8j/Pn7n6dSpOd8sZrqZq&#10;c6rVNL78jLbEmQkOMJkdsIXFbutZLiEkdN9seULkTJnG3IjvE7h1MZqWdqbHbqUeTGcDr7DkJtp7&#10;k2F1oUypC02vbs48nnjDB4m5WqfCvjhJbqFfqalUqiJqQ1OIkpQqDBc0KUVoLUtcZVwCPk/btkPO&#10;dd8mnj1V8pZybcpWQ5FdmRa1GbaKI8ykvOOtR5TZBs+0ptaVE2Nh0xxqp0nhXxja4gcMAXMn1yVT&#10;c3ZaryQFKS0pImViElzs8ppDpLNr3IOwx5TcyjZlqOVOMVHrTri8/QYcifBb1HzSo0sMpkJdsoaO&#10;Y4hWlKh1v1xxtzO5xCylkDOSorUNmlwGMuOTo9ue4qMhCflNJCtSS2VWJBBv9PEXOEzO+SMkV2TU&#10;NVWyrDVSU6lfK+bt6GmTudQ7DLavecZxzOzW+HPDSJLmvSapl8VuN5gbqZMSXUPPOe4b2DvMs2L7&#10;lHdbGcK/QqplHIkKJVJ0ubT4M1uoQ3gpTNMUt3s8kE6b9ANPzTfYDGbsyUWrZa4e0xufMWaRFdbl&#10;ixPIAOi4366k2Gm+2M21eiy8v5DodKzLmFTEfKbkioRJMh34Nj1pyTUyGY7PN0pQtpLWvSjbmKvY&#10;qxn7NcyZw24S8Om6vAcocSlSswOx4Nuaawpx5hDE5Q3V8n6GvcLurGbM6TcvcEcr8N5EVulyq1Wm&#10;81TxGHbfYQUmGX0JIVpcWhu2rqTim56PBvyc51HpjqEZo4m1TnVpsqs6mkuByxWPSCeUspHcb278&#10;eTtOoXB7hlnPjJXWOTnJqPUIOSHH7ByTGq4bLK45WLqSoF3SE36Kx5OFEl8Y+J0/jTxQVzcpZcYm&#10;uuF8ktefwmvOoouvsXaf3959mOLXE/MnlF8SIfCbh64tWTYcxuY+WLqZDUZQSSSi6QEhJ64rGY8l&#10;+TPwwVRKLIYfqESmRqoqjNuIU/Irb0Rh2YsNpOoqXNU+r0Se17McJKrWs70WqcT65AfpsvMs1hYj&#10;vIU2tLURDzCCAtKTYpWnu6YzLUG8u0Z6rEa7RlrKB2lKGnoR3lRV3jc4yHPptEr9Sq40wZFdW5pS&#10;6Up1c29xZVrjt94IN8NiS+rStfMV6RWLWUFdtNrbbJUkbeGKW44kOsquLtgeFrHvvfuHTYnpjJ8m&#10;LDlK5lhqPpKNgvWCjT2t0kL0k203Bv0w5Rpjz+zUDtb7ONEAnra5P9nuxT6UIikoeDSXuvySgpJB&#10;6KuPnHe/6MLDqXki3ye/2bfcqMNtyiyYaPTkpUuw8XO2ftw7HRMoD9DkdmfTnf3qg+k4hxK7lN+o&#10;cQG9x0W3Y2xmF+oxqK5SpN+U3zSgm9rBtwAG/orQBpI2NgNr44B/xVn/APpMr/5uo3xB1HvH2j7p&#10;6n3n7VfE8osj9y+VUq6Lz1S0/wDwusH9GOEc6uxMl02JS1NoaXEbK1ux23UoSG0JJ1L3Kjq7Kduh&#10;JNhhqPCaBRUahVZL6rhBiPrZZSbCxSEra5nstrvviPLrNHbWqnzzNjag6uFMaSZQCvUWtIWFFCbJ&#10;9NCyLatRNqBUXq1EQ6xT33XljsjtISSnVzAbJ2UnSoHe102G+BFqdyn4Jc1e10j8G2M1ZrbyfR33&#10;HI9qrIUtMZBVqQjbUtSkkWUEDv6q7KepxKzvmKqXmKqD7KtalJSylMdA9yGwLja+lRWPwnGTeJdV&#10;akRYVUloehyHmmHZDjDRfjpdcS2pwuAA6Uhd721IAuNXTFczllyiH9+viXt6Md2zivaA3c22Nza3&#10;t2xSOKmTZ74YWxJitLVpRznV21XsbugrtdXrhI30jFUhUipx4r/LechqmMqZLEhaCl7lvFpxS0Al&#10;Tad9SD2Tcd1sVzNVe4cRa5W80f3apbNzRI1PiNMvoa30occZ1rfOmw1ODVce3FOn0yRIQ43UIUuc&#10;1FS65TmEx0yGkyGUO2LaLrCkh6xOkbg44l5OzdwzTUs38FqPU5uZM+ZiaGZGapKkZghppjiGw+pi&#10;mzwmNBICXLKj7pGwxkXjZkPPE6Xw3kTGE5tplE8zzNFcjtMRY5U0WpbOhdmR21rbNlXQootuE44z&#10;8O80eT+KbX+BTVXpOVZNb+Fc3OtzJNYRJC5IffUhyV/yZgpL1mmrtpSQBskYgZ8yJ5UuT5+WKVNh&#10;xM5/BPmq1vlpD7r4j6XuzbUVqcvuNwdxjhnxPzN5LfEmfw6zXCWcrLnPQaw7JYLwci1BS2xIjvP7&#10;MtpC1KUpnUfGwx5QmSo+Rc5UviZwlqDmYYFaCqtHmQHHZiKKt9BdUy5yiEhaOYopUtSeU4hDnpNp&#10;xxZr1G445BoufRPTO4lZdpsSi5goLSS2/IhxkpbVJ82ZvzXhpUtcoanl2N974lZvkZ64dxaVXqyx&#10;DaydBVFh0VmMiPIUygFLTSXknnulWkF4rTqWofKAWtil5mfl5NkZTS3EqMgPee05MtltApkFkuma&#10;kSHFXL7vPaU2BY3SbdMRqy+miuZdqNSU1TUVH4QRBajImITLSNOoKK+yhVrrbBCFbknc4ZlsuMyW&#10;JBcKXHCsBK1Nt7FWmzKSW06uydI6Ds9Bg1F8RVQdMcsedecoWphCpCF8nkaG5BOtDJRuWUjQXPlD&#10;2sfCb7rUONyKeEw0PIaUmCyl1xLwUpzzl0HVJ9hc3Ttbpjg/kZzijn/IOTW1U9oVKZ5u4C020dBe&#10;OoKsbuFVxYqvp9K18Z3/APs048agQ5mXasyJ9NZcedZUt2QjWtKy6gNuJAU2UnZINkK7QAOKjwMY&#10;odYXlyS0tdRYc8zZKUuqKdTuooaKgVi7lyFAXSklPTFQ8jbj1mp5jMkSkGrxUQIkRll2MpX9zYKU&#10;LajMBQ7DymmSgPIAc5juv0scU6DmBPESj5bzxRJWQNFOYpjjNVD6mTFZtZTBfS2hDqgnl85F1alX&#10;V3X4g59rOaxl3h9TmWajlrI0enwoBgwkNrsytbQlznYxLs9LIcUpS5SSLbqta+M88Q/vXcO6Vwg4&#10;V1GHmVjMMZVVztUIkZMpxqbVGkBymsONEuw3EFxbelq5QpGwvjgpEyz5NPCudxirVRjyM6ZihLjU&#10;7Kr5SqfEQ6lQBWw6edqOx1LSDv1vfHB3KObfKp4rOZ8qS3KNRctVOnyJ5nBz4PmQP4dVPbjuaYyn&#10;VJV2lo1baSTYYPFnhpmjMEvhjlxUWHMoa58Mx4YbQhKqc4hrVpbsO2pKllViSkH34qUaFWaEikzY&#10;rj0xuXyzIbUptoo2QjmNC6VAJSnqe72kHMvC5qo1GK6448gQ3ApjzeS5GAKSLag1sv0R164pMd6B&#10;HjMKVzHGEJSVrGsm3S9+vZ0jfrbDLzvNKjou72VWQkbfoJt1+jFTdeYaUuMVtrUVBPW97FN7e09p&#10;J9vswl3OCSFCt1G/d+/Hv7bYyFxJreWao3HzXKcmUaSdEda2wX0zHLJP76Ki4W02bs16Iuo/OxGl&#10;KkxW5b2nkTQlyFZKUFLZGvt23VdPQnvwUKc2YGo+/CklGlSz2kAJI7gQLEW6d2K3TuZIaq1PBbnx&#10;dV1ElTKwoghDjRGkp2Nj1Sdx3g59fVJpr7syPyJ5QsL+SDLblm3O0jlgtO3A2ULL27fS54B/xVn/&#10;APpMr/5uo3xB1HvH2j7p6n3n7VfE8o6wyrlZxWyW890lR7+tNq7Y2791j7ccM33IuToTCxfk05uY&#10;+hJuFNIjtrSjV0IUpxvUP5tvHEie9LXzlyXQruuo7W8BtYY4VMv5kqKor7oWIN3rvvholpIvp1Oi&#10;y2yATo9YJ8AcZx4qO0uRKy/llCGQwoNSJyEaCyptfaDR/wApqUnQSk2so4RxFzuJHMNef0Xvbx9h&#10;HhjNOa6jmd2nKmIS55tGDD7xVutW2tek7qKylKj7b92CXCtTehIZAGhVxdRPpdnutYW8cJa0kFCy&#10;g3G47vb9HXC3HXP4V1b5ta7hNz9JJw60bB5gct1JF0hVgbfkxwwrb0rKNUiv/KuQozyYuo6law20&#10;tojYn5NK3EggG+wF9ruIjTaNT3KlD+EYzX/LW3mC7bY3s0tN3dJt2QAT4YztkOucPznLihkiVKq+&#10;YpcVIpmXJLimEHsjsttulaeyDtpbOycZK8oOI/ByZlXPtRXl7iHmGEZPwXGgO1JCXxLei8mVJaKG&#10;YY7Gr5VANlBWOOfAeWYU/OXBSjxE54zM+lnMVRTV41PW6GJDM+Qtvm6tTi24T+pLdiq4T1UMcIvK&#10;gh1ioVLghxXiohMCC/SXJ09lZPnGjkOJK3NKHE8ztId6fPSbY408HK1wKr8HipwYnz5dKTJMyVIg&#10;qcVGQ245zh2GirmMq9ElOwBKh0IxmCfT/Kq4aIqb8QUzP2XY7zq1yoppkauOvsIjKQarJSlhZiKi&#10;F9Fwbl7brjLOaq/lXL0vhbX/ADWl0urVRNKk11bon/BZqLgp63WkIsrzRgSlPLcaWhCUtKV2R0yb&#10;Bk0DiMmi5WbarvmzjkJyuwiqVGqMdRUA+82nW22lZPoEqWhJubkbtcIMntri1KRR0mptIU+9FeSW&#10;kSH5qvOJPOsNKg24XG2CsaA0pOhIAxL4J8OZ4kBdCMczkl90xHhHXFfSdQjsuIRu08pRLpTsQlPh&#10;bEryYMtPJdFPqT9LC9WlMhHwkQq502csybH52rtDuJxxF4PZkyK+px6Oy/Tda0N1CO+Cy5btDUgo&#10;S4y4UFJLboHztBWE3AiSXEBTbDqwlXLJQhSrrO4tYb7d4wY70d1AkNrZ1BVuYko6pWnfUBbcjHk0&#10;SY1N43cOZjlQciea1htyQ8htw8rtgJCVJICkK1DUQbXGKdmWjxqOzMmS6bIYXGbcdfcqcJCnUqbG&#10;5YW4V7psCgjEeicCa/mI1s0zL0mpqcCtTz8RnSvmXBSXFELVq66e7fE5mMmAw3RHmYEZCEhAhNty&#10;W0NgDvaOnTbcnwBx/wDaL8UqVmzijCycaOzLfy42hl6tsRVRpTpUSizZA1v7purtHbGXK3OyROYz&#10;HBQhx0vVCFKgTm1cuRCdAQ3r1JPaKFKseqVgHxxw8iU9iq1fPMiuQabDo4ercSjOyESH6rJbUZHm&#10;CmbpUhLbqiGw4lXMB0p6YiqzP5TXExpJaiUmOiOhbrapgh02BBjJAU/rkaIzZUga12Rc2sDjiXx8&#10;j5dyxF4R8G3XI1VplTpkGbUaXDeYeq8qkRGKVO5L7e01D02DILakEpfadD6OwtOOAPB7LPD+gSeM&#10;XFDMCKJnqttz6l8DTJLSpSGSDqUqMVtvhUhS0rKFIKtxjK+eqLm2lKqOX3/hVhU0szA0kh2OOcoK&#10;kebG67obSNKr6d9u1jzeDIBVzHwoDUrWw42LlfSyzcdkg+3cDc4cabZlONIJUEEJ1EWHRJvfp3/k&#10;wplSQ2bWT6RWlQ/J13tviqyUPaUNE2QkC+91HvNz+C/f1xqX6o/Diospmtssuo/gHkyUm9+2gggD&#10;6u+JPFDNqYMKDT4rOmCylpta3kN6koSEb3udk9NuuIHGPO1NlFVRjN8m/pNPB78iQDjKWe6dm2K2&#10;7Hk6ng2350ytCmnUv6BzkpQs6nLOaxcDe18KQ0mPqultDlivnkNHs+xZuep7vDxxxRnUl+mLYiSE&#10;LkNNr1IA8G16rG5BI9mOAf8AFWf/AOkyv/m6jfEHUe8faPunqfeftV8TyljbJeXz4Z3o3/ylSxww&#10;bVNy2QlSeY3QIatKju40YrSXkp3vcAoWDYjUgXsDfDfD6pVVznU7tsNq+UuSOX0VpWkJ3Nj0B8N7&#10;HGXYVCyfDqSp9YS1W3kKaYYGlpTbZZUEnZZJ1rJPa0+htscO84TJxcJcDrpId66jqJJJ39K+r3q+&#10;M1pd85b+chIt71JuMUPMtYoTbiIb6m+avlLAQlYWD437rJF/cNxjhxxIenTk0CqNNOl9VkkI067i&#10;9ik3Gq17W2IB78V/inTMh5jNH4i8uBHYKhRswvWTCnqdPZZCnPk1Gy0Njr08ccQuEOROJMabxByi&#10;+IWdRB59MqbTlmm3HNXK0AWSlK3FJUCjvO43viLxf42+SvXH8r8T47uaBmApqVDnrWp9mO0t5IfV&#10;c3F/NS+Ckbpvv0xxSyZwc8pjLUbNPDaqxKTxHQ2h6fGhKS08qQUBTiHUtKQq/M1C4N7b7EYyfxY4&#10;l8PKjK4JZ+ltS8tecrobj9RTzTFbYs1qQ87rJSA50WQtPffCcsx4lMTRqBVI7kB4pl096GpI5qnL&#10;LlNkt2uEtEdbjfxxxn4d1is1SE/l6OlynttpiVF9V0solOWb57yhYJShSi4tSiLJSo3FscHcktcO&#10;suMvToUeTLlpUH6lTkokLSomyS04nWT2e0Tt2tugwkNAXZflyULJcDs1JRIus6igpVvpQeyjuKem&#10;Edfo+5xLy25m/hvUaOxEJqziHSwrTdetCtccna/rJCuoQsi4BOOGfCiHTaS2xmeIgSo76Q7zEC5+&#10;T3O48dscd8n0Q1GmRqG2hpTq0thSAnYkKuVW9iD4nGV8qUyixI8yKtArEQJVzrDm6mz6TS7XTdQO&#10;4F/dYYHELOEmK40/maoJaACSwqW8nsjs6RZwWFhawxl6XmWolmTCzDKYVHeS6QJkk6bH/wBruVEW&#10;0quN72vvjK/lF8Qcq0xFMu7PbLPIU87zVkJW2WlKv29wlZI9ovfFdoWX84ZrmZkr8GJJmvqK/OZC&#10;C48PYklwJA/1VE+OJ3DzI9QaejS8usym1qXpkMMaNN/mgtAJ1D5x3PTpjOXk6QnWudlZMmM47IjN&#10;aHtXKYQt8pWtaSQFoS2ddwrULHvGKhmar0AHI9BbFMrjCzQqnWYqg05WGVfIhlpabKGu4CSDqWOh&#10;vjhmxlHg9Ad4n5vSiqZ5gvuNZdyXJsp9qW2oobqchhzUsoWsB7UtKhZRO992FcUfK5zcFSWJECQz&#10;Mb88mxg+1SoVJcGstctBaaC0NNlSbixLdyLYpKuGnCDLsTKmQ6KqbWWoDMKr1RaVrbl1BDTYeVrU&#10;SFOqfS4Rp2t4m+IWZHakrVNhiHfqAkJBJIVqKdrquBYn8GHZ0G3yaFKULdo7Xt/rH3fRh+etwaL2&#10;R6owo6/uFGvw/TjlW6HfCmWFfwiUnxv0xQpDmU82xK1CkKNNvrlxgslHMJ1LBsbdb92w92K/xAqu&#10;ZZS3ULMSElITFSwtaUqSv0zfVdR7Kd9t722xM1vIcWp90kNuKIKr6vk3Otzc3xwD/irP/wDSZX/z&#10;dRviDqPePtH3T1PvP2q+J5RrPOyvlVPzU57pS1p7lpTS6x2VDoRqsbG4uAccH6fGruUqc0X/ADKS&#10;iIyEvtr5T1g0lFiQpJWi1k6FXTbbbFflryXw8MdpQM51IR54Pk39Suzq5qflLgXOnmdUgXw845Id&#10;VIedcfedPMU68tTjh1b7rWpSvy9+LnxPxhsSRsT1I2J7tz37bb4RbUL+P5f7cUmU5HrkZbIKXmnW&#10;XEuNkoVqQsfPT2uhVbfHGfhZlfizEoNDzOwnMNPo6G32JVLU3EejSFNtrSXkI0KVocUL33OlXicZ&#10;/wAk8feA2YJOd6Fmh2v5OpzRZpWUQ9MlQvg1p1S22Z1PDi4i5SCCOYtlTmjTZQATbL/lR8K+NNOl&#10;QeOOT4VIzC0yaTTJsmGwrzVydaEHIolM8xkIckJWSiwTpUbbahxT4IZ/4ETo87h5X38y5aqLgrfw&#10;lk+U81VIMEqD6IsyTSpCZSWQ0u1lOaOzfR1GKvxNyRxbpNLoGaaIrL2bI04sxM1hQEmcsNhIfrcs&#10;oRJkzFOf8oVLedWpQGpwm2OHuf8AOmXc0t5EiVuHVYztZVDM2QeeGIoskqp8xy5jawflG2ljsgJJ&#10;IAxmYKlQnqNTvPHyY7kiWYzrqWH3EMrW4X0oIQ41YL5i3fkwm+tVlWGT1yo+VoiWG06A032QAEhQ&#10;TuEpG1gemOY88A7JHylrG+/ZTsn8mHpCUJISE69und47j2dfpwioIR6SEn3gH7cNVnQlSrq2vvex&#10;0+Fx08BbGZ860ahxJlWmRJc2a0w7yIzAWtlzZR1OtgFC3NewUpJVp2BtjImT+InGjMdSzdAolTTS&#10;KAXJq0PecmE238o2Byl2aujnI+ZpCrbG2Gsh1iOqQicwYy29WogWOoXvawFk2sPw7Yk5ckJugNrW&#10;UXTr0ncD5xtuTvbf34yzIXQ3tDjagHilAT3XCtWrcel83p6N/nWIEpciK2tDim7pSSlClIuDa6ez&#10;YEW637vHfHLR6iPqj+zCHXG08ttxbaLk6EKUlNz1OlJAubbm2GHHHeY0t1xSFMPWQpaikq0dnYm1&#10;73seovsRji9GTlnOUvQmynJKJcNxPpsk6XUrS4UJc5zRUAl1JCgUbLNknFDjMZvqprueM5JpTkUN&#10;cpE3nOTaiwwlPLQHnHCv5RASkrWpeoKJ6KxG401OdLyxkjhdlyTk6Oh4MVquUd96C/mFpMhhAmyX&#10;KcIq1tNR+e3pdddCw+bi2xyvFdcUJktxxX73TZp5aljzm/8ADKSsqHnNurluZqKjqviwPUD8GLDw&#10;H4MW+Jc+OCAeoB94viTSy8lwJuEuEq0pOlNyb7pGxw+7Loj0ZtbrrjL+rQhS1qbQltSbhKSSEbq3&#10;0gdBhl9MuI44mwPIcJt/7JeOAf8AFWf/AOkyv/m6jfEHUe8faPunqfeftV8Tyk3jFyXQZg7QiZ0p&#10;Lqm+hdSqFU2dAVuE7uhVyD6Nrb3GVJUmDlqheZOqjvGlRpSXRfYOssOKbISUk+F72PW2Jk/93nD9&#10;zQj9/QwHC3r5hU40AVaQmxGpJWUJN73CfbhBd7bbrRaLKy0Ln00p6LtYFPeNJ3BBv/eNJUUWOmyg&#10;fHbGV2ob2YIaJboYSHk6lkXuRfQDuLJUqwJJ8AfSFvKboXFvzdivcGqjMg1SrBlDwpzahGaZbS2F&#10;gRuZpUtSUelYAE3scQfK8zTw/k0rIXGTJj5jxYpGZq68z5+7VJXPU2ZLMIw9UZCmRyyyZDh5iVOa&#10;7KCRnjJnk4+Uj5xmPhvmr9x2YKcwpXmNVhCHFmy9ihktrkReUpxXZbcFyHS2Rcdkmt8bPJ5k1BmW&#10;zVWKdVG1QxHrP92YNRhnUgvxJSipqM04yQWhpOyk36b5sqeUcxIplTpESTTKu+6qoV5lyY1IblTp&#10;JCn0QktsR/MWgtCQ2g83QD1OKPVJEOp03zhjzenQKsqooda5KJKFOKbQ5zJYHOfSG206W7garq2B&#10;xH4l1PMdITSuGmW3JEl9hcSu1qUtuzMKQypmoPIa5SFqLLDr7mhEgEhsAOBRFspsS6dRG4cmstvP&#10;tp1aPN1Ng330hJeVpT7r2v4DdiXIfbcSuMrU2D8pq2UN7G2nbb27YpdMRLbeluS0tltKh5upsqJ9&#10;uvWBtb1e/EGIzVJqonNEYJNuaU8wHfwBR9uMzzE0B7zV1lTzSzYyEK5aQL2Ci2QonbtW1d+KPCoT&#10;tLlVLzmPW2khIchri/wDhZK0t8xbjyVXBPRKQDq7I3xk7jBmrKsmpZZodPiQKLXtcOU01FQClonW&#10;LOBtO92km+3f44Q3KnLfmVCQ27ze0WeXoV2ieiiog279sRqbEkyZDCY4TpUoBWyrgJ1E2sCe8+3F&#10;TyswuU2pLqU8lwrtyjv3W9Ifl9uG2NLaGRtpsL2/R3YWNHtxzPZ+XDarrTZXLsdV+t9O+ju9P0fZ&#10;jyhsvViuZnp0mmUh95KIiEuckaytZW4e5GxCQAfYU4m5Szj8ia3l2ptwW0NAOoo70haI6Q2LJU2E&#10;lR5YFiD7bHHCnMmS8o5woTVFp+YJTkyFKYq3w4FMNxJhcabjLgtvR1FLIbW6XUBW60o3GMnvc2HK&#10;DhD5U8p9LuydGv0W0p3voJ6g2Nun95vborV028D3jFdQ242wXU7oLnLvY7nSTb8F8U3UIjoCTp5L&#10;u9+nYd/RjgH/ABVn/wDpMr/5uo3xB1HvH2j7p6n3n7VfE8p7/F7T/wDSyj/9TNxl3/B7L/8Ao9B/&#10;+Vj44QPPtVqRCKVriGI6l8ELLdhYsqtYo1X1JKifR2v3YzeqO5mCo+ZtBDSH3G+xulS0rWFqFhYX&#10;VcEDvSSdzjp8dxfLLRKgkF1KST7b4cSpmW0+w6CCAboXcX8duh99umOLnEys5B4KZc4oUqAqc22U&#10;om0lEd1+XoGlK1+aobXKShWkqSstJBSQrVbfEnymPJ74vw5sTiJRRluuVKQlhFWdp6C5FZLKEqJD&#10;iAopD6lqJItcG6r3xnbyZKRIkIqnBziIxm2BNC5blPp8yOmajlJVLShuDDmLkqW2Wkr08hRSGiqw&#10;0EitcR+J1Mfjp4jGZmClQEOUiFRqvDdQ3pYTyUfKvxGiNCUdpRcUpW/vxW34UmoTpUaImluyJLjy&#10;YDRuxFS7ZXKYc1FJaRsEEEhVyQdsJ5ukuSHSosLZW0xcLDva7SVaSdCQkC5I3vtjhFmtirZKifBj&#10;MamS46QxPaiLa84UhPYQXQ2eYlp1CVi7iReyh2gbin0+a+8uX20MD01EKS2EhWo9sgIANrE6htf2&#10;4gZmbezLPo0QCW2zDiKUuN++A2pxhRUHCxzUpN0k2KunW3TERaw9JQ2vuWVoB3SO8qSDdIHeVAAd&#10;9saFQ9U1tXyd93Um7YJPQrF0g+9eHpDc+QmPUUiYl1Vrt2dICj4p1WsCL7+/GXsvUSj095mKz8nU&#10;XESnkrQfTDXKta3Z7PdhVBod1FuEyl4+g5osUr8QbD2jc9/txUm1Q3/NwkjbUE2N9HreOnxNrdd8&#10;IW2hJkNrRdQuVIWDv06pUbdDff2YALup5QPLt/C2JRe/r+j/AFsWQoCykEDYFJT791Dqb+JJ7vZh&#10;+yTZXZ9h2P4Db7MaT4G19iRiNGXJkNNISokrSTYE9lJBPd0thqi0dC463obL7ukDWWUu2Vtursq/&#10;LghmOlTZ5b4VfltrhpUlCT6KOzHUAlIskX7hjMOU8uymjV6rR6eJkK4gOQYqG3dLxC3A4GmUqWou&#10;IQQSDbcd+MvQy1CjvxgWGlkBbTnYVoHdpVZV/o/vLLegrJNySohN97Ek9OuJbqqnUBHSCkRSQUm4&#10;J1/Ot1+ZYbYsmPGU0BvynAbdRdpY7Xhb244B/wAVZ/8A6TK/+bqN8QdR7x9o+6ep95+1XxPKe/xe&#10;0/8A0so//UzcZd/wey//AKPQf/lY+ODE9hNZmw5hSl+RFKWwSBdaSrYD2hYVjO0GdS8wVJDiVgLe&#10;W+2SnTradUsoUnaxAHYJHenfe+G1cxOtXpfHgwJtSdVHp8NU6QGlOhhIv2UFIK/cNQH+tjKXC3PF&#10;ZkkS6bHhRiTbnqS2bf6yh7PoxxZzlk+h5XTlipsN1GAhCUSkNaVpQlKQleydQHorAG23sxnHhx5N&#10;PFFhD+XRSss1OFT1wHqjUKg1T4zU0uOySXGVON8xVnUnm6enYvtifwDz5k2TUKrlPOMGt0mFzFid&#10;lDMgakNJeXyGx8lM9ImQhtQ2uhTid9W+Z8ycRk05OS81sF6BGf8AOS/WIH75Kb69XwqtGo39cOm9&#10;+/vlPwXZN+VobZs2hLa9aFJb9Gy7XUOu56jGQ+Gtf4h1hLNMjKahFTanpTmpDDbJJTcrKbbaTsCV&#10;EkJQlaiBjhpwFg5CvJbeclS1sa3kL0tNPKSjXyUo1qdWlwjlHmAX1Ap09MV2iOV6hv0ttH7nA60p&#10;AXH0IWklJF7bdL3I7+49+Mh8Ic15FzRV5rNcNZplSjpHPUVpeS8krPb5hX6OopQGlkFJKVWVbEen&#10;TnKl8Fod82lTJCec+o6f3vc89G9vSBT392MwZogZNzvAydV5KXaPODannCsBKSv0tW/t8b4ouV45&#10;lecNbx9anGiO9pSitr8Lam+vXqeuPkWUobNhZNvwYmSGm4zq0kakhJH/APY3jIfDuPnqdNlOEaYd&#10;MdW5sCdPLKkovYgdSVG97WG1zio5AaZ+EWIkhCUNSX20JSQPRdXsdx03xl/hhmKpZbqBpEZucqHH&#10;5z6VEEIaKlIC977qX2TbD9Or1GYeamU6I3y1LvdbYUNFyrv6ixI26gYfktOoMt07De+MsJi19nmt&#10;EKbQ+6wr2LZKAoW9mr/uwxS6dTil0aUqHZuq2+vsn2/8dMKShCNbfhsfZgG4B8QD+EYzIXEweYj0&#10;UqGv6en6cUZ9qRTY5J7aQB/rDu+m/wDeR/ygf5n6BiPtmWT703/Ao/bhz0pf/sHf+qXjgH/FWf8A&#10;+kyv/m6jfEHUe8faPunqfeftV8Tynv8AF7T/APSyj/8AUzcZd/wey/8A6PQP/lY+KTNdpFaYq0ZZ&#10;TJZU2UhRPJVoPorb2uFJulXa7/ZgScp8TI6RV6mxR6821yWVnRHZS2ndOttWpLhU4pwFXM3GmwCh&#10;ivcOZOX4E2e3WIVVjx3W+1ESLJbdd5eokOKvYlIPfv02NlBQ2C0393+/AeT6O6lJ2VYbXHXCVhVx&#10;Yi3W+CbAnwBOF0KomFGntNKLD/Vei4Rb1rkWChulXTu8MN01jl63FLUbeihQTuOoG2MvvM0icuZB&#10;ccakIjPJ1LVqGk8sqGnSnrpG9+7FTzLmepcxAr1SioJOlMZ4R9AvsAW06gNtidW3ecVOI8+0+zKH&#10;nXNBDvnfyyl6gRr1Kte9zv44f4J8MjXPhbMbrl3yUJosqouJgSVrcKub5m2GirtK5X8JawtfFa4f&#10;5YyvKiUmm5PnU+FW1AxnaLLkxYZQwhU3XJa1SAtKURS5upO4BxnvJk+tibmLLlTYzlRYLCo9apE4&#10;tTWYDTSflEhlAjuh1tCFdoOlQKL2xmbLyGufV6Yy3HpD7zXmzQCrtuvr0FhOsrWlpKtQSlRUUj5x&#10;xwtyQjJWS8rMOMNImy6PCqr6ggBS3JTYUnWLA2QDpbSfR7R6qvh4Lee84Lz6VjcBDpQjbp2QD4Dv&#10;wUuLOpx1907fwrhUO/usOt9/cMIdWfk1DlNJ/g+WNCNZ6363364z1lzPMp1io0qsUqnQA6yguuwk&#10;+cIdJVpQJCZQ1tuAHZSAu6bK7jiqcEKznqssLrWaojr7Z1c6ISw6lGkbAhx1V9QuDf2WxSIKKYyx&#10;BBUpMSJGY1qVcr82jR2NZVa91+b6iet1X64qld/ui7FZUOwklN7E3v1vf8mEVyoSEzWVlrW2PkBy&#10;u8LR6Xb7WwPhjg7xSy3lWBLZmvaJ1SiqiytaxpCVo0K5KduWoXNjqVY92JeWMlyHKlWFcRqZAgzn&#10;3JUenSZrJlxkOm5ZfUXElSwsOK3bT2VoFtrmiZvyFkrKtaaGdRJercBVNp7lOdDvLktKVJ1SAjVq&#10;a0kBIOm6+++OI9Qzm3WqtVJWc1T6PEcXNaiwIjjLz7SXFONsuLDzqTr0hDiuWeys3QB0icV8/wCZ&#10;WURqRlF0RFqAW95s6tSUCxJS6VNo2Avcg+42tjg9TVs5XblS2ZEaZIqVRkSG5DhU4p15cdxbm6Rp&#10;StalWSBYW2xxa4ivZYmRYkSK8tS32NalpUpJBdCTp3TbrtjLVfj1XL0ae6eQpbKStLh02JSDsD/b&#10;in53otTqXwXBeDrralNOm4NnG1FtQ2/nIViYwmUw9GdF2nLWtsvodwr2HCafUaekCCQW2zrAcBcJ&#10;t3HdN/wYpsyc88WpfKuO5tGntd3z1YISFWwUqPoED374CSB2+t+77qRc29+FFtA3/wBrr7hbEuqQ&#10;oZ1uqPMKbITfrtYC3Xwufwb4pTTzs+VUnh/CFHIsLJOy9Vxvfqne+2F2KH1n01Mu38P4NfdjgH/F&#10;Wf8A+kyv/m6jfEHUe8faPunqfeftV8Tynv8AF5BPcnNdIJ93JmYy8tIy1l93fR+56DvY3/5NH+b1&#10;wUBW6uuCDzNHLXYo2lIcSkpNz2LBQc2639HfHDnMNJESZk3MKdFPrSkj4VeUpxcVTH74QkgFSiH3&#10;mW2ha2nmG+2+K7welJdEqkPolwXe0wvUnVoO4HYcCiLdNSQodCT1xmZWQuFUEVbiNmWn02ObANRH&#10;W6lIS4fmPxKe4/LbeB7Km30oKFXSsAjZmiwc30SFm/IEluv5fqCXVoWypLUlGgNkXhvKRKSlwLuh&#10;K0BV0rtcDFJylXatNERmnvp5agZK3gGW2WkkF1Slu6UnSjUQlNyq1hvjM9RfgQkUOmpCzGTy1AKS&#10;kEJ2KtXom9j6J8fHb4UXFU03LdZa5yrIQp5vmFWqxGjVqG/TbfqNscxMRCHVlSFOpFuyrdKup6EW&#10;6W+w4S/GmItHUS5p3JSUkBP849el/wBHUGYhb5LSU63E3I6C4tfr0ItipZbpFamMyqjHWuVAUkMO&#10;JcUnRpVzQkpGyrKN729mJjMialtKnyw3F18ogc1am1MOML6+hdhxxICbHfGdoFS4K5opFdy1LUnI&#10;WcKm3FzDGkuJX5xIlu6XWxEWVPpCg458oEBKdW5tjjFk2mN5np8CIEwqHmPzSrU5pgAoQ86tt0R0&#10;oavykDcalWR2jhhapESj9LRqFTISU9NCY7dkpF+osdz3nGk6kpPVSgke8kDr3deuJEmLFcDT7gSs&#10;mwA7V/b2drd172vgvMOx0tOKQhndQdBuvfc3SO112H+/GaChFNDCH1SmTIad0AuJBCQoAkb20m5H&#10;Tqq3Q4yW1rrwdEJamgkjmc30T46VEXtiyS4q/ekp/RhzKlRXmYTGWkmEttalr57SSFayfQKtRum5&#10;2HsxUY8eHNfDaxrtuVWSm9hcFauwOp3JHd44qUVAvIZfcLvXS0lxSb7fOT2D9BF+444q5UzA3Lfr&#10;rmYnmY9TkoDMQ1J1htAKA22kp5iENq0sKUrUepueoxw8baZylTI3wvFemIjJalK84RUVovzXAVBp&#10;bykua3E9o21ISUBWxtIo9ahrW6qo0yrR3rhbUiAuOeWq/NAcsd9JITdtQJsdrXw08YUZmPEbZZZS&#10;BshlCbEdbaUDYHp1J69ScZI1mmsLckc1fNdNghaU2PL2uoAXHf3Y4419cSqwYyqImSoyYjaHAkOK&#10;UpbqQj0QrvPf078ZkzO9RqBAgTkfBUqXHQY7KdS760p03Ux2U2uNlfTjhHkedBnKrc7duUPOm189&#10;DhV5z++EnSlRUL80GxsRffAuXXtXojRy/aNJ1e7e3XAcUlQJT2B1N72G99up9wxLq6YNW1dvk6ty&#10;G3OnuAvthFZgutIkc6yVpv8AwawfV9G1+44k5khjS3CWtx7V8pdlxISi3UKUNPpWHjiG6qW0HOzu&#10;lJPaTcHe9/wfZ34+br202vcm324ZmxnyoNui6VFBCgUHUOttVrj2jY92AUp7RWm1uoUD127jifM8&#10;4kphRjqkLVsNWkEW2GokIG++5wzlQTEpXUeyttKdgoOdoBPqkjrfe9ticGOiKCyNKG2dgokAbdfd&#10;a3fgTo0tUhqLIadUyhzmpStNxZDl+/f6McA/4qz/AP0mV/8AN1G+IOo94+0fdPU+8/ar4nlMKQMh&#10;UtC+j2b6M19JZmn9GMuSGVpy/RdhqyzCcA//ANZju+jBiPfptvjSU7Hrgp17FWncK1dLaSFezwxx&#10;94/yaCWst0jiBmKjTWU2KaSp13R3W1BYAAPQA+wYrrIzbQVVCvZkrlYkv2qHnEx15Tj7jyeat1xl&#10;xa0pcWVFSttlk48mjyoY/DF+BktliU7BedajHzsqW1dpSvRSr0b6zfTbbx7kcYxVWr0ylNMGoMcl&#10;TrZSdpDejX2UJItzCd+njgrWXpcyWb6Qom4t3ah9FsZ7VHrOaaXOp1UU0qmy2nJ8RtZAS22pJGoB&#10;Q9NCdXTv64k12PXlwXKcm8OPTw0+6DcKkpSykd5AvpXYC3f1xTpHLct/ZvgBkTQVm90C+lsW7SRY&#10;EbqT7Sdh0xNShMySEdOacKVpSTbVta3jfs/pxxL4awuItIpNLmPmMimVBqekp8W1BR6e7GY+GC6v&#10;UstuIJfjUBiLGacVuVNx9ISq++5A3xKb8whtW25LKUH3JSB79sN5ljcqSCpPNbbc0A+voc0n29oJ&#10;2w4qoVAGYSo237/yeGIj1UedNyvlJ2+d830vHFUzPQaYCmvuSURQNN4iSt7nG/KGlIUdJIc1bW6d&#10;MZLzFk2oTlmnvV8L306oj6W7fztDXh0P5cagGVOC+ybi/pWtcX772tf23w5mMhx5IXpLYUjr/wAb&#10;44RcN4ud5TlSrcdcikNO6pyG0/KOMnVdKSLknWWz7gcZ48m6g1bL62sjlFLmFvs+c2Sb22vexx5V&#10;eUc35FmtUHMFGmeaU+SWxVkBzzGY6hLfyrTltK29D2gKJUCoLHtxwGZiipVea04+ofBcdCmnb2Q4&#10;ZpKSk6rHvskADTh2T5wkpBJFtvwC32YaghxtgkdV9PbqFr4pcdUKgxG2rB0ulQtsbL5f9mJtAo8t&#10;2JNqUREuU0ptSQ4kLGsEHVYg+id/ZjPfDuNnGqU+VJV5vHiBCRayUgC30f8Adij05ukxmYjRu2yy&#10;0whXrIZbQ0hXtultJ+nBG/vwp0MJU8oXDYKyPEDu7/HFedelpLzEICw6hHXwvYdcCVPQ8EOBSAVW&#10;0bi2KPS2fM1SHEpU4+1oST11HtCwPffvw0qoUKW4uST5upXZv0sTtb6Dh+ROqTwVDKvNu8Am1vo2&#10;w/TG3i2W3uW5y9KhuO3f0tiN+79GF0OohOpqS452kgJ1KOxUAe/ww3SpsOsRXnr9Um5v7PyYVUS0&#10;dJ7/APeMZggP1KnPoYdLTrjTnLUlViSU+zfbbfGRcp5hpVeqT9QlvKZ+WWEqUqykgOm1ie/HAP8A&#10;irP/APSZX/zdRviDqPePtH3T1PvP2q+J5TQZVkSjpeVo1ZyoobV3hzkTrEeBtfGU41Lfq2Xoyp/L&#10;mjK0LSsOgPFKY7Nu3e41YdVbvPTuNv0YmyUx0lSx/rHwv/x78IejSYzinHtLSklKl6tOnV2b37jc&#10;i30YzN5MUbM2Y15gOYZPLdd5qUKc12BUVdm6FWG/QbeOM70PNeV+ITWWz58ulCoeZRyA5yJcUP8A&#10;JDywEaDqass7AG+MpeTplSPJpOYX48d6UtpmUWHI7agh0pQu6L/OJV2tvZvigUOU0+0mJFSxGiJS&#10;tzSnSEstgFe1rbIT/vwWGgZSZSw4l5K+U0olwdoFIsk2vv3fhG2Mz8Pk8utSoLDcWdMQRz2W+W+f&#10;k9Ke2O1sD2SO4bXxw2olVy9QHI9RlSZC3JoNn3VrIT27elvbC1MBhHKYQlwXUp0CylE93uHgbAEb&#10;DfDrlwlbV0rKe1oNtgkA79bA4kKCnVqHUnfxJ8T9xQCvSF9rb+HhhB5aVBVmWWx2Sns2SOlrYzRm&#10;ulwUKjRpPnshwlLyFrLgYsOza+1ySUnxtpOAyzMpyJbLbTalK1uFKEpX2TdSCRuQoD6QThqS8G1M&#10;tOKQ2u10p6dk322ukeNuvfe2IypDksQY7xYdOntOLKGCXfHu3+dvv34y15OGZM10lqotpyNIUsJX&#10;qmohuPlG6lXKl3va3UYrnDebkAoYlNUhh1YUB8DNsoB5ekqupoEgdLb74fbL7C0tr0kgg2Nje2/0&#10;3vil5VnTswR4qWuc0+rt6k6gpZc0hNrHqPwC6ugOOGtCayXR2YIix2lzGm0uKbbQg6tOonYdQbj3&#10;YbeaW9ZxQWPAm4xxU4Y5N4qUJzLmYssiqa2Fpjy5LLL7cS6VWVELibspBNxZXW/jjMnCWg8I8417&#10;L9BMsnW3zuaUSUNNpW4pptpAvywFKvcbGwHcMRGlaR2VEnvMVKB4XKrbAdSfAE4M1MAtMuPU/wBI&#10;KSXC0q5VskAqIUd/VSoDxGKWedT4i3OS4S2lSS0BoAsLWttqHfjlhwi43SDY96fG36cT5bEbsSF3&#10;SfmrsevsJFx+D34Q+y9ygy4LBKBYG1rJSNNgT0tb6MK+b9OD0PZ1/wAw/O9mHWARrcc5KLbtXCW/&#10;pGw9+J9FhS1edMuRytRCgkFHzezbY7Hs3w2VxYLZX5q21GGt1x8hKEMpRupJuAlQt49PbjNfHvhL&#10;SZLkKfUpNVktLKXGIut9pBBssAJunaxtY93TGUeLeSsxI15UqMVMUnQuPUNLUjX07LbirhQB2Hjj&#10;U2bKZDvytnw47ckKV81BPRo2+TtcXvbrtFlxobPMlSghCUrUSt0Jsqxt1+cFbW8dtsVvinMTWFwq&#10;bGE4IXpS4pPM6Gw3/sOKWiXIpzdTnEcx2KzK5SujZdZS6UAH1SrT7LYz9xirVFqUOmwITikLVJQX&#10;mwfk9CmUjcAjfUT9GMi1JdbiOz506QmUWVqDK3lfKEtrOghVrje2nv6Y4B/xVn/+kyv/AJuo3xB1&#10;HvH2j7p6n3n7VfE8pnzc5Ky+JFyk54ogQAbXc82qFhf3XxV663lPiVlmbU56qXTVZVp+jUVLCvkG&#10;LeioDfp9OKXKarlLFRiuCxI0xzuuxA+dsn37fkxmJllETzNUhlFSeYMhuKs6CWVaktkOE6SVLbWn&#10;2Wubg4pjpjMyW6+FxorZK1IRqk8xKO0CFsCyQCkKN+4dcZfzZl2uqejUSotzBGJS62l9CXGynYgt&#10;k6r/AEDE7JdKr1RiVWfTEvGIByVKZ1lWndKi4G/p3J9+MuwGRKckPp/etPSzyo42v6eqyj2RYIT1&#10;Bt7MVLMr3PcTS0+Zx1pU06lRS4VIUChdlICRuCd8KeVPQwWlct1oo5p9LXbTfSE2Kb+luSL4kMx5&#10;Kkan0tpSlIcS7qcWXBZKtthb5ye5CewL98untIUlxl1C276THSlV7/8AShRuNPXa19+7DbCUi5QV&#10;DbYe38OHXEwoqkuLBdXshNtJSD3m5Pv9uElQcc5vYSpWpKyRY91v09cAm6rjSB6JuO37vuOrbZjS&#10;Hp60pjIuf/47Hv6XGKlTcjSpD0iHmFmM9IX20vtOO2UFFWwS4PnKO/finZeMmlqYp1SYfQ2FL5qG&#10;XU8wBB7I+UKhfuv44peWqitb/nDfmyW0lTOtKlecqANkN7gp1EdTe18ZsXIhRITUmDMp81955OgI&#10;UlbbaHAlh3nJRpKX0/KoAsQNib4p8zMVIhMIhZhzQhbjIeHm7k5tkJSBqa0latRVcWUDp2vbfBzT&#10;mhyIX5tTqSEt9F1KPKkEnxCuza/vxTM0FpxDchpxzmaTzNaUA6rHVpUm++q+km4vbqMUypKjPR50&#10;J1KXEkOpULXSr1TfYgjYjb6MN8YqtBDMidH84iw7Le0SOWstpGk6CpCkA3UndVxbEbyjaQZHap0p&#10;G/fPi/8A/HEbjtlh5qpNSJ1WTMqWsQks1KK2iBzEBCUaVNkrCT2vkyn0sZj8mHMmfqvKzXTszZke&#10;VUnFOL8ylLY+SUStGtTpcbcsSEjQkHvvp2xE8jjOAIEnMOb9HRfOqTZQEnZRWEISsoCCoqCSFKSF&#10;BJCiCKD5IeXYzyfhCrKmvxTqDhZlKHZ37KZT7tj7VBXjbFfy5AytUVUeml0xmWWXLvEFXMcSoObi&#10;23ySSNha9u7dN03IPzVdPd+nGcqlVHZa45juxmws6ZKjqTbp80J2t7ccP5b0yszKaKiJhiRkyFOW&#10;UgC4SVN6VrK9SN06gbHSTYDBeBYDibLULp5aVAnUDa19/f0xV63FoVOeqdQ+RZjsOPrClJHZaQVH&#10;c7YqOd+KHFeqTjktEukUqLOMRLjt5SHE8zRzkmNyUhNt7Ek278O5E4z5RQ3PdzU3XkpQhxyBGgTm&#10;FpJSFlsOuyXm9r2J0ntYVWs58SW4uUn49Ty35i557UJjjilpmR94RhoEbkrBUXefrcJbARp0FVlY&#10;ofk88PaawJblM89qLrZL78083WtSTrslV9Oq5tvcXHhjib5O1OpVHYzLkES6NPp6kSXaa0t1wLCT&#10;zDcsrbTdOncqSevvxwmzbLzXktp+sIjx5tLffoz0hbzbSSYLMY/Kayn5T5Y6rkePW+OImY6y9V15&#10;epL4fXIXdpyLKacbsyvmOAltfZuhNupBO1sON5mytTk1SRS33FlOsu7EggHvUlQN9j179+mKhnvO&#10;EqnUfzFt7Q/T4K3UoOyeZGZUpJsO7UQfdig5cTmFDDk9tszLaiHGtSrq3NvDcYpuWWoLjgDao5jI&#10;W54BzQhZsALWv7b44B/xVn/+kyv/AJuo3xB1HvH2j7p6n3n7VfE8p0tJyBS1uJKlozfR1R7AnS/y&#10;J2lRsDYBOrc2HtxJ4c0jNScu1rOam3oyMtQEtJCxcFDUbYhOpW3Z7t/HEB2HBadg0uyNDRKLHs7D&#10;a2+/d0Jxx0zxnyLXo8a0qPC0tNefRm5CpKQmQ92UJabW5ykp7WoI0kk9rYjDeZs603hyheVKerMt&#10;TnMxGNdQZdU4gzHmozxKHEIc7LTzh7Qsm2og6bY4NcBMs5GhrzPmmsTWM2ZjT50qltl1URh18c1S&#10;TZJQkJUsixI2FsO5gixGWYTLIUlhpDAdII18sadVgkncC9z+DHwmFMvFCeWXRvY+l1t4b794wXOY&#10;VDpdKxfpub74jPLiWUFbj6b+wjvGE1SI+ol4KS4oAEgGw2tcC32450Dk3bcIUDqJJFyNuzvfqbXA&#10;H026Uya0qTy1dCbalEAWH+cR7sVWhyqhqnM3Wy32uwrVa3dpTfYWxJzLR0y3qLOksw5jcZctCJT7&#10;MYutNFSdTQkvRlL7bak9hK99uu2MocXqHnPMU3LcFNpNJdWhxesEL5etFxv6PZ2PT24uAQCQCegJ&#10;AJ9wJufoBxmdxTlHns25idKkLDPyi20d+tLXMUhQ6EKSki+4GP3PZeMMSdcjmXJUO1a9gq3QWAN+&#10;p/Lin56kUEGLAALClcq6/mhXZ139Lv8AEgY4a5gqXEGtRYPLUzEpzsdUqVy3gwpHPZa7b/LDfz9x&#10;zL23seuHeGuSajGgIqWWqZOfiRYwD622CpwstIBOvSQrcHSb7jvPXC8nZJcgp5OUKWgsKS0AYrHQ&#10;Aj0tHsFx0xxFylQpWXpUaNlinBYR2QmKw1oG9zqSjtfhxmTKfKkWYGkhZASgX02UbABIJsAAB7hi&#10;VArkCJeM4uwGpSRcq1dx0+n0/m4ZrtWXHkRp6lclSCh1J1atNx3HtdQnu+jDbUZ9/slxNz/OH6Bi&#10;RBprk2lsx1uolocZS+vtBJcKwfS2SbhSe++MhRVRciZdaVIXFWtYutCVFxxPmybagE6tHeCRpv8A&#10;OxUKO7oacRWZBBKSU2XuLpuDt0IuD7DgwQ1IkGx7SVadj2tj6O3a/wBW+OMdXRTsySQFIumNFJAU&#10;m9/3xcHtbK26ED24odfM50JUdKbLOpWwNt7ajZI22F1XJ2AxWqZErsXkaNLhP8LpFtNu5W3v64zg&#10;9maNxBlxuHvPpyWonmcl11h9hEiRHBYk8lbiGku6nUOW5a3dQUCNQtjJ9fqlCy/HfzPLbTMbWTLM&#10;t5DNjcntB91kp1fNB03Ho3GOOHEROY6IaNS3RpnsKiJEVXOLrkhbSCEmOt3UbaiAnVsDZPXHCLLE&#10;fK+VaTSocYGTLgtzHXNIGp5TKVKDiuz2hqvpUpJHgTtht2QywPP0pW4VLSvlpChs44E2A1baAn9O&#10;GKXCRLXUkR2kLeb0GzYSfTC7nsjvGLhWw6YS1IW9OS+ULivtKbbQbEC6FJItv1viHwSzDJ+HqTNr&#10;8mjZaqNaqFVSuA4UyQ5MDKFJSEqFk6WUae7rjM/k05yy3rqWQc1Sapy7PXqUnlSRZXaSjUshVwDs&#10;k3V064yTxnqwnpyDxBhqecaX5qp5bKrKKewTdbYuCAe1uPbiiu0uM24puIH4v/3fS0XEts/5JBUh&#10;CwnSjQCCU2t3YgV+PS5z1RshuO2b2UUpSn0ja6ilI+kjEDiCnMtUdajtHl2W2XEpUWyClYPbSCg/&#10;XxwD/irP/wDSZX/zdRviDqPePtH3T1PvP2q+J5T7i2+HlPKPnZto6T/m8maftAxQYMOXQKCZKkg/&#10;uYgne3/5Zg4FRp9O3Q0pWna1j/x42tibFoOZpzdTlN6ZMdpMVCVdShC1OJtq6i7p2GKLT2kOx2Wm&#10;VJaK06l6bN9k6knVa3Xp03xmpzQ1DaRcpS2Nh61hY/RgXsNXW2/v+MDiNX5tNdEdpa+W5YLQAOXp&#10;O3cNuvdbHHbhlQM45ZRmplvVmWlNFLTwG7UIKXIUknu/fCnDjKWZHuFubXqkxEcqr9Yf82dWyCsN&#10;WduodgK7Vx09+MhzWs9IoT4ZcjyZRY7DgIU2XAArqOn6ccROF1Qy1Gfr+XWyqMsFzMMdFyXZGkc9&#10;SQLnuTY9/wA69zdbfnD5WWuVBnqLIZVdKmnE9pxRG3XWOvq2xI4XwHA1IZUpbalIW6lF78u4K7aV&#10;bnTqA38LY8mfJlJRSsyZXktOxTUI7syCp1Km3FgdlDjd9zoWlu1u8e04yHVpculOU2prC6lSpUmn&#10;u9xLMVwMxl6TuA4xpcT19LYm2GnXGYr7Wm9lKKfp/wCBjNziGaI+8+bANFSvoSVfYMVCchFTekla&#10;QnU6tJPTSpbi0k/QRh/ONCSZsmRKZQuM+I26kgkrRrta/j9OK005KcZqcFBUzJNwU73Fjvtt4YZb&#10;niQLtr6+B/sxTYtSm1VLa21cpNcj2sDa2qN7PfijwERqHlsD0/gqKFe7ltn7cSWf3ur/ANmv/YVi&#10;tuOMyKK00LkxFf7GOLSahUOLNZoimlJSpqK8HCDpu8Zffb+ZjikjPWSaUuVTHFvR0y6eOS2SoqDs&#10;jTsE33SN7eHh38OeIOYa5TGY9SbWhwISCFpIV0A7wCd+4G+JVLTVUoqU4WVQSZo1XFtAU4D420pw&#10;5He458WZdIdqjsPLjSyme20SUSjG2aFvR1hLSkgk/OxReF2S6IyxSIVAafVTWkSItRcaS45HdR6L&#10;2seg4jdVxexViPGahxuS33Jt/uw3sgX9v2n4rqtLTivN/OtKFK5ACSVlIuAAq4vtcd/hvjyj8vRE&#10;Zv4cVyC2ulOVmotxqvyuwGW+c3rccIKQkIa5p7RAOnoemMvysmTqK5QcsVWOh+Oylh1wuoC5bjDS&#10;W1vAarq5ykKX/rYfpjFfcn5XDZDkd1IlO27L3M16SD36dKul+uKHlqHlaKxT4RBUlq71jexWhy/4&#10;Bb8vfjgH/FWf/wCkyv8A5uo3xB1HvH2j7p6n3n7VfE8pHSvJdDjuD5OVnKksuesEiHUnboPcrU2N&#10;7Ha4tisZ+peXY+ToL8gtNy6TGjO9qyghLLVtBuAFbbkg9+2MsVWl5qjPOsGK6UBVi0EnfxI1K2G1&#10;/Z7MZRhqrWan4UwN/IOlKfNPkwW0quFLBLoUv0gT2drbbYrEuPTGfgqCwx/k9bziNUhJbWlQ0rBR&#10;a5TZXZPZuO/EiY/J085WvR6ODvv8dtdzulP/AB9N8R6e9XMlZ2o8VtC5sqkyywtQu4i8ZSByz83t&#10;C/Q744DcKJNAZr37sqXHmumrSFwVzmQ8tv5ZzdJcBtcfb3dMZeei0mu01aGkR2Y7zS9LCQ0A2lSd&#10;VrC3ZHaAtvpt34mTITFAlVipvR10+RHU+00vSWnULb7JeSSdZOnc3Tiurp1Tz3ImplsQsuvSdEpi&#10;NZCg3zCNVP8ATSy7ueaood1J09kWvjIXB7IcyJHrVPzDPlwlBtYgyJzLsjmDSoIWPNEnQpQ0qGgb&#10;Ei464Zp0FDtNdixI8FyltclhUNtLJcRYJPnBsouagO1Yov4Yo9OXHzLVajcBqf5srQm4SFIjBtwk&#10;dNSnAFCx6dd8OTorAUHTqBG+gXN7WH+/Gfob1cy7JYgOoYUtpYGsi9iCL9Rb+y+2M0P5hXNlsRIG&#10;uMzz2FqR6ZLS3WlaVajsS2op7HS2MwRsxyK4/CVEqURh2eHNSlLu4oHT2Tp06Ujbod/nbY4LcL5O&#10;b8ktJlK+VhR0GOEKCXVqARs4VJWVnRrOwT0xxC4V5XyRlXMWZUKqRVl6gM1ST5xJaWyHyoc0KSmI&#10;2eVbVZGq427Rxwdy1lHiLlZzNFO890mVGlwlIfaCVAhm+sebEqHNbeAspPZAHdfDLaY8SkN3PNah&#10;MtFJPZCEJTY29a43P5MPKKmgk2spNjt4i36TiYvXUWlKCSYDZQztsRYj5T1j7tOOMUJTOf59QZZZ&#10;Tz6fBVzOX2uafO9Y1XFkJ7Nh1G++KlT+IFRzTHU/Gp8rLR5iJCZEVx3dQTyCFecaAUruQdB3xUqH&#10;+59cWRTo8dAWAp5PLulCtr6LadIv0uTbxOKxXmnMoZtkIQsTW6K83oQDoUoRVthQHUd59LwtjyRB&#10;Aks5zedjIXP+GYp84eTqfb1MT1FLK9lISTusb3UlPhhkLQt9Idc0qR2txunY23T+DAdbS7o1KPvI&#10;wl1svKSohKNtO+52F+63X3YdU01qUoq0AbEb7393h/x3YZrEaU8thhDmpCiFE7jb3bflwwIj6LpW&#10;rX3DULE/Vw88xGd5L6ilwjWAPUJOk/kOEFpY1IcUkEK7W1xtt3Eb9MVzJdHrMGVIzJEE+MjUWHHd&#10;KnI/85lRSQ2oddQxmPghXoFbjV/IeZXmWVKTJ81ekqW0204sOBDiGizqKUKCFXPjsMZf88pqaeqr&#10;yKdKqrrREhyDGLart6U3eWqQ8pajqOkm3zr4gFCqhNd1uKK2nSErXdIu05aybeHom+OAf8VZ/wD6&#10;TK/+bqN8QdR7x9o+6ep95+1XxPKPTrynlkf/AK4pX5tq2OPLcOMrIxclLbWaezYID5N+U2Bbltqu&#10;d9h3nHk65hgwIc2LUK261KUhwMsvMzFLVcHTqU2wtvV0v27fRjgfMmjiTUnJ+v4Oe18iQq6kqWdQ&#10;CQgalg20m6kDrivpeZrkwSUqRzlnzW+4W32l3GnUE9nftaf0f3lsEHfFBqT9LplclwEecTfMXm24&#10;4sCtPLKj6elPUnqoYy/nAZibkQwjlVSFMdM2Jy1N8ocxXaK1IS0on+Y6vC2tTjLwNlIO+/diTVZ2&#10;ZcqSsqKnFucphTNJY5gR5y22hdkIcKktIUlPzHHEEiwSCezjgdwaoc+nP1rNEWVOTT50iOiO8261&#10;zZbS1edN/LJRzA23oUHBdtQPYcVjmZM4UIXm6TGeh5eluJp6Uuc11mE7IIZS9yY6XnDyS4HOy0f4&#10;PFOnRJ1Pp9WiOh6n1RCXIEkJWkSEKAKVBC0pdRcG9nG2z7MFa2Tr2SgfO1JHTrcXv+TFTzPToLDj&#10;qH25EoAp837Q2UDqXqWkI7Fh86++2K1mapVKlyPNlmODf0FD226HHEHI3E/KlNfrFBqqqoy/Jffc&#10;7TaOWh9954otIW2rsB4p7IPo7XxIr8z4PgtVOPHk1iQypxSylKfNylYSUlek7lQvdJPXrvjyfq9m&#10;xijSahCYWswm9Yih5lKVj+C09p1KejxPd6IxxFiSc45IzVl11Hy2acss08ta29RlLUnmNBSlhCdA&#10;KtysIPcrHCTJkXhVw9XlmAvmP07zZlCLbqCEpdWdX8H2Vvup9O5094xTHlzKbTair0VNJYUb9HEJ&#10;C1Jt16d9re04U4haEhKr/hxKUBPk3PzVfYcccpzzeanGW0EoVBhaFeKz51dP0bYzbxRfyrS102Ww&#10;WX3nI5YPLU4tZDmwCm0LAve3aUP04pee5taozzlQ+TcIIZ1blSeo6A2+m2I9VpMXKmYK1VuVHoLl&#10;JMVc5wEoMxMbQ43yUpVIJ5oWNXIKD1CiCDjybKZLRKzNVIcJSKHNqrDsWWOWhuQ3ypnaS2VJd21D&#10;0mknfphVuYT81SbE483b52vVt9OJN0r+Q7W436dw8be3Dr7iWWkob5xcXodRdPYa0k6zcjvsLC53&#10;xW5TtIbS7SYPnC3Fp5mnQkpSogKJKigdkFZsD83vxCccbCZLN3I23yo6W2PT0v6uKix8KSES2VFQ&#10;Swhk223SVGw1aTcFfgeuJS5MaOtlCflQOykrSm2ntHcqA9EX3IB6bnbCK3IqVEk054WsFJ7PaPf3&#10;o1fbjKdSo0Bt+NVac92QppLi1atem6AoBJUQFWvYgEX3GItLpU+pypUJpbDaSD2jfVqCyNIvcWsb&#10;7YYbeRWHkspUppKVhZ9GyQhdz2rdPZfHAP8AirP/APSZX/zdRviDqPePtH3T1PvP2q+J5SocOUcs&#10;cvqM9Ukn/N+Dav8A7sVfh7Ts5KyEma2lZECPe4BOzSMNZJy3lauKaZabBPgEi5xBzJGylVkyI7AU&#10;2opc1gJ2UokWva/RI79t9r4RWE5toqq1yNKo4aGsDucWlFibfzv+L4Ph/ecnqT8Mhp//AJK9HW26&#10;k+idW2/0Yr2X6HlWsVKoscthiSpTj69gkBS9r9PnKA+nESv0ae/yWJiFHoAFd/4cVXPZXxLyTw0o&#10;TU9usVPOCZLlSVr835KX2yqO253tuDa19NugxToU+0SJJahxmUpdjpiR0oQvzhmGyX5LyUAG74tZ&#10;ShuQd8cTaJFzHw4n0QpCnG6iOWP5+uyP6+nGU6VJp9DybRXgR5rCa2N/mtj+zGZS3HpcmoKk8sJe&#10;ktlOrpyFaOl+/HFriDJg0dxVBkKkVH4ThtFttWpXmylSQ+qwN7Js3f34ytnfMy8uqemMOEqTe5Bx&#10;nzjBmSZEfoTNOWrsqGyCb2BHhhOY8xzKjKM2I8wmCtbOzRUdKrvdOze6gB3W6744Fcck0KS5S6yo&#10;R6a46Gpj57KUMb3X2rWGpLfW3XEzi9w7fjw3ma4x0Sdnkez+fgcZcuS5sakQJLbxlqSlLiVJPM1a&#10;QD1N+v5MUFbzdHhoV/BKs6jwupA/QcNP7YWrnT5HuV+nHlJTZFHrzUlDGtrkwu1bvu/cdOvTbGYf&#10;McxqhP1GMlLKYy3FLUkW1toCkdR62KxnGnwZRpkNSUhJKUgW3AOnu2/47scZc8PqyLT8v0hwhmR5&#10;sZgbULai00p6+9jdWv391yccFo8KNw1ywiIEBZgpVKKbai+dyV997Ha/dg9D7vuHsqva/hfpfx9t&#10;vwfZhZILdvXw9HiqYs4lPonr7j9hOIiocGktId072GFS4jLaFNlBSUj0Rbr+Qq7vbYHEmCzXUvMo&#10;d831oKkrvunlp1ntbenb8trWtinsSaEiYGkeeWKhe2u/X2Kw5ERJaQ9oCHXkJcWi1ihbiQtSeg9F&#10;SiPoxl+O7CqjRev5uvdd+lk/95xU5VJdnPCDo18twK0268tzr9OOAf8AFWf/AOkyv/m6jfEHUe8f&#10;aPunqfeftV8TylSpOSKItBKVpznRiFDqLxp6Tb3pJHuOJWaYWXpmWQ6pDfLy3Dea3A0Orjs3WnfZ&#10;W53392KlVouYHecw4lEk9H0n5T61/wBGKTTKx8LMxZMc1iC5pdU7JHOSglVi3fs2CUpCgL/OxT6W&#10;zBybJMUJjN6I2qEwNKF3fatdHavpPa69RhTqVdgCyvHof7xCprtQg85CtAB3WPT6+J2xTIlNpEPz&#10;p9xt2T1CVkFRFvYR3+GOJbVWzBSaqqJE5cfzYalI22S61pt16nSPbjJlPzsznkMOuVDzASLaStfK&#10;06+/s2tbxV02xw1yVlaqcX8u1LMs2NBfpEVqVDcd0JU1KTY81pZ0lLhI9LUr3YQwzIfcnRZRJU8t&#10;uFU21g+eKACXEyXLlJQlvSR2Uekrc44gT8v5ZiU5WZarApzTs+G8swn0IacUJDCuZPUhbpS0LXkL&#10;OnS3zFHpincVuF8hbKjn7JwUwnSyr90O7SemlHZ2T+HGcs88NJ+W6pDh16j1KQ4y8ph2nzBLY5zq&#10;VFRbd1pJdC7czbsr2wiAmMidOmNplJNSSGXnhzCGnFuWSkk+jZI7u7rit5sbZpgiQVcgabaGrJF7&#10;dbWPTuxUquINQ+XSqQ66x2HDusKW2nT2uX0Gu5FtwLBXfim1Kj0xVclV5pmUqQouRm5DSXL3aLdh&#10;6GkAkne97DTvfFOjrrErMkyCFojFDhjxEj5Jd3UDQEAWIsTtcjaxuL4GTc4M8uYpc3zBBKxGDjgR&#10;Y3IGkdAO4X2Hda2OFWVaqYtBr78UqU1IYWFKCyUtpeVdFyfROg7WPU4X5TeV6PmKJk+qUyPF83os&#10;NbagyRzHi8iO67fVbsjZR9vhig5lyZW4TU1NYYjF5IU00p1CEqWodhBCldFLKEn2KOHY1Hiap1Qq&#10;tChB0HSPOGEdb+L2PLLzNRqcug0eCqLMdkrZkrqMTQrmNyC4UMKdBWCGeX6O1tfXfEauzJ66hSFB&#10;15OlJY1XUGkp7SkoOkWCgbHrfFZyVLNTVN82KLrvqSkpJAPjvufHFXyU/W6R+5+AjzmsOpTJalKF&#10;329SQ4lGobDTfTYJsLHHC/ivXuGy3Mn5ro9RkIiOIDcgNOLHLQlaV7hu2x06fYMZZ4m5VzspZpki&#10;aw/C+UdikFCXNP8Ak3bJN0k+kDpHtGGZPnDgKRpR4d2Kkg8pBY7Cu8o2J+3EUfIjm/KK7lK6g/k3&#10;GJEGVIUkofcSgEHQF2Fr3I+nfDkMup5bhK2x3K3SPyjE16PS4LzrzKXm0NmzZBIGmxvsq9zbs+78&#10;OXc2GruSktMFhtKlpGkFIAubj6RthqUe0hgaCs9rT84+3rvhbpSLcrSrvVp6kdT9OGX3n3/Mm063&#10;Xm3FpV3thobgH5t7jbvtjLuY36tm2rUIU8Rl0pLzr0oJKVPIbS5cFVzfVbw3xwD/AIqz/wD0mV/8&#10;3Ub4g6j3j7R909T7z9qvieUuoJyNR7i985UYfT5vOxxyfnx52WjHe5Y/cvT+mv8A6FjwxTq1LpyP&#10;OFP3Cd7Am/5dsZQ4vydQYbVZHnRbUHC0XCdLeoix9Dw7xucZNzxSJwhUioPEGotkpfLjfm7RbYL9&#10;nEkhw7oCU6B6R8MVHLqy8ZNNeYnNEkhLGrUB4drY4ejPxrCS2pg+Cwdv+4+GFBQ0aElwKJupJACB&#10;tYm/UH+b4b47FyOYm47t74t4b4A1LaaR2nHVBIQPSF1aQT7O/wB2JkGdBfS09Ed0qb1h+6Q2elk7&#10;9q6rn2dk37sJcBVpWC2f5w/sGG2nqdkSVVnB5obuFDDuz59KxHzbHY/TilVyp1B9T775DSFKShtZ&#10;O6Rv46cZ34vVOkSkUBEdaocxaGnnE8rSEhYWCb9rqgD2XxSm4UyjsTYCoqalIaCgogatSrHcJGvb&#10;vxLo8vnMVZ+Q4qosQAz+9lqQeeAe12iDpvpsOv4cQuMfE2h0KZlmLOPm7773mrkjmKdjNhBGvnWC&#10;mlvOEAJSVJQ2CoulQCcLzbmmW4uNmKTWKuqU6phDziFy2GS8Q2lyziy3yrOqUNClqASF2KLpwxkt&#10;LrZdYaiNos0DeChC1tNIUm10JuFO3upfp27Bv1EGhmEUrRPCS2XLwGgtvSCSdWhGlBv2SFq7ZA7Z&#10;JOHswqlIRSG2Hu5RbukqK2xYOe4arnv3xUGXmJ4Zkr0Be41XFgfEfTjMWbKDlqpwY2ZG3BKmkNNo&#10;C2AY6TZLbr3MVfQpOhQ0b2UMVFFKm1hph4Oy4MzS7HmRynzXklVilWrfWCe7a2+KdRsl0piL5gW0&#10;OEBTurRZR0E729vjiTnFqRJep0SnOyGmiUnlciyreHf+HGS8wv8A7nocdmGuOyxocfKwj97JS44o&#10;tuaR6Vt+4WUMVTL9CzhnFzNPMDjcGmtxg02U8wrW8EP2Vu1ZSQQEq6E6tiAccZ6lV8oZXhVTL6p6&#10;GW3oARFZes8QqUy0rcOBGyTr29UXsMZvqufMyZgyBQv3Q1yK1XpR84d88f5TMdCmHAt4JUVJ1IWt&#10;kab6lJC+moY4yZdpTmW6LHi1RTk3LkjRNfnOKeVLcb5QdLKkLUpLSv8AIpe7e69Y3xw1pFEmtyJT&#10;zF3nNIS6dGkBPpA9/bGwt9OM60WlNxOwwljb+FWE6fyb4y3IEOruyYzifOm33W0OKTrRpS6tIsOt&#10;tIFscuPLZnvyKZTZU+VDdcMl2Mk2U22sdnsFdjf8OPJ9ry0Z6ztR6nDYa5pkNxS2gIurmnShvWAe&#10;0B3ddwMNBpDF+WpkAektPT29nDUuCtAbVNYUoe0jvPjg6Aq7ag6D00d3t3xrf+abbd974cceRHQ8&#10;78kg7BJB1H+cbd/u6DphbMZ3Tz5DUpl5AR5o2hzmg77q5nYsdXv2udsVKdkvJqOXOXHp/nY1B5ak&#10;JDZSdtaU2Ktd9Nx87tEnGRajl7NdTDNKq8KUoudlKdZ6nbYX333OMx5FVGp7kppbHYRcpCXLnbxt&#10;bCIlQp7q5zTrPYKkBJS7rsfSsbabW7/HEWlRY8p6rQlR2Zk1C0zdSTzHEKQvmJBT3nexV9OOAf8A&#10;FWf/AOkyv/m6jfEHUe8faPunqfeftV8TylhqyRRB/wDrSje3/wC7z8caYKXpGWT1/wDBaBuN9wwx&#10;ttff2dcJoLs6EsN3N0n0bnu/mg4oeUajGrrLYU4lKnte4I9M6fnpt3eF/Ag7iDQ6kxU6GgSFpTyn&#10;1XSs27ERxVrgnwt1GGc65poLnJhulaU9Nav1jilvHPVGpizy26g3T4pldpICpJYTzvnC9138fHC6&#10;FVA4YEdrtJOlagCpKB0SQ4QE779+EUanUcFmqOpXNmJ5EcBaOy+8OW0TZZ/yi09cP0h6IehcT6ye&#10;1/s6sUmmqcfmzgNKobJdJc7I1Nt/JpTq0i5Iud9reJxVPKCqdIzjLh1pLa6Sy2/HQOyr5XmNhvbf&#10;5iXMUjyiOFCGEuViMNZG+lH9iccRvKJjZjeaoNJTyYhIACeynSbWvaw9HThvNnm8djl9zQ1FO/aJ&#10;77X+3GYqnTngutVIBUaGULe9gW4hlP8AXdRhmrVJaIUvL7yvNrIISFHTbbwOIOaa/wA5ZluA79oF&#10;QtcW8VDAzawgO+fNIVdIDeyTvdWq30H9OKCum1h9KwhKe2m24TftpNrXF+7u3wzCjMwVdlPo+zww&#10;lyBDzDJkv9pCmmk6E9vTZsi+lN/p2w5LozdTaqjDfX97ejaxet7t+x78cQQp2QxIYSpKdKe0AQPH&#10;c2GM/itpzM5U87vKfaqHMbpDbXynK0DlNrs2VKSnlNsagq3fjhlmyM6F5aqjTxkQ5KGYb7rbtyw6&#10;0HPTW3vZZHztsZji+Yx9MZ5XNfb+R0m9lEJ8CbbXxwWoiHpb71RRzTc+mm9/rDFMp0ZiHm2nDS0a&#10;m8+qATpSEJUw2hISpekJsoKPZI3+nEFqtZTL1MTJ5ry5Tji1cwKu0SpSRcLV8724zfnSqVaMijym&#10;VPNx7LHya1J+T7XUIUPmeOKdmmXXqhS+UxplUcBllWkgp6DbsjwH4MZ8y7X/AIEdmzJall552SU6&#10;9kh3SsA7i5Fj1vbpcdMZSzkuk09cQL+UQ4kk37m1XV34zLxIVmGF8HNXS6Bp1dN7W67YpS3Ke+HH&#10;FXOrUbnqb3Pfvc4azYI9MlTnNuTy44B21B5Jvpva4GnuuO6+KtleoONKzBlWWim1Wp35E1CrebSF&#10;9pDrmi5sk6r3TtfFCzXxHRUk5frvEuKFKVy903I30+lYfYMQawKPKbp0yrfC8iOUJenNHsyC5peC&#10;wkE2sl5LfT/J3xR58KRT2nWlC+gagqwPTxJBxJqjSDpQUk9Nik7nbuV44zBmOnUKktrrdtCbaiO4&#10;fRh/jXw7gRHqg3JSTHaNkpDesqbudIGtR69Ta/2Ybr7fGTiAiqVWSuLk+H58h5tZWkKWY60wwEKU&#10;2FJ84LalWB8Nr44RwcocP60KlFf1sBVwAokEBRIO61eO3sAxKqkWsZYcnsLQtmTDTIRpUhVkvNpc&#10;QFaVK0kJULg2IOEvpl1HzLbQpT/eLbafbiIHl5hqEbmaWYjbqrXsCEIc269TjgH/ABVn/wDpLr35&#10;uo3xB1HvH2j7p6n3n7VfE8omSI2UaCVHSHM40xq/hqgVM/8A04ztkSoZhpmR3qLUmQvzNjUjmIv/&#10;AATfTtd+4xknJkukxildOjg273ED/wCrFWyrOkVJL7dNjlIaSi/Mb6haz63tGKZSpsflj4OjjZQP&#10;yqT8wjx292K3l6dMJKabHN//AEiP1re7EVniDRFtKhQWOQ3pDIDiDZtPofO8LYncQeNTkBmHT4LQ&#10;bKVpk/KJ9GyQj53+fikozhJmtSa5T2Obz21qJcb9cE9Ve/FMzrXqdOTDbpbPm2oJKuYi1r/532Yz&#10;RmidVaYunIp8coKD/lEektN1dVDvOMzcJZlRnKnIpscqce6Bxs7KKifne7A4TTmWBemMeiLdtG3T&#10;24mcIsysuJLVPYPQj5RH62Kbw2zP8Fy46no9NlL1FlrmoGtPKsHPS9fs/Ridwa4tznKvCdnNy6TI&#10;PykZDzZ5qUPtupSpKl9AptCtu1dI7r4yFlnPtJSiiu0ptLCbN3K0gW6etioZHqqynmU2OXEW1nmI&#10;Pa7/AJ2E5KnSo7LaqbHvGur+Eb+eAn1v5uI2W6rBkMFqmMXbeZUDzEbFLrah8/xGKpMzd5mtpqAw&#10;okEbOo/WxkqNNabkP1emNJmqU7rXrbvy0q+SG59S+PNWKkhwCAwktvJeB1o6s6rXsfFX2+zFYfq9&#10;UZVS/gtjlDsai6g7J7Itddk/gxVOE1Ql1BL4pjFkuE35jfrk+thvJE+PEjtppke7bWn+Eb7v9bE3&#10;K1eeQ5FYhsxFOjQmVzEAMm4Ou+rwTb/Wxl6g5yo+nRV4+3/p2/18VqdWp9CgQZEWPKfaYCHZHMQe&#10;cvU4Sv0+8KSP9XDeXp4Q0r4Nj313Pyjfh/n4pbMhlhLTsFhI06FHWjdJ2I6nuUcQqLCh1l19qnMD&#10;YnUlaNvy4zxGl1mlPQ4lPacSSpPacbvcCx7/AHYY4bZhC3EM0pkOLUVA8xvoCSfneGPvaZu/8ms/&#10;/wBiP1sTuGDzzVNd+D45fajRecOYj+FSyzr+d64WD7sZiyVPqJocAU1gstRnm3DrRtd1ogel78Uz&#10;I8qgJRHhwI584+TUrmNgJKgb3urpjM3BjNcjNpq7FOZUjm67pcQR6d+5WMt5DrMOsOTJVNY5i1NF&#10;ZK0dUtNI8fBAxynorFnaawpK0csDWjY2vf0vZikQYodU65S2Ab39NHv9b2YzrS42ZaO/FVTGflGl&#10;gWWg3Ok2HpeO2/TrhPk/yPOnZLFJZ0c9agFOJt6WojTqGxv44onCGpKkMRHqawhgBarqWnQnQkrA&#10;G/eQOm52uTiJkR+DDDLdPjHQkf5Rsd3tUPyYoKq1lai1KmRZ7LYnvOrUwHm9TYdWpRbHa+bqKR2T&#10;awvihQZzJS675vPW6VqUVOtlbAvslVj87Ue4Ds7YdhupnSpD0JlqMll1T7vNbJS2lC+YvZVxZNvw&#10;Y4CqZXSc9qYOpk8R63oUOhHwbRunxB1HvH2j7p6n3n7VfE4gZAo/EajxqJWpVSiRotSZqjTtKejs&#10;SfOGGJMdCSuTGlI5WiUskBsK1JQQsAEKb4MUxpVOU3nDPKBTGw3GQmp00I0gW+UT8E9o+7TgcIkg&#10;WHEPiOB7KvSP2JhPCJKQQOInEfc37VWpCj+E0TH3okg3++JxHv8A/u9I2/8AgmPvSX/8YnEb8a0f&#10;9iYVwj1deI/Eqw6J+GKRYe7+4fdj71CwAkcR+JKQPCr0cX9/9w98K4RhXpcReI5Pj8LUe/5jwOEa&#10;ALffA4h39Y1Sj6/w/AmPvRDv4i8SD76vSL/h+BO7oMDg+2Df74fEc++rUgj8HwHhfCRLg0q4hcRL&#10;eyqUcf8AYmDwhBIJ4i8SSR/64pH2fAdsfehZU6l5zPvEF1aW+UkrqlJ2Rcqt2aMnvJw1wdYYcU61&#10;n7iGhS+v91aQU/QDRcfeiRr1jiBxDSrxTU6MD+Y8K4S6r6uIfEU3/wDWtH/YmEcIEIJKeIfEcauv&#10;91qR+xMHhGk/+MLiL7/hWj3/ADJgcIQP/GNxJPvq9IP/AGHhPCVKSs/fA4hXWnSomqUfoBb/AMi4&#10;RwfbaSpLfEPiOjWoKJTVqRq79r/AnQ33GPvRI/8AODxEv4/ClHv+H4EwnhChPTiHxF+mq0c/9iY+&#10;9GP/ADicRvxrR/2JhXCFpaSlef8AiEpKtiDVKPv+CiYTwahJ/wDxxn/6apS/2PhXCJspCBxB4iJQ&#10;nZKU1WkAJHgL0Un8Jx96BFrffE4j2/8A3akfsTA4QpFrcReJG3/reke//wAiYRwjQ26p0cQOIetX&#10;pXqtIIP0fAu2BwhbSSRxC4i9olRHwrRyLnrsaJj70SNWocQeIaVeKapRx/2Jj70v/wDkTiN+NaP+&#10;w8DhAkEn743Ek3JJvWKQepv/AOQ9vZbH3n0f+cTiPf1vhaj3HuPwHtg8H0kEHiNxKN+/4YpGpP8A&#10;mn4DuD7cJ4RBKdH3xeI5HiqrUdSvwmh4+8+3/wCcLiL7/hWj3/D8B4+9A2dlcQuIqgOgVVaObf8A&#10;wTB4PtWsOIPERP8Am1WkD/sTCeELaRp++DxEt7apR/2JgcIW07DiBxEAvfaqUfr+JMfejT3cQ+Io&#10;9oqtHB/D8CY+9EL3++NxJ+msUg/9iYRwcgJd5y86Z7eX382p0xQUe9RtSU7k7n24TwejtvqkMZ94&#10;hRlK6pZq1KDe3TsqoyvtwnhE0HFrcz/xDfS6Cl5p6q0lTTqFAhba0iipOlYJCrEG3fjImQ6Tw+pc&#10;2k0eTUZbE+qyKw+7U3Y70jzqUzHYcCVRo0VHK0RmykKbK9RUSs7AfdG5T/nD7R909T7z9qv+eWRd&#10;wfzbq/QPyn7p6n3n7Vf88so0pueqt/o7h+n6funqfeftV/zwy10Wrp80ePtPs8PHr0tf7p6n3n7V&#10;f87JbWrok+87D8v6BhDATurtHw+aP7fp29nxeW36ifqjHLb9RP1Rjlt+on6oxy2/UT9UY5bfqJ+q&#10;Mctv1E/VGOW36ifqjHLb9RP1Rjlt+on6oxy2/UT9UY5bfqJ+qMctv1E/VGOW36ifqjHLb9RP1Rjl&#10;t+on6oxy2/UT9UY5bfqJ+qMctv1E/VGOW36ifqjHLb9RP1Rjlt+on6oxy2/UT9UY5bfqJ+qMctv1&#10;E/VGOW36ifqjHLb9RP1Rjlt+on6oxy2/UT9UY5bfqJ+qMctv1E/VGOW36ifqjHLb9RP1Rjlt+on6&#10;oxy2/UT9UY5bfqJ+qMctv1E/VGOW36ifqjHLb9RP1Rjlt+on6oxy2/UT9UY5bfqJ+qMctv1E/VGO&#10;W36ifqjHLb9RP1Rjlt+on6oxy2/UT9UY5bfqJ+qMctv1E/VGOW36ifqjHLb9RP1Rjlt+on6oxy2/&#10;UT9UY5bfqJ+qMBKR0Ske4D+z9Pxv/8QAXxAAAQIDBgMEBQkDBgoIBQALAQIDBBESAAUTISIxIzJC&#10;FDNBQwYkNFFhFSVSU3GBg5GSEGKhNURygrHBFiA2RWR0k9HU8Adjc6Kys7XhVKO0wvEwpMTShOIm&#10;w/J10//aAAgBAQAGPwJuWPLs92U0ohqae1K7NRXrDYXP5NDnGaemb34FNnJ40sO951Ih6KMZPaaw&#10;jiFkuS+UEt8d1+Srp9Vqt/PK+2N+EBi4vyf7+47Vgbr9i7Fw0/ONm5Y8uz3ZTSiGpp7Urs1FesNh&#10;c/k0OcZp6ZvfgU2cnjSw73nUiHooxk9prCOIWS5L5QS3x3X5Kun1Wq388r7Y34QGLi/J/v7jtWBu&#10;v2LsXDT842bljy7PdlNKIamntSuzUV6w2Fz+TQ5xmnpm9+BTZyeNLDvedSIeijGT2msI4hZLkvlB&#10;LfHdfkq6fVarfzyvtjfhAYuL8n+/uO1YG6/YuxcNPzjZuWPLs92U0ohqae1K7NRXrDYXP5NDnGae&#10;mb34FNnJ40sO951Ih6KMZPaawjiFkuS+UEt8d1+Srp9Vqt/PK+2N+EBi4vyf7+47Vgbr9i7Fw0/O&#10;Nm5Y8uz3ZTSiGpp7Urs1FesNhc/k0OcZp6ZvfgU2cnjSw73nUiHooxk9prCOIWS5L5QS3x3X5Kun&#10;1Wq388r7Y34QGLi/J/v7jtWBuv2LsXDT842bljy7PdlNKIamntSuzUV6w2Fz+TQ5xmnpm9+BTZye&#10;NLDvedSIeijGT2msI4hZLkvlBLfHdfkq6fVarfzyvtjfhAYuL8n+/uO1YG6/YuxcNPzjZuWPLs92&#10;U0ohqae1K7NRXrDYXP5NDnGaemb34FNnJ40sO951Ih6KMZPaawjiFkuS+UEt8d1+Srp9Vqt/PK+2&#10;N+EBi4vyf7+47Vgbr9i7Fw0/ONm5Y8uz3ZTSiGpp7Urs1FesNhc/k0OcZp6ZvfgU2cnjSw73nUiH&#10;ooxk9prCOIWS5L5QS3x3X5Kun1Wq388r7Y34QGLi/J/v7jtWBuv2LsXDT842bljy7PdlNKIamntS&#10;uzUV6w2Fz+TQ5xmnpm9+BTZyeNLDvedSIeijGT2msI4hZLkvlBLfHdfkq6fVarfzyvtjfhAYuL8n&#10;+/uO1YG6/YuxcNPzjZuWPLs92U0ohqae1K7NRXrDYXP5NDnGaemb34FNnJ40sO951Ih6KMZPaawj&#10;iFkuS+UEt8d1+Srp9Vqt/PK+2N+EBi4vyf7+47Vgbr9i7Fw0/ONm5Y8uz3ZTSiGpp7Urs1FesNhc&#10;/k0OcZp6ZvfgU2cnjSw73nUiHooxk9prCOIWS5L5QS3x3X5Kun1Wq388r7Y34QGLi/J/v7jtWBuv&#10;2LsXDT842bljy7PdlNKIamntSuzUV6w2Fz+TQ5xmnpm9+BTZyeNLDvedSIeijGT2msI4hZLkvlBL&#10;fHdfkq6fVarfzyvtjfhAYuL8n+/uO1YG6/YuxcNPzjZuWPLs92U0ohqae1K7NRXrDYXP5NDnGaem&#10;b34FNnJ40sO951Ih6KMZPaawjiFkuS+UEt8d1+Srp9Vqt/PK+2N+EBi4vyf7+47Vgbr9i7Fw0/ON&#10;m5Y8uz3ZTSiGpp7Urs1FesNhc/k0OcZp6ZvfgU2cnjSw73nUiHooxk9prCOIWS5L5QS3x3X5Kun1&#10;Wq388r7Y34QGLi/J/v7jtWBuv2LsXDT842bljy7PdlNKIamntSuzUV6w2Fz+TQ5xmnpm9+BTZyeN&#10;LDvedSIeijGT2msI4hZLkvlBLfHdfkq6fVarfzyvtjfhAYuL8n+/uO1YG6/YuxcNPzjZuWPLs92U&#10;0ohqae1K7NRXrDYXP5NDnGaemb34FNnJ40sO951Ih6KMZPaawjiFkuS+UEt8d1+Srp9Vqt/PK+2N&#10;+EBi4vyf7+47Vgbr9i7Fw0/ONm5Y8uz3ZTSiGpp7Urs1FesNhc/k0OcZp6ZvfgU2cnjSw73nUiHo&#10;oxk9prCOIWS5L5QS3x3X5Kun1Wq388r7Y34QGLi/J/v7jtWBuv2LsXDT842bljy7PdlNKIamntSu&#10;zUV6w2Fz+TQ5xmnpm9+BTZyeNLDvedSIeijGT2msI4hZLkvlBLfHdfkq6fVarfzyvtjfhAYuL8n+&#10;/uO1YG6/YuxcNPzjZuWPLs92U0ohqae1K7NRXrDYXP5NDnGaemb34FNnJ40sO951Ih6KMZPaawji&#10;FkuS+UEt8d1+Srp9Vqt/PK+2N+EBi4vyf7+47Vgbr9i7Fw0/ONm5Y8uz3ZTSiGpp7Urs1FesNhc/&#10;k0OcZp6ZvfgU2cnjSw73nUiHooxk9prCOIWS5L5QS3x3X5Kun1Wq388r7Y34QGLi/J/v7jtWBuv2&#10;LsXDT842bljy7PdlNKIamntSuzUV6w2Fz+TQ5xmnpm9+BTZyeNLDvedSIeijGT2msI4hZLkvlBLf&#10;Hdfkq6fVarfzyvtjfhAYuL8n+/uO1YG6/YuxcNPzjZuWPLs92U0ohqae1K7NRXrDYXP5NDnGaemb&#10;34FNnJ40sO951Ih6KMZPaawjiFkuS+UEt8d1+Srp9Vqt/PK+2N+EBi4vyf7+47Vgbr9i7Fw0/ONm&#10;5Y8uz3ZTSiGpp7Urs1FesNhc/k0OcZp6ZvfgU2cnjSw73nUiHooxk9prCOIWS5L5QS3x3X5Kun1W&#10;q388r7Y34QGLi/J/v7jtWBuv2LsXDT842bljy7PdlNKIamntSuzUV6w2Fz+TQ5xmnpm9+BTZyeNL&#10;DvedSIeijGT2msI4hZLkvlBLfHdfkq6fVarfzyvtjfhAYuL8n+/uO1YG6/YuxcNPzjZuWPLs92U0&#10;ohqae1K7NRXrDYXP5NDnGaemb34FNnJ40sO951Ih6KMZPaawjiFkuS+UEt8d1+Srp9Vqt/PK+2N+&#10;EBi4vyf7+47Vgbr9i7Fw0/ONm5Y8uz3ZTSiGpp7Urs1FesNhc/k0OcZp6ZvfgU2cnjSw73nUiHoo&#10;xk9prCOIWS5L5QS3x3X5Kun1Wq388r7Y34QGLi/J/v7jtWBuv2LsXDT842bljy7PdlNKIamntSuz&#10;UV6w2Fz+TQ5xmnpm9+BTZyeNLDvedSIeijGT2msI4hZLkvlBLfHdfkq6fVarfzyvtjfhAYuL8n+/&#10;uO1YG6/YuxcNPzjZuWPLs92U0ohqae1K7NRXrDYXP5NDnGaemb34FNnJ40sO951Ih6KMZPaawjiF&#10;kuS+UEt8d1+Srp9Vqt/PK+2N+EBi4vyf7+47Vgbr9i7Fw0/ONm5Y8uz3ZTSiGpp7Urs1FesNhc/k&#10;0OcZp6ZvfgU2cnjSw73nUiHooxk9prCOIWS5L5QS3x3X5Kun1Wq388r7Y34QGLi/J/v7jtWBuv2L&#10;sXDT842bljy7PdlNKIamntSuzUV6w2Fz+TQ5xmnpm9+BTZyeNLDvedSIeijGT2msI4hZLkvlBLfH&#10;dfkq6fVarfzyvtjfhAYuL8n+/uO1YG6/YuxcNPzjZuWPLs92U0ohqae1K7NRXrDYXP5NDnGaemb3&#10;4FNnJ40sO951Ih6KMZPaawjiFkuS+UEt8d1+Srp9Vqt/PK+2N+EBi4vyf7+47Vgbr9i7Fw0/ONm5&#10;Y8uz3ZTSiGpp7Urs1FesNhc/k0OcZp6ZvfgU2cnjSw73nUiHooxk9prCOIWS5L5QS3x3X5Kun1Wq&#10;388r7Y34QGLi/J/v7jtWBuv2LsXDT842bljy7PdlNKIamntSuzUV6w2Fz+TQ5xmnpm9+BTZyeNLD&#10;vedSIeijGT2msI4hZLkvlBLfHdfkq6fVarfzyvtjfhAYuL8n+/uO1YG6/YuxcNPzjZuWPLs92U0o&#10;hqae1K7NRXrDYXP5NDnGaemb34FNnJ40sO951Ih6KMZPaawjiFkuS+UEt8d1+Srp9Vqt/PK+2N+E&#10;Bi4vyf7+47Vgbr9i7Fw0/ONm5Y8uz3ZTSiGpp7Urs1FesNhc/k0OcZp6ZvfgU2cnjSw73nUiHoox&#10;k9prCOIWS5L5QS3x3X5Kun1Wq388r7Y34QGLi/J/v7jtWBuv2LsXDT842bljy7PdlNKIamntSuzU&#10;V6w2Fz+TQ5xmnpm9+BTZyeNLDvedSIeijGT2msI4hZLkvlBLfHdfkq6fVarfzyvtjfhAYuL8n+/u&#10;O1YG6/YuxcNPzjZuWPLs92U0ohqae1K7NRXrDYXP5NDnGaemb34FNnJ40sO951Ih6KMZPaawjiFk&#10;uS+UEt8d1+Srp9Vqt/PK+2N+EBi4vyf7+47Vgbr9i7Fw0/ONm5Y8uz3ZTSiGpp7Urs1FesNhc/k0&#10;OcZp6ZvfgU2cnjSw73nUiHooxk9prCOIWS5L5QS3x3X5Kun1Wq388r7Y34QGLi/J/v7jtWBuv2Ls&#10;XDT842bljy7PdlNKIamntSuzUV6w2Fz+TQ5xmnpm9+BTZyeNLDvedSIeijGT2msI4hZLkvlBLfHd&#10;fkq6fVarfzyvtjfhAYuL8n+/uO1YG6/YuxcNPzjZuWPLs92U0ohqae1K7NRXrDYXP5NDnGaemb34&#10;FNnJ40sO951Ih6KMZPaawjiFkuS+UEt8d1+Srp9VqtdlXaZ/Ll3zrEHVidnbqrLWjH7Pzrb9V7Bw&#10;2/nOydLZmzCGZhXnCS5EELJcBk8XhpeiBp9IU+qw9C0TsvS2JJjzMQzzZBbUEoUHSZMqZGlmKOm4&#10;U+oxAWtc7aUw6k9pS3IXbEFOiHJU12aqoJS6Co3XPFbeBvcnC0WTpbM2YQzMK84SXIghZLgMni8N&#10;L0QNPpCn1WHoWidl6WxJMeZiGebILaglCg6TJlTI0sxR03Cn1GIC1rnYDDZl2htNPyZEU09lro7L&#10;VVRVxfkyeKl355ng6bJ0tmbMIZmFecJLkQQslwGTxeGl6IGn0hT6rD0LROy9LYkmPMxDPNkFtQSh&#10;QdJkypkaWYo6bhT6jEBa1zsBhsy7Q2mn5MiKaey10dlqqoq4vyZPFS788zwdNk6WzNmEMzCvOEly&#10;IIWS4DJ4vDS9EDT6Qp9Vh6FonZelsSTHmYhnmyC2oJQoOkyZUyNLMUdNwp9RiAta52Aw2ZdobTT8&#10;mRFNPZa6Oy1VUVcX5Mnipd+eZ4Omwm7CTw2ZzaW4akuziqnAqTy8OXa3xlfrcoZkNlM7Kk7CT9ap&#10;k2pCq1y7LS7VJpeHPskSZpuVucG6HFKqsDiwNGK2fYnKMHBp9mxJ4HaP83zrRE/OtWHosJuwk8Nk&#10;Km0tw1pdnFVLq4q8OXa3xIX63KGaDZTOypOwk/WqZNqQqtcuy0u1SaXhz7JEmablbnBuhxSqrA4s&#10;DRitn2JyjBwafZsSeB2j/N860RPzrVh6LCbsJPDZCptLcNaXZxVS6uKvDl2t8SF+tyhmg2UzsqTs&#10;JP1qmTakKrXLstLtUml4c+yRJmm5W5wbocUqqwOLA0YrZ9icowcGn2bEngdo/wA3zrRE/OtWHosJ&#10;uwk8NkKm0tw1pdnFVLq4q8OXa3xIX63KGaDZTOypOwk/WqZNqQqtcuy0u1SaXhz7JEmablbnBuhx&#10;SqrA4sDRitn2JyjBwafZsSeB2j/N860RPzrVh6LCbsJPDZCptLcNaXZxVS6uKvDl2t8SF+tyhmg2&#10;UzsqTsJP1qmTakKrXLstLtUml4c+yRJmm5W5wbocUqqwOLA0YrZ9icowcGn2bEngdo/zfOtET861&#10;Yeiwm7CTw2QqbS3DWl2cVUurirw5drfEhfrcoZoNlM7Kk7CT9apk2pCq1y7LS7VJpeHPskSZpuVu&#10;cG6HFKqsDiwNGK2fYnKMHBp9mxJ4HaP83zrRE/OtWHosJuwk8NkKm0tw1pdnFVLq4q8OXa3xIX63&#10;KGaDZTOypOwk/WqZNqQqtcuy0u1SaXhz7JEmablbnBuhxSqrA4sDRitn2JyjBwafZsSeB2j/ADfO&#10;tET861Yeiwm7CTw2QqbS3DWl2cVUurirw5drfEhfrcoZoNlM7Kk7CT9apk2pCq1y7LS7VJpeHPsk&#10;SZpuVucG6HFKqsDiwNGK2fYnKMHBp9mxJ4HaP83zrRE/OtWHosJuwk8NkKm0tw1pdnFVLq4q8OXa&#10;3xIX63KGaDZTOypOwk/WqZNqQqtcuy0u1SaXhz7JEmablbnBuhxSqrA4sDRitn2JyjBwafZsSeB2&#10;j/N860RPzrVh6LCbsJPDZCptLcNaXZxVS6uKvDl2t8SF+tyhmg2UzsqTsJP1qmTakKrXLstLtUml&#10;4c+yRJmm5W5wbocUqqwOLA0YrZ9icowcGn2bEngdo/zfOtET861Yeiwm7CTw2QqbS3DWl2cVUuri&#10;rw5drfEhfrcoZoNlM7Kk7CT9apk2pCq1y7LS7VJpeHPskSZpuVucG6HFKqsDiwNGK2fYnKMHBp9m&#10;xJ4HaP8AN860RPzrVh6LCbsJPDZCptLcNaXZxVS6uKvDl2t8SF+tyhmg2UzsqTsJP1qmTakKrXLs&#10;tLtUml4c+yRJmm5W5wbocUqqwOLA0YrZ9icowcGn2bEngdo/zfOtET861Yeiwm7CTw2QqbS3DWl2&#10;cVUurirw5drfEhfrcoZoNlM7Kk7CT9apk2pCq1y7LS7VJpeHPskSZpuVucG6HFKqsDiwNGK2fYnK&#10;MHBp9mxJ4HaP83zrRE/OtWHosJuwk8NkKm0tw1pdnFVLq4q8OXa3xIX63KGaDZTOypOwk/WqZNqQ&#10;qtcuy0u1SaXhz7JEmablbnBuhxSqrA4sDRitn2JyjBwafZsSeB2j/N860RPzrVh6LCbsJPDZCptL&#10;cNaXZxVS6uKvDl2t8SF+tyhmg2UzsqTsJP1qmTakKrXLstLtUml4c+yRJmm5W5wbocUqqwOLA0Yr&#10;Z9icowcGn2bEngdo/wA3zrRE/OtWHosJuwk8NkKm0tw1pdnFVLq4q8OXa3xIX63KGaDZTOypOwk/&#10;WqZNqQqtcuy0u1SaXhz7JEmablbnBuhxSqrA4sDRitn2JyjBwafZsSeB2j/N860RPzrVh6LCbsJP&#10;DZCptLcNaXZxVS6uKvDl2t8SF+tyhmg2UzsqTsJP1qmTakKrXLstLtUml4c+yRJmm5W5wbocUqqw&#10;OLA0YrZ9icowcGn2bEngdo/zfOtET861Yeiwm7CTw2QqbS3DWl2cVUurirw5drfEhfrcoZoNlM7K&#10;k7CT9apk2pCq1y7LS7VJpeHPskSZpuVucG6HFKqsDiwNGK2fYnKMHBp9mxJ4HaP83zrRE/OtWHos&#10;Juwk8NkKm0tw1pdnFVLq4q8OXa3xIX63KGaDZTOypOwk/WqZNqQqtcuy0u1SaXhz7JEmablbnBuh&#10;xSqrA4sDRitn2JyjBwafZsSeB2j/ADfOtET861Yeiwm7CTw2QqbS3DWl2cVUurirw5drfEhfrcoZ&#10;oNlM7Kk7CT9apk2pCq1y7LS7VJpeHPskSZpuVucG6HFKqsDiwNGK2fYnKMHBp9mxJ4HaP83zrRE/&#10;OtWHosJuwk8NkKm0tw1pdnFVLq4q8OXa3xIX63KGaDZTOypOwk/WqZNqQqtcuy0u1SaXhz7JEmab&#10;lbnBuhxSqrA4sDRitn2JyjBwafZsSeB2j/N860RPzrVh6LCbsJPDZCptLcNaXZxVS6uKvDl2t8SF&#10;+tyhmg2UzsqTsJP1qmTakKrXLstLtUml4c+yRJmm5W5wbocUqqwOLA0YrZ9icowcGn2bEngdo/zf&#10;OtET861Yeiwm7CTw2QqbS3DWl2cVUurirw5drfEhfrcoZoNlM7Kk7CT9apk2pCq1y7LS7VJpeHPs&#10;kSZpuVucG6HFKqsDiwNGK2fYnKMHBp9mxJ4HaP8AN860RPzrVh6LCbsJPDZCptLcNaXZxVS6uKvD&#10;l2t8SF+tyhmg2UzsqTsJP1qmTakKrXLstLtUml4c+yRJmm5W5wbocUqqwOLA0YrZ9icowcGn2bEn&#10;gdo/zfOtET861Yeiwm7CTw2QqbS3DWl2cVUurirw5drfEhfrcoZoNlM7Kk7CT9apk2pCq1y7LS7V&#10;JpeHPskSZpuVucG6HFKqsDiwNGK2fYnKMHBp9mxJ4HaP83zrRE/OtWHosJuwk8NkKm0tw1pdnFVL&#10;q4q8OXa3xIX63KGaDZTOypOwk/WqZNqQqtcuy0u1SaXhz7JEmablbnBuhxSqrA4sDRitn2JyjBwa&#10;fZsSeB2j/N860RPzrVh6LCbsJPDZCptLcNaXZxVS6uKvDl2t8SF+tyhmg2UzsqTsJP1qmTakKrXL&#10;stLtUml4c+yRJmm5W5wbocUqqwOLA0YrZ9icowcGn2bEngdo/wA3zrRE/OtWHosJuwk8NkKm0tw1&#10;pdnFVLq4q8OXa3xIX63KGaDZTOypOwk/WqZNqQqtcuy0u1SaXhz7JEmablbnBuhxSqrA4sDRitn2&#10;JyjBwafZsSeB2j/N860RPzrVh6LCbsJPDZCptLcNaXZxVS6uKvDl2t8SF+tyhmg2UzsqTsJP1qmT&#10;akKrXLstLtUml4c+yRJmm5W5wbocUqqwOLA0YrZ9icowcGn2bEngdo/zfOtET861Yeiwm7CTw2Qq&#10;bS3DWl2cVUurirw5drfEhfrcoZoNlM7Kk7CT9apk2pCq1y7LS7VJpeHPskSZpuVucG6HFKqsDiwN&#10;GK2fYnKMHBp9mxJ4HaP83zrRE/OtWHosJuwk8NkKm0tw1pdnFVLq4q8OXa3xIX63KGaDZTOypOwk&#10;/WqZNqQqtcuy0u1SaXhz7JEmablbnBuhxSqrA4sDRitn2JyjBwafZsSeB2j/ADfOtET861Yeiwm7&#10;CTw2QqbS3DWl2cVUurirw5drfEhfrcoZoNlM7Kk7CT9apk2pCq1y7LS7VJpeHPskSZpuVucG6HFK&#10;qsDiwNGK2fYnKMHBp9mxJ4HaP83zrRE/OtWHosJuwk8NkKm0tw1pdnFVLq4q8OXa3xIX63KGaDZT&#10;OypOwk/WqZNqQqtcuy0u1SaXhz7JEmablbnBuhxSqrA4sDRitn2JyjBwafZsSeB2j/N860RPzrVh&#10;6LCbsJPDZCptLcNaXZxVS6uKvDl2t8SF+tyhmg2UzsqTsJP1qmTakKrXLstLtUml4c+yRJmm5W5w&#10;bocUqqwOLA0YrZ9icowcGn2bEngdo/zfOtET861Yeiwm7CTw2QqbS3DWl2cVUurirw5drfEhfrco&#10;ZoNlM7Kk7CT9apk2pCq1y7LS7VJpeHPskSZpuVucG6HFKqsDiwNGK2fYnKMHBp9mxJ4HaP8AN860&#10;RPzrVh6LJQFwynChhFOCt1anQ96ymoK47hRLtTyR8/IlDMhtSZ2XpbEkx5mIZ5sgtqCUKDpMmVMj&#10;SzFHTcKfUYgLWudrqkhofPN2pkIB9mQAbcoDajwkhfFECrWy789k4Apsmak91DAzjVtkFt8l4KQk&#10;UtKaTnFsI0XIiUTAVOKIsvUmco4ACMUtRUsgtBLahS6t1OqFhlcK+WpxcaUvJAsDiNU47ap/Kr9F&#10;HZqK+0U4mDicMXh7QqI+ayOyarJmpPdQwM41bZBbfJeCkJFLSmk5xbCNFyIlEwFTiiLL1JnKOAAj&#10;FLUVLILQS2oUurdTqhYZXCvlqcXGlLyQLA4jVOO2qfyq/RR2aivtFOJg4nDF4e0KiPmsjsmqyZqT&#10;3UMDONW2QW3yXgpCRS0ppOcWwjRciJRMBU4oiy9SZyjgAIxS1FSyC0EtqFLq3U6oWGVwr5anFxpS&#10;8kCxBOKUutuSZvF9aJdnQiXaZBUpqJ7Z7VWhd3LAhKCsBJS3JDaZh1yelSt0lRQhSCoOFCEpbgCl&#10;LsEholwLk48tykvqSC8pUluKqmEnIqXuhO0SNbkiLcwlMeeqVNP0t6K/N5sTg8mdsznJE5uEGYVq&#10;mPAjdxO0MNbUybH8XzJ78uWyiociDlEjiOSULbjmHnqlKiU696Z5YvPXwO7tv0o8wjZWrLpKfMSM&#10;oYa2pk2P4vmT35ctlFQ5EHKJHEckoW3HMPPVKVEp170zyxeevgd3bfpR5hGytWXSU+YkZQw1tTJs&#10;fxfMnvy5bKKhyIOUSOI5JQtuOYeeqUqJTr3pnli89fA7u2/SjzCNlasukp8xIyhhramTY/i+ZPfl&#10;y2UVDkQcokcRyShbccw89UpUSnXvTPLF56+B3dt+lHmEbK1ZdJT5iRlDDW1Mmx/F8ye/LlsoqHIg&#10;5RI4jklC245h56pSolOvemeWLz18Du7b9KPMI2Vqy6SnzEjKGGtqZNj+L5k9+XLZRUORByiRxHJK&#10;FtxzDz1SlRKde9M8sXnr4Hd236UeYRsrVl0lPmJGUMNbUybH8XzJ78uWyiociDlEjiOSULbjmHnq&#10;lKiU696Z5YvPXwO7tv0o8wjZWrLpKfMSMoYa2pk2P4vmT35ctlFQ5EHKJHEckoW3HMPPVKVEp170&#10;zyxeevgd3bfpR5hGytWXSU+YkZQw1tTJsfxfMnvy5bKKhyIOUSOI5JQtuOYeeqUqJTr3pnli89fA&#10;7u2/SjzCNlasukp8xIyhhramTY/i+ZPfly2UVDkQcokcRyShbccw89UpUSnXvTPLF56+B3dt+lHm&#10;EbK1ZdJT5iRlDDW1Mmx/F8ye/LlsoqHIg5RI4jklC245h56pSolOvemeWLz18Du7b9KPMI2Vqy6S&#10;nzEjKGGtqZNj+L5k9+XLZRUORByiRxHJKFtxzDz1SlRKde9M8sXnr4Hd236UeYRsrVl0lPmJGUMN&#10;bUybH8XzJ78uWyiociDlEjiOSULbjmHnqlKiU696Z5YvPXwO7tv0o8wjZWrLpKfMSMoYa2pk2P4v&#10;mT35ctlFQ5EHKJHEckoW3HMPPVKVEp170zyxeevgd3bfpR5hGytWXSU+YkZQw1tTJsfxfMnvy5bK&#10;KhyIOUSOI5JQtuOYeeqUqJTr3pnli89fA7u2/SjzCNlasukp8xIyhhramTY/i+ZPfly2UVDkQcok&#10;cRyShbccw89UpUSnXvTPLF56+B3dt+lHmEbK1ZdJT5iRlDDW1Mmx/F8ye/LlsoqHIg5RI4jklC24&#10;5h56pSolOvemeWLz18Du7b9KPMI2Vqy6SnzEjKGGtqZNj+L5k9+XLZRUORByiRxHJKFtxzDz1SlR&#10;Kde9M8sXnr4Hd236UeYRsrVl0lPmJGUMNbUybH8XzJ78uWyiociDlEjiOSULbjmHnqlKiU696Z5Y&#10;vPXwO7tv0o8wjZWrLpKfMSMoYa2pk2P4vmT35ctlFQ5EHKJHEckoW3HMPPVKVEp170zyxeevgd3b&#10;fpR5hGytWXSU+YkZQw1tTJsfxfMnvy5bKKhyIOUSOI5JQtuOYeeqUqJTr3pnli89fA7u2/SjzCNl&#10;asukp8xIyhhramTY/i+ZPfly2UVDkQcokcRyShbccw89UpUSnXvTPLF56+B3dt+lHmEbK1ZdJT5i&#10;RlDDW1Mmx/F8ye/LlsoqHIg5RI4jklC245h56pSolOvemeWLz18Du7b9KPMI2Vqy6SnzEjKGGtqZ&#10;Nj+L5k9+XLZRUORByiRxHJKFtxzDz1SlRKde9M8sXnr4Hd236UeYRsrVl0lPmJGUMNbUybH8XzJ7&#10;8uWyiociDlEjiOSULbjmHnqlKiU696Z5YvPXwO7tv0o8wjZWrLpKfMSMoYa2pk2P4vmT35ctlFQ5&#10;EHKJHEckoW3HMPPVKVEp170zyxeevgd3bfpR5hGytWXSU+YkZQw1tTJsfxfMnvy5bKKhyIOUSOI5&#10;JQtuOYeeqUqJTr3pnli89fA7u2/SjzCNlasukp8xIyhhramTY/i+ZPfly2UVDkQcokcRyShbccw8&#10;9UpUSnXvTPLF56+B3dt+lHmEbK1ZdJT5iRlDDW1Mmx/F8ye/LlsoqHIg5RI4jklC245h56pSolOv&#10;emeWLz18Du7b9KPMI2Vqy6SnzEjKGGtqZNj+L5k9+XLZRUORByiRxHJKFtxzDz1SlRKde9M8sXnr&#10;4Hd236UeYRsrVl0lPmJGUMNbUybH8XzJ78uWyiociDlEjiOSULbjmHnqlKiU696Z5YvPXwO7tv0o&#10;8wjZWrLpKfMSMoYa2pk2P4vmT35ctlFQ5EHKJHEckoW3HMPPVKVEp170zyxeevgd3bfpR5hGytWX&#10;SU+YkZQw1tTJsfxfMnvy5bKKhyIOUSOI5JQtuOYeeqUqJTr3pnli89fA7u2/SjzCNlasukp8xIyh&#10;hramTY/i+ZPfly2UVDkQcokcRyShbccw89UpUSnXvTPLF56+B3dt+lHmEbK1ZdJT5iRlDDW1Mmx/&#10;F8ye/LlsoqHIg5RI4jklC245h56pSolOvemeWLz18Du7Q8yka2Z1RC2AJOaqlozap8yn2Ua2pk2X&#10;qTOUcABGKWoqWQWgltQpdW6nVCwyuFfLU4uNKXkgWuqS2yPli7SKbwdeBTw0BQWoVOtF3hpi1cd2&#10;J+aFDsZqs3LHl2e7KaUQ1NPaldmor1hsLn8mhzjNPTN78Cmzk8aWHe86kQ9FGMntNYRxCyXJfKCW&#10;+O6/JV0+q1W/nlfbG/CAxcX5P9/cdqwN1+xdi4afnGzcseXZ7sppRDU09qV2aivWGwufyaHOM09M&#10;3vwKbOTxpYd7zqRD0UYye01hHELJcl8oJb47r8lXT6rVb+eV9sb8IDFxfk/39x2rA3X7F2Lhp+cb&#10;NVY9S4WAUyhKGAhSGYgqZpUpKlNsoM1XfiziG3K/lNDrdCCRNbbQ7WoIFHmOodexFICCsKeSl18A&#10;J4wCoVCUAAeZPEH1VVWF+munx7vDy76w5uRnYIlKvRKecp9zPUFe0aLHm2iNwiUqtc5Z0z76Woq9&#10;n0W8yeIPqqqsL9NdPj3eHl31hzcjOwRKVeiU85T7meoK9o0WPNtEbhEpVa5yzpn30tRV7Pot5k8Q&#10;fVVVYX6a6fHu8PLvrDm5GdgiUq9Ep5yn3M9QV7RosebaI3CJSq1zlnTPvpair2fRbzJ4g+qqqwv0&#10;10+Pd4eXfWHNyM7BEpV6JTzlPuZ6gr2jRY820RuESlVrnLOmffS1FXs+i3mTxB9VVVhfprp8e7w8&#10;u+sObkZ2CJSr0SnnKfcz1BXtGix5tojcIlKrXOWdM++lqKvZ9FvMniD6qqrC/TXT493h5d9Yc3Iz&#10;sESlXolPOU+5nqCvaNFjzbRG4RKVWucs6Z99LUVez6LeZPEH1VVWF+munx7vDy76w5uRnYIlKvRK&#10;ecp9zPUFe0aLHm2iNwiUqtc5Z0z76Woq9n0W8yeIPqqqsL9NdPj3eHl31hzcjOwRKVeiU85T7meo&#10;K9o0WPNtEbhEpVa5yzpn30tRV7Pot5k8QfVVVYX6a6fHu8PLvrDm5GdgiUq9Ep5yn3M9QV7Roseb&#10;aI3CJSq1zlnTPvpair2fRbzJ4g+qqqwv010+Pd4eXfWHNyM7BEpV6JTzlPuZ6gr2jRY820RuESlV&#10;rnLOmffS1FXs+i3mTxB9VVVhfprp8e7w8u+sObkZ2CJSr0SnnKfcz1BXtGix5tojcIlKrXOWdM++&#10;lqKvZ9FvMniD6qqrC/TXT493h5d9Yc3IzsESlXolPOU+5nqCvaNFjzbRG4RKVWucs6Z99LUVez6L&#10;eZPEH1VVWF+munx7vDy76w5uRnYIlKvRKecp9zPUFe0aLHm2iNwiUqtc5Z0z76Woq9n0W8yeIPqq&#10;qsL9NdPj3eHl31hzcjOwRKVeiU85T7meoK9o0WPNtEbhEpVa5yzpn30tRV7Pot5k8QfVVVYX6a6f&#10;Hu8PLvrDm5GdgiUq9Ep5yn3M9QV7RosebaI3CJSq1zlnTPvpair2fRbzJ4g+qqqwv010+Pd4eXfW&#10;HNyM7BEpV6JTzlPuZ6gr2jRY820RuESlVrnLOmffS1FXs+i3mTxB9VVVhfprp8e7w8u+sObkZ2CJ&#10;Sr0SnnKfcz1BXtGix5tojcIlKrXOWdM++lqKvZ9FvMniD6qqrC/TXT493h5d9Yc3IzsESlXolPOU&#10;+5nqCvaNFjzbRG4RKVWucs6Z99LUVez6LeZPEH1VVWF+munx7vDy76w5uRnYIlKvRKecp9zPUFe0&#10;aLHm2iNwiUqtc5Z0z76Woq9n0W8yeIPqqqsL9NdPj3eHl31hzcjOwRKVeiU85T7meoK9o0WPNtEb&#10;hEpVa5yzpn30tRV7Pot5k8QfVVVYX6a6fHu8PLvrDm5GdgiUq9Ep5yn3M9QV7RosebaI3CJSq1zl&#10;nTPvpair2fRbzJ4g+qqqwv010+Pd4eXfWHNyM7BEpV6JTzlPuZ6gr2jRY820RuESlVrnLOmffS1F&#10;Xs+i3mTxB9VVVhfprp8e7w8u+sObkZ2CJSr0SnnKfcz1BXtGix5tojcIlKrXOWdM++lqKvZ9FvMn&#10;iD6qqrC/TXT493h5d9Yc3IzsESlXolPOU+5nqCvaNFjzbRG4RKVWucs6Z99LUVez6LeZPEH1VVWF&#10;+munx7vDy76w5uRnYIlKvRKecp9zPUFe0aLHm2iNwiUqtc5Z0z76Woq9n0W8yeIPqqqsL9NdPj3e&#10;Hl31hzcjOwRKVeiU85T7meoK9o0WPNtEbhEpVa5yzpn30tRV7Pot5k8QfVVVYX6a6fHu8PLvrDm5&#10;GdgiUq9Ep5yn3M9QV7RosebaI3CJSq1zlnTPvpair2fRbzJ4g+qqqwv010+Pd4eXfWHNyM7BEpV6&#10;JTzlPuZ6gr2jRY820RuESlVrnLOmffS1FXs+i3mTxB9VVVhfprp8e7w8u+sObkZ2CJSr0SnnKfcz&#10;1BXtGix5tojcIlKrXOWdM++lqKvZ9FvMniD6qqrC/TXT493h5d9Yc3IzsESlXolPOU+5nqCvaNFj&#10;zbRG4RKVWucs6Z99LUVez6LeZPEH1VVWF+munx7vDy76w5uRnYIlKvRKecp9zPUFe0aLHm2iNwiU&#10;qtc5Z0z76Woq9n0W8yeIPqqqsL9NdPj3eHl31hzcjOwRKVeiU85T7meoK9o0WPNtEbhEpVa5yzpn&#10;30tRV7Pot5k8QfVVVYX6a6fHu8PLvrDm5GdgiUq9Ep5yn3M9QV7RosebaI3CJSq1zlnTPvpair2f&#10;RbzJ4g+qqqwv010+Pd4eXfWHNyM7BEpV6JTzlPuZ6gr2jRY820RuESlVrnLOmffS1FXs+i3mTxB9&#10;VVVhfprp8e7w8u+sObkZ2CJSr0SnnKfcz1BXtGix5tojcIlKrXOWdM++lqKvZ9FvMniD6qqrC/TX&#10;T493h5d9Yc3IzsESlXolPOU+5nqCvaNFjzbRG4RKVWucs6Z99LUVez6LeZPEH1VVWF+munx7vDy7&#10;60LTizrhpYeCFd7ooxtO/cYmyvadErOTxpYd7zqRD0UYye01hHELJcl8oJb47r8lXT6rVa7Ku0z+&#10;XLvnWIOrE7O3VWWtGP2fnW36r2Dht/Odk6WzNmEMzCvOElyIIWS4DJ4vDS9EDT6Qp9Vh6FonZels&#10;STHmYhnmyC2oJQoOkyZUyNLMUdNwp9RiAta52Aw2ZdobTT8mRFNPZa6Oy1VUVcX5Mnipd+eZ4Omy&#10;dLZmzCGZhXnCS5EELJcBk8XhpeiBp9IU+qw9C0TsvS2JJjzMQzzZBbUEoUHSZMqZGlmKOm4U+oxA&#10;Wtc7KZYbh1FLlKj2FaEIlDyDSYZxRpQ28S8YFxKgiJb7dNWIUNVrNSlBJKlJUokrWajV1V9ShlF8&#10;iJEWO3m9Chttq6adkr2hRw1zJtsnmA7lf0Jyo3lPPB5qvWOW3hyo6FHdWefVV1L2ixw0SIsdvN6F&#10;DbbV007JXtCjhrmTbZPMB3K/oTlRvKeeDzVesctvDlR0KO6s8+qrqXtFjhokRY7eb0KG22rpp2Sv&#10;aFHDXMm2yeYDuV/QnKjeU88Hmq9Y5beHKjoUd1Z59VXUvaLHDRIix283oUNttXTTsle0KOGuZNtk&#10;8wHcr+hOVG8p54PNV6xy28OVHQo7qzz6qupe0WOGiRFjt5vQobbaumnZK9oUcNcybbJ5gO5X9Ccq&#10;N5Tzwear1jlt4cqOhR3Vnn1VdS9oscNEiLHbzehQ221dNOyV7Qo4a5k22TzAdyv6E5Ubynng81Xr&#10;HLbw5UdCjurPPqq6l7RY4aJEWO3m9Chttq6adkr2hRw1zJtsnmA7lf0Jyo3lPPB5qvWOW3hyo6FH&#10;dWefVV1L2ixw0SIsdvN6FDbbV007JXtCjhrmTbZPMB3K/oTlRvKeeDzVesctvDlR0KO6s8+qrqXt&#10;FjhokRY7eb0KG22rpp2SvaFHDXMm2yeYDuV/QnKjeU88Hmq9Y5beHKjoUd1Z59VXUvaLHDRIix28&#10;3oUNttXTTsle0KOGuZNtk8wHcr+hOVG8p54PNV6xy28OVHQo7qzz6qupe0WOGiRFjt5vQobbaumn&#10;ZK9oUcNcybbJ5gO5X9CcqN5Tzwear1jlt4cqOhR3Vnn1VdS9oscNEiLHbzehQ221dNOyV7Qo4a5k&#10;22TzAdyv6E5Ubynng81XrHLbw5UdCjurPPqq6l7RY4aJEWO3m9Chttq6adkr2hRw1zJtsnmA7lf0&#10;Jyo3lPPB5qvWOW3hyo6FHdWefVV1L2ixw0SIsdvN6FDbbV007JXtCjhrmTbZPMB3K/oTlRvKeeDz&#10;VesctvDlR0KO6s8+qrqXtFjhokRY7eb0KG22rpp2SvaFHDXMm2yeYDuV/QnKjeU88Hmq9Y5beHKj&#10;oUd1Z59VXUvaLHDRIix283oUNttXTTsle0KOGuZNtk8wHcr+hOVG8p54PNV6xy28OVHQo7qzz6qu&#10;pe0WOGiRFjt5vQobbaumnZK9oUcNcybbJ5gO5X9CcqN5Tzwear1jlt4cqOhR3Vnn1VdS9oscNEiL&#10;HbzehQ221dNOyV7Qo4a5k22TzAdyv6E5Ubynng81XrHLbw5UdCjurPPqq6l7RY4aJEWO3m9Chttq&#10;6adkr2hRw1zJtsnmA7lf0Jyo3lPPB5qvWOW3hyo6FHdWefVV1L2ixw0SIsdvN6FDbbV007JXtCjh&#10;rmTbZPMB3K/oTlRvKeeDzVesctvDlR0KO6s8+qrqXtFjhokRY7eb0KG22rpp2SvaFHDXMm2yeYDu&#10;V/QnKjeU88Hmq9Y5beHKjoUd1Z59VXUvaLHDRIix283oUNttXTTsle0KOGuZNtk8wHcr+hOVG8p5&#10;4PNV6xy28OVHQo7qzz6qupe0WOGiRFjt5vQobbaumnZK9oUcNcybbJ5gO5X9CcqN5Tzwear1jlt4&#10;cqOhR3Vnn1VdS9oscNEiLHbzehQ221dNOyV7Qo4a5k22TzAdyv6E5Ubynng81XrHLbw5UdCjurPP&#10;qq6l7RY4aJEWO3m9Chttq6adkr2hRw1zJtsnmA7lf0Jyo3lPPB5qvWOW3hyo6FHdWefVV1L2ixw0&#10;SIsdvN6FDbbV007JXtCjhrmTbZPMB3K/oTlRvKeeDzVesctvDlR0KO6s8+qrqXtFjhokRY7eb0KG&#10;22rpp2SvaFHDXMm2yeYDuV/QnKjeU88Hmq9Y5beHKjoUd1Z59VXUvaLHDRIix283oUNttXTTsle0&#10;KOGuZNtk8wHcr+hOVG8p54PNV6xy28OVHQo7qzz6qupe0WOGiRFjt5vQobbaumnZK9oUcNcybbJ5&#10;gO5X9CcqN5Tzwear1jlt4cqOhR3Vnn1VdS9oscNEiLHbzehQ221dNOyV7Qo4a5k22TzAdyv6E5Ub&#10;ynng81XrHLbw5UdCjurPPqq6l7RY4aJEWO3m9Chttq6adkr2hRw1zJtsnmA7lf0Jyo3lPPB5qvWO&#10;W3hyo6FHdWefVV1L2ixw0SIsdvN6FDbbV007JXtCjhrmTbZPMB3K/oTlRvKeeDzVesctvDlR0KO6&#10;s8+qrqXtFjhokRY7eb0KG22rpp2SvaFHDXMm2yeYDuV/QnKjeU88Hmq9Y5beHKjoUd1Z59VXUvaL&#10;HDRIix283oUNttXTTsle0KOGuZNtk8wHcr+hOVG8p54PNV6xy28OVHQo7qzz6qupe0WOGiRFjt5v&#10;QobbaumnZK9oUcNcybbJ5gO5X9CcqN5Tzwear1jlt4cqOhR3Vnn1VdS9oscNEiLHbzehQ221dNOy&#10;V7Qo4a5k22TzAdyv6E5Ubynng81XrHLbw5UdCjurPPqq6l7RY4aJEWO3m9Chttq6adkr2hRw1zJt&#10;snmA7lf0Jyo3lPPB5qvWOW0PMJM1s80OuIBm5nNCc3quop9sHDRIiy9LYkmPMxDPNkFtQShQdJky&#10;pkaWYo6bhT6jEBa1ztdUkND55u1MhAPsyADblAbUeEkL4ogVa2XfnsnAFNkzUnuoYGcatsgtvkvB&#10;SEilpTSc4thGi5ESiYCpxRFl6kzlHAARilqKlkFoJbUKXVup1QsMrhXy1OLjSl5IFgcRqnHbVP5V&#10;foo7NRX2inEwcThi8PaFRHzWR2TVZM1J7qGBnGrbILb5LwUhIpaU0nOLYRouREomAqcURbCacAW5&#10;2uqmKecXhuucOkUhvipSrDFZ+UWSmNi2xEFtSN08w89UpUSnXvTPLF56+B3dt+lHmEbK1ZdJT5iR&#10;lDDW1Mmx/F8ye/LlsoqHIg5RI4jklC245h56pSolOvemeWLz18Du7b9KPMI2Vqy6SnzEjKGGtqZN&#10;j+L5k9+XLZRUORByiRxHJKFtxzDz1SlRKde9M8sXnr4Hd236UeYRsrVl0lPmJGUMNbUybH8XzJ78&#10;uWyiociDlEjiOSULbjmHnqlKiU696Z5YvPXwO7tv0o8wjZWrLpKfMSMoYa2pk2P4vmT35ctlFQ5E&#10;HKJHEckoW3HMPPVKVEp170zyxeevgd3bfpR5hGytWXSU+YkZQw1tTJsfxfMnvy5bKKhyIOUSOI5J&#10;QtuOYeeqUqJTr3pnli89fA7u2/SjzCNlasukp8xIyhhramTY/i+ZPfly2UVDkQcokcRyShbccw89&#10;UpUSnXvTPLF56+B3dt+lHmEbK1ZdJT5iRlDDW1Mmx/F8ye/LlsoqHIg5RI4jklC245h56pSolOve&#10;meWLz18Du7b9KPMI2Vqy6SnzEjKGGtqZNj+L5k9+XLZRUORByiRxHJKFtxzDz1SlRKde9M8sXnr4&#10;Hd236UeYRsrVl0lPmJGUMNbUybH8XzJ78uWyiociDlEjiOSULbjmHnqlKiU696Z5YvPXwO7tv0o8&#10;wjZWrLpKfMSMoYa2pk2P4vmT35ctlFQ5EHKJHEckoW3HMPPVKVEp170zyxeevgd3bfpR5hGytWXS&#10;U+YkZQw1tTJsfxfMnvy5bKKhyIOUSOI5JQtuOYeeqUqJTr3pnli89fA7u2/SjzCNlasukp8xIyhh&#10;ramTY/i+ZPfly2UVDkQcokcRyShbccw89UpUSnXvTPLF56+B3dt+lHmEbK1ZdJT5iRlDDW1Mmx/F&#10;8ye/LlsoqHIg5RI4jklC245h56pSolOvemeWLz18Du7b9KPMI2Vqy6SnzEjKGGtqZNj+L5k9+XLZ&#10;RUORByiRxHJKFtxzDz1SlRKde9M8sXnr4Hd236UeYRsrVl0lPmJGUMNbUybH8XzJ78uWyiociDlE&#10;jiOSULbjmHnqlKiU696Z5YvPXwO7tv0o8wjZWrLpKfMSMoYa2pk2P4vmT35ctlFQ5EHKJHEckoW3&#10;HMPPVKVEp170zyxeevgd3bfpR5hGytWXSU+YkZQw1tTJsfxfMnvy5bKKhyIOUSOI5JQtuOYeeqUq&#10;JTr3pnli89fA7u2/SjzCNlasukp8xIyhhramTY/i+ZPfly2UVDkQcokcRyShbccw89UpUSnXvTPL&#10;F56+B3dt+lHmEbK1ZdJT5iRlDDW1Mmx/F8ye/LlsoqHIg5RI4jklC245h56pSolOvemeWLz18Du7&#10;b9KPMI2Vqy6SnzEjKGGtqZNj+L5k9+XLZRUORByiRxHJKFtxzDz1SlRKde9M8sXnr4Hd236UeYRs&#10;rVl0lPmJGUMNbUybH8XzJ78uWyiociDlEjiOSULbjmHnqlKiU696Z5YvPXwO7tv0o8wjZWrLpKfM&#10;SMoYa2pk2P4vmT35ctlFQ5EHKJHEckoW3HMPPVKVEp170zyxeevgd3bfpR5hGytWXSU+YkZQw1tT&#10;JsfxfMnvy5bKKhyIOUSOI5JQtuOYeeqUqJTr3pnli89fA7u2/SjzCNlasukp8xIyhhramTY/i+ZP&#10;fly2UVDkQcokcRyShbccw89UpUSnXvTPLF56+B3dt+lHmEbK1ZdJT5iRlDDW1Mmx/F8ye/LlsoqH&#10;Ig5RI4jklC245h56pSolOvemeWLz18Du7b9KPMI2Vqy6SnzEjKGGtqZNj+L5k9+XLZRUORByiRxH&#10;JKFtxzDz1SlRKde9M8sXnr4Hd236UeYRsrVl0lPmJGUMNbUybH8XzJ78uWyiociDlEjiOSULbjmH&#10;nqlKiU696Z5YvPXwO7tv0o8wjZWrLpKfMSMoYa2pk2P4vmT35ctlFQ5EHKJHEckoW3HMPPVKVEp1&#10;70zyxeevgd3bfpR5hGytWXSU+YkZQw1tTJsfxfMnvy5bKKhyIOUSOI5JQtuOYeeqUqJTr3pnli89&#10;fA7u2/SjzCNlasukp8xIyhhramTY/i+ZPfly2UVDkQcokcRyShbccw89UpUSnXvTPLF56+B3dt+l&#10;HmEbK1ZdJT5iRlDDW1Mmx/F8ye/LlsoqHIg5RI4jklC245h56pSolOvemeWLz18Du7b9KPMI2Vqy&#10;6SnzEjKGGtqZNj+L5k9+XLZRUORByiRxHJKFtxzDz1SlRKde9M8sXnr4Hd236UeYRsrVl0lPmJGU&#10;MNbUybH8XzJ78uWyiociDlEjiOSULbjmHnqlKiU696Z5YvPXwO7tv0o8wjZWrLpKfMSMoYa2pk2P&#10;4vmT35ctlFQ5EHKJHEckoW3HMPPVKVEp170zyxeevgd3bfpR5hGytWXSU+YkZQw1tTJsfxfMnvy5&#10;bKKhyIOUSOI5JQtuOYeeqUqJTr3pnli89fA7u2/SjzCNlasukp8xIyhhramTY/i+ZPfly2UVDkQc&#10;okcRyShbccw89UpUSnXvTPLF56+B3dt+lHmEbK1ZdJT5iRlDDW1Mmx/F8ye/LlsoqHIg5RI4jklC&#10;245h56pSolOvemeWLz18Du7Q8yka2Z1RC2AJOaqlozap8yn2Ua2pk2XqTOUcABGKWoqWQWgltQpd&#10;W6nVCwyuFfLU4uNKXkgWuqS2yPli7SKbwdeBTw0BQWoVOtF3hpi1cd2J+aFDsZqs3LHl2e7KaUQ1&#10;NPaldmor1hsLn8mhzjNPTN78Cmzk8aWHe86kQ9FGMntNYRxCyXJfKCW+O6/JV0+q1W/nlfbG/CAx&#10;cX5P9/cdqwN1+xdi4afnGyDNwLVCwHZ00Q9Bw31rh1BJOL2ZogqgauO07MXpUhbKVOuuTKnDErWa&#10;UAGpU3JhPTV3wTqKvZ9E7eZPEH1VVWF+munx7vDy76w5uRnYIlKvRKecp9zPUFe0aLHm2iNwiUqt&#10;c5Z0z76Woq9n0W8yeIPqqqsL9NdPj3eHl31hzcjOwRKVeiU85T7meoK9o0WPNtEbhEpVa5yzpn30&#10;tRV7Pot5k8QfVVVYX6a6fHu8PLvrDm5GdgiUq9Ep5yn3M9QV7RosebaI3CJSq1zlnTPvpair2fRb&#10;zJ4g+qqqwv010+Pd4eXfWHNyM7BEpV6JTzlPuZ6gr2jRY820RuESlVrnLOmffS1FXs+i3mTxB9VV&#10;Vhfprp8e7w8u+sObkZ2CJSr0SnnKfcz1BXtGix5tojcIlKrXOWdM++lqKvZ9FvMniD6qqrC/TXT4&#10;93h5d9Yc3IzsESlXolPOU+5nqCvaNFjzbRG4RKVWucs6Z99LUVez6LeZPEH1VVWF+munx7vDy76w&#10;5uRnYIlKvRKecp9zPUFe0aLHm2iNwiUqtc5Z0z76Woq9n0W8yeIPqqqsL9NdPj3eHl31hzcjOwRK&#10;VeiU85T7meoK9o0WPNtEbhEpVa5yzpn30tRV7Pot5k8QfVVVYX6a6fHu8PLvrDm5GdgiUq9Ep5yn&#10;3M9QV7RosebaI3CJSq1zlnTPvpair2fRbzJ4g+qqqwv010+Pd4eXfWHNyM7BEpV6JTzlPuZ6gr2j&#10;RY820RuESlVrnLOmffS1FXs+i3mTxB9VVVhfprp8e7w8u+sObkZ2CJSr0SnnKfcz1BXtGix5tojc&#10;IlKrXOWdM++lqKvZ9FvMniD6qqrC/TXT493h5d9Yc3IzsESlXolPOU+5nqCvaNFjzbRG4RKVWucs&#10;6Z99LUVez6LeZPEH1VVWF+munx7vDy76w5uRnYIlKvRKecp9zPUFe0aLHm2iNwiUqtc5Z0z76Woq&#10;9n0W8yeIPqqqsL9NdPj3eHl31hzcjOwRKVeiU85T7meoK9o0WPNtEbhEpVa5yzpn30tRV7Pot5k8&#10;QfVVVYX6a6fHu8PLvrDm5GdgiUq9Ep5yn3M9QV7RosebaI3CJSq1zlnTPvpair2fRbzJ4g+qqqwv&#10;010+Pd4eXfWHNyM7BEpV6JTzlPuZ6gr2jRY820RuESlVrnLOmffS1FXs+i3mTxB9VVVhfprp8e7w&#10;8u+sObkZ2CJSr0SnnKfcz1BXtGix5tojcIlKrXOWdM++lqKvZ9FvMniD6qqrC/TXT493h5d9Yc3I&#10;zsESlXolPOU+5nqCvaNFjzbRG4RKVWucs6Z99LUVez6LeZPEH1VVWF+munx7vDy76w5uRnYIlKvR&#10;Kecp9zPUFe0aLHm2iNwiUqtc5Z0z76Woq9n0W8yeIPqqqsL9NdPj3eHl31hzcjOwRKVeiU85T7me&#10;oK9o0WPNtEbhEpVa5yzpn30tRV7Pot5k8QfVVVYX6a6fHu8PLvrDm5GdgiUq9Ep5yn3M9QV7Rose&#10;baI3CJSq1zlnTPvpair2fRbzJ4g+qqqwv010+Pd4eXfWHNyM7BEpV6JTzlPuZ6gr2jRY820RuESl&#10;VrnLOmffS1FXs+i3mTxB9VVVhfprp8e7w8u+sObkZ2CJSr0SnnKfcz1BXtGix5tojcIlKrXOWdM+&#10;+lqKvZ9FvMniD6qqrC/TXT493h5d9Yc3IzsESlXolPOU+5nqCvaNFjzbRG4RKVWucs6Z99LUVez6&#10;LeZPEH1VVWF+munx7vDy76w5uRnYIlKvRKecp9zPUFe0aLHm2iNwiUqtc5Z0z76Woq9n0W8yeIPq&#10;qqsL9NdPj3eHl31hzcjOwRKVeiU85T7meoK9o0WPNtEbhEpVa5yzpn30tRV7Pot5k8QfVVVYX6a6&#10;fHu8PLvrDm5GdgiUq9Ep5yn3M9QV7RosebaI3CJSq1zlnTPvpair2fRbzJ4g+qqqwv010+Pd4eXf&#10;WHNyM7BEpV6JTzlPuZ6gr2jRY820RuESlVrnLOmffS1FXs+i3mTxB9VVVhfprp8e7w8u+sObkZ2C&#10;JSr0SnnKfcz1BXtGix5tojcIlKrXOWdM++lqKvZ9FvMniD6qqrC/TXT493h5d9Yc3IzsESlXolPO&#10;U+5nqCvaNFjzbRG4RKVWucs6Z99LUVez6LeZPEH1VVWF+munx7vDy76w5uRnYIlKvRKecp9zPUFe&#10;0aLHm2iNwiUqtc5Z0z76Woq9n0W8yeIPqqqsL9NdPj3eHl31hzcjOwRKVeiU85T7meoK9o0WPNtE&#10;bhEpVa5yzpn30tRV7Pot5k8QfVVVYX6a6fHu8PLvrDm5GdgiUq9Ep5yn3M9QV7RosebaI3CJSq1z&#10;lnTPvpair2fRbzJ4g+qqqwv010+Pd4eXfWHNyM7BEpV6JTzlPuZ6gr2jRY820RuESlVrnLOmffS1&#10;FXs+i3mTxB9VVVhfprp8e7w8u+sObkZ2CJSr0SnnKfcz1BXtGix5tojcIlKrXOWdM++lqKvZ9FvM&#10;niD6qqrC/TXT493h5d9Yc3IzsESlXolPOU+5nqCvaNFjzbRG4RKVWucs6Z99LUVez6LeZPEH1VVW&#10;F+munx7vDy76w5uRnYIlKvRKecp9zPUFe0aLHm2iNwiUqtc5Z0z76Woq9n0W8yeIPqqqsL9NdPj3&#10;eHl31oWnFnXDSw8EK73RRjad+4xNle06JWcnjSw73nUiHooxk9prCOIWS5L5QS3x3X5Kun1Wq12V&#10;dpn8uXfOsQdWJ2duqstaMfs/Otv1XsHDb+c7J0tmbMIZmFecJLkQQslwGTxeGl6IGn0hT6rD0LRO&#10;y9LYkmPMxDPNkFtQShQdJkypkaWYo6bhT6jEBa1zsBhsy7Q2mn5MiKaey10dlqqoq4vyZPFS788z&#10;wdNg3SgJZShOSSutwq4rri0qUl91Z0riRL5QSkAJbVNCTt5vQobbaumnZK9oUcNcybbJ5gO5X9Cc&#10;qN5Tzwear1jlt4cqOhR3Vnn1VdS9oscNEiLHbzehQ221dNOyV7Qo4a5k22TzAdyv6E5Ubynng81X&#10;rHLbw5UdCjurPPqq6l7RY4aJEWO3m9Chttq6adkr2hRw1zJtsnmA7lf0Jyo3lPPB5qvWOW3hyo6F&#10;HdWefVV1L2ixw0SIsdvN6FDbbV007JXtCjhrmTbZPMB3K/oTlRvKeeDzVesctvDlR0KO6s8+qrqX&#10;tFjhokRY7eb0KG22rpp2SvaFHDXMm2yeYDuV/QnKjeU88Hmq9Y5beHKjoUd1Z59VXUvaLHDRIix2&#10;83oUNttXTTsle0KOGuZNtk8wHcr+hOVG8p54PNV6xy28OVHQo7qzz6qupe0WOGiRFjt5vQobbaum&#10;nZK9oUcNcybbJ5gO5X9CcqN5Tzwear1jlt4cqOhR3Vnn1VdS9oscNEiLHbzehQ221dNOyV7Qo4a5&#10;k22TzAdyv6E5Ubynng81XrHLbw5UdCjurPPqq6l7RY4aJEWO3m9Chttq6adkr2hRw1zJtsnmA7lf&#10;0Jyo3lPPB5qvWOW3hyo6FHdWefVV1L2ixw0SIsdvN6FDbbV007JXtCjhrmTbZPMB3K/oTlRvKeeD&#10;zVesctvDlR0KO6s8+qrqXtFjhokRY7eb0KG22rpp2SvaFHDXMm2yeYDuV/QnKjeU88Hmq9Y5beHK&#10;joUd1Z59VXUvaLHDRIix283oUNttXTTsle0KOGuZNtk8wHcr+hOVG8p54PNV6xy28OVHQo7qzz6q&#10;upe0WOGiRFjt5vQobbaumnZK9oUcNcybbJ5gO5X9CcqN5Tzwear1jlt4cqOhR3Vnn1VdS9oscNEi&#10;LHbzehQ221dNOyV7Qo4a5k22TzAdyv6E5Ubynng81XrHLbw5UdCjurPPqq6l7RY4aJEWO3m9Chtt&#10;q6adkr2hRw1zJtsnmA7lf0Jyo3lPPB5qvWOW3hyo6FHdWefVV1L2ixw0SIsdvN6FDbbV007JXtCj&#10;hrmTbZPMB3K/oTlRvKeeDzVesctvDlR0KO6s8+qrqXtFjhokRY7eb0KG22rpp2SvaFHDXMm2yeYD&#10;uV/QnKjeU88Hmq9Y5beHKjoUd1Z59VXUvaLHDRIix283oUNttXTTsle0KOGuZNtk8wHcr+hOVG8p&#10;54PNV6xy28OVHQo7qzz6qupe0WOGiRFjt5vQobbaumnZK9oUcNcybbJ5gO5X9CcqN5Tzwear1jlt&#10;4cqOhR3Vnn1VdS9oscNEiLHbzehQ221dNOyV7Qo4a5k22TzAdyv6E5Ubynng81XrHLbw5UdCjurP&#10;Pqq6l7RY4aJEWO3m9Chttq6adkr2hRw1zJtsnmA7lf0Jyo3lPPB5qvWOW3hyo6FHdWefVV1L2ixw&#10;0SIsdvN6FDbbV007JXtCjhrmTbZPMB3K/oTlRvKeeDzVesctvDlR0KO6s8+qrqXtFjhokRY7eb0K&#10;G22rpp2SvaFHDXMm2yeYDuV/QnKjeU88Hmq9Y5beHKjoUd1Z59VXUvaLHDRIix283oUNttXTTsle&#10;0KOGuZNtk8wHcr+hOVG8p54PNV6xy28OVHQo7qzz6qupe0WOGiRFjt5vQobbaumnZK9oUcNcybbJ&#10;5gO5X9CcqN5Tzwear1jlt4cqOhR3Vnn1VdS9oscNEiLHbzehQ221dNOyV7Qo4a5k22TzAdyv6E5U&#10;bynng81XrHLbw5UdCjurPPqq6l7RY4aJEWO3m9Chttq6adkr2hRw1zJtsnmA7lf0Jyo3lPPB5qvW&#10;OW3hyo6FHdWefVV1L2ixw0SIsdvN6FDbbV007JXtCjhrmTbZPMB3K/oTlRvKeeDzVesctvDlR0KO&#10;6s8+qrqXtFjhokRY7eb0KG22rpp2SvaFHDXMm2yeYDuV/QnKjeU88Hmq9Y5beHKjoUd1Z59VXUva&#10;LHDRIix283oUNttXTTsle0KOGuZNtk8wHcr+hOVG8p54PNV6xy28OVHQo7qzz6qupe0WOGiRFjt5&#10;vQobbaumnZK9oUcNcybbJ5gO5X9CcqN5Tzwear1jlt4cqOhR3Vnn1VdS9oscNEiLHbzehQ221dNO&#10;yV7Qo4a5k22TzAdyv6E5Ubynng81XrHLbw5UdCjurPPqq6l7RY4aJEWO3m9Chttq6adkr2hRw1zJ&#10;tsnmA7lf0Jyo3lPPB5qvWOW3hyo6FHdWefVV1L2ixw0SIsdvN6FDbbV007JXtCjhrmTbZPMB3K/o&#10;TlRvKeeDzVesctvDlR0KO6s8+qrqXtFjhokRY7eb0KG22rpp2SvaFHDXMm2yeYDuV/QnKjeU88Hm&#10;q9Y5beHKjoUd1Z59VXUvaLHDRIix283oUNttXTTsle0KOGuZNtk8wHcr+hOVG8p54PNV6xy28OVH&#10;Qo7qzz6qupe0WOGiRFjt5vQobbaumnZK9oUcNcybbJ5gO5X9CcqN5Tzwear1jlt4cqOhR3Vnn1Vd&#10;S9oscNEiLHbzehQ221dNOyV7Qo4a5k22TzAdyv6E5Ubynng81XrHLaHmEma2eaHXEAzczmhOb1XU&#10;U+2DhokRZelsSTHmYhnmyC2oJQoOkyZUyNLMUdNwp9RiAta52uqSGh883amQgH2ZABtygNqPCSF8&#10;UQKtbLvz2TgCmyZqT3UMDONW2QW3yXgpCRS0ppOcWwjRciJRMBU4oiy9SZyjgAIxS1FSyC0EtqFL&#10;q3U6oWGVwr5anFxpS8kCy3A6meKjDLd4uunVClCXULVStxpDk5xp9YU6hV2KHYxVbM5yRObhBmFa&#10;pjwI3cTtDDW1Mmx/F8ye/LlsoqHIg5RI4jklC245h56pSolOvemeWLz18Du7b9KPMI2Vqy6SnzEj&#10;KGGtqZNj+L5k9+XLZRUORByiRxHJKFtxzDz1SlRKde9M8sXnr4Hd236UeYRsrVl0lPmJGUMNbUyb&#10;H8XzJ78uWyiociDlEjiOSULQl7fK2AIkvHBTDqiKMB56GkH+2MlZUWsSuhKgDg5oGf8AK6lSCf5i&#10;U8pmZSjTKrZKdmuZuRtpj1EcQE9lVpqOnLtJqA6gcneZyZztP5QXzA+zL2plKfapznnXzU8OdGVv&#10;5RVsgeyq6TNWXasp9IGTR1N0m0vlFWeJ/NCebbLtWcuoHJ06nJqt/KLnNP2Ve1MpT7ZOc86+anhz&#10;oyt/KLmyB7EelU1fzzKfSBk0dTdJt/KLnmfzInmOWXbM5dQOTp1OTVnb+UHeacuyLnKmUp9snOed&#10;fNLhzoyt7e7sgexHpM1Zdsyn0gZNHU3SbH5xWO83hFdW2XapGQ5hs7zOTVb+UV80/Zl7UylPtc5z&#10;zr5qeHOjK38pK2QPZFdJmrLtWU+kDJo6m6Tb+UleZ/NFdW2Xas5dQ2dOpyas7fyivmn7MvamUp9r&#10;nOedfNTw50ZW/lJWyB7IrpM1Zdqyn0gZNHU3SbfykrzP5orq2y7VnLqGzp1OTVnb+UV80/Zl7Uyl&#10;Ptc5zzr5qeHOjK38orOSNoRXgqZy7VlPpAyaOpuk2Pzg55n8zPVtl2vOQ5gcnTqcmc7fyg7zT9kV&#10;tTKU+2TnPOvmp4c6Mrfyi5sgexkcqpqy7XlPpAyaOpuk2/lFfXvBnq2/necuoHJ06nJqzt/KK+af&#10;sy9qZSn2uc55181PDnRlb+UlbIHsiukzVl2rKfSBk0dTdJt/KSvM/miurbLtWcuobOnU5NWdv5RX&#10;zT9mXtTKU+1znPOvmp4c6MrfykrZA9kV0masu1ZT6QMmjqbpNv5SV5n80V1bZdqzl1DZ06nJqztl&#10;eCznP2Vc5U0yn2uc55180uHOjK38oObIHsaukzVl2vKfSNmjqbpNv5Rc8z+ZHq2y7XnLqGzp1OTV&#10;nb292VQPsq5yplKfa5znnXzU8OdGVs7wXsgeyKGxmf51lPpAyaOpuk2/lFXmfzVXVtl2rOXUNnTq&#10;cmrO0/lFfMD7MvamUp9qnOedfNTw50ZW/lJWyB7IrpM1Zdqyn0gZNHU3SbH5yV1/zRXUcv51nLqB&#10;ydOpyZzt/KC+afsy9qZSn2qc55181PDnRlYfOK9kD2M9Kpq/nfj0gZNHU3I2/lFzzP5mTzbZdrzl&#10;1DZ06nJnO38oO80/ZFbUylV2yc55181PDnRlb+UlbIHsiukzVl2rKfSBk0dTdJt/KSvM/miurbLt&#10;WcuobOnU5NWdv5RXzT9mXtTKU+1znPOvmp4c6MrfykrZA9kV0masu1ZT6QMmjqbpNv5SV5n80V1b&#10;Zdqzl1DZ06nJqztleDh1T9mXtTKU+1znPOvmp4c6Mre3ubIHsivBU1Zdq8ekDJo6m6Tb+UXPM/mR&#10;6tsu2Zy6hs6dTk1Z29ueIqB9kVtTKU+2TnPOvmlw50ZWzvBwZIGcGRymZ2i/HpAya5m6Tb+UleZ/&#10;NFdW2Xas5dQ2dOpyas7fyivmn7MvamUp9rnOedfNTw50ZW/lJWyB7IrpM1Zdqyn0gZNHU3Sbfykr&#10;r/miurb+dZy6gcnTqcmrO38oL5p+zL2plKfapznnXzU8OdGVh84ubI/mR8DNX872PSBk1zN0m2V4&#10;OeZ/Mz1HT/OzOXUDk6dTkznafb3JVA+yr2plzdrnOedfNTw50ZW/lJWyB7IrpM1Zdqyn0gZNHU3S&#10;bfykrzP5orq2y7VnLqGzp1OTVnb+UV80/Zl7UylPtc5zzr5qeHOjK38pK2QPZFdJmrLtWU+kDJo6&#10;m6Tb+UleZ/NFdW2Xas5dQ2dOpyas7T+UXOYH2Ve1MpVdrnOedfNTw50ZW/lFzZA9jPgqZy7XlPpA&#10;yaOpuk2/lFzzP5kerbLtmcuobOnU5NWdv5RXzT9mXOQTKU+1znPOudUuHOjK38pK2QPZFdJmrLtW&#10;U+kDJo6m6Tb+UleZ/NFdW2Xas5dQ2dOpyas7fyivmn7MvamUp9rnOedfNTw50ZW/lJWyB7IrpM1Z&#10;dqyn0gZNHU3Sbfykrr/miurb+dZy6hs6dTkznb+UF80/Zl7UylPtU5zzr5qeHOjKw+cV7I/mZ8DM&#10;/wA7yn0jZo6m6Tb+UXOv+Zk8xy/necuobOnU5NWdp/KDvNP2Re1MpVdsnOedfNLhzoyt/KKtkD2V&#10;XSZqy7VlPpAyaOpuk2/lJXmfzRR5jl/Os5dQ2dOpyas7fyivmn7MvamUp9rnOedfNTw50ZW/lJWy&#10;B7IrpM1Zdqyn0gZNHU3SbfykrzP5orq2y7VnLqGzp1OTVnb+UV80/Zl7UylPtc5zzr5qeHOjK38p&#10;K2QPZFdJmrLtWU+kbNHU3SbfykrzP5orq2/nWcuoHJ06nJnO0+3uc0/ZV7Uy37XOc86+anhzoytn&#10;eDgyQPYz4Gav52JT6QMmuZuk2/lFzzP5kerbLtmcuobOnU5NWdv5Rd5p+yL2plKfbJznnXzU8OdG&#10;VpfKK9kD2RQ5TM5dqyn0gZNczdJt/KKvM/mqjzbZdqzl1DZ06nJqzt/KK+afsy5yplKfa5znnXzS&#10;4c6Mrfyg7sgexHwVNWXbMp9IGTR1N0mwSL1UFKxMlQZyq5T7YQQNlA5OnU5NVqheSlSUSQIZc5JR&#10;9Ltc5zzr5qeHOjKyojthepSzowi0M3koUSrHXQkVTySQzIqbANj+L5k9+XLZRUORByiRxHJKFtxz&#10;Dz1SlRKde9M8sXnr4Hd236UeYRsrVl0lPmJGUMNbUybH8XzJ78uWyiociDlEjiOSULbjmHnqlKiU&#10;696Z5YvPXwO7tv0o8wjZWrLpKfMSMoYa2pk2P4vmT35ctlFQ5EHKJHEckoW3HMPPVKVEp170zyxe&#10;evgd3aHmUjWzOqIWwBJzVUtGbVPmU+yjW1Mmy9SZyjgAIxS1FSyC0EtqFLq3U6oWGVwr5anFxpS8&#10;kC11SW2R8sXaRTeDrwKeGgKC1Cp1ou8NMWrjuxPzQodjNVm5Y8uz3ZTSiGpp7Urs1FesNhc/k0Oc&#10;Zp6ZvfgU2cnjSw73nUiHooxk9prCOIWS5L5QS3x3X5Kun1Wq3Zqn5l9DzyHEwuIV9kQlpSltDBL1&#10;AUFYZ7P2fBTLtYdsObkZ2CJSr0SnnKfcz1BXtGix5tojcIlKrXOWdM++lqKvZ9FvMniD6qqrC/TX&#10;T493h5d9Yc3IzsESlXolPOU+5nqCvaNFjzbRG4RKVWucs6Z99LUVez6LeZPEH1VVWF+munx7vDy7&#10;6w5uRnYIlKvRKecp9zPUFe0aLHm2iNwiUqtc5Z0z76Woq9n0Wu0EqqConJVM84+JPRp8fCxvmKhn&#10;X0JDYw2UzcUVESHKv3+6x/8A6fveVAVnDu75afZt7f5P3t/sXP8Ahrf5P3t/sXP+Gt/k/ev3tLH8&#10;ezWy9G71P2IV/wALb/Jm9f0K/wCFt/kze36F/wDC2/yZvb9C/wDhbZ+jt7j7W3P+Ft/k/e3+ycP/&#10;AOzW/wAnr3/2Ln/DW/ydvf8A2Dv/AA1v8nr3/wBi5/w1v8nr3/2Ln/DW/wAnr3/2Ln/DW/yevf8A&#10;2Ln/AA1v8nr3/wBi5/w1v8nb2+9taf7Ya2n0avY/Yhf/AAtv8mb1/Qr/AIW3+TN7f7Nf/C21ejt6&#10;j8NZP5dmt/k9e/8AsXP+Gt/k9e/+xc/4a3+T17/7Fz/hrf5PXv8A7Fz/AIa3+T17/wCxc/4a3+T1&#10;7/7Fz/hrZejt7fe2sf2w1tPo1eyvsQs//stv8mb2/Qv/AIW2foze3+zX/wALbP0dvUfhrP8A+zW/&#10;yfvb/Yuf8Nb/ACevf/Yuf8Nb/J69/wDYuf8ADW/yevf/AGLn/DW/yfvb/Yuf8NbL0dvQz20KBP3d&#10;mt/kze3+zX/wtv8AJi9v9mv/AIW3+T17/wCxc/4a3+T17/7Fz/hrf5PXv/sXP+Gt/k9e/wDsXP8A&#10;hrf5PXt/sXP+Gtl6O3sfw1j/APZrafRq9T9iF/8AC2/yZvb/AGa/+Ftq9HL3H4a/+Ft/k9e/+yWf&#10;/wBlt/k9e/8AsXP+Gt/k9e/+xc/4a3+T17/7Fz/hrf5PXv8A7Fz/AIa3+T97/wCwc/4a3+TV7/7N&#10;f/C2mfRm9/8AZr/4W3+Tl6/oV/w1v8nr3/2Ln/DW/wAnr3/2Ln/DW/yevf8A2Ln/AA1v8nr3/wBi&#10;5/w1v8n72/2Ln/DW0+jt7H8NY/8A2a3+TV7foX/wtp/4NXrL+gv/AIW3+T17fc04f49mt/k9e/8A&#10;sXP+Gt/k9e/+xc/4a3+T17/7Fz/hrf5PXv8A7Fz/AIa3+T17/wCxc/4a3+T97f7Fz/hrafRu9T/U&#10;X/wtv8mr1/Qr/hbTPo1ewA3OGsy//Vbf5P3v/sHP+Gt/k9e/+xc/4a3+T17/AOxc/wCGt/k9e/8A&#10;sXP+Gt/k9e/+xc/4a3+T17/7Fz/hrf5PXv8A7Fz/AIa3+T97/wCwc/4a2Xo3ep/qK/4W2Xoxe/8A&#10;s1/8Lb/Jm9v0L/4W3+TN6/oX/wALaSvR69gfEYLh/wD2a3+T97/7Fz/hrf5PXv8A7Fz/AIa3+T97&#10;/oX/AMLZNXo9e0tWeEs//s1o2Og4F+DDKH00xQpVWGirxbbPiDaIdfIK8VQTL3ovdCEgeFUhpnpn&#10;mrTOx5tojcIlKrXOWdM++lqKvZ9FvMniD6qqrC/TXT493h5d9Yc3IzsESlXolPOU+5nqCvaNFjzb&#10;RG4RKVWucs6Z99LUVez6LeZPEH1VVWF+munx7vDy76w5uRnYIlKvRKecp9zPUFe0aLHm2iNwiUqt&#10;c5Z0z76Woq9n0W8yeIPqqqsL9NdPj3eHl31oWnFnXDSw8EK73RRjad+4xNle06JWcnjSw73nUiHo&#10;oxk9prCOIWS5L5QS3x3X5Kun1Wq12Vdpn8uXfOsQdWJ2duqstaMfs/Otv1XsHDb+c7J0tmbMIZmF&#10;ecJLkQQslwGTxeGl6IGn0hT6rD0LROy9LYkmPMxDPNkFtQShQdJkypkaWYo6bhT6jEBa1zsUyTSn&#10;BCUCCeh0JBZCilMK4oqQkqmss71kxW1vDlR0KO6s8+qrqXtFjhokRY7eb0KG22rpp2SvaFHDXMm2&#10;yeYDuV/QnKjeU88Hmq9Y5beHKjoUd1Z59VXUvaLHDRIix283oUNttXTTsle0KOGuZNtk8wHcr+hO&#10;VG8p54PNV6xy28OVHQo7qzz6qupe0WOGiRFjt5vQobbaumnZK9oUcNcybXckbBb2yC2M4148hzH/&#10;ACbT/wCshP8AzW7Kztvbe2Zt8LZG0p23tvnbOdpjK3Nbe29t7b23tvbm3NppNs7TG9pTtvbe29t7&#10;b2OdvttvYj4WIt423tvbe3jZBnt/vsFT8LHO0rb23tvbxtvY523s3n/znY5+Nt7b23tvYZ23srO2&#10;9t7b23tvbxsVA7WOdqZ723tvbe29t7b2lP8AZvYoq3Fua29t7b23tvbe29qlfbbI7W3tkrO1ROZt&#10;vbe3NYEnPX/YLXv/ANrEf/Rps9/rT3/qnu6v6AzXyDex283oUNttXTTsle0KOGuZNtk8wHcr+hOV&#10;G8p54PNV6xy28OVHQo7qzz6qupe0WOGiRFjt5vQobbaumnZK9oUcNcybbJ5gO5X9CcqN5Tzwear1&#10;jlt4cqOhR3Vnn1VdS9oscNEiLHbzehQ221dNOyV7Qo4a5k22TzAdyv6E5Ubynng81XrHLaHmEma2&#10;eaHXEAzczmhOb1XUU+2DhokRZelsSTHmYhnmyC2oJQoOkyZUyNLMUdNwp9RiAta52uqSGh883amQ&#10;gH2ZABtygNqPCSF8UQKtbLvz2TgCmyZqT3UMDONW2QW3yXgpCRS0ppOcWwjRciJRMBU4oiy9SZyj&#10;gAIxS1FSyC0EtqFLq3U6oWGVwr5anFxpS8kCzyiU5OhIIinnElCEUJUH3CpxaDISiMitXCoQ2ZDf&#10;pR5hGytWXSU+YkZQw1tTJsfxfMnvy5bKKhyIOUSOI5JQtuOYeeqUqJTr3pnli89fA7u2/SjzCNla&#10;sukp8xIyhhramTY/i+ZPfly2UVDkQcokcRyShbccw89UpUSnXvTPLF56+B3dt+lHmEbK1ZdJT5iR&#10;lDDW1Mmx/F8ye/LlsoqHIg5RI4jklC0DsQFu7LLg9rd6zmfv22tn9ZB/+a3Y4Oo572ag415DUQ7r&#10;lMltKFcuvf8AhZSMRtRQadCpz8Zj87fD9s02zNvG2W9qf8T+/wDxSg/daRtK0+n/AB52meb9lUrZ&#10;f4wH/wCgl4S/Yk/4yf2fb/jCVsurP9gz/wAeZ/YVHwsSfDb/AB8rTXMJG4Atlt4fZb+y2+rw+20y&#10;Zn/EJNpeGv8AstfP/bP/AP0bdnj/AKU7/wCq+J6R71jNA1DMWP4vmT35ctlFQ5EHKJHEckoW3HMP&#10;PVKVEp170zyxeevgd3bfpR5hGytWXSU+YkZQw1tTJsfxfMnvy5bKKhyIOUSOI5JQtuOYeeqUqJTr&#10;3pnli89fA7u2/SjzCNlasukp8xIyhhramTY/i+ZPfly2UVDkQcokcRyShbccw89UpUSnXvTPLF56&#10;+B3doeZSNbM6ohbAEnNVS0ZtU+ZT7KNbUybL1JnKOAAjFLUVLILQS2oUurdTqhYZXCvlqcXGlLyQ&#10;LXVJbZHyxdpFN4OvAp4aAoLUKnWi7w0xauO7E/NCh2M1Wbljy7PdlNKIamntSuzUV6w2Fz+TQ5xm&#10;npm9+BTZyeNLDvedSIeijGT2msI4hZLkvlBLfHdfkq6fVarRM8Wrtjk6sDErkqdVPCxpc5R6vTMN&#10;65WHNyM7BEpV6JTzlPuZ6gr2jRY820RuESlVrnLOmffS1FXs+i3mTxB9VVVhfprp8e7w8u+sObkZ&#10;2CJSr0SnnKfcz1BXtGix5tojcIlKrXOWdM++lqKvZ9FvMniD6qqrC/TXT493h5d9Yc3IzsESlXol&#10;POU+5nqCvaNFjzbRG4RKVWucs6Z99LUVez6LQCjVMrd5qZ+1u70afys+6hNRQYQyPwdas8lrRFID&#10;ijg6zS2qlfL4zUMrXJekPGtxir4aC03cG5vtwwCCFd4Ts59C2IxGl680pmYJ0YLWGn6tSlHEPNsL&#10;KSptTTjSy260pJSpCkmWYOwO6T4zH7ZeFhIj9mdqmxNW8vh8LESzG6er8rURTwS94Mp1O/7Pmtph&#10;IhaSJ1qaUmXwzFqTiNK9y0lI/jK1SVoUPgoE/l/iAje3xH7JHe1J/wAfVsbC0hmrf8rS93+KbFJ9&#10;2X7KvD/GE/HL9if8YfDM/sSn7f7rD/FCfGyfssVHaViT93+NK0z+yhP32y+//G2n/GxyqISTIb5C&#10;dkuoUlkuIxG/EEHaZmJGxhIlKkRI6VAguDxcQDzI/eGVlKIUKfEiUvj9it0++0+kePh+f+KbD+v/&#10;AGWvn/t3/wD6RFnv9bXL3z+VhKXhP6NWmcqtM7Hm2iNwiUqtc5Z0z76Woq9n0W8yeIPqqqsL9NdP&#10;j3eHl31hzcjOwRKVeiU85T7meoK9o0WPNtEbhEpVa5yzpn30tRV7Pot5k8QfVVVYX6a6fHu8PLvr&#10;Dm5GdgiUq9Ep5yn3M9QV7RosebaI3CJSq1zlnTPvpair2fRbzJ4g+qqqwv010+Pd4eXfWhacWdcN&#10;LDwQrvdFGNp37jE2V7TolZyeNLDvedSIeijGT2msI4hZLkvlBLfHdfkq6fVarXZV2mfy5d86xB1Y&#10;nZ26qy1ox+z862/VewcNv5zsnS2ZswhmYV5wkuRBCyXAZPF4aXogafSFPqsPQtE7L0tiSY8zEM82&#10;QW1BKFB0mTKmRpZijpuFPqMQFrXO0QJJl2lYl2daABnpDB1NpG4hDra70mSbeHKjoUd1Z59VXUva&#10;LHDRIix283oUNttXTTsle0KOGuZNtk8wHcr+hOVG8p54PNV6xy28OVHQo7qzz6qupe0WOGiRFjt5&#10;vQobbaumnZK9oUcNcybbJ5gO5X9CcqN5Tzwear1jlt4cqOhR3Vnn1VdS9oscNEiLHbzehQ221dNO&#10;yV7Qo4a5k2u4ZDW9sgtj2x7oOY/5NgpOFMLhsn+6NSkJ1zIy1e/eVlx7ENCuuOxlN5BZmZRJW6ez&#10;CrNOnKVWUrBy6G6lIYxIGIKChpiHQOHDCqkTXP7dNoW+EsLfcjmmy04l0EQxcWpLqVSV0DVI++0R&#10;goCXXGGnIwhYKcXJIAE/ohB/b4/D/wB7SW4wEnepQBl+dtL0P/t0/wD79pgpI96DUPzBNuaknJJ+&#10;P/4siBgDJ1XtUX0t+/Pb32wmm1ORB8Q2qMiyfgEB2Xw02rbum81p+mqHU2f0FCT/AN22HeEFFsz2&#10;xINaEH7XcIAfqGeVq2QJe6f/AL2OQC+qXvtL3ftn4G0x4/sxB/jiynlkOPU6WPH4H77LQ+zgPqmW&#10;0HxQN7ZeP+MLC0/8ZH9JP9v7E/4x/o/s/P8Axp2lan3/AOPO0rVG1Xv/AMdMO0aXIo4aT7vD++zT&#10;Ue5x3RreKqZVeE9s9rO3PdV2rj0XaWm3FNrnloP0x9Kyr1uiTN5wNXa2XcohplolDrCUmU6lCpOR&#10;mNjZbMDSwyyaX4iICytKuhoNpzNACkqNBkRvZDF5wzAQ4aWoyGxVFwnbETWsNj3lSESslTeaD4/4&#10;hsPxP/Da+f8Atn//AKRFnv8AWXP/AFb3dX9DdfIN7HbzehQ221dNOyV7Qo4a5k22TzAdyv6E5Uby&#10;nng81XrHLbw5UdCjurPPqq6l7RY4aJEWO3m9Chttq6adkr2hRw1zJtsnmA7lf0Jyo3lPPB5qvWOW&#10;3hyo6FHdWefVV1L2ixw0SIsdvN6FDbbV007JXtCjhrmTbZPMB3K/oTlRvKeeDzVesctoeYSZrZ5o&#10;dcQDNzOaE5vVdRT7YOGiRFl6WxJMeZiGebILaglCg6TJlTI0sxR03Cn1GIC1rna6pIaHzzdqZCAf&#10;ZkAG3KA2o8JIXxRAq1su/PZOAKbJmpPdQwM41bZBbfJeCkJFLSmk5xbCNFyIlEwFTiiLL1JnKOAA&#10;jFLUVLILQS2oUurdTqhYZXCvlqcXGlLyQLRBmmXaVmYiVrTTnJQeIrcQTtFK4riuGoUqtv0o8wjZ&#10;WrLpKfMSMoYa2pk2P4vmT35ctlFQ5EHKJHEckoW3HMPPVKVEp170zyxeevgd3bfpR5hGytWXSU+Y&#10;kZQw1tTJsfxfMnvy5bKKhyIOUSOI5JQtuOYeeqUqJTr3pnli89fA7u2/SjzCNlasukp8xIyhhram&#10;TY/i+ZPfly2UVDkQcokcRySha7jlzvZhZc/nj3Wcz/dtaKVTUfVJD8Zkfw3+216QUGlbxu6AN6LW&#10;pRUa2KGw0CSfrzltlaGvChBdhHVQ8bd7iy08UoCZLQlIkTzSzFlMQkTFttrmkQTySoMz0kpCiof1&#10;hnlZES6449ExGp5bic/sKjn4AC21sZ4yanSFDdS/qgn+/wCFjNZgoY7Q4SDEKSfHF5x+u1Syt334&#10;sQ64ofGklX5W0MZe9LZH/wBtkYESuHUO7bdU6UOH3UKmgflaNeveH48NBuulJSgw62wUJ4ecg7Up&#10;EtIMqs7Iu+EQG3osqdiV0zSwzEEVqXl/svoyVTKyUMwzcVFbqin0JdiJ+MnXKlgT/et3aR/VFltR&#10;cHDRCFJpIdYac/KpJkfd8bO3r6OoVTOuJgVzXQgzJU1VVID6IkLMvCfZ3SthxRyk4aZGnwO9tSgK&#10;RSdKc/GZn9tsn2pjeokH8gJW0vIcV7trTUJA7fC2Gc071Hf7LTsU2+22Zl9nwzsYd9vIaAaRmdrK&#10;da4shrTPNpXulPOxKJU/vePwl8LSAE7RrmKD2FxLT5TviyJKR96CLfKzrRw411S4ZJMpNEzRJPgJ&#10;HK0JFOkilxKaf3VkA/d8LBwZ4hS4PgMv4Zf4/wAbS8f8Te29k59Q/YmwP+Kf2K/xp2+6x/xpW2l+&#10;z+6w/blbkn9gT/fbIN/11Ef2A2nICfuNoCKf7puLaKydkpKtz8MrRsbeN5Pw0Im8OwQbMJFPQ7XB&#10;Q04FlDKm0zm9vI7WiIVxntkLERq1KjlrU7FLbSkPCt9U3VSlTmvbK0F6WwGm7olplF7QtCcNN3Pl&#10;CVRJTyrfTEFrWdeGVCqUxaLjbheU/dUcsRDTykUIccXNT2GMxSFq+HhaIqSJ4Ss5D3WaHw/xDZP9&#10;f+wWvj/tn/8A6NFnv9Zc+H+dvf0j3rGaBqGYsfxfMnvy5bKKhyIOUSOI5JQtuOYeeqUqJTr3pnli&#10;89fA7u2/SjzCNlasukp8xIyhhramTY/i+ZPfly2UVDkQcokcRyShbccw89UpUSnXvTPLF56+B3dt&#10;+lHmEbK1ZdJT5iRlDDW1Mmx/F8ye/LlsoqHIg5RI4jklC245h56pSolOvemeWLz18Du7Q8yka2Z1&#10;RC2AJOaqlozap8yn2Ua2pk2XqTOUcABGKWoqWQWgltQpdW6nVCwyuFfLU4uNKXkgWuqS2yPli7SK&#10;bwdeBTw0BQWoVOtF3hpi1cd2J+aFDsZqs3LHl2e7KaUQ1NPaldmor1hsLn8mhzjNPTN78Cmzk8aW&#10;He86kQ9FGMntNYRxCyXJfKCW+O6/JV0+q1WiZ4tXbHJ1YGJXJU6qeFjS5yj1emYb1ysObkZ2CJSr&#10;0SnnKfcz1BXtGix5tojcIlKrXOWdM++lqKvZ9FvMniD6qqrC/TXT493h5d9Yc3IzsESlXolPOU+5&#10;nqCvaNFjzbRG4RKVWucs6Z99LUVez6LeZPEH1VVWF+munx7vDy76w5uRnYIlKvRKecp9zPUFe0aL&#10;Hm2iNwiUqtc5Z0z76Woq9n0Wu6dU63uamftj30NP5WiENCpxXZQnVTnjs+OfhZfkojGim8Y5apN4&#10;dM1Mz8alSzq6drOhxh5yHiGEtsLIm5DPCqb6lS4s5jTo5d7Thgt5aZJU84zhkEdFMzkN6p+O1qc0&#10;7ZW948TZ15QqaYcwGW1d0paQrEcCdgpBRL4z8LSglKRCIIETeSiRQFcqEN+Z1eYJffZDkRDCPixL&#10;EffAUFq/oEGX6jaSLpgR+Aiy0PXRB1ESqSygLT8UqlkbRF4Xa7EOXalQU8wtc8GfXV4oB00UjmGe&#10;Vk3otsCOvfDWpRyKYFAJh0D30BxefVPYftMsz+VlBSSQolKq/EZ7/u/3WvBEM2lLEY0Lzh01UMh2&#10;alOpTlIBFSbUxD8S8ciGoFCpCfSpwE17ZaRK1abhvFady6uCccy+lVIS98/CygWlwzifBzhk/YCL&#10;IC6nGl/SyKf7Z/C2hVQnv/daXV7v2bbWV9h/sNnFlKCoOlSVn7T4W9Viuw3wzqpq4UWoe8ad5S6r&#10;NIbUWb6gip16DE8GOYbTNQacypcCQpSU0LrMk5Tnb5QbmhSWXUPNq71mISlaQgp3qxAMspJ1WgoR&#10;ertLjl53ksJqxy4S4lgp8KMWmokzp5c7CLvFfY4OGNENCLWEANI5Eicth4yzslN0sOuskTxg0cFm&#10;n/rRkT7tp2SlZmW2cM/bnn/G1P8Ain4WlMT9xNlaTt4Z2VMEZ+P7Mrbb/daUs7JmPEWnLKwpn9qh&#10;TbOoj3gTE7bG2c7f+1strE2KvdZR/wAYCxV91ir9kzlOf8LIElKK01BLaa1nMilKRzKy0jxJlZa0&#10;KqSlVCvelf1ah4OjdSNwnO052mDl9lpStPx+jaf7N7GXN7rCHhW8Z9RkAk5D4qMjTbEj4l6RSJtM&#10;TTSrxBXM1CX7otIQtavFTqgpX/h3t6oHWiNieKD9vLKzrUWkUuNUgozSqXLn0kT+NnIC5GlRbKHR&#10;FOJlw0uOtthSqhMEpoHhZu7ophpcbDoVjoi2xDlxSiruKqi6aCEyG8rN3MpUQLsfccdaImkUltxS&#10;YJfgUBZCx9GgCnxt6OxLiWm3IAvXYtsKCMwQG/tUUsGfxsW5K4i8FuQmFjxVPwll+dmh7v8AENpf&#10;R/8Avy/utev7y4hX/wCrJT/dZ7/Wl/bP5XEpeFU+WrTOVWmdjzbRG4RKVWucs6Z99LUVez6LeZPE&#10;H1VVWF+munx7vDy76w5uRnYIlKvRKecp9zPUFe0aLHm2iNwiUqtc5Z0z76Woq9n0W8yeIPqqqsL9&#10;NdPj3eHl31hzcjOwRKVeiU85T7meoK9o0WPNtEbhEpVa5yzpn30tRV7Pot5k8QfVVVYX6a6fHu8P&#10;LvrQtOLOuGlh4IV3uijG079xibK9p0Ss5PGlh3vOpEPRRjJ7TWEcQslyXyglvjuvyVdPqtVrsq7T&#10;P5cu+dYg6sTs7dVZa0Y/Z+dbfqvYOG3852TpbM2YQzMK84SXIghZLgMni8NL0QNPpCn1WHoWidl6&#10;WxJMeZiGebILaglCg6TJlTI0sxR03Cn1GIC1rnaIEky7SsS7OtAAz0hg6m0jcQh1td6TJNvDlR0K&#10;O6s8+qrqXtFjhokRY7eb0KG22rpp2SvaFHDXMm2yeYDuV/QnKjeU88Hmq9Y5beHKjoUd1Z59VXUv&#10;aLHDRIix283oUNttXTTsle0KOGuZNtk8wHcr+hOVG8p54PNV6xy28OVHQo7qzz6qupe0WOGiRFjt&#10;5vQobbaumnZK9oUcNcybXdsNb2yC2PbHug5j/k2lKfEhcvfxW7LhjEuKg564EaQT/TkP/FYClTVH&#10;gFJI/vsTWEiVSiZZD3n3WISXIhW1TKS4n80JNqFJiG6/FTS0/wASiyWAukxMY60wrxCnHs3FfAie&#10;ZyztBwEOlHAZQ26tHmOJTJS1fE29w/ZmDn8LPwcY3jQ0QKHEKGRE5y/MWah2GwhqHbDTSR4NgSAH&#10;7N7RMe/Mtw6KylPOoTA0DdRkZyAO1gi8yblu91oLhYqOdQ1ERayUCTUEumJWiauZLRG2eYtdN9Pv&#10;viEh4R3gBtTXaG4vBKakrRUmQa5TIiq1EDd0OyMh3dc6fHVOVqezop+CUS/KVltvQKG3gCW32k0q&#10;CpZbZSn8LKu6NUpxPNDuFNIcbUKkhBlJRQmQVTsd7LZ+1Q+73fnbF93hYG0vA2Ckioe7wsHH2nFQ&#10;yubCSpQ+yaQc7BmBhXazkHiFJLf3yFsJ6Jd7WheIh5pJU8ytuS0nSklUiBNMjMZSsqLfdbb7U+y1&#10;GagmXEQhMTR0uPSSlaZTGIolI8ItEJJKU6Wyc0hrKlQO1BEpHY5WUwrAXFQ+ZcUCptxHSlIScyJZ&#10;ytjBuXSqgpS3n/1R4k/dZl9Omo6xaY2/58bTH+JPMTy23+Fpwt2rU2dnHG1oSr7FGkWrduxcv+pN&#10;Z/7pVZSClSFJ50q5kn4+77/2LhobSlCSt1yWltAzKlnZI+JytgXn6bw6onYiGW26GlDmQS2hcqTp&#10;zPhalr03h5jxccbSc/tQLFTvpxCKSBPS80TIe6QNg0x6ath3abikBE/tLYH8bYtwX5d19hvdDEVD&#10;OLyE5FDblQPwIsIF1h1MWV0CGCFBRPvTMZ/dZLggQEr2D7iWz+SlptMQzCj7hEM//wDWyjEXa8Ep&#10;TUcNtbqaR1FSKgNvf4W1cMjpVpP5GxB39x3tP32nbK2x/bL9gTOw/Yls+K0n7lWjL4padfD2BBpd&#10;krhthKnShE88VKyhC80pUJnY2+WLiSiGjcxeFzEhPawnN15hsyXiNo4hWmaSGykCdkus9RIoO80m&#10;ShLeaSDV7iM7JOWeeXxtP3Z2n4J/ZqUlM9qiBP8AOw9x2+P2WaDM8V40BPVL6UvdnvYMpaxo16Va&#10;m0lxanDtyzpTtP77JcjYh2AGyWoajNPvWVpc/utqjY5Svtb/ALmrF6641TihvDvSksfu5J/ttFXT&#10;Gsqu+IWlYcrBEvDFaKtwfhOUha8LgTeMOy5ELQ7CRD7rSH8JnUqqtQMilPuFoW7LsYavK+YeXab3&#10;BDaIMznUldSEOkDwFe+1kQl83yw4zUh1DuGC6ghuk7T8SfCy7mavBmNaF4G8Qp1BQU99JCZ0b438&#10;LIVEMKdbYS4ubZCkgqpkZCZypt3jYPikrTNP2icxbvms/wDrEf77Tt90/u9/2fGxHjZRI+j/AG2v&#10;JPxiP/Is9/rLn/q3u6v6G6+Qb2O3m9Chttq6adkr2hRw1zJtsnmA7lf0Jyo3lPPB5qvWOW3hyo6F&#10;HdWefVV1L2ixw0SIsdvN6FDbbV007JXtCjhrmTbZPMB3K/oTlRvKeeDzVesctvDlR0KO6s8+qrqX&#10;tFjhokRY7eb0KG22rpp2SvaFHDXMm2yeYDuV/QnKjeU88Hmq9Y5bQ8wkzWzzQ64gGbmc0Jzeq6in&#10;2wcNEiLL0tiSY8zEM82QW1BKFB0mTKmRpZijpuFPqMQFrXO11SQ0Pnm7UyEA+zIANuUBtR4SQvii&#10;BVrZd+eycAU2TNSe6hgZxq2yC2+S8FISKWlNJzi2EaLkRKJgKnFEWXqTOUcABGKWoqWQWgltQpdW&#10;6nVCwyuFfLU4uNKXkgWiDNMu0rMxErWmnOSg8RW4gnaKVxXFcNQpVbfpR5hGytWXSU+YkZQw1tTJ&#10;sfxfMnvy5bKKhyIOUSOI5JQtuOYeeqUqJTr3pnli89fA7u2/SjzCNlasukp8xIyhhramTY/i+ZPf&#10;ly2UVDkQcokcRyShbccw89UpUSnXvTPLF56+B3dt+lHmEbK1ZdJT5iRlDDW1Mmx/F8ye/LlsoqHI&#10;g5RI4jklC13bc72yy4PbHus5n+7a0v8ArIT/AM5uylIsVKyp7w2DVXZ4FC6UlGS3nRKaFEZluVO5&#10;lmbdguuBVFxc6Q1CBIp96nCotpyTNRzJ92dkOR0dDQpcTUGhW88j90pcaLU/60rdpu9bV4tNuNPF&#10;tSQIiqoFdGilPjklQA8LIcUgtLcQlSmlcyCRsd/8Qbb+NnIuOi2YNgZJdiX8NqrP4/2C12XRdDV5&#10;X8b2jWoFuOu2FUYNouuIaLq3ncGSG66iRPITtf8Ad3o2YW7rwuN5CUQCm2Yu8IyGk0pb5bcQ9DpZ&#10;NS06XO0TQo4fKTd0fAwt/wAN6V3Ze5gomEuxbsAxHYofUhZk7DTSGVpKppCApMrehcTfEfBwt/XA&#10;2IRTN7NpQ7BQrKmw0kqgmH0xqnUtIWp2IU4uac1Zm13wN5PtxUZCwjLETENd286hMluI0p0qO2kf&#10;ZbL9vyulPrN1uIUFe5lc0r/iU2Y+kXnEf1VFNP8AZaXuX/utQeS2W1iPfYoVsYk/32xGh1kz/K0X&#10;Uy2rFXRiLAJblIkoyOZ2tFvsQ0RgJdQpx1M0iYWk1cwMp/C0HHwLjfEhEQ7uK6cRWElKdzP6Hvtg&#10;xbJZdRrSSaguvbVM5ZWm8mmvkZb6x9PKW1mR4HwOZsUsNvRKpyDbbP8ACchZLhgeyoOyoh1LSQPi&#10;ArP7xaaIu631DZtp9NZPuGQz++3r0E7Cp+sXxEL/AKJCl/3Wna74aJl2VK1uPppqqS204oJ/WE2v&#10;G7LsjPkG6Loi4mChWINIbfiRCvKhqipKQrOmfPYRbN9RMalJk7BXkoxLa0+ISp3FI/hZ+87nw7u9&#10;IYdNcZd85Y8hVUgCaZOGoDbbaym3G1JeCihbRyKFJ/uNrwbjgVQl6Qa4SKLOS4ZK001Dl9w2PjaA&#10;9Ibmj+23Te8QWwXETWh1xDjxBKkzJBQoEzOdk6W/HPDSaqv6vha8hGRXZEwDLS9KPB/FHgn/AKq0&#10;Zci3EOttuJdYeoEygylPTPw2s3F3ZGxECtp3Hph1Ftt4oyk6lJAIUB4i3on6YXi0zDRr7aoJThSM&#10;MxFCqX15f9VvT1Wei4/0hjXIC84la7rVdka8xDttlRKUybUwOVSfA7WqZ9Ir7SofTvCJd/8AE+qy&#10;Gbui3r9RWA/BRDKXi627JtSa3G1ZSn1WR6Z3n6PLio9xmG7RdzPJDvupbGpsOJQACqdsOJ9B2Ax4&#10;uNBAeo+3EBn99sB9u8/R9bhmXX5uNpWfBMnnqU+6QFhfNxXjD3zdChOttc3UpGYxkECmfh99g7TT&#10;+78bVFUp270D4EZ/nK0hn+9auxsf21CkmaUyNruZbjjBRwaLgWmaZErVIH4EiVrnvKOeWiKuxMQw&#10;G4cyTGAtvgKdlSDViap+Fm4mDM7pvaawr/4S9l8R+BnulDh7REVTkKA3MA02CfcAJ++Xj8J+60hv&#10;aeZV9WN7VBtECyrxeNZIOxANdnHYpbV6qcSUobfU4hLIPUgIAGR8d7OLDSH4WorRQ8+tTe+kBWWU&#10;/sshS0FKoaHyDgyn4f2WTGvpCop4VbZIHuTb7tv2A2di4ZA7bDAPp0it0NzJYnKdLniLXFerbzje&#10;paYlbMw9SkjCbMpHiOVoUPdZLcJDMXeykpmpxIqf21K0q3+NqvlJKFbyw0lP2cm1tHZ4xqRKi2kJ&#10;WJf1E72wH4dUO7tS+NLh93iM7GPhmG0OI71qXP8AGVgksoz5sLJTOf3fb99mUqcxYKKXgAqzUhZQ&#10;pQnPwy99kjdXcA/udP8ABNqlW+9H9trz+2I/+ns9/rLnw/zt7+ke9YzQNQzFj+L5k9+XLZRUORBy&#10;iRxHJKFtxzDz1SlRKde9M8sXnr4Hd236UeYRsrVl0lPmJGUMNbUybH8XzJ78uWyiociDlEjiOSUL&#10;bjmHnqlKiU696Z5YvPXwO7tv0o8wjZWrLpKfMSMoYa2pk2P4vmT35ctlFQ5EHKJHEckoW3HMPPVK&#10;VEp170zyxeevgd3aHmUjWzOqIWwBJzVUtGbVPmU+yjW1Mmy9SZyjgAIxS1FSyC0EtqFLq3U6oWGV&#10;wr5anFxpS8kC11SW2R8sXaRTeDrwKeGgKC1Cp1ou8NMWrjuxPzQodjNVm5Y8uz3ZTSiGpp7Urs1F&#10;esNhc/k0OcZp6ZvfgU2cnjSw73nUiHooxk9prCOIWS5L5QS3x3X5Kun1Wq0TPFq7Y5OrAxK5KnVT&#10;wsaXOUer0zDeuVhzcjOwRKVeiU85T7meoK9o0WPNtEbhEpVa5yzpn30tRV7Pot5k8QfVVVYX6a6f&#10;Hu8PLvrDm5GdgiUq9Ep5yn3M9QV7RosebaI3CJSq1zlnTPvpair2fRbzJ4g+qqqwv010+Pd4eXfW&#10;HNyM7BEpV6JTzlPuZ6gr2jRY820RuESlVrnLOmffS1FXs+i13zqnW9zUz9se3o0/l/bb8SE/85uy&#10;rYaMjGPNJHvwzOv+0WYhmEzdUMFtPUqIXk0B+8pZAnvtaHUplJvOJZS7GvkAlTizMJHiKU0pInuk&#10;n9n8bGW+Uz77H/8ANhpVvLlz/wDazD9+3rBXa3ExDcND9qeS2qIdcNKW2QqVa6ukeAJs36B+i0bc&#10;0LexhBFu3ve7qE3cnFaS6xCtzBDjy0LmdSZFsjO3pddnpHCIiou6YllPoxHXc0qDhY+MIiQ4lRQF&#10;47NSGc/crbO0H6PelSYVqNhHHxCqgHMWUIppqjFVQ3U+FBzXvt7rP+lC/R6CXe8WvFeiX4VomtLQ&#10;aqVNOSpInOe+dkNXjH3ZdGImtLDsShoLaU5hIcSkhM5rUlv4TlaA9ClxUVEX5euAmBZu9sRCVpi2&#10;O1NHFDiChBbAGSDzW/wY9I/ROI9HruVioYvaLdVsghKHkQi2G0rbVOcscfbYen//AEiBF33ZeMSo&#10;3WxAQgccagnClEKuJJU1qcVVPLb32u6/7lf7Vdl6NqehnSgIOGhSm1VAKX5ja07/ALL+rXSVwYbR&#10;4zJeaVt79NoZLKaqZLJWqR4cvgffnZwEyP8Az4/soV91tW3hYlPeJWXCB/usG4ZVATmXF6ggfve+&#10;yA4vFYhnMV5aR3zh0htOfvlPe0VdjehcRDudlu2HTQFN4ZktxY8ZCru/vt2RyGdX2Vani03NL9Ci&#10;ZyUAT1e6yVru29RDJQkY5YW4W0jYF/LMfZaHvW9bzYue6xOUVHPcbDVKkJbXTKrMc9ih++HfSCLb&#10;5W4OkiofY6uefwslr0R9G4e7GzoTHPJEStflo4WE1JVUp8Q52Ted8xN/JgFE1Kh1xELDYZBVkyCp&#10;MpgeO1gti9rzaeGvFbjHUKy3lI72hPRf0teN9XXeKmoVh6M40TDuuqw59ocKjlNJG1rwu+ZU3DuE&#10;pJ3W04kKRL7Kpfda8b5eVTDXRd8VEur2RMNqpSfuUn77RaoBpcVEXpel4PMgTKkpi4p2Jb8DJNBl&#10;+VnIC9IZ+Eea3adSUhX2T/3Whb3u1WE804kqbRyvISZlDiRKoH3H3mzXpj6POAPFmV7wieZh9A3p&#10;G1RlPLaySMgqYdUMiXBlJR8Rltb0RSNPzytck5JPCjRt99hmdMvHwFr1diIBceI9qCShtKtw0qIK&#10;UnSr6zM2j76jE4K4h0huH8GmUoGGBtI1TmZWhoK9L2TdUMVJK1uS4x+hUVolUMvG1zXVAQsrgh4R&#10;ttqIbNTTrxCCl6YSAKhWfHfe3oHC5a4Vx8/vFCYYJP2azbTl9lr+vNpxhiN7WYZqMi5UMJS0ysqq&#10;O0qybR9xIvJXpbfUfT2mhQdhGHqECU6ncMICQQJc322ccpwlOOqcoB5QpRVT4ZCcrQl1w5kuOeDS&#10;Kk1pHgpRTl77X1dgvYR963gG2noVMgiFwA5QMOtVJJdVPadPwsg+CjNQ+E85e615elHpFEKh7iuj&#10;JdGaohxRSEBCpplNbiWpZzVbBeuS8mIcEBEScnnAeo5ZS+05WPpB6G3gbwu3zoY6noeYnJZClbSI&#10;OQsk7JVp+IXafjafv/adk0JStPxXnv7/AAtdwXDvMFEMiT7Kag4sLUqSuWUt9zvapovLonQsNyIm&#10;CMzM+Fom7YhPq74TNGxREzSlt1o9Cy9SpwjNc1/Ssu7Lw/lCFffhXlykla4VeFM/R7Vm42rPSk72&#10;cfiHKUtmoN+Kynmh0+9Wwq3z2s3e8azJURrYZVs239JYI1ePgLBMEyhLGxilo0Jl9FO2X9K3rV5R&#10;Lzn0mJtBGWaMlnT8LKXdt5LGWTL6MRJP2lzL7ZWZYjbvTS+tKDFNCdWfvpFG/vNmQRIhAEv2g2Q5&#10;4SVUPytecVEJbMIuKU7BN06UBaU7DaSVCpPuVM2kJSPh/wC1pf22NSvyNnGnJtuFBDT7eTjSvBST&#10;7x9otEQEdpirvrh3zTIPyGhYH785eOYtFXoiEUbuEYUmIYWdLckzMRJGiRJ8TplaFhoCmJIexX1N&#10;mpLbaZieIOuqkHL32pWSpQpO0pFIlv8AsT8VC16H/rIof/q9nv8AWl/bP5XEpeFU+WrTOVWmdjzb&#10;RG4RKVWucs6Z99LUVez6LeZPEH1VVWF+munx7vDy76w5uRnYIlKvRKecp9zPUFe0aLHm2iNwiUqt&#10;c5Z0z76Woq9n0W8yeIPqqqsL9NdPj3eHl31hzcjOwRKVeiU85T7meoK9o0WPNtEbhEpVa5yzpn30&#10;tRV7Pot5k8QfVVVYX6a6fHu8PLvrQtOLOuGlh4IV3uijG079xibK9p0Ss5PGlh3vOpEPRRjJ7TWE&#10;cQslyXyglvjuvyVdPqtVrsq7TP5cu+dYg6sTs7dVZa0Y/Z+dbfqvYOG3852TpbM2YQzMK84SXIgh&#10;ZLgMni8NL0QNPpCn1WHoWidl6WxJMeZiGebILaglCg6TJlTI0sxR03Cn1GIC1rnaIEky7SsS7OtA&#10;Az0hg6m0jcQh1td6TJNvDlR0KO6s8+qrqXtFjhokRY7eb0KG22rpp2SvaFHDXMm2yeYDuV/QnKje&#10;U88Hmq9Y5beHKjoUd1Z59VXUvaLHDRIix283oUNttXTTsle0KOGuZNtk8wHcr+hOVG8p54PNV6xy&#10;28OVHQo7qzz6qupe0WOGiRFjt5vQobbaumnZK9oUcNcybXd4a3tkFse2vdBzH/Jt+JCf+c3ZVrvB&#10;5RDvLR8VJwpf22uxDyQpMNjxlP0nENhTZ/DU2FC0s5faJD90fDq/YZ+G9vtl/Gyou+rzgrrhxVxY&#10;6JZhUKKROlBeWgLUZ6UpmVHIZ2u29P8Ao1buW9rrjbwagIu91xbT7cJGOuoShmJQ1FIVCBytoByI&#10;pQcQZ2RfN8wjFy3hcPZIe7UQy8ODWheFEG8UuOvuMxScQlSUsrrMwZ0g2uiL9PrtgPST0qg4OHg4&#10;y+MN5sxSYdtCGVKCHcltIbpSraRMwSbQ13wQg4BhKQ1DQCChuoJyQhCFHEU74J3UbekVx3Ipx6+L&#10;jgo13Cjm3IKuNhmXHG4ZhuIQ0uJUtaAKWSpRqEtxb01eu68lXJ6T3HeDDkFdlytqLkZdvqiFpLCu&#10;0vOPVmImWpDICiYNvRG7U+i97QXpZcEaqJvD0hv2JTdyYyCUuIdaZSxFphVPUF1hdDZJ4fwtcXpF&#10;eHpFcN2+kHo7AwcPd/ZYGIBfEO2ygKfc7WsFVDVJIKOY2h2/TH0huh250OwsaqHhbveaj4R1qouw&#10;7EYt5xvs71QFKm1kUDVZz0aioNr5KchhCKhdPDmjDxROYCk8yct7QXo5dL0GyxBoohYFEQ0p5LYU&#10;pxVDaV1kVla1EJkJn3WkTn7vE/YNzYQF0OJbeW+2pYcISFNhK5zqI8abF+87ueOHOmKg3Evfm2zi&#10;KCcsydrd52lGxQpJQpP9JR2++2n8rBQsn3ixV9ISIO1q0uFLLp1ISJzSfeRy/fZN0ejVyv5kKVGq&#10;YcDIryUVPKAbH2lVnIv0x9JYJpS2lGIhQ+y/GgqTmGUtrUr7EhBPhbs/oZ6LmOdbTg/Kd48IrQMq&#10;lMupZX4DLezcLdqbvbLi1YV3w8IcN5JUmkKm4qk+9RIFoN+8PSuFgIsXdDNquFDyUpQ+pTs+GHZm&#10;ZIHwlaMueKCVOQjlGIkEVGkKBClFQIkRmMvC0G+MgzEMuD3KSlxKlTSd9U/t8LXNeDbkOr0afuWd&#10;6sv4aEtuYTWpNZTIzqyzJnla+vk9STBpvCKEKW+XBLqqJS/dAytdYhkKwbsiIeNinUjhpQ05Wqbn&#10;KDJBynO0a40pOGhYhEGoSdCGk6gdla1KTl4iVkQDSsO8/St+lSfMEKklyr3pbUlimZyNUvGy73vV&#10;l5z1FMPDoQ046MZOFNQpQoJMkKEz77NmA9H34aLZOq8XXm9U/pJDaD4W8CTufoS93vnPw91kuLGJ&#10;dMcez3pC8yMFwYaoin/qkqxD8EWZvO6xj3RfKREwrjXEaBVqKStE0oMwrSog+FvQ1ohQJj6pEH6m&#10;Jz+zPfaxGRImDLMfHMZW9KIy87sVeq7rg21phk6luUiIVhsgAzWqUkynn4WaVdCBCQ94QTMQuGVz&#10;MuKUutNOSskgeFvHmAyyJyElA+ErX56NXg47FwsIzjwrzwKyypLyEhpLvKZJWfjlb0Ou0H+S7keU&#10;UnIqB7FTl4ky23tMeH/O1vkm6lXi62862VwkEHFtlalJTW6GkqKQZAFRIEh8LRF/XsiHhWwplSmm&#10;32nHFh1TbaahiLXVUoEjIiWYsFCczvOy7wczbuu74mIExMBQU1JX2+4b2djXUOTj3lvoccQttLqV&#10;HITXIZe7fOxhGBRRIuvGWGw11PFXKQgTORzlK0F6BejTilQN3lMRfcQ1kiLjEmoNZiSkhzDdqE0z&#10;FM52SoEg/vgHfcbCzSHVrNyx6zDXmwTW2lLyhx0NDUpSJEAJnks2iodsSh3C3GQ3iC0+VU7f0Ntx&#10;42kn/dYfZb/dmbbp/UP+Z2oXsrx91jCzYiYWUiiIaWrQnOSCFJpJ2+NlLbuZi72E0lURiTUqogTS&#10;1iVePuMvG2IqOLZH/Vq38P8AvSNrrRc0MiNi46HUm85OISXhAhtuHiqqpNmla66vFfha7bwvxgqj&#10;71U0YaAlogodfNELczQp1cxNmeInDzTmLMXe3mhttAdPLwVEjKf9ayGGWwhpKQnLxlYzGU5JCB8O&#10;re05kfDL+PutKQyMypWf8bBM/D87ZfxyP5H9mSQbcolMZTG1hpB++20jbMfxt9tjVkk72ikJUkpc&#10;u2CU6lOakOofiiFSGZK8gfgLXoiMvi9VwN6Rqn+yYCmYRCChCKa3mCFjR0Lt6sXGhmQW1IKZlU5y&#10;CKifv+6ydWNCjdSU8Ufanm/harw/j+Vmyr6U/wApWvWXg7E//TA/2Gz3+suf+re7q/obr5BvY7eb&#10;0KG22rpp2SvaFHDXMm2yeYDuV/QnKjeU88Hmq9Y5beHKjoUd1Z59VXUvaLHDRIix283oUNttXTTs&#10;le0KOGuZNtk8wHcr+hOVG8p54PNV6xy28OVHQo7qzz6qupe0WOGiRFjt5vQobbaumnZK9oUcNcyb&#10;bJ5gO5X9CcqN5Tzwear1jltDzCTNbPNDriAZuZzQnN6rqKfbBw0SIsvS2JJjzMQzzZBbUEoUHSZM&#10;qZGlmKOm4U+oxAWtc7XVJDQ+ebtTIQD7MgA25QG1HhJC+KIFWtl357JwBTZM1J7qGBnGrbILb5Lw&#10;UhIpaU0nOLYRouREomAqcURZepM5RwAEYpaipZBaCW1Cl1bqdULDK4V8tTi40peSBaIM0y7SszES&#10;taac5KDxFbiCdopXFcVw1ClVt+lHmEbK1ZdJT5iRlDDW1Mmx/F8ye/LlsoqHIg5RI4jklC245h56&#10;pSolOvemeWLz18Du7b9KPMI2Vqy6SnzEjKGGtqZNj+L5k9+XLZRUORByiRxHJKFtxzDz1SlRKde9&#10;M8sXnr4Hd236UeYRsrVl0lPmJGUMNbUybH8XzJ78uWyiociDlEjiOSULXbtzvbLLg9te6zmf7tvC&#10;w/7SE/8ANasbQz31Sksf7b//AAtBqc2fYiWEf0sI/wD7wsJf85fsejL3jG0FSsGFg0zVExkSZ0sM&#10;soBeKlUnUQGv38xO57k9Ibqe9EfRt1xCXIeLQwYt1mIcSG3ohYU+22wEpVMsu4gntta+GIn0Kc9L&#10;/ReOhTBXAjt7SLnbgFpclebbrMcyStJdUSXPWOCmhM6bK9H7+b+UvlCPavaNYWp5UK1GhxrssO3Q&#10;Q6tEPgw+pYM1JMyU2Q7esYzdEOy0WoZtIUtxwQzZ4TbLKXFKGE0qldMkgalJItet/wD/AEUdmvd+&#10;7gkXuh5xxEZdcNJXrDbK6cczSnMB0AHOVvR+O9G7+9IY30mQ4P8ACd9UWmEum6Akt9mjWGWXmlKS&#10;fWSaIdSpIGmyfT2NjFF71WI+TYZhhUO5GM9+t/GQCpD8kCUzORmLRb93XTdd3mJqeiogoQhasRUz&#10;U6vSkVbJCgBvKxve8r2hEQQKWIcsOtxDr0UVCUMzRWispqGoiQBzt6RXz6Kej8VFxvo7RERMHe3A&#10;bEGqaXIlDzTtK0pcU0KQ4Tr5bejHpR6PXpAwMRey+x3zdEOx2uLadSGc2W1Q76wjW5mSFZC1xuXU&#10;/wCkfpB6HRt3QKrwbZhnYGHajIpbrUS2orTCdylKF5HKq3pTfFz3d6QNwie0ouaLi4uEjmkmIrkF&#10;N3hGPqDSMXXhtlVM6JmQsj/D6Jg4u+1vKUhyGbSgNskqISqlpoTp+FpZjP7d7FK0Jc+CkpNQ+jnl&#10;nY+kV1N4eFnGQaQA0sDOqQyHjOUrJiBlOU0eGdgodWdk+IntYxRUi7btTm9FRxoSB72zn4WwmlPe&#10;lt6McPAhphgOj6S1lhChM+9Vjd/o5BNXEy6KEQUBDNqiXkKyCVvhDmH/AEsZOfjZ2+r3qdiEBT3Y&#10;oqJU7E0J1FfOsZDVKuykKRQsHMSla4o16SIZMY23EqIBk2pSft91oq9S8892lcNHwzocVJuHK1lK&#10;AkKAkaT02uT0mh5YF8Xe0kyHNEMLcLpPxwwJ2zqykEy8J6v7bfJ90xcY7d0P6upDT2E0lPgHDUg7&#10;J+NsX0tv6Eu2FSanGoZzFilfSE6Fav61lXD6FQwYbUmiJvZSRjxAlI6jUqZE/Ab2Q+pjDuyHWlyM&#10;i4s0pCGlYzqm1EmcxPP32iVQyq7puNhF1wMuRxLYRiOJG08WtM7MKvC+/XXgXBdyDxcpkimX99r5&#10;jjBRy2rhSO3tVLrcUkObcX9xXiLRkRdDTzF2rfV2dl/vEp/UrL77aEKzmDIEzByKf6wytC3DD3Cu&#10;/LsciEt4UbD1NwLSuZxtTgG2Z3O9lQ8fcUXCwN2OOw92wkHD1MOIaUW0PZTzWgVb9Vifke8f6HZj&#10;472iX7ju2OQqNwypK4afd1HMKSQeayrzvu77ziYpxOG2kQpCEDPIJCUpGZJs2iHud6HaJpXExUmk&#10;fFUqp6Rly+FrzjYBgX9e7SQYuHhVYqsRawVJMynlmcvhZ2/byhzCOL9XhYM5dmYh9ICk7CsFM9+W&#10;1KN8MhS/Cdlr9FxCQN6JdLF5XnEt1qZCUNqUUlSHdkrJGW9rt9EYG+flmOZjlqveJSkyVJK3AmdC&#10;BJLlEpDwsALemN7pSrGebbhWFoGpOT2JL7wm0Nd8PPs7Ipx3hQ0y0e9UtcpjIDMavo52V6F+hbqH&#10;oqhSL7v5MioKWKXYZtSs50ZaUhIC5oViVWedqcg4Hd+8og5Or/pKq3MhZV0xC8VvBbch3/B0FtKp&#10;g5e+zSwaSlVU/wCiRb0W9IRqe7L2SMV4lxCGqavsqVYqOY+Fk4aSJCSvttlOo5CW+eWX27WRHXze&#10;kDccE7IttRblEQsnMKApUf42VG3PeN336wjMJhXAt0J31CSc7Q8A/Wwa630EciGOIr8wCLQcM2Ch&#10;lGIgyHOgIWlJ/VKwaSkOBSer7LOKAcDsHDONKSwqipMQps0JXUkVHDnzeBtc4CnENw7oaLLxrUpW&#10;iTiVzXo92v7rRCzzBhuX6l2++19x0FEiEi4a7X3mIiVWG40MRJoUlTZnTTqSd7ell5+k1+tLi7vg&#10;pXIg3URDxEaszCH3oK7y22lIQoVOLSPja9PSP0zRdNy3BBuCBReOI6EvRQCqk0SP7s5I8crKTc16&#10;wV4OIRjKbaUrEw9q0NuJSunSfDwsdRXUKgogCWcqMvd/+g2s9eRhkLjH0hBUrPJuagMzLqNsNUIw&#10;pKfrG0qT/VGf9llRd3owYhsVhKSQ25lyYc6R78k2dbeRS8g0PpV0nazh8l/uhZAPvWP4C18f9vEf&#10;/Ros9/rLnw/zt7+ke9YzQNQzFj+L5k9+XLZRUORByiRxHJKFtxzDz1SlRKde9M8sXnr4Hd236UeY&#10;RsrVl0lPmJGUMNbUybH8XzJ78uWyiociDlEjiOSULbjmHnqlKiU696Z5YvPXwO7tv0o8wjZWrLpK&#10;fMSMoYa2pk2P4vmT35ctlFQ5EHKJHEckoW3HMPPVKVEp170zyxeevgd3aHmUjWzOqIWwBJzVUtGb&#10;VPmU+yjW1Mmy9SZyjgAIxS1FSyC0EtqFLq3U6oWGVwr5anFxpS8kC11SW2R8sXaRTeDrwKeGgKC1&#10;Cp1ou8NMWrjuxPzQodjNVm5Y8uz3ZTSiGpp7Urs1FesNhc/k0OcZp6ZvfgU2cnjSw73nUiHooxk9&#10;prCOIWS5L5QS3x3X5Kun1Wq0TPFq7Y5OrAxK5KnVTwsaXOUer0zDeuVhzcjOwRKVeiU85T7meoK9&#10;o0WPNtEbhEpVa5yzpn30tRV7Pot5k8QfVVVYX6a6fHu8PLvrDm5GdgiUq9Ep5yn3M9QV7RosebaI&#10;3CJSq1zlnTPvpair2fRbzJ4g+qqqwv010+Pd4eXfWHNyM7BEpV6JTzlPuZ6gr2jRY820RuESlVrn&#10;LOmffS1FXs+i12znOt7mpn7a9vRp/Kx/pQkv9q1Zc87ONiR2UAd6kzkR8R4WhI2HrxYGJQ8uajUG&#10;0KSpyXwcSmlXvAkbQd4Q66g+gLcTVOhVNJT8MxOX7IL/AKRoW+oq97u7cAwlYWhNyxAVOHg2kBx1&#10;KkrbQ4K+GVUA0Z5eiPpP6YXdE+jUdCsvt3i2mGCYu9mCmGMO6h6plxDBpdoGoarQ93QiRBXTdELl&#10;jAcJllNRdc/o5rJtet3f9HDKbyvK7YYrERFAJTEhpwmJcuuGAeEeiDbC4iJKyxJpp0bJz9HvSG5I&#10;MJva74hd1XzGXiz2OBMNEtvuvxV3QqUvNtnV2Za001hTiSZLItejrsbFux3pDAPQEeGHFMQiIeIW&#10;2861DspXQlwKaSlt0BJSgKAElG0a5ANN3ahDBiouLi1Jdjlw7IJoU8rirbSFGSCZZ2vWI9DYn5R9&#10;IkuCEu+63m0CLiHFmlUQiHC3aoaHmFnPMVZC3oy/6PqevWKu68lNeml0XMypmKUS+ZVQrUkuQiYV&#10;bCZqUJPJcNExnF3J6Sw94+ijTd8pvm5QqJdvCNbeUwtpbjkM92UMtVvOqwUuqSDTaPu2+r4j/SFm&#10;8IBF1RTb6ewwTkI2WjV2NL8S0t9xTLalOHUVVE72b+TvRe6m1skKbiHYGHXFJUOrHLdZV71TnaiH&#10;ZQy3OdCEhAn75D3yFsrbb/tj4JSQceFeGYnMlBFloOeGqKT/ALNbiR+UsrMk5yxSfjqWB+ViqMT2&#10;hELDORuAdWLQAQik772LbrcZcXo+267DQECithh9CCB6y2mhCtNMphW6rFLYlPx8bXjdjlCIy8Lu&#10;W3ALUBPHaDruR3BGWYsGL7jHYhCol+DebdcUtOG8VtJBCvCS0/da84MT7NEKMbCnYYMRxaUe5LZc&#10;ShIGQGVjJUnEqTkf4q/qy/jb0f8ASdFC4lhKbuvFUp0lsN0oWfdxDIH3mzhliRfo3GVQ7hUeR0tF&#10;xKVSmElC1JI2laVMvf7p2vCCvRL/AMlXgUqffh3ClxlYFIo23CiSahaA9JrmjYuMu68VAoTFLUp3&#10;WKsiVrzs86IllOGsKwZDFP32ui7PRL0gZulUMqi9oXFMO44kkFTKlIM1IUg5pIlJVvnm/bvu9skl&#10;Lra8UL1Zig4YBOaiZm3ylC3i7f3pEG1Ih0sITShSshJIdVaPXeMMl9m+Ce13dENAIdBJ50moK5ju&#10;nxtir9CYPFOZRgNUT+Awv7rSg/QS60y6lQ7Ikkbn2c5y2s236PwUJdc9Lym2kVj30kJTbOIhXpDI&#10;uMpKpfGc8zbQ7CCXuZSJfwtVjQZl/oyDKfxlYmqB+3s6P91sJUatsFesQi1MSH9SW9ot+7mu2Muq&#10;9cZeJUlc81OOZLqVPKZHjZxd9eh8Il9fO7CMNJWT4zUGkmdpO3XebZSaghDlKVH3GSxb5Ium4lQV&#10;xxZW1GrCRiErQGy+ogZ6Kcyemz8Z6I+kMK8YqIcfVDRa6XCVzJbxKnCKT8PCVlFN3NRQHKYZ1TlX&#10;/wAoWvD5SuqI+QxDOvv3ZEwlYiH8icJSp5c0lU+O1om6bpuVj0SZdqbiDBuERqkCYBVSwwWJzVIp&#10;WqefutAQN5RTcNDPPN9seedpXE1OaypfisjqJmN7Qfoxc8Im7rpQww7DPQzhlHioKqUlKEBZOeZJ&#10;2t6HX6UrDjkCm63Kk08akOYhH0koh1IB3pMrEfGQ92dr+uidb9yui80A5kNKSs0D3J4G1lNpcQ3h&#10;NqWZ+ORNs1SEyC57zURQkfSNl+kvpO6LtuKDHaWsQ0PRVBFEp05KXLxNoy8SlxN1s+rXbCrcJh0t&#10;N6Q8lnkStQSkkgffZuLuaKfbS0qtUI26ttiKOWh1CdKxlKRB3NvRz01gwhoRoVdl7ttABDUU+A0g&#10;qAyqUp9M5gGxKwmSclrkJtDopPhWaf1WirxidCmkKS0g8hAyaVL/AKxMiffOy1OVRD8VHhxUO3mW&#10;ynF0j3BJVIe611Q7d2ONmGRC4jz7qm80TmSqhRnZxmtJcpE0oNW08p5W+kJ77Stefo+5GRUAzejQ&#10;hnIqDUrGabrS4qSwtspqowzJWaVEeNvSn0Lue/YxqH9JFox4iIg0vOQ6GsYUsVRWQdLlSiFJnQLH&#10;0BgPSFEQ63ffy2h56HEAw9iyqZcW26+TRhiglJpqVIZ2Rf8Af90w12RkNBqg0PwN/wAVFsRyXUuN&#10;a4NcDDNpoSqtCal0qVMZm3osx6NuLuv0YvF1tF9X21C47kIsxbiHgM0UBqFCX+8FW2U52vC9PSK9&#10;rv8ATS4jGM3f6N3rdPDio2KWjEENGMBJShaGkPBxWO6cVvbOdmrivi6Y/wBHL4i4FF8QbUc0BBxF&#10;1rShQUmLKgcWl9kywvfqysGbuvSGiXEI1IQ+HnBL3gnM/G2XvO+Zl/db4/4k6RP/AH725Rbb7Ph/&#10;yLQ8UEhLF5YkO4kDQX5hTSiNipSELM7IekJtRTCQfcDVMD8rJ+1f9gte/wD28T/9Giz3+tL+2fyu&#10;JS8Kp8tWmcqtM7Hm2iNwiUqtc5Z0z76Woq9n0W8yeIPqqqsL9NdPj3eHl31hzcjOwRKVeiU85T7m&#10;eoK9o0WPNtEbhEpVa5yzpn30tRV7Pot5k8QfVVVYX6a6fHu8PLvrDm5GdgiUq9Ep5yn3M9QV7Ros&#10;ebaI3CJSq1zlnTPvpair2fRbzJ4g+qqqwv010+Pd4eXfWhacWdcNLDwQrvdFGNp37jE2V7TolZye&#10;NLDvedSIeijGT2msI4hZLkvlBLfHdfkq6fVarXZV2mfy5d86xB1YnZ26qy1ox+z862/VewcNv5zs&#10;nS2ZswhmYV5wkuRBCyXAZPF4aXogafSFPqsPQtE7L0tiSY8zEM82QW1BKFB0mTKmRpZijpuFPqMQ&#10;FrXO0QJJl2lYl2daABnpDB1NpG4hDra70mSbeHKjoUd1Z59VXUvaLHDRIix283oUNttXTTsle0KO&#10;GuZNtk8wHcr+hOVG8p54PNV6xy28OVHQo7qzz6qupe0WOGiRFjt5vQobbaumnZK9oUcNcybbJ5gO&#10;5X9CcqN5Tzwear1jlt4cqOhR3Vnn1VdS9oscNEiLHbzehQ221dNOyV7Qo4a5k2u2UhJb2yC2PbX+&#10;g5j/AJNp/vwf/mtWV9tlRf1aVECfMocqP61lxLxKnYtKG4eGRkVgKPBG+pyqmqUs9rKVGRBWI+UQ&#10;3CqBBgwoJGAok6zpLlQCRJcpZfsTDXrAQ0fDsPoikMRaakmLRUGHUmaU6G1uZZnO0cqJj4Ltt33e&#10;/enySl1v5SECwmqtEClXaMFvxXhUiYztdt5+hnpeWH469k3en0Lg4ZxEU21jNpU9FOLdWImBCHJx&#10;DjbLaEtpcm4mUxEem19PDEiISGDl1wyezsmOVBtNxvaFLxA+2/NaClrD33tCwCF3ZdDBoYgYRTjU&#10;Klc9WGyla0l1c5ypmbLa/wCjpd3M3stXe3ioNqSyArETDLU+wlDpVSUKNYpChSZzs6PTuDDl7+jv&#10;o85djsYpDjzUW85Slt9x0LMOqosqKcs5nO0TFXqzB3vGfKMZFwrhhyhMLDRaW0mF5lVqFCjMEc21&#10;lM3bCNXZCtVuPBlKWmymVa1OqIzT4znl77NejtzIjfSe+n3XIdmAumHeexVNqUp4JfabfQQ0lDhK&#10;QJ6LOeitwG7PRZ+G9H4a+XXfShtZxnIhiGeRdkM2Yi71IigHiMQlwcJXDzyg779JITsse66tpCko&#10;UG4hLYTKKRMnhPVTQJnLqNp9VImP8QmW3haJfXkGod5as9koRUTaIe8CYxyXwU+//YnV9hsyfeXD&#10;9xUr/wDNm42CcCHUzSahUlSD0kAj3WvL0dvSFgm4iIh1vQ0Qy1h0rAOySpRKtQlI2iYOJQWoiGiH&#10;GHUq8ujYn4EWu+9WFUvwkUyurxDJcSl/82arXd6T3eJw97w0O4Hgk0iKQElWe3M2qZt6M+lCEzim&#10;VC6YodUQQ2udLu0qoafjZFWwSQRSQupUqhLeWWR8bRFzRtyqv27Y1xCkQKV4au0HIrFSHN9EgE7i&#10;123d6E3NDQl3XiyYm92VrCIgBaZhABUgkilI5DOw+UDB3QzITdfimV6ffRiIP3WS7fl5/LcS0PZ4&#10;WSGFKyniTxqjMZGYytDwN2wyLvuqAHAh076ZBO0vAfRsYdporcdyHhnYocU5DRDXglchqQOf6Rkd&#10;xLwsElTysjiEKUuvVP8AqidkutlxpxsgoWnSoS99QNjFRiw+oHJW8h8CLBSUhIlmKhMn32B1GoHK&#10;RI++VvlFca2xESqQymSSTOUiST9tpqUSfHP+/wAbGmsn3JzA+0ytF3e/A1xTzLiG3yQKVqTJJE0+&#10;B+NlJql99k+FR3TzK8M7RsF2Zh7tE6VqliIz8ROZ/hZThmkqJPdqCbTVJSfytFGPhu0h9kttprSA&#10;mYOeaT77OvMowGVLUptCVHx+y3BvJ9v6NCtvznZRcv8AW2ltlVSYkgoXy5FOmYys7DekvotCRryB&#10;hfKMLoUo51LyC/tFmnu0XrBpQZmHaOlQnmgns2xGR+FrihWmEou67IZUJAF8zxFttuBqsmnqlaIg&#10;/SSESm6YK8H3IBULDO4CWKnUwqsYLW2VdnUKwNlEjKxkZyzna9bminktJveAUwMVQQhdQWlHNKdF&#10;e3jPKxYN2xKnllaW1MNLUhxClGk1JSQkS952si9fSh5iPvmiqAuRhaVupWrkL7acReS910pAGVmE&#10;xa6W3HMOBueGJwUNnkCwFKqUE5q2z8LRPpJExie2wUKIrsiEHklOg6jIjLOyleIkW6eWYnP88rek&#10;9wBXsrYvdg7luJb1JIG+8OmzTUQ8GF0gRaXDmswx3G0p4YOc7QlxXRrQohL607BCeRRA9wCftshD&#10;LIiI9xROIRzuKM1kDwE/CdkP3qvHcWKyxKltB6Zjcyz8bKVCsNMrIlWhMlfnM2vK+X2HYn5OhHor&#10;BZSpRcwkkhM0hUpyzMsrXZHt3JckVcN6Xg5AKu+EvOGTfcBQXaXYiHxnHlZM1+zImk2xnV0Q7TKl&#10;vE6aJCoFc+QUgzqtBtv3bfbd3XrEvQl1x6YSIiYe8ywWw92RhqGrdHFaw1tuLSurTOVlXPE+kd1Q&#10;N40Ba4SJi2GXodRQFnGDrqS0oIpJQsBSfG1aTC3hAPlKkPNOMxDDwQRNaXRW2EzSUkdUt87Rfo7e&#10;N1tfJcQ6HyIVsIeZfJqTEQqqVJacpJSVlCxSpXvt6Sejdw+kt8riI6A7JcTl5vNPt3YyiVLCXUMQ&#10;6i2UhCQA4nJNvRG7LkuFFxXpcV5xTt++lTd4oMPeUG+qE7MtxBXkmHwIhS0F0k4vT4+ld3Q1z3X6&#10;RejPouw/GRUXd6+wxfYISFK3IgxDz8S06oLZfOEhkLdpoRIm0Nf7EexdyHInsLrMdENtlmOpCxCl&#10;xeElTim1tubAyWMrIUgh1K5UqaOIkzE5zROSf3trAgiWeaTUMj7xlbPLOQ8Z/wC629lEmY91sv8A&#10;n/kWuwiWJ8pQ6mvtwX5f92dqJanIiHUj4nXp/jZHwqz9+Qzte/8A28T/APRos9/rLn/q3u6v6G6+&#10;Qb2O3m9Chttq6adkr2hRw1zJtsnmA7lf0Jyo3lPPB5qvWOW3hyo6FHdWefVV1L2ixw0SIsdvN6FD&#10;bbV007JXtCjhrmTbZPMB3K/oTlRvKeeDzVesctvDlR0KO6s8+qrqXtFjhokRY7eb0KG22rpp2Sva&#10;FHDXMm2yeYDuV/QnKjeU88Hmq9Y5bQ8wkzWzzQ64gGbmc0Jzeq6in2wcNEiLL0tiSY8zEM82QW1B&#10;KFB0mTKmRpZijpuFPqMQFrXO11SQ0Pnm7UyEA+zIANuUBtR4SQviiBVrZd+eycAU2TNSe6hgZxq2&#10;yC2+S8FISKWlNJzi2EaLkRKJgKnFEWXqTOUcABGKWoqWQWgltQpdW6nVCwyuFfLU4uNKXkgWiDNM&#10;u0rMxErWmnOSg8RW4gnaKVxXFcNQpVbfpR5hGytWXSU+YkZQw1tTJsfxfMnvy5bKKhyIOUSOI5JQ&#10;tuOYeeqUqJTr3pnli89fA7u2/SjzCNlasukp8xIyhhramTY/i+ZPfly2UVDkQcokcRyShbccw89U&#10;pUSnXvTPLF56+B3dt+lHmEbK1ZdJT5iRlDDW1Mmx/F8ye/LlsoqHIg5RI4jklC13bc72yy4PbH+s&#10;5n/kW/rwn/nNWVaBCjwItSYiX7rEioffiWgw6icPdiXIinwrKeBP8RHjZEwAUzEh4by/7v7IaE9F&#10;IAPXle8YIFEe+pHZbmbUy+pUc8ivEc1NoCQG3ZV5pFvSK6vTP0cV6QxrD7sJePpW+DS3CurWmIYb&#10;rcahnYR+iYbZZWpIRmEzE4iOuW5IC7n31rdeiE1KNJ5nMaMWswwGqtLCmkS3FvSSB9AnIL0n9JfR&#10;+AVeEVCBXDZaSqTigvhIeU0gKWQ0tw5beFrl9MLgZfVffo5eTcDeMKXlswKosuKiURAbccQyIWGh&#10;fV3qQH1Op0hU5lEH6QiH7XEwjbV4u3ct9DOKpsYioZTpS+2kKqBOlc5U5TtEO9sau5T+CuIdiImK&#10;vC8YvDroGE6uLjTzq7tAGdl+ivoabpXeDdzu369ed+OPwjS0pQ8tELCJqZSY09nOTreAorbCSTXb&#10;0evj5Rb9D7uD2FfUG2wlb18pYiVhxyCU+zEBEG80kNHFW04XQ6UjCKCfRf0gu29T6OJ9GmynDu2H&#10;h2YyLfU8pxx55xMOUqxkLWlWvlXK0PGXtcsJekbCjBbi4lhtT9LMkVOryCwmkBIVPLwshphLDMOg&#10;BttqHaQ02k+5LbaUpT9iQBYnxkEn7v2mxJ8LXjJQx7wa+TWc9RVGAs1JG5orBVLbxsrxLrYbHxL3&#10;BMvsUSo2aZ+g23/FAJ/j+yDvNs0dncAcCfFGU5/DK0D6VwQAg/SFlGKE8oiEk1K+E8RP5WVPcg5n&#10;6BFP++0D6J+klyxV8wfaAi73WloBYLzkpnitqknEVlI5bW9HLv8ARK68T0aYZXEuQ7a0MvCPyDSl&#10;Yzjajw1vTzl77JevqOhLhYIm6Ih5lcQlPwCcZP2WS7Coc9Jb1YzES9PAQ77whWEkyImNBs5GCPdh&#10;a+5aaPCaaGyaJEe/wNgIiOiYgr2AdcTOf7qSmf2StSvSo9LgVV99Ytnv7xtbHQ7S6nNGX5eFlRL5&#10;KyTxHZaZyA3AkMpWAZZiHTLZptSv7Btabd1xah+8KP7SmyoKKuN1iLlIvqbVhjLfEmU/xsIx+Jg4&#10;CBUCA9FuIaE05qkVmRABFgIv03u5BkoFLTjbg28Chpe322Qr0f8ASeEvWBbNUUMVNTKc5lQpSUD4&#10;mxhr59LiuIBKFJhGXX0trTkpupmGWNBmnc7b27K36WxDJXkVKg4pOfhNRg8vH4WcvmM9IG3Liwy6&#10;3H1ciZTqyRmoDOmRV8LFo+lj6lfSEJEkfmIO2D6O+lLb0WRwGIxKma1SnSjFZbqJ9ws//hLEXZDx&#10;S1KDK4iJwNMzJadaCfD32WqB9KbhfRPSx25OXwnP++xi32m3oQbrh1pdSAPEltRErRMa4hxNNeEK&#10;VTVSgK05as/dYpW08hKVqCCttaRLMbkC0p/xsq8IVoqbb0mldCiP1JntYzbUZcyZ8p+0nP8AO2SV&#10;DxIIH/vYuxcP2hKBiNymktufDNNnGoiDh4+7VKJRDxjaHaUqM9+f81W9agHbiiXkkLiIWoMD4YdS&#10;9znOjKVmYn0f9M4ZVDkmFE0xCBMZGTAVZ26IhxDLLbdDN8dlDtSZUiS8FYBkPEDeyX7xi1RUdGRA&#10;CoqIXVqWQnTVw2m/uQLQ973VEsXrW2h+i73KXoTIKqDvDStQ2pQte+1o6476Wq8GIll2FwrzYLL0&#10;OhJCdJbbZDgHgpZWDLewUrm6uUfwTl+WVr0gyr+ULoebSnwKm2ohUv42iUJJZU1Euo05DvFZWibx&#10;OapYGfvBAmP02VFrFWGQhqf0hz/xAsCZJ05+4W3s6xEIQ7DvIU0ttxIUh1KwUqQpJ3Gdvly7rgag&#10;7yS8X8SHi49CEuqBmrA7T2fMKO7fjIWYu6E9JI644NYX29EAiHriGFcra1vMOLTpnyqTb0JvK4vS&#10;iKvdr0HjIFy6rmveGu9tlqFZWhS0JVCQjeMtQaQFmIccKpCZt6a3m3/0fRD716w0bDwEDHKQy21i&#10;wS4dyJ7Y1FNs1o71qUQdkgCeVo+5rz9MDdfpyzFD0qua6W494GEusKbgomDcU8Sy+kCHinkNocdJ&#10;WoWg78UpLNx3RBrh1/LmBDvek0emc+yKRQQhkBymoslYayqJza9EL/ue8bpvp/DDEWltTkIpD6cR&#10;KsFJdfCSkApUWhl42vC5Wb1h4xuIS9Ax0JDRnZ43WKHFSStmMao8KKSCbX2hu+b/AGEXspDbWBEB&#10;swTNRqhwW5GKS5WoLEbj5K+Jtcvov6AQKXfRyBjReV6xjLpbvh6MPCdjIubiGyhmES3SmCFasIAI&#10;Uve8PRq+lXvBI9FoMOvXxejMYWoxwFtDiGitCogTedpRjoQjKQ8LMwd23gqGi4gq7NCxjDsMYyR3&#10;YW6yhl7cdytRE9Wdp8qqgkg/8/l+w2+ze13XcyeHd7S4x6WaQ4KEsgn3lDi5A+60Jd7eYhErfclt&#10;VEU4AV7ijDXOe087N+7X/Za+f+2iP/pEWe/1lz4f529/SPesZoGoZix/F8ye/LlsoqHIg5RI4jkl&#10;C245h56pSolOvemeWLz18Du7b9KPMI2Vqy6SnzEjKGGtqZNj+L5k9+XLZRUORByiRxHJKFtxzDz1&#10;SlRKde9M8sXnr4Hd236UeYRsrVl0lPmJGUMNbUybH8XzJ78uWyiociDlEjiOSULbjmHnqlKiU696&#10;Z5YvPXwO7tDzKRrZnVELYAk5qqWjNqnzKfZRramTZepM5RwAEYpaipZBaCW1Cl1bqdULDK4V8tTi&#10;40peSBa6pLbI+WLtIpvB14FPDQFBahU60XeGmLVx3Yn5oUOxmqzcseXZ7sppRDU09qV2aivWGwuf&#10;yaHOM09M3vwKbOTxpYd7zqRD0UYye01hHELJcl8oJb47r8lXT6rVaJni1dscnVgYlclTqp4WNLnK&#10;PV6ZhvXKw5uRnYIlKvRKecp9zPUFe0aLHm2iNwiUqtc5Z0z76Woq9n0W8yeIPqqqsL9NdPj3eHl3&#10;1hzcjOwRKVeiU85T7meoK9o0WPNtEbhEpVa5yzpn30tRV7Pot5k8QfVVVYX6a6fHu8PLvrDm5Gdg&#10;iUq9Ep5yn3M9QV7RosebaI3CJSq1zlnTPvpair2fRa751Tre5qZ+2Pb0afyt/XhP/Oasr7bQzCuW&#10;HYiMP/5f+614IXvEwLJT9rSn1H+0WCveT/u/ZVKZR4H42irwi3YW7oNpSoqIcWQ0gqM1ElQEztyy&#10;zt6V3r6I34WG2oaIgGYpS1470Uw0px6CQ2TMGJS822h1JmoqlLTa5PT26YyJ9G7ovW42fli5wC1F&#10;xMTxIWLh3W0LCUQ8Q2jtFQUoqxiS3naI7BBQN1XU0VxMc+y023ISU4YiJUhAxV1yTUuZM97QN7+h&#10;jMNfF1u3mbuva8FvmcIpCnG0BqEw3EEPIQ49WVI7sDqt6F/9IX/R9ekT6S3hF3nEXq9G3+Vm6ENv&#10;LhXYWFiIRaoxqEg2eICw0042pJlRpFrtvn0puG7oi/ISEZZdWwy12WtkqXqbw0JebqUZJWiUvDO1&#10;cZEwt0XXBISGqaEMoplwW2USCVeOGBLVV42Ve/8A0bXd/huphcT24wzxZh7qEPDPurevFaUrUEjC&#10;klOGsVKQMtx6UemEJ6RNXY9BKrhLouJkJjMZpxTCmFRTQh3+PUXdjOidvRSAMCPkRq70C9Y6/wBF&#10;L7j7CGg+43GlqJiHohc5tBwoq1TUm1+N+nyB26HvmJahH0w7bCHYQJZLeFQBW0JqpWQCTVl+zbL9&#10;k/dql75eH32ebeb7LAXO8qFh4Q+MYDNbkvcoFr8rIkmUJDKn/XG/8bFQ2O33CX7GmKs4h5Lf2A2u&#10;L0IgYGJi3YSFRHvRQaraDbh5UKmfqVZZWbEPAOssrbSrtESKGQgqORyO2Z2sI+/IhN+X4iSm4JmS&#10;2WnQZpyKpaSBnRZcQiLioVp7uYVp5YS0n3SBAyHwtTFxsZExmIqpUQtS0fBM1LVt9lswJ/u7W91m&#10;HxhlTLswH8/E7TCrBcPd7qnXAAgMNaF7CZVlL8rYt6Owd1t7kRT9K5f0aP77AQvpPdTkRtgqfyn+&#10;R/steb/pVCQhgoQmhcHJ35Q0pWlQVQ3TNRo8eWyW/RT0cu66YRE22Yl9tp991AnKpK2MvfznaxK7&#10;/Qyr6DEG0lI+Gkp/ste8B6URENeV3ltCGUBKTEJ5pzmn7OqyuxekEVd8N6LIiTFwDZU2wulCTS+k&#10;OpSRwyDNKsrMwMG2h12IiRDtCU81u4aS3kciTq2ys5d8a/EKvj0hhMG8EQufZ0PpketFMhLwFnm7&#10;p9K6Ix911SGIpoJOIpSlSqxVkmfjLOxhrzYGEqeBGU1sRKPeCRvtL7bRnootzBiYNK3ezrcpWFJb&#10;0uUzzbmnbbLay2qAEMvPQij76CQD/GzUQ+4tpi5Cm8Q6g0lLjagkBRmOFhnVn91nW4KNcioS7Ydp&#10;haEKPZsfDbqwwFSMiFJWKRq99sS54B1pv/4ikw7P6k/7rRqPS+8A96Prhwkw8ZFOPpma56XQUylK&#10;dod70a7DCejSWErYcRdsNFMzdUpvUtxKaTkNIBHj42S3ftxXLf6fF1QRBkAmrkbhHBP4T3slu+bk&#10;vC6IhXMqFbSiGSfg+h5tcvjh2Xd91+mDUFi8vbkh8o8AkLccUTKe9jekFFsXxCVhbkRDLqqQc5lu&#10;UkSE/GzkqErMi3MTkBv4bb2VeC3/AFqmrQ8pCKp7YYIH8LEzzBIGUtsrZJnMyP2f7rORD0K09Lko&#10;SK//AAj+2ymb8uyFvW7XJjAeShS0JPwU2dvts4ptx+44hxvkTpZbE5khKXUgGc5ZWuH0W9ELxiHg&#10;3FIQ7Gu6sUSXWlM3Fz3nmfC0b6Nx10RUVfMPCNqavJiFaacrKROpxLgWpE9xM/ZY++fup/gMha6J&#10;EAOYrap/vIKR/ba9mozFo7c+tsDapbenqGVRs9R/8bEf+Y7aavB1z+23ovdt3vfIdz3pFyvn0jMC&#10;1eSYCFqZDizCvUtLCUrUozcTtaL9Km/T+7HEXRFxDELHXbABZvoqbaMMy4lTbJZdxFhOEnFRqGq0&#10;D6dXt6WPR4vxbMI3DC6WVP3fEfKWC+uRcyAhkqPhkbf9IEHExEBebno5dK75uqJi4ZEFjw6o2EaS&#10;28UNOzUluKyJKtSR9tvRKLvq57nibv8ASeJi2KIOOcN5sMw7zbZU4z2NAq1jC42pNWY2s3dUZdxX&#10;d0TeT1zIi4R4uxgioZTaSpuCOGxRxk1L7RP920V6PXGiHiL8uxtUTekLeLxg2U3a0z2lx9p1pEQq&#10;pLWKSC2nNO9rtvy/rsuSOvCE4blC23zCkOrWiFVGOModcZW0pLxZIoqdOWc7f4OuwKYa60hHZ2oA&#10;CFVDFMpOQS2aDDr97jVKiCr3my/TS5r8vKPvyBYS1dbF9xkQ+y7S0WmGoiNcdiXlIYQAkTZX9gte&#10;Pphffow/f9+xseGyiDB+TX4aIWoxEW3GUB7Fb0mnswCqs1i1w+jUHc8HeBj4eFdvD151mNu+NinF&#10;NrhnoVEOto4KUtrQpTwqKpKCQJ2fRc94/OEDMxt2RlMPFQYDhYXi0rdQpBdCiycSZqRkm173PEwM&#10;Ihu+oXs0XGssNojBJ1uIbXiJAWviNNnvMxaDvb0qQm/Li9CFxcX6LXjdLjjV9w7sQqppiMhm0IS/&#10;CqSKnHVxa1NKbbbS0oOKKY68vTHssR6PGOZRBCIYTAXqpD6nK3ISHbaUmLEMlKMTEiG8OtFM6zKF&#10;vy6niuAiU1IW6iSgSBlKapHP32zkT8P4fwtGxMKx2mJaZUplgeYr3eOw1fdaNvRKjFXhGYkQ+lW7&#10;UQSaoXxygypTSfgNhZ1b6lGMdPrVXV/znZv3a5fZIWvf4vxH/wBGiz3+tL+2fyuJS8Kp8tWmcqtM&#10;7Hm2iNwiUqtc5Z0z76Woq9n0W8yeIPqqqsL9NdPj3eHl31hzcjOwRKVeiU85T7meoK9o0WPNtEbh&#10;EpVa5yzpn30tRV7Pot5k8QfVVVYX6a6fHu8PLvrDm5GdgiUq9Ep5yn3M9QV7RosebaI3CJSq1zln&#10;TPvpair2fRbzJ4g+qqqwv010+Pd4eXfWhacWdcNLDwQrvdFGNp37jE2V7TolZyeNLDvedSIeijGT&#10;2msI4hZLkvlBLfHdfkq6fVarXZV2mfy5d86xB1YnZ26qy1ox+z862/VewcNv5zsnS2ZswhmYV5wk&#10;uRBCyXAZPF4aXogafSFPqsPQtE7L0tiSY8zEM82QW1BKFB0mTKmRpZijpuFPqMQFrXO0QJJl2lYl&#10;2daABnpDB1NpG4hDra70mSbeHKjoUd1Z59VXUvaLHDRIix283oUNttXTTsle0KOGuZNtk8wHcr+h&#10;OVG8p54PNV6xy28OVHQo7qzz6qupe0WOGiRFjt5vQobbaumnZK9oUcNcybbJ5gO5X9CcqN5Tzwea&#10;r1jlt4cqOhR3Vnn1VdS9oscNEiLHbzehQ221dNOyV7Qo4a5k2u2Uhre2QW/56/0HMf8AJt/XhP8A&#10;zmrLtDvjy0qQ4fgumf8AZaBvNxQRD14Th97b0kfmM7MutEFDraXEHwKVCrL4/si79viISxBwgGRG&#10;uIcVOiHYE9bqzmAmZpSo05Wuq7PRu64a4Lxuy8jHQt0XzeLWH6TJhyicRDqUmEBhYPTMgPJeEUmS&#10;kU6omP8A+kR+BvO9I3safkWDb+ZbpEGtTkP2RrFeGNiLUXHMQ1gI0iWaAlNAbEmwnIN6adHu05We&#10;u+KZS9BxCVIiGF5oeSrcODxmdX9K15vsXAiK+V1r7RD3gpERDoC14pahmg03QioCSJqOkZ2ZdijC&#10;XVdUIlCUtlHZhVLgtwyVq1PpAVKHE1q8NrR3pb6EXmkpF4sQTt4AVKu6HccbRHOopWJOQ7C8VGe9&#10;vTD0YdaiL9vZEddt8+j3pjeeJ2Nl2Kh7ucfwX1cKrsM0UB6YV+Vr7jb0voxX+EsEqGvO64VNEAmL&#10;cShMVFK1uguu0upUvKYdULOQvo/ct33VCLpVGLaCWkqKMg+6DkpS5k+GarRN+3tFiGuqGaxe0KkT&#10;kCeEkSxFq6EJzX4Wfvn0euqLvlEPeHybEocc+TUwrjga7LEqxmHcRmIcdKQrSDhK1HwVfV+XVdMA&#10;9esfAs3PFNvpjYaEgY9MIMeObbUgqLOM64o4jIpSNt7ekt0X65dt5ouhDD0Ffl0Q6oe74xD6YdWC&#10;lJiIoF1GOQoh85oOkW2llt7rGVotxsFLUfAsRJ/1lK3ytaMsiRhz32stiQADu45iCAcz9s7fmPun&#10;l+wHYpNQI3BFksxMFAxSmUJbZefhitxSETpClV5jOy0LjDCMr2YgklppKZSppqVJP37ztmZu9Tnv&#10;985znYySVq+slIj7LJbynMVZTQlJ6j8T452hexRiYjEbKnkozCVDwyJlZUMwsMtsIxoqIc7thpIJ&#10;UpWafAHci3ZpxnpVeaCpKkty7KHG5hQS8GnUJkpJlvZxn0VuyCuCDOhOKjEi57BSIgKYEhn5XiLf&#10;LcVFxN4NUF040TiBXjS0gS/LO0TBvNrYjYR+hYBUlxPx/wCRb/Au/wBz5Tua9wpLSIubqW3AgybT&#10;MyANKcvebPs+ijrF2X1BpWHYCaUtvkZ0to0FJORnq+yy7tvWFchItsnQtJGIPpIWRIgjMSnvZMfc&#10;sWuGeStKlNZ4bwHgtIKavzs/c0BdioC9b3URfMU3NDb7QSA4EppmFOhSxMrV4ZWjvTO9GkdiupnB&#10;uzEToVFKSQHBPm1uJ26haNvG9TMxRVS45slKckhuewkke+0Gxc7eIqmTjqNkBJAC0FPLSOac5n3W&#10;g/QCDWm+Y+Fw3I+8VLSpEPpkpoK1ScSZzmvRLMWMRBxLkO8uptTzLknS39BShugzMxKxBmdSlknM&#10;qUrcm0U3dca7A9rZMPELZJStbKuZufuNrsdvRsREGIxKolK85zq1k59RmbQBuiJQx6NR0O2IIQQo&#10;SlVKcohQUQrI+5HjYtxEW8tttriNqXzkTlTaH7YhKHIuPhoeGmk14IeYnTM+4qt9JW2Z/dkn+77b&#10;QV7ekrF5PPx7yklyDbKUMoJcomcJ2WQTNU5G3+EHo6pV4XEVcUBOPEsTmZOYcpFMjUaBI2va60rx&#10;LrjbrUYgKVUGCyl3D0dJNavytdCB6Mu3+Y8POOXgRTDt6lTZqwXEpWpIpTNeRUDI7WSze/o3FXKX&#10;MsVl4Lpn45QwFjF+ht8sXigZ9gfeb7d8RKoKTny8LayoeLQtlYUG3WfFE/euUvD3WZchsNMWlIPC&#10;UmsmXVvbeoe+Wr87FFAUk05LzmahPPLKXhaM+UElLyKVQUiKWVCSqkZZGfx2Jspj0qh1Qt5UliFv&#10;ZshpRTsguKUhVWQBVqE/hZy8LnW3fl0pqKVQebobGYMkqdnl8LXbeMY04x2OIBcS+hTdAmJlVUtr&#10;QnpRBxHarsvtKXULRs09KinxqE0fDe0XDg5odW4n7VKJP/iNlwpPKqr4zVO3Z7zgoeOZkpVESgLS&#10;D8J7W7CqChVwQCQIYpQEIPhSiWf7tkwJu6F7CklWCUJDKCqYJoPjnP7bXnc0Oz8ii9WUMxUZdNLE&#10;Q82lbbjbThpXiNzbQsjKdINoQxl1MX3eUA5Elu845jjhTytBbn4tpmAoZWhoqEib7hBC3mq9BDM3&#10;g0YVt4qQpSmYfslaVOUCfEPKLemXpJC+kiY+9/SCFTDXbCtJ+TENocbXDRkLGKeefxmjClNKRhSW&#10;pas6pD0Du1yDvl30eh0RCvTGH9FXVxd5OXquLjTDxgMMy+cJmFVABALKtbXP4D0duuFvn/CO9r8v&#10;ZxTEPf8AAPqvq7rixIjszcdDGIbeW5DsBgFeGyJJnQLXj6Nm5IkxNztrcjL5hKhdcQ+haW8NQwli&#10;GVEVLdQ2uIWqTat6SbKaCkLiWqUoQUzwm3p0qCTuhVGZ2VLK18xV23dBXFf18MKZVfTDFT6ysKTE&#10;roCkrJW2qkqC8h9lm/Qz0dhRERMT2y+719LmEKrWzdeLeELAsNoVUzEKdg2gan3Kq8m87eiPoffX&#10;oZfl4ekEShqFiHy+ox7reEpbTzMB2IvvJQwlLrhSoyQlUyNxENXfeMLHRcGtyGjoUKQYqFeSqiIa&#10;dhalONlLiSkoWJplI2ua+A89AruxyHrgdJu+JhWjNbAhQlBZecAljKcWB9XaDuyDbQwzCtBAZaFL&#10;eQ+jb/fahXKbQ7sMnDu+8C5jgeEcSCCnwSHRjKcEjUqRmJWajm2wmt5SHCBlSZYX380/fYK/7SX6&#10;Ra9/g/Ef/Ros9/rLn/q3u6v6G6+Qb2O3m9Chttq6adkr2hRw1zJtsnmA7lf0Jyo3lPPB5qvWOW3h&#10;yo6FHdWefVV1L2ixw0SIsdvN6FDbbV007JXtCjhrmTbZPMB3K/oTlRvKeeDzVesctvDlR0KO6s8+&#10;qrqXtFjhokRY7eb0KG22rpp2SvaFHDXMm2yeYDuV/QnKjeU88Hmq9Y5bQ8wkzWzzQ64gGbmc0Jze&#10;q6in2wcNEiLL0tiSY8zEM82QW1BKFB0mTKmRpZijpuFPqMQFrXO11SQ0Pnm7UyEA+zIANuUBtR4S&#10;QviiBVrZd+eycAU2TNSe6hgZxq2yC2+S8FISKWlNJzi2EaLkRKJgKnFEWXqTOUcABGKWoqWQWglt&#10;QpdW6nVCwyuFfLU4uNKXkgWiDNMu0rMxErWmnOSg8RW4gnaKVxXFcNQpVbfpR5hGytWXSU+YkZQw&#10;1tTJsfxfMnvy5bKKhyIOUSOI5JQtuOYeeqUqJTr3pnli89fA7u2/SjzCNlasukp8xIyhhramTY/i&#10;+ZPfly2UVDkQcokcRyShbccw89UpUSnXvTPLF56+B3dt+lHmEbK1ZdJT5iRlDDW1Mmx/F8ye/Lls&#10;oqHIg5RI4jklC12bc72yy4PbX+s5n+7a39eD/wDNasuzjZ5V+Ngy4mopyQj3A8rk9sj4b5bWauT0&#10;hdPZ2coW8lBSpBfKypKQVcxpqol8ZWSpi8INwLkUgRDVWf7lVQ+yU7RHo9HRL8Kh55qKh4lgpqh4&#10;hlDiG3BkqoEOqmFJUPhZa3Y2Kvu+HENsKj4opUmEYE+FAAoQW2BPOYxVyTWpUhYz9438QOrLx+39&#10;qI67mWlREbeDF2CJiA4Ye7+0tPqEa/hkKDba2kontU4meVo//o39Ib6i0emHo96SOu3b6QdlcfuW&#10;8kocKXGHoi74dUJ6sUt4SpthQdXqX4JgPS+JYv4oig+mAhcaGudksBtSFoZZ7O64qocQRhdCwAJE&#10;WYN4RsFdrL7jcHDToQ88+sJZYbZaTqdVm2gAIVIAVZC3pFcN3MxMJG+j1TTjsUpoGIGhJiGWBqyc&#10;cHO391vTf0B7VeF7lluF9IrnjVIchZQrZQlm7GXYJEKwStuMQVY9XcalTtA+i3pnAxtyxcVdcO1G&#10;4T8O7GQ8awzT2lpQW/D5qcUUJWFDLiJ2s/cXpBf9530y+9CqVU1d8OkIgnMRgAwsHDLVmo1FwqV8&#10;bM3PFQTEdd7DLTLbEUgPaWgEpniT2CRZMPdkFDwbSZmhhlpoqKlVaihIKgmeUz4W/t+3xtM7WuJW&#10;WI41Gpd/opQgo/8AEbSGy4cqH9Ka/wDdaQ9yf/CJ/wAbZ/szmfcLP0tJV2hAb4mYRIzmLJQ2krcd&#10;cpTSDIq91kRPpRfkFcgcbDqWHXW0vKQQDMNanNiMpTspXot6SwF4L/8AhsVCH3CN5IdCF5+Fjdb6&#10;fk5aUrmp/TVT1IqnWP6M7XhAxg7XCRbCoaLU0oa21oUk8hBTkfha+b39E8ZmLuuUStlWaXK1IU7m&#10;4nEITiK2VuLCXUkTnOSTLVT483v+6y7qdvSHu6Jue8W3sZ95LYU0nF0qLpkUmVr4ibnwlwyKEGIa&#10;7qIcSpysp9/2izV8rC27suZt2IdccFLReDSyNSh/R2No2+4WPwopxTkW3Etk0pwzINzlSdKfjZbf&#10;pPANQr7Aohb7cLbS3tJCFTqG4krNFqXELjrv8m8mJOMq/pqayRl9MJtB3dCha34t5DKcOmaayE1/&#10;Y3OZtdXodd2mHgIbGjqeZx9YKglR8Shcl5e+0JBLStSS3UUoBOnPmUMh99l3T6OoQr0kvVCW6+8V&#10;AMqTxXCrNIJMtOagVcuVnXHlriIiIeWtx9VVa1rM1E/BZzHute3pA1RB3ddkM9ENKdBHaxCtlx5K&#10;SeXTTSpVIM8jkZEZZe4g/wBlrxeu9suJuxhT74yBCEyz1Sq32TM2W0tNKkrKCCJEfH4bWX6CekC0&#10;rYfM7rjXVaml5gNgz08w5h4WdhYtpR7M/VPfFaBzIlzZDwt6I3e2QhuRi3GRlQlQCWpj4uI+7xth&#10;gTUtaQlI+kqQQMveuQ/ttCh1pXyOW0JZg46GQ9DlchnW0ipGVXM4LC6fSi42IGHieG9GQaSqDIOn&#10;VDlbrtRnuG5b2P8AgxdLEJC32wVfKjRKluZZBPEVROvIFI+NmxG+sP3neLXYRFUqdS0l1jFLSm5U&#10;yFR1G1RkZZkeI/O0B6RQV4puaATEhxT7jhbLzTRUlxNCjIgkZaMxnaLehokCHh0pbdWmXrD22IBK&#10;eUle7mt8mwqXIh5aUrbbnulRISZGUpy8bEobbfWnJTaHGa0mQMiK5+NoeGvWHdhYVayHSUKOqRA4&#10;iApKcwNyPftaHRAOIUhbU1pKsQk5SzTPOWdpKFXiD4J/vsnsUUaPFpziQ6/gUEFQH5WTe/pL6Mwk&#10;U7liCDWhmoZapYyFeNrvgYCEEBdl3NnskMjlpkvnmpU1aj472bJVJESqj4Ve74beNkuKyaWZOHwH&#10;u2tiIMwpGlSZf/dl+dr2hL/ivTSGaTeEGr0TiLmhmnLsQ0l0EqilIhHkFCTmoOmcrMi5XbxF+POX&#10;Uww5BQ7rrzyi7C9ocdDDSg3pxFLqSgb/AGWiYG+fSC94W77k9CIW8GVt3erBdvN26YRQQ4t6CUlb&#10;iXX1ZAymnPO3oRd8RFRbl7X9e0ZCfKN6twTMLEsNvALm000y63hZCpSEAzyJt6X3P6UwTCoG4Xbw&#10;h7oj7raiXjfj1294hpwKdYBVU1rUG2k1iZAt6OPXld163P8A4WPlNz9rS1EFc1JaQr1IOlDSl5Yj&#10;kkiSqlSGUWi5bxhY4wjqmYlOYKFhdBDiFhKwK9AMszKVlxF5XPBvRWCqFajKJPJQpooXhkkU+4GU&#10;/H42vpHo+5EuIveLbjXW4ot47bzSX8OHh3KU1Ik8scVSyaUme9vSX/pMvW6Iq77ouOAahbqZXGKW&#10;h4gxCrtdQzBRJh1xBoXiB1BQnTWgTz9FY704hTfN4elzr6oGGulE7ygYA0IhomMhzz4juKnBhm8Y&#10;4XJmma4m5opuIbbOHGMPJWzENOLbSFtvQsSlDzJmukhbaavCYInH+lfo2mGuv0uEA5DXfHv9oWyy&#10;6sBouYQK6DgVsowkJAqE8p2Zum7lNxPpl6X3qIh++GGI5x1oVOFTIdcndakReMHXAUKiE4QkUa7X&#10;ei+34By9mk4cd8nuOOQ2MgJxBUtbisZJ3FVHwtOUj77K/wCfdb7h/dZh05FmPZdR8VUugj/vWjP+&#10;pSHEn4tBX++1P0QR+pIla+P+1fP/AOqoFnv9Zc+H+dvf0j3rGaBqGYsfxfMnvy5bKKhyIOUSOI5J&#10;QtuOYeeqUqJTr3pnli89fA7u2/SjzCNlasukp8xIyhhramTY/i+ZPfly2UVDkQcokcRyShbccw89&#10;UpUSnXvTPLF56+B3dt+lHmEbK1ZdJT5iRlDDW1Mmx/F8ye/LlsoqHIg5RI4jklC245h56pSolOve&#10;meWLz18Du7Q8yka2Z1RC2AJOaqlozap8yn2Ua2pk2XqTOUcABGKWoqWQWgltQpdW6nVCwyuFfLU4&#10;uNKXkgWuqS2yPli7SKbwdeBTw0BQWoVOtF3hpi1cd2J+aFDsZqs3LHl2e7KaUQ1NPaldmor1hsLn&#10;8mhzjNPTN78Cmzk8aWHe86kQ9FGMntNYRxCyXJfKCW+O6/JV0+q1WiZ4tXbHJ1YGJXJU6qeFjS5y&#10;j1emYb1ysObkZ2CJSr0SnnKfcz1BXtGix5tojcIlKrXOWdM++lqKvZ9FvMniD6qqrC/TXT493h5d&#10;9Yc3IzsESlXolPOU+5nqCvaNFjzbRG4RKVWucs6Z99LUVez6LeZPEH1VVWF+munx7vDy76w5uRnY&#10;IlKvRKecp9zPUFe0aLHm2iNwiUqtc5Z0z76Woq9n0Wu2dU63uamftr29Gn8v7bf14P8A81qy7ZbW&#10;m4cIA98nnn7vs++wEOgRqU7JWqhxXxB/d338LFKXnoOJYdBWhh1wKA/pAp/ttdDhWpxRu6DKlLNS&#10;1KLCJlRmZk+Jmf8AFTcCYsQsPFRzBjxRUuKg0BwrhW1btLWuhQcSUqFBE87IShMFdN2wdE3XaEPl&#10;4DNUQ+RiRDi5aitayojM2iIn0LuB+94G475EF6RxlDYUWldnLcRdjTJd7UDWueNgA0yNvSL0fvi7&#10;71VDXpEwvpN6J+kV+ns7tzRVcOXCy6w5EvQkPhQxZbaYITikrwwpZNoL0mejIpd/JutEHeGE+6qE&#10;jH9BciHHlOJdi1LKapRDWU5jlFnYrBZESQEriMFvGW14NlyVZSnLKfhbefx/xVFzkA1f0fG0Sphe&#10;Jd8AyiFhloM0qiIdTi4sg/8AWtrZQPimyQOiEWf/ADLA+8f+1uUn7N7CupNW1QtnaUyJlMpf0haF&#10;gH4FpT6FuONOrCScRLbikb/EC1+O3687Eqhb0jWYdDq10wsPju4KG2+WnDCQMtpWZfu95yBiW0po&#10;iYJxbTk0/ToLc/jM2hrg9NHkQd4Jk1AX6AEvlWQQhbiaVScOSpqM/G0U8lTL7Kk4jUWhdSYlsiYz&#10;p3llaOuZ+WBecG/dxScxiLbLhV9qVCmfwted1uigwkdEsIT72W3lpbV/WQAfvs1csC+YY3isBXEW&#10;hLkstQTuNfuNkr9K7/akjidihZhxcvAkYZM/ibfIno1Cpu+5knsy3AlKYuMSZTUtY1mZVKZXsLMX&#10;Y3ESu+HUkuNEmRbCqylSveo5EH32duBqKfuu5rsg4JMLDQq1NCIcchmi4vh0TksqGe07RFxCPW9B&#10;O5PtR/HUPCTbjmKrxOxFor05vlumHgWi3dbRTqeiAFKWQkgTObVJztFRLiluF5zFKnedKXDQEDfY&#10;WvmO9FGGom/A4UhbgBiGWypIJQClZyTsJgWVHRt2XpFxrqlLdddKlalmpVFSzSmewEgBaHhomAib&#10;vhcVHaIp0lKW2+pW/haAuP0GYTE3OuuGvcsmpwQ4S2mWxVqCnKxPPKc7BCrqjARuQwTZLEJdb64C&#10;OSWLx7Q3S0GqaicwdpCe1jfV3sVXfHrmrs6ApDbstQknIZ1bWS+ziMPMEOtLpKCPHeyv8NWjdkZc&#10;iGlOXmyJJiap5KKSgmeF4z3sImAQpq67vhW4CDKv5wGVrcx5T6sSn+ra52XVJDfbmFOlZkmlpYck&#10;ftpla/8A5QchFNxLMG3ccOxRjpcSGgv6Ks6XDkTaagZEpGe6apyP25Wdh4up+JgbwUzd7q9SlGlG&#10;G0knPMja3o/6LwyuDct2txL6P9LiS4laCP3QhCs/fahArU7RID6SCCU/920B6O+kFzXlDQ0Ihpgx&#10;V3rwg2tKKVuPBD7BkVzJ5p+6zt8+g98M3pB0gLbSpWMzPM1JINRRSQSTP87Q14XkccvuFlTixqZE&#10;04YA8Bmra0e216SX4anO3NPovWOSgBxRKUmFERhFICZSIlLKwh/SKHh/SC7ZpTxIOGYiUIpGqbaC&#10;XVDeta67PXp6Kxi0xzLeJEXW8o1IPUlsVL2J8JZWcbcycaUUkfZlZx2ECeHzT9/5Gy4KKcVhtnNI&#10;Uafyt7pHL4psoVU4Zxwr6J938bNF4HFWooCv3AZIV94tDtVVKKZzVn4DLOdhnmOhKEn8idrSWklK&#10;FSKVpStK6/ETnylX8LKxoKHi0uANOThmFlSUEABalCdKQmmnMSFoZyIuG6CYAuGDWICFR2YPc6oe&#10;hrhrMhNSKSffaJupN3di7QzeLTUZCp4sE7HpbTFvBdSFKccoaKZnLDyItcrl3ekd5dn9HLhirmui&#10;7Vp7O1DOpTEvQ7641p9UQFqiInvAlS9IzyFr7iPStV3txK4+IjY+8G1vRizD0pLKVPOsB9RrSldE&#10;iKzVvnaLjvRK9YSEuq7omCgLrgY2CQ/G+k15xwaeUpCoplSoaFZaXEN1NuTBQmTc9rp9G/TfEuf0&#10;heuuBvGNWlpL91QRi4dt4KXEkiIGFXQomGEibMvtLu2+7qvFtDsOl1pqLhXxKaFhh9BTkFcxRPO0&#10;B6aNNLTF3dDluHgFKU7dzJUXKHIZlxWFDKZUrEaDLKQF+7e123H/ANHEbC+j18PRXaPSe9MDChEv&#10;AFFF4MoaKHcNhtqJrLbm6fEWvaH9LlwMK3cUV8nMX8wtfZL2daODjUJZQEB8guJFEpe6xioduDvB&#10;xIW9ARK6Yhpt0oUhKmHVpUuHUMTMtBKh4WvX5Zvx69Yi+I8RqoUvvxcPdomslEO5EyUQ7XxV0IUM&#10;NG/hZX2/sua60Gbz8emKUn3wzKHEOfkt1u2AOaJcDX6srJCEqcUsIFCRnOZFryx2ltFwxBSlYl/N&#10;7Pf60v7Z/K4lLwqny1aZyq0zsebaI3CJSq1zlnTPvpair2fRbzJ4g+qqqwv010+Pd4eXfWHNyM7B&#10;EpV6JTzlPuZ6gr2jRY820RuESlVrnLOmffS1FXs+i3mTxB9VVVhfprp8e7w8u+sObkZ2CJSr0Snn&#10;Kfcz1BXtGix5tojcIlKrXOWdM++lqKvZ9FvMniD6qqrC/TXT493h5d9aFpxZ1w0sPBCu90UY2nfu&#10;MTZXtOiVnJ40sO951Ih6KMZPaawjiFkuS+UEt8d1+Srp9VqtdlXaZ/Ll3zrEHVidnbqrLWjH7Pzr&#10;b9V7Bw2/nOydLZmzCGZhXnCS5EELJcBk8XhpeiBp9IU+qw9C0TsvS2JJjzMQzzZBbUEoUHSZMqZG&#10;lmKOm4U+oxAWtc7RAkmXaViXZ1oAGekMHU2kbiEOtrvSZJt4cqOhR3Vnn1VdS9oscNEiLHbzehQ2&#10;21dNOyV7Qo4a5k22TzAdyv6E5Ubynng81XrHLbw5UdCjurPPqq6l7RY4aJEWO3m9Chttq6adkr2h&#10;Rw1zJtsnmA7lf0Jyo3lPPB5qvWOW3hyo6FHdWefVV1L2ixw0SIsdvN6FDbbV007JXtCjhrmTa7PD&#10;W9sgt/z1/oOY/wCTb+vB/wDmtWWPfYnwa3/etWrlOYHusE0gnZKvFJ8CLRDLqlKxBOo+O2Vjcb7y&#10;U3hAyDLauqDGTQGfSigWUKidj9k7eNpk21OAIWJISpWpTu8k/wBUHKyLsdig5f8AGQy3rvudshcV&#10;EKQkTCWRrkKhVJJ99j6Bf9IF0fK1zx5SYQ+jumJ9H4lglPry0oiJlOKKnylmgoM055emKoiGvmG9&#10;Hol9hu5vl2HdhrwUllbk54wBWggppISPG38JfBOr+G/22HvWcz7yE5T/AKtsv2b2UfcCff8Aw8fs&#10;tEQ8bHKu92GeehFGNR2dlTjTxbmkuKA6bVm+2IggywoNaIp1cstLaFzzsqC9H2Hrsg3DrvCKdLES&#10;pvMFKIQoSoVg82IZS2NgCS20lRcxD5izmTZyOcHFiJtpT9W2cgR7pgzsEHMpEgr3zz/hZppB1V/+&#10;9kBpAaiGEykkSC1WUy83S8kyJl42l42ulaSQsxLYqG8lGR/gZWvoIkNEI6mXvcZQT95UqzV7RUG4&#10;iEjUhxMRQqk1CclGUsp++2XKMyJ5/a0fBXu3zsn0b9KnFuXVEDCgIsrqehPdirOyQrPplaEvS7EP&#10;XlBodbi4aOhAVNutPugFo0VisJcVPVnImVmY1ulCr2gGIpUPTxWnENNJdDhnzKWsmRSLQN7w1KIi&#10;BeS62lekLpzoJ9yvG0ffi7mcui9bpbm4+c24wBJVNJw0T2Pid7VapzJ1c3us4aa2HpFxoeK5ghSR&#10;9MkAT91m4q/bujLmjkplCxbYpxWpczii2mYpAO9kxUbeL9+JRqTDopwFK/eTxLBlEGzDwkEqmDgc&#10;jQymVDspCRV/R6bQyocIQ6vUtCJVzRnP7pe6yomAfcadV3ralSS9/SGU7Keg7uoeDQSpSkmSlykp&#10;SdOxUJiz0HFxbjQcNLrYWRJGen7D/dZyDuuPW1D96+Kjhz6lqTMT2zs5EQ0TAxAbRrqZ/PzLUIeh&#10;oTE4bi2G6Kq8j1/GVkQ15KReaIgF5uHcToSXFVk5lfv/AI2ehL09C7ufRh6XAyjb/Zm0RcjHofDQ&#10;sFFMyiFttJTLJVJ7rcTMrOqhrzfu9LaJNqiVB1lrMnJPCyE/fbEuP0nuy83NKkIQUQ6wsGaTPHdz&#10;TIHbcWSq8oWIvUs9w7iriKBtoISZZZWbafu5y7YVSk9qiosKS22yNlJCko4kv3rXL6PXheaYZ6Fe&#10;RHiESU40Y81QcZ1NQKgop0mWedr1v+ohqLi1iEbUniYSUJCSfhOfhaqJY7RA3Y07FPtFNTa1YSgA&#10;R/SUPvtc96XZdzd1xcetxhyEQgNJWw3iDta0SGqptCavcu0I+hxz5OcdDV4Q6VSYXDuKFaynYrSZ&#10;Af0jbFCaLtYh2r5LuzeGoqWG3DtSnDMvtNr6vczwnI3s8NnMJh2qUBCf3J1GXxNoS7YMTjIp8NI0&#10;1ZTzUf6KP7LIvSL9IEuXghoqegkSFcStqgskYh2KiZS6bRJYhxjRD61NpSnpUoyKvzs7C0pRj77g&#10;T99lrdIU6tU1WGrJP8BbijERUUqSvMO4iqWwffTUkj+ja7ITLQWW1jwMkyIslAOSZyT4fslIS91i&#10;AkAGeQ/ezV+ZsAAJDb4fszSJ5fwOVlBbaFpUpNSVCYOYG32WWIy64ZEewWIi7r0S0kRELEQ7jbrN&#10;K5ZJrQAoTGknO3pnft43tcyX77Y+SnI+IYx53I4cVwwyTEowHWOzsJSalzBOQt/0WXJ/0dekF732&#10;qBfirv8ASCEulS0P3suCN3pU0YFovLhW3q3Ahay8DM5abXAn/pJu9m63/SK8VwUG/d7nbmW+4EM1&#10;FUpbwnYhx7C1KyXnI7WV6RLua7LzjH4JyCcjsNpSVsuYjbrbq5K4oStSczkJZWYjP+jJtMBc8HBv&#10;LjfRaDaLbV5xJqpfeCDKIWmqaRhTkN8rI9JL/hWnVRN9qi4y6r2jxdrkJBziaoW64V9txXaHcRDi&#10;QnpaIpO4ZvT0ejcREm3Y2CWKYuEU8Jt44nNttdK6EKQMShUjptPe0lEIJ5Znf7rPRMY+Gm2k1FZN&#10;O2yUqJ3JkLOX9FZM0uwt1oVu1DqWFKdH0cXDQo+82F33Wn1W61jtEUv2ZD09WMeUlFGWoeNlw13w&#10;6L4vRANUSoBbTZA50K1SSFT8fDe16OxbzbpQt9LYa5G09kSaNzsSbPf6y5/6t7ur+huvkG9jt5vQ&#10;obbaumnZK9oUcNcybbJ5gO5X9CcqN5Tzwear1jlt4cqOhR3Vnn1VdS9oscNEiLHbzehQ221dNOyV&#10;7Qo4a5k22TzAdyv6E5Ubynng81XrHLbw5UdCjurPPqq6l7RY4aJEWO3m9Chttq6adkr2hRw1zJts&#10;nmA7lf0Jyo3lPPB5qvWOW0PMJM1s80OuIBm5nNCc3quop9sHDRIiy9LYkmPMxDPNkFtQShQdJkyp&#10;kaWYo6bhT6jEBa1ztdUkND55u1MhAPsyADblAbUeEkL4ogVa2XfnsnAFNkzUnuoYGcatsgtvkvBS&#10;EilpTSc4thGi5ESiYCpxRFl6kzlHAARilqKlkFoJbUKXVup1QsMrhXy1OLjSl5IFogzTLtKzMRK1&#10;ppzkoPEVuIJ2ilcVxXDUKVW36UeYRsrVl0lPmJGUMNbUybH8XzJ78uWyiociDlEjiOSULbjmHnql&#10;KiU696Z5YvPXwO7tv0o8wjZWrLpKfMSMoYa2pk2P4vmT35ctlFQ5EHKJHEckoW3HMPPVKVEp170z&#10;yxeevgd3bfpR5hGytWXSU+YkZQw1tTJsfxfMnvy5bKKhyIOUSOI5JQtdu3O9ssuD217rOZ/u2t/X&#10;hP8AzWrKmmyW/HzD9KwQnf4WC1alETHwsl5FIcQdeR1J9wszHQbuBFNmc01ah4IXT7rNs+kUG83E&#10;HLtcMkusuAeKkIDjiCP3pTnp2NqzeL20yBAxpUPuDFnGrjuyKjVkENxTsmWgfAqZcDb2XuFopq9r&#10;yh4f5Wg3oO60BITBXfGqzZjHUrnEYyaMMHEwVFcqSVC15XJ6Q3neTPpX6MRao26fTLCCbuiIGLdL&#10;jrL0mdbjqS0YZLNOE2laXklVnTd8Cx8pRSse8bxKPWIuJMyt1ROlFSiTS2lCc9trFKZCZUcvedjn&#10;4i14Xk84Eqah3MGe7kUpFEO2Pi48UIy99nrrvp1HyiXHI2HqI1w7qyooGfMytzClvpJAlac/4Gf5&#10;b/sHu8T7v/za8I1ZA7NBxLuZA1oZWpCftUoADxztERFDTzkXGreksEgKiHi9pznpCpfbZVd3F1cz&#10;xNOWfRKX3TtS1d6lrPXEKBpT4ypKRZTt5qxCO5YRk2j+l4n87V7U0pKQMpZDK05ypkZEHx//ADZ1&#10;3xoqR4blI8fts3iFslylWRAICt9znT4ysy+2k4q1qSUhJUVUUmrT4GeX2W8UnxBBBSZyztdLc5zi&#10;R/3CpX/22vYKFSe0wDY/opSlNP8Az7rXVcC7navG6YiBZbiiUBAYFCQVocUUpBzM5z2spq54+Gio&#10;R4kph23EuvwhnmlYQc/CWWUs7ZH+lVkfs9/5WhUQ97vru5tbKfk90NuMtsYqS5I0VzIqpmvKYsr0&#10;vivStuHgr6PakNxp4sMhzWGWNITSkGk5K2Fpx0XE+kUSFgYEjgrP0StLSJJPvrH22Vc/o/cYhG3k&#10;ltaWhyJlIVkqM7AR7amVKJpKs65nLl291od1xFTaHEqWP3TlP8zOziw/j4bEsCioipMglNKMpTs6&#10;QkhSvKWJJH3ZGwZZeVBpyxVNk6xPlTOqVnXG3H1xLacRLrqgTJGpwDIDUkEffYpVuCQB4mWW4ytB&#10;padbDrbaEvMTTVpTIk2XghICBmRstVqmmC/jybLDXNJWU88pZ2UhiDWExCda9JDXvCvGwGc5iQy5&#10;h/vNm8aF1ITJgr8RLLYjws+Y1vCcOTbfvz3BnKVlFqGVENK4URhmVE/GavtNlw6IZxIfFIeyUlM/&#10;fv77JIWtMlNkqqcTVxEk00FP8bMutRWHQ0kLClDIgDMlydoliGvN/s1IRQgt4SlNZYk0Inq3yVKw&#10;N+QhRfEHDIh+3tqktadVNM6gKTM5p8bF24r0ZfQgaGHinF+KatCSpQyErOOQ10rYD6VNPvOMrdbX&#10;rKgoFo7SkM7fKd+xIW+wns0NCtjDhm2BKoBKs8RS0JUdW87QkFCsOqbS8kxDtCgy2lKhOokav6ps&#10;7dsGsC977h2rrTSoIcbhkpUhbtSsglONPeyU+6df9Lcr/wCfda+PTSPSAmEbch7sCgKlxJSBipq6&#10;dZT9os6+9xXH1GKUVTUUOLVkBL+nK3yjEQTmG4mRmMwkylL6P32QpLSmkN7VEFZ+0pysdgPf/vs3&#10;iK4eM2lz+hWAr+E7XYLtKThxDLkQU+ZpJS0P3swvPKSTaGUchjhc/hZLn0hOf+JtL7/4/sBt/vsN&#10;WXUnwNlTcMiqcstSc+GrKVAnlKR95NnL5g7lu9i8nyS/GJaOKoqM1KQKsNtR96EJtHX/AOj183nH&#10;X45FsPwdzRsW2i6oM4orVBTDS21ISK0F2IVrHuyt6S3JenpOblg/QZhN53lAxqFGEvZpaUPPhmJe&#10;SoOPKDqmEYL9OIgZb2THwY+TpRkRDNMRzgQ9ErQt5AMCg0mKqQkunCS6EJqqlSZXYu8IqLhIy6nk&#10;qYehXU0OhKgS1FsKS4xhuUCcm0OplKoapwt0+gtwf4IPsOMxV935EJLV3XnB3av1apVSYRUJDh18&#10;qQxTEKD3McpXVHuRENHuPsNqXEwKvVnirJTrc1KNA+JJyteV13bAwg7C8GO0RRUqZLDb05Nupl3l&#10;i/6Q3wlxIz7K24hEK0tKspo71W0pVneyLhuFHFeThxEaEKELAMJkKyMiSpO0ibf4PXC4Q2yT8oR5&#10;IU5EvHJRcWMzVIzpl8LGNvFzsd3I0JUe9i1K8pAM1+IzIlq3tGqh4Bd3w0n8NC+Z1PZZYqj+8fss&#10;9/rLnw/zt7+ke9YzQNQzFj+L5k9+XLZRUORByiRxHJKFtxzDz1SlRKde9M8sXnr4Hd236UeYRsrV&#10;l0lPmJGUMNbUybH8XzJ78uWyiociDlEjiOSULbjmHnqlKiU696Z5YvPXwO7tv0o8wjZWrLpKfMSM&#10;oYa2pk2P4vmT35ctlFQ5EHKJHEckoW3HMPPVKVEp170zyxeevgd3aHmUjWzOqIWwBJzVUtGbVPmU&#10;+yjW1Mmy9SZyjgAIxS1FSyC0EtqFLq3U6oWGVwr5anFxpS8kC11SW2R8sXaRTeDrwKeGgKC1Cp1o&#10;u8NMWrjuxPzQodjNVm5Y8uz3ZTSiGpp7Urs1FesNhc/k0OcZp6ZvfgU2cnjSw73nUiHooxk9prCO&#10;IWS5L5QS3x3X5Kun1Wq0TPFq7Y5OrAxK5KnVTwsaXOUer0zDeuVhzcjOwRKVeiU85T7meoK9o0WP&#10;NtEbhEpVa5yzpn30tRV7Pot5k8QfVVVYX6a6fHu8PLvrDm5GdgiUq9Ep5yn3M9QV7RosebaI3CJS&#10;q1zlnTPvpair2fRbzJ4g+qqqwv010+Pd4eXfWHNyM7BEpV6JTzlPuZ6gr2jRY820RuESlVrnLOmf&#10;fS1FXs+i13zqnW9zUz9se3o0/l/bYf8AaQn/AJrdjIWnYT2kP77D3C1J2NiuCIQoklSV+J8Zb2Id&#10;gIj4raoWFy+Clin7vfY9nu2LUfetDMp/Gbht6wtuGb8UtpSh/wD7iQJ/1rYKHCeVbbkQT2nCCgpa&#10;yrVKl8SakufJsJy+S71cTDXiwhpDJepxI+GQmlt9bmc3EpoDgUqdS9MxnYyIkeoWrccShKBUpSiA&#10;kAe8nKyYCDWTdFyrL0UrZMVHtkqDW8lttIwXQeWr42cPalQzpilvQkZOWFUSsQ//AGZnVLMWZgvS&#10;RfZ4qmSLwSkGHfTlI6diRLo++zbkNFMOIWkKRJ1BNJ2ynP8AMWrdiWGgJ6luoAEvHM2Po9cbhF3N&#10;OpVe15DJK3GyFIhm/FSXClCCZdZG1rvhmhTNalGX/V1y/st4W/3WlDtlZ8Zmzzbzie0VCXw2+FlE&#10;DFFI/u2yzsoSAdwckqyFYpkD99i1fSIdt9tSuylo1BTbvIFUJ8KfGxfiGmnG6QW2ikFKK5jxHwte&#10;aGkprafrwkDZpQTIgAbTnna6TR3bjq3DLlkh3NXu++3pDHIViKavhxDaZzScB5xI+HTZm6Lvffu+&#10;HSnCDV3t8dyUkzLqEgpq8OILC8PSGNN0NqKlvKjYhTsesEDiCsuad5jEH2GwYdMbf76cnYlM0obP&#10;2Kebn9wNu3XR6SJhLtWA7FNvElxsFdRbTOo6eXI+Frr9HbkrjYO6mW2jFDFFWgZ5bz+NnEtlaM6Z&#10;EbH7TnZ9ESpKDFaEOEchE85+HNZtuDR2woOt4IOn7DL+y1FeUjUVeEhOVi6UIfcWspIVnyk+B+y0&#10;O80lMPEL3QjIfws3EsCp0qCKPfLx++diCBCuPNSqHuUPgPHa3ZXxNTSVOYn0tzZUcA25EuLIUDMy&#10;QVH4bylYRbbTbbyVidG6yuZ+E5StiPS4jQQ1VKSXTOn7DMi0SqIIVCqaV+qkyl99io91jlSf6IX/&#10;AO1oR1gyZS2Gl5e4c3/dslpkTQzMKelJXhaKZbkqJS4Mcnf7v42Uh0oqdMm0yBWDln797QsO+W6A&#10;pROJsqSFKlt/Cz0L2dpDKm6FLRNP35AG0UwwK0tPuMNqnOaUKITmfssIuppDT4FQc8ZbU6T7/hYX&#10;fhqgghYeTEwzikKXQaukp+j42hbsvVLF4QbyqPX223FyM+opXn99lvRVzQh1F04SQhI8RmKd7ekN&#10;3eiN2XZdN8QzDiLpOG2FRC0kgLUrDVVsN572de9KnIhyOSlUPJ8KTDMozrU0JS92aUzytDsTzW42&#10;06fCTi6Z/pNvRu5IOQhFwjUS+43s48sqVIqTzeHjZh/BLiWnwt4UlQLIn8CMjSfus+ltaVuxKEpQ&#10;mgcIgHL4Wlv8bAEyFQB+827TWnEwFOcwzUEky399mUo9s7WuIOeehTlA+zAs2tJzcQKT7jIWTBRi&#10;uKwkzVvkke+2Fd7OJ8TaSlJR8PH/AMNod+NjZJiX0waESnxVpLgPLlyEWUt2F7S204EFSfFGerw9&#10;1glw4Dp6VbWBSoEe8G29tx+3aeY//P3WibtvFKoXtSkpVHXcTDxbrTS0u0RLjamVupqTTSpa002v&#10;P0uvWFiWfRD0Ju+BX6M3bc14x0Mi8o9PZIVOK6w5DvsOOqddioxbZ1qDrJUtpxVUN6Mektzwd0Xz&#10;FXNDekMELsilxMK5DPNsrS1FOKpV2pSYpBLVKkAhdSgQJuXRfkE5gRSSovNnCiWpjukxDS0vJQqe&#10;bSV4SpahkLQVxXe472K6YahvtLq3HAzNSs1OLWff1Wvm91NqSiOjXohvPoh2kw3v8ezk/faKec7Q&#10;40qJcITiKkBiFIPPmK5CxWyEC9b3SjUEgOJZpJElSnkCAbPREdldsMe0Rbp3dWJmie5ORy3sq/b3&#10;bw7pbLYumA5UKQ0olD6m8gVrUZZznQLRqWwhKW0PtoQ3KSUpYORp8bPf60v7Z/K4lLwqny1aZyq0&#10;zsebaI3CJSq1zlnTPvpair2fRbzJ4g+qqqwv010+Pd4eXfWHNyM7BEpV6JTzlPuZ6gr2jRY820Ru&#10;ESlVrnLOmffS1FXs+i3mTxB9VVVhfprp8e7w8u+sObkZ2CJSr0SnnKfcz1BXtGix5tojcIlKrXOW&#10;dM++lqKvZ9FvMniD6qqrC/TXT493h5d9aFpxZ1w0sPBCu90UY2nfuMTZXtOiVnJ40sO951Ih6KMZ&#10;PaawjiFkuS+UEt8d1+Srp9VqtdlXaZ/Ll3zrEHVidnbqrLWjH7Pzrb9V7Bw2/nOydLZmzCGZhXnC&#10;S5EELJcBk8XhpeiBp9IU+qw9C0TsvS2JJjzMQzzZBbUEoUHSZMqZGlmKOm4U+oxAWtc7RAkmXaVi&#10;XZ1oAGekMHU2kbiEOtrvSZJt4cqOhR3Vnn1VdS9oscNEiLHbzehQ221dNOyV7Qo4a5k22TzAdyv6&#10;E5Ubynng81XrHLbw5UdCjurPPqq6l7RY4aJEWO3m9Chttq6adkr2hRw1zJtsnmA7lf0Jyo3lPPB5&#10;qvWOW3hyo6FHdWefVV1L2ixw0SIsdvN6FDbbV007JXtCjhrmTa7tud7ZBbHtj3Qcx/ybfiQn/nN2&#10;P7KrS/bQPGxUfdOyv387EHdPJYIXNEQ2qttzZSJeKP3s7YTd5sRbYyHb0FboHuFSzYwkfekNDwLw&#10;I7HBIprB37RJYyPxBysi5mCpSW59pUDNCUiaihPw8ftJtERKVKoaQ4hpHxbSSFfcUztBt3goxRW2&#10;Uhe+GwkgD3+ErF25411jxnARphnf69CSarBMdGXlGjObUbFLikn9Yy+OWdg3wcMckK1KdXhMfb8L&#10;KjonQ8r2Vv8Ad/8AxbNNJOZHxOZ/M/sSf5u6eKLVNpqQsTs/Cw6QzG4VEBEnoiKwZfe3XsbNlakt&#10;xzML6xGfSi9FRn8eIN/GxhShLMUDJcP9afrPDf7PG1YqS2qZm14ufQ/s/O1zXm6pSEv3cuGiYKHX&#10;SXp9okqJl0zUCKk7i3pvedwJQ3ey2VOwrixPDh1KaLobVkag0V0ylqtA3driX7xiUKdcSqcSIhya&#10;3lL3VuVznb5C9HICHN5NNAXheCgkv1SlmsJqMjVKZsm8b5i4mOdiCQnUS0wBI7EmXNlaIhkOBxDX&#10;dhVqwlGcgr++zIawRSj1iZAP/vaIchUkMZhISNJcnYYg4a1pr+ydocQ6EdnwxnlmJZ/xtF9npCQv&#10;UPysiFholUI24KjTMBQyJ8RvZaXau1SnDq91lIVM9nfoWT/1Zn/fZDrC8w2loj95Nsd6GIbbQWkv&#10;S9/3fG0QGl+otoSVf08p/wAZ2DqXylUNxWkDqpH22h4Z+oJ1xLg+mpqRl98rdkdY4OEQn4ZH4WVC&#10;p7pMUhuX7jgStX8VG0Oww2MNLaZH7QJ2YW0BW9mv7crQ8ahE4uKFbx9ysv8Afb5SlgxLK2iXPpIx&#10;Bo/t/Oyo1Si0ywtLjP77hQEn3e82iFQTqxEIbk+c+7Az/ushIBccD1eD4uZ7/f8AZZp2JSYRCUCt&#10;J6KR929gqGHCh9JeHXScx/ybdvjipQxqmh7vdZK4aIUmEzS83ny+Hj7pWRFwzymXAa23PEDxln9l&#10;oM3/AALMevDpMZSkxCchtMKI/VZSbr9KW7oc2WzHUuusg/RBealvla5PRiDvFV8PXXm9HJGk86jL&#10;W5ISVLmswIUw8y0VRNdM5T1f22jUQgQmExJ8OUsWZ9332mvQfpe/4myYh+tReqktHTIAzNnoJMRi&#10;Mtr0hXhL77DBxi6VAqMMSk4fiMp+Fh8mJiEQFKUvCImX0RIEohTXvqcmfCylbzQpf7ywNy7+97p/&#10;GyXkO4YQcxZbpRWtIkLXAypsIaiL3xHE+JabhIpU/wBSU2u6GdU4BerjLDCfBNaCVKPwBA/OxEO6&#10;HVsqwykHNJPv/Kxh30cBSvyFlRxWOzsMreWf3G0la/ySDYXhCpoaW46hCTzYbbikA/Y7SHR8D+2f&#10;uz/KzMTGBag9ENMMpbEzN5aUE/cF1Wfu99TEfBxKVtREI7S4oAGUiDOkggeGRtEX1cV2LYj30LYx&#10;YhYdLDK1BSkQ3DTgoWUJKgk5lKfdYrdcDaGklNbpy+0z3sbmuNbohnVFuNvLOlKE8zTRG6VCY5hv&#10;tbssOBjxcoaFQn3DJ5f3JxHj/wAm12waRNDi0hQ+KTU8fxHAV/fZbDPs92QyUN/9oQgS+7O1wejg&#10;GqPV8qxw+j3ZM/1GyWIblhkpYYH+kbLe/wD4MUPfCfha93FiTynYpbv75VDjifeJWe/1lz/1b3dX&#10;9DdfIN7HbzehQ221dNOyV7Qo4a5k22TzAdyv6E5Ubynng81XrHLbw5UdCjurPPqq6l7RY4aJEWO3&#10;m9Chttq6adkr2hRw1zJtsnmA7lf0Jyo3lPPB5qvWOW3hyo6FHdWefVV1L2ixw0SIsdvN6FDbbV00&#10;7JXtCjhrmTbZPMB3K/oTlRvKeeDzVesctoeYSZrZ5odcQDNzOaE5vVdRT7YOGiRFl6WxJMeZiGeb&#10;ILaglCg6TJlTI0sxR03Cn1GIC1rna6pIaHzzdqZCAfZkAG3KA2o8JIXxRAq1su/PZOAKbJmpPdQw&#10;M41bZBbfJeCkJFLSmk5xbCNFyIlEwFTiiLL1JnKOAAjFLUVLILQS2oUurdTqhYZXCvlqcXGlLyQL&#10;RBmmXaVmYiVrTTnJQeIrcQTtFK4riuGoUqtv0o8wjZWrLpKfMSMoYa2pk2P4vmT35ctlFQ5EHKJH&#10;EckoW3HMPPVKVEp170zyxeevgd3bfpR5hGytWXSU+YkZQw1tTJsfxfMnvy5bKKhyIOUSOI5JQtuO&#10;YeeqUqJTr3pnli89fA7u2/SjzCNlasukp8xIyhhramTY/i+ZPfly2UVDkQcokcRySha7ZZzW9ssu&#10;D217rOZ/5FvsXCf+a1Yz/wAXSmxUrIWDY22JsAOm3xtJSRUDUleygRbhOJcPgt0AqH2SkP4WiT2h&#10;qHFJqW2ml50S2JJI/SkWLTKHEErpefUDUc85KI8RaHhXiMJxt1kp8FFbDiZ/bM2gYBlNPZ2Vpc95&#10;CqZTsUhKy0BWQiYw0eAEv752C4mKjGipRoQFIAoylzNlU9/GxVhYjn1jhmqf9n8LBQmaeX4fZbUd&#10;tyd/haFexELMQmoJHhtkc/jY1Sn4jwH2WEO4nEa3Cur7Pd/C2EwwQ22K1rWDpV70kSzl9tg1Tit1&#10;6p71ZjV8LOusMLccRn2hG6B7lEZSslKXiUTUqW4moAT+6WVlHHcecU8p12MiFTiEtr8loilAQkzI&#10;FBOZzshp6NjXECGLD8GS2Yd8SzrGDWT9i7O39cfoy+LxeQpbUQpDhbZU5nUkUgAidnX33DixKsV1&#10;Y5lTmaVb+/Owh4SI7Oh4pbkOVIORIn452m+++7Fus4oeUpMqiDlOjazjJSDhuLRpORpUUzOfwtDs&#10;LfUyypWqlVOfgkzyzs82YVpvQUl07y+kkk835/ZZ1pJ0l0glXgBtTZ9L0S5hwvKzPIyEwJeKfs+N&#10;olfZ0IdoLuImY1Ay1E+Fm4tsVYGkS7sjbPxn99kPqQqHW+jhrV4TFlRS3e0NOOLK8pqrVKcyMpfd&#10;ZkISiZKnFUHNJGYnn8LRJdE1bjLOYV4WMEUEiIAVpB2Of99ojs6U4hTSirYTn8RZmFQqUa2/M1cl&#10;C1Zg7ZZe+1BWS6pBSpWVKSRLT/8AmyWVOFbkU4MJz3g+P2pzA+yzEOt1a1ttZ1yJqy9wHxlZt/EW&#10;pMRkzXLnMsthlZDUS7UtRqX+7tkj3fxs0ufqQWmpvqWoEZ/Zt4WiFOJphXFBxioaxyiSfhkfC0S4&#10;gKJiODt7/fl8LO44S4pLQU2forMpp92VqXEpLdBrqIDefv2/ttEQkEBJcQEBMiW01KAqy6Ruc7GH&#10;U8YhWayjKkH3J+H52N3YWEhgjEn1BQq/vytEPRRS41DqpS0ZEbnOW/TaLdgVmBVDNzaLOWcjuFVD&#10;w+Fn1uOKx3lVF2etZHgZ5S+wC0VEOoEQ/iYZbd5QnDTy7H+JztCLhfVSU4ammlSSoc2Y+0WUrJIJ&#10;mr3k/ebOx8a6vBrw0JRIrn9kj/ZbscJGO9meTNIUUkgGfwy/KynF63FmZUredm2EjJShWtO46t/o&#10;dB/fIz8LNIQzSPdImlXUr+ko5q+O1lqaoqLDk57LXLIH/wBpWVObam3CyukFbWMhKXXMkTNOGtEs&#10;9552dQGW2yglSgtQ1MjKtOYkZ++1zx+Ojsl2lZWwgVOcStKTMTEqV/Rs1HPtFy57uu5zADYzS5wS&#10;pSxmSpKk0ppAkFHe0Xf0crsrce4iPch4k0ohIdRUoJmoilbQniBRzykBaNbhYOKnDuuNF11BCVBA&#10;BK2iW0zEjlvYwSYhSISrGjqULS+Gw7w2m1q0UvSQ28KSS2tcqTIhmiTEHFpSzSnINutyACZ7TCDO&#10;fvtOf8bbT+FitSkhCZFxSlpQlCBmpalKyCUDM/AWfeamLmuUrSy8eSMiG0YjjjYIzbSklKVDLERu&#10;drV3k2/dqXZKYiniptspVqQsOJCGxUnPUfG3qPpDGlgpSEFh2HcaIlkQrCX/AOK1d53lGx7fi1Eu&#10;pDR+3DQ2f427O2pDrgngMQwnSfAKIq8d5mzl4RWhVJQywORkKyKkgzNa0khWextAqOYQlwgfHCXv&#10;aKz0qvNSV/YHlZWvRUpdggWmGQNgk4n8dItBM5SOJFEfEmlaf6LiWwlXjLYiy3RMqjG4p0zllw1p&#10;CR+6KPts9/rLnw/zt7+ke9YzQNQzFj+L5k9+XLZRUORByiRxHJKFtxzDz1SlRKde9M8sXnr4Hd23&#10;6UeYRsrVl0lPmJGUMNbUybH8XzJ78uWyiociDlEjiOSULbjmHnqlKiU696Z5YvPXwO7tv0o8wjZW&#10;rLpKfMSMoYa2pk2P4vmT35ctlFQ5EHKJHEckoW3HMPPVKVEp170zyxeevgd3aHmUjWzOqIWwBJzV&#10;UtGbVPmU+yjW1Mmy9SZyjgAIxS1FSyC0EtqFLq3U6oWGVwr5anFxpS8kC11SW2R8sXaRTeDrwKeG&#10;gKC1Cp1ou8NMWrjuxPzQodjNVm5Y8uz3ZTSiGpp7Urs1FesNhc/k0OcZp6ZvfgU2cnjSw73nUiHo&#10;oxk9prCOIWS5L5QS3x3X5Kun1Wq0TPFq7Y5OrAxK5KnVTwsaXOUer0zDeuVhzcjOwRKVeiU85T7m&#10;eoK9o0WPNtEbhEpVa5yzpn30tRV7Pot5k8QfVVVYX6a6fHu8PLvrDm5GdgiUq9Ep5yn3M9QV7Ros&#10;ebaI3CJSq1zlnTPvpair2fRbzJ4g+qqqwv010+Pd4eXfWHNyM7BEpV6JTzlPuZ6gr2jRY820RuES&#10;lVrnLOmffS1FXs+i12zqnW9zUz9te3o0/lbP6cH/AOa1ZVtVvd+3e0p2OmeRz/bnbL/dZTawDOzj&#10;TSEIWM0lIkT/AAsx6u6Ihl0FGXNI+8ZbTst15hyt4JCU0nwl91nnYtriRBpw1Smhvw/tsAgSSnJK&#10;Rll77SXlaQExYL8AkzT752CZkqGaZnk/d+/+6zMQ1FpcjHO9Y1zR/wB0J/jaSpg/Gy3YKh9Ga3Yb&#10;LFcCRnTVISpG1Qs5EqiRd8UgKLsE6h1BqQZKlpoOr6Kjva8kt3epvEVhtvqom8nVqQKyv/uiwim4&#10;N3siRNLpp2/VV/C3uHjPxslUkyCgZfSz2++wqdYQRD0KYpUVBcgKJJQQT9lnIoQT7cMSpaVKE9Bz&#10;qkCTIj4fdZC05VTLavin7NvDeVkXUKUJwqO05ad/tV/CzkTDOu46AVO1GYUvrUMzkTn4WEsnG3Zz&#10;TuVJnZ9yOfx0Jcw0tCYUN8jkn+20VEw7eC6zr+05n3/CyY2HUmSQlhTP1ilmgHb94WbRFCfaW6nk&#10;J5khWcvD4bGyHoZS+xueT1Vb+P8AvtDQlYx2ABh9WQlZTcG0FupWVrGVVOU9/stFSccaRDpoUyo6&#10;VrUJGSc9pzs4w+1iInZ2GdoAVPCnnQFSKEzH7uVlpOxMwbIeQ2VZoQZDcVGzRGWImuXjaAUIdfAc&#10;QmF2OMFGRIz+kpQ1S2s266ml0oTWj6K5DTll77QDOCrAaWOzr8HXZjR75/bIWZU+2pl1Uq0EjTt7&#10;iRaHgktlVS0qxJZBNX/sbQFMqQncCmZkZjYH+FnG3AkvRCpMIMpzE9Q8MpWYiqMSKfAWtc/BQnPf&#10;a0S226tlYmorSadIG07Jj2WglhtQadccANecirxzzs5EvqoQ0kkqzltb1cKDb7iBllUlCaZ/wnY9&#10;mrK3kgqqOkn7zvZy70thDTzdIOWo5iy0ROzAqpmM/G0T8njAWlpSz8SkSn7thYiMexCy4qnfLMge&#10;FnXHl4TUOZK/5HvlZUTdq0PQ6lVOMvZpCvgCDbtcTzFIEgRQnflH/tYIh21Oq9yBYuPNFLs1ChW8&#10;kq1p908QV78ol8LBdCZOJBqMuoTq++zi21w776klTbbqXFJJ+jpbVJR8JyHxs7CxbaoRyIexu0aV&#10;tVlKEmQmpWYQE8ljdd2ltTtCBiJDpfeQ6QZhSUkSrWU8wl8BZsXkbvhIhxGGhqIcQHVBGaSqrKak&#10;oBGfjnnZILQrwypfKuHdrkpaZpKkkBXhaBg2nOzXep5x+9IZGiIcHD7OwFpkA2ji4wxEg1J5vBiG&#10;ZKouPUltsw0AEUqDiqHHFLmhsYbeaq1hWWQNluqpduyMZC0pklLjS20hSgs5VSo6SvO0Zc8S/wAJ&#10;5QiYAmoSeWkOBCTISk2pavdl78rIZj0POtjIxQFSfvE6/wDuWrTGl52WlltiJxFH6ObITP7VAWMN&#10;Q/dN0KIxWVFAi4tIOQSptSghtWy5uI0+Fk3FcxSysICHnE9zDtIOK4F71OPJm3MBXPmRZhcdFPRx&#10;YbbbaacklhKG0hCE4KJNrpSAKlpKjuc7TbdXDj6th11Cf0JIQn+qJW1RkV9mO8Z/CRVKxW2kA+Kn&#10;tSz9nNZNKSqfMPd/G0DPIOqcQZ+ALLh/ulaPb5ZXmpz+oXlGr7M7ReoSvCEZWk+CxrzT7+a0M6QR&#10;SXoQ/BSdUj9uJkdjZTRHsrUUj/uLP/3We/1pf2z+VxKXhVPlq0zlVpnY820RuESlVrnLOmffS1FX&#10;s+i3mTxB9VVVhfprp8e7w8u+sObkZ2CJSr0SnnKfcz1BXtGix5tojcIlKrXOWdM++lqKvZ9FvMni&#10;D6qqrC/TXT493h5d9Yc3IzsESlXolPOU+5nqCvaNFjzbRG4RKVWucs6Z99LUVez6LeZPEH1VVWF+&#10;munx7vDy760LTizrhpYeCFd7ooxtO/cYmyvadErOTxpYd7zqRD0UYye01hHELJcl8oJb47r8lXT6&#10;rVa7Ku0z+XLvnWIOrE7O3VWWtGP2fnW36r2Dht/Odk6WzNmEMzCvOElyIIWS4DJ4vDS9EDT6Qp9V&#10;h6FonZelsSTHmYhnmyC2oJQoOkyZUyNLMUdNwp9RiAta52iBJMu0rEuzrQAM9IYOptI3EIdbXeky&#10;Tbw5UdCjurPPqq6l7RY4aJEWO3m9Chttq6adkr2hRw1zJtsnmA7lf0Jyo3lPPB5qvWOW3hyo6FHd&#10;WefVV1L2ixw0SIsdvN6FDbbV007JXtCjhrmTbZPMB3K/oTlRvKeeDzVesctvDlR0KO6s8+qrqXtF&#10;jhokRY7eb0KG22rpp2SvaFHDXMm127c72yC2PbXug5j/AJNv68J/5rVlZe+21sv8bK3wtqMragmX&#10;vUZW2pPuC7TWFZbVWGofcM/ztqrUrwV7rZkn7fH7bC2mc7Z/sy3tI7WQUTF8eM5fS/8A3bFwJcQt&#10;GZWBoJVp/jOzZcpYjoKXZQzpS84v62UvCZzBsgPOiLjgkE/VNJ+G+f5WED2ULKG8EKMuIv37H32X&#10;eOEEBU3A3+5v7rKxE6+Wn47WhXXU0pZUMRHSr4kWrx2iHmSEMplUvLu6fhZUSqALEK8tawJfZI8o&#10;lZqMZzzzTZ1piHwGlpKXXf3uo7DxsqLhXy8WiXHZ/H7z77cNAcaiOJT8f+VWUmJbkmIaCin87NRM&#10;JoYc6Dtitmof/bZqGCSmKaYqdV4FKDhgf2WbSH6FNqVIe8ichvaNhohFF4V7HamZnL+Ft5SniJ95&#10;8bOKaaWERDyUIblJKgs0qV9wM7T+spJ+EwLQsaHSYeKigHfpBUlEgfCYscPNCFqSie5kc7XdFrSl&#10;DiopkEmX0072SRLYUy91rlU+QKYwzmOktOU/djS++yFV5Ez/AN38LXS3EEGcaJTFha7WHVoCw+ly&#10;lUprTUMvsythAUpSNKRsCB/fa60hSgtby0KR7kyczs1CpWV0oSgKPwErJgAj1eKrDjiefSBkPtq9&#10;9mEhrBTNORElKzGo2ikvKCKm9M/E+FmLyW7hNJqKE+8Ayn99lxcRMoYGw/ts0mH0IcMmir7bJwUk&#10;vqE3V+/32du5hqjGZyX8KpWwK8KhNTrvuGRJ8LOrgnjEtuDEiArxKfdmfebdlYbLbRP8LYUPDl9V&#10;Phsg55nI72i2ItHZo5QVSXRkoEbJJ/h8bPKdVnpKf4Yn/enZs9ohmmG1lLRi6cJ0jKkTmNNphxKO&#10;06UvwQ4SJ+GVO8/4Wd4naGt8XFNSd/DP+2yYOBjV9vLK3mlsalKFS0FEKoKBCUAFT0vEOTs/Hekr&#10;HynGVtNspjjVDtpbZoKmErCwFEpqckBxKjmbRcCwtbS2r2ji0lzNtMKH3MJLH7qUSCZAZWdJaxMR&#10;BbdB32zUmz0JEuqTEBtLghkgKeiFOLWJlFQxlGVOo+As0mE9HL1cbbW2yh2LguyNIS5TUWkpU8Fc&#10;NZJOnK0NFp7x1rFb8MJxBpCZ/BANsG8V9nV4RXgv+z+02rMewmQmTpKlD4Z+NnIe5mSUKBS5GryK&#10;Qd6RnuP3rcIkuEziFr3V7wP2/G3uH7IKLBkIeIQpR/dVoP8A4rIvRgerR8KgpUPpyQZ/22uO/miV&#10;KuCJ7JFoHeOwfD4i/hJs7++3bGVBxmOaZRMZ4UQglTS/ga1iv4JFr3ZeQULaciW3MudYhxJaf3S3&#10;T987Pf6y5/6t7ur+huvkG9jt5vQobbaumnZK9oUcNcybbJ5gO5X9CcqN5Tzwear1jlt4cqOhR3Vn&#10;n1VdS9oscNEiLHbzehQ221dNOyV7Qo4a5k22TzAdyv6E5Ubynng81XrHLbw5UdCjurPPqq6l7RY4&#10;aJEWO3m9Chttq6adkr2hRw1zJtsnmA7lf0Jyo3lPPB5qvWOW0PMJM1s80OuIBm5nNCc3quop9sHD&#10;RIiy9LYkmPMxDPNkFtQShQdJkypkaWYo6bhT6jEBa1ztdUkND55u1MhAPsyADblAbUeEkL4ogVa2&#10;XfnsnAFNkzUnuoYGcatsgtvkvBSEilpTSc4thGi5ESiYCpxRFl6kzlHAARilqKlkFoJbUKXVup1Q&#10;sMrhXy1OLjSl5IFogzTLtKzMRK1ppzkoPEVuIJ2ilcVxXDUKVW36UeYRsrVl0lPmJGUMNbUybH8X&#10;zJ78uWyiociDlEjiOSULbjmHnqlKiU696Z5YvPXwO7tv0o8wjZWrLpKfMSMoYa2pk2P4vmT35ctl&#10;FQ5EHKJHEckoW3HMPPVKVEp170zyxeevgd3bfpR5hGytWXSU+YkZQw1tTJsfxfMnvy5bKKhyIOUS&#10;OI5JQtd2x1vbLLg9se6zmf8AkWH/AGsJ/wCa3Yy3tmtKbc6D94H9tpkT+AWD/De0hVM/T2/ut/ut&#10;tO2Wm29pjOWagrYD32MHdYETF9ZnoaPjM/A/GxVEXg9M7NtnDh0/ArMx/wB6wUmMeZUPpuVn+Erc&#10;Z3t7fiiIaWZJ96ZFOX552nCqTjp79lZpl8EJMlHP7bU8p91ssv6ZB/IZGxyUfjQqX3W3z8BQbMYT&#10;CWltiTsp6z7zbGU0+lgzKHUg4Z+E6Ttsc7e77ea21inamVuxrYTjYUlSTmtQORPxsXXIRxcG4sl0&#10;lKs0JCqfDwyskBMm0kgDx/32T4yWF/lYQuBW+Wgwn4k5fwnZUaFtBx8KfDSpVBGapAVAzlYoKJFP&#10;Mk72glxA4OY1nIKmn7rPt1IfCkqCUpkozUJJyFi6/DLbhwsmsA7Ts4xET7GsnidQJ+73/Cy0NPKT&#10;DRAyd2NJ8M7NqZXjMbVK6R8NrJhFoWmKabppz1AeO1gw8tbWEStunxX9Lb7B91nYGLyS4zQy+rIz&#10;Kwr+yyaDUjer32bvRKlJafiKCtHlAn/neyZKqKAJueK/ibJvVaeJBvQ6goDXRipDn5pnOzUUyam4&#10;lAVn0yGY/wC7aFVdtOMzE1j3jNQJGfxsxjH1imp4fvmVR+872ZrcUgsOheXwIP8AdZpKZnDSEWYV&#10;FIqLLqS2T8FViX9axCcqSAmfwtCxMS0VrhlVhP7+Wra21oG8HFkdkll4ZKKh/E2Uo7TEvj7rQr6Z&#10;KgG2yFA7BZAz3+2wQaZFYP8AVzn/AHWhbtdOKqFS4twHao0yn+myZCYb0/cLQUJCLU62pqbjR5QZ&#10;qKSZS2ytCwzlIdS2kEe7L7bPsKcS5EPJwkMjM1K+HutCXhFqW2+lNbTIlQnYz2/vsYuInTMJkPu+&#10;332KYcZTCGk+5vcn9U7KeVEKW48iS05ZDLL+FoqGbUpUfyJa+ikzn4fZbCabLjzgm2hsTAJ98p2f&#10;TGwpYiVhPEcEkkTMpE5ZfbaAStTZf7XDyU2RPvk5GmyK0laB2hSqBM0qK8sp++y3zjRsHxFwMJGK&#10;CWYVxxQVXKTZASAQKjZkwx4j6A3OYcQhCBpcRTnW7UfHoGVoYxbcSId5Dj8TEKS6K0w9Tq0+6S0i&#10;m0R2WCIfYbjeyxCDwqqHaA+2QVyz8FosF3hd7kC9CqEI9hOpRDRUO4yXEx7TKwpypshDVVakzVmJ&#10;2ECi5mx6Ow7jmNfMZEtKiH0FU620ILUjlMaFZWU7DLxeEvCWCCFql8MsrQzbKIf5MS40I6kBbsQ6&#10;pci07JVaWYUUvK2qC1AKFnYZtSopFIadqbXhw5wkqAbcOhWVOQmUgyOYtDJQ0syjHEoDSSpakyd8&#10;ACZfdZCnIZaksuUvsuJLdX2hY+FlKhoLDScw0lVSk/Z8PdlYBaFJ/dO/8AP7LApPJsm0zbLK3xtL&#10;9ijvIZp+lmB/Amr7rO3O45O8rtAchHFEVrTIybT8EiQ/Kzva264MgQt6sODNO4yTvlr8LYL9UV6N&#10;xywpl/nEMt3SUKlyhIpOct7RbsM+iIafafLa2iFBKMAmhRTMbz3z8LPf6y58P87e/pHvWM0DUMxY&#10;/i+ZPfly2UVDkQcokcRyShbccw89UpUSnXvTPLF56+B3dt+lHmEbK1ZdJT5iRlDDW1Mmx/F8ye/L&#10;lsoqHIg5RI4jklC245h56pSolOvemeWLz18Du7b9KPMI2Vqy6SnzEjKGGtqZNj+L5k9+XLZRUORB&#10;yiRxHJKFtxzDz1SlRKde9M8sXnr4Hd2h5lI1szqiFsASc1VLRm1T5lPso1tTJsvUmco4ACMUtRUs&#10;gtBLahS6t1OqFhlcK+WpxcaUvJAtdUltkfLF2kU3g68CnhoCgtQqdaLvDTFq47sT80KHYzVZuWPL&#10;s92U0ohqae1K7NRXrDYXP5NDnGaemb34FNnJ40sO951Ih6KMZPaawjiFkuS+UEt8d1+Srp9VqtEz&#10;xau2OTqwMSuSp1U8LGlzlHq9Mw3rlYc3IzsESlXolPOU+5nqCvaNFjzbRG4RKVWucs6Z99LUVez6&#10;LeZPEH1VVWF+munx7vDy76w5uRnYIlKvRKecp9zPUFe0aLHm2iNwiUqtc5Z0z76Woq9n0W8yeIPq&#10;qqsL9NdPj3eHl31hzcjOwRKVeiU85T7meoK9o0WPNtEbhEpVa5yzpn30tRV7Potd86p1vc1M/bHv&#10;oafy/ttM/Tg5D3nHayFlLpTCQ8qseJmEEfCmapy+FpXjGpiHR0TWuf6Rag3fNsZYgSuf5JM/4WIu&#10;uMEPEL5RU63Sdzk7Lw8Pyzspcu2wZ5YhkFVI31CQV98pWE8k7VTqlL30zOf2Wn4GY/8Af77TSZEb&#10;CRzPu91pHMjm2ysRDuTjI04UMG9/Guc5bBKvys3dl0QK7xjYhc413OmDqPeurqToz5U1K/dysh70&#10;nvRy8HyApUJD1IhE+9NVLT38bYfyHqIli9rjSofETiCLOPei18P3fFAFSWoqbsO5LPDnQ84CrlGy&#10;fed7CHvaCfgoiHdOE4JBmPABBU3SqgzRNeqW21mb1W6lDOCMZSlpFLgAqRKcyoGqdIOxs61ccMmJ&#10;CSR215cmlDwcQhawuk7yLYPwsp35SpE80NpbCEfYKK1/1arJxnREoPjhgFX7oqQkgnYEyA3JAtJB&#10;wotPeQ7pTVP4FJKP+9Zu76kYCFKVIJ1TUZmZl8ffZy82ltJaZ6VE1q32ll4eNhXlMy3Fst7aAc/y&#10;sIZ2HW4tCT4N0qmD8Z+NjHMpS0FKU4lCpiY3kJWW28jDcbmhxJ+kPdZDoE1tuVS+zOzLXZXVRtIY&#10;EiikFegEivYT91nolUV66sFVKJhI8c5gWXDuKkttdIXORCkZKP3+FohES+pThpDKHDlITmc8vdaK&#10;bcCXqtLaUU5T2spyIhShoGaTlhqE8hkSZ/daHhlPIYcSKMFVQmrwlltlbsinMLOkLE8/yzsy7HA4&#10;Dowm3kjTL3mf22TEMOYqSvRL7t/zsu8YdyTjCEHCzqMiJ0SEpy99oFKc6GkCIJImldGdX9FWk/G0&#10;Q0lNfC0p68aWSh8N7BN4tlp1txbGe6qAmTn9E1fblZcPEgLaV4eCh8LNw0PSlKFbeKUTmRZapTDa&#10;StIHUPAZ9X99i+WlMqJIpXKf8J2dQ0ptLxBw1qnSFSyJkJysgO0lQTrKZ5q94nZql2jDcqPxE9tr&#10;bz90/f77MvIeLaEDiIHVttl/bZbryktNI533CEoT7yerL4CzzURfUIYZSA0lQDxk9UdXdcuac/ts&#10;l6BjYWKmgFspVpMs1TBAVMpBCcuaVnZJUxEJd1oclygmZFJOR8LIW2qaaFVD4qKSJfZI2ib0ZZwn&#10;nwkTWUzTzbyJ9/hZS0SklC1/AmmY+Nryi42GUwgKSmGK6TNCQgEpCSSJyVuBYKyVOe/u/wDbaylM&#10;rCGIYUrcJUUKcmOWU88j4Wbh6jwUUEnmMvdb5NhiHop5SQlrdQ1DMnl/jZq8X3G8QtSLYq0A+Csp&#10;T+yy3Il9CEynnPOXgMrPvQbOMXDQkoHhPezyomEpWeR1wCpP8bPl56TkjhEU1T9wlZh195S0h9Cp&#10;OmcgFg+Fmn4qIah0HEKcRQk6ldRQEp5p0kK22Bs7d7USiL7dEFJiIBL6VNQQKpMIJQgCJUKKVd3p&#10;XUsZThMW7n4fAWEdmj1tuPsgyoxS2440qcjTQtUpGcsrMPwC2+yw6KVQhbbk6hcw6EST1IMhMjOx&#10;SxDjGcecWxqIxwZ1trBVgpp1JzpJpynMWcviKh34N1LENDO4CA4ZjCSUstitEipM5lP32ciruUtt&#10;x6HQWkqTJ5aFonIoA0rOWwEreuOtdhEMhUGwqrtiFAKxMXKkz0U0qVsZ2C7pYSox7KYSFjXVKDN3&#10;1qWHol1hJpcdSlyprEacqUkBzRaOYvB52Pfh3UIS+tllorCg2CsJZQ2lSAtStRFchLYAWuxyDZQ9&#10;FuPRBClhK4dpAxm6lozXOcpSQc7PRMVeKxjOVkQ6Qync+FDZ8fdabN6RSFTnMLz/APmWSIumMZTz&#10;LVTj/dsn7bNvQagD5iNik/HwtqIP2f4k7ZWZjYZUnWTOXgv3hfvsi+bpSlMcU1R8ASBiub8s6d5+&#10;Is6zENl9hTgTEwMSNDXgotDeqXxlla8VXdjhlztClNu5hpeBmlOZ0+77bPf60v7Z/K4lLwqny1aZ&#10;yq0zsebaI3CJSq1zlnTPvpair2fRbzJ4g+qqqwv010+Pd4eXfWHNyM7BEpV6JTzlPuZ6gr2jRY82&#10;0RuESlVrnLOmffS1FXs+i3mTxB9VVVhfprp8e7w8u+sObkZ2CJSr0SnnKfcz1BXtGix5tojcIlKr&#10;XOWdM++lqKvZ9FvMniD6qqrC/TXT493h5d9aFpxZ1w0sPBCu90UY2nfuMTZXtOiVnJ40sO951Ih6&#10;KMZPaawjiFkuS+UEt8d1+Srp9VqtdlXaZ/Ll3zrEHVidnbqrLWjH7Pzrb9V7Bw2/nOydLZmzCGZh&#10;XnCS5EELJcBk8XhpeiBp9IU+qw9C0TsvS2JJjzMQzzZBbUEoUHSZMqZGlmKOm4U+oxAWtc7RAkmX&#10;aViXZ1oAGekMHU2kbiEOtrvSZJt4cqOhR3Vnn1VdS9oscNEiLHbzehQ221dNOyV7Qo4a5k22TzAd&#10;yv6E5Ubynng81XrHLbw5UdCjurPPqq6l7RY4aJEWO3m9Chttq6adkr2hRw1zJtsnmA7lf0Jyo3lP&#10;PB5qvWOW3hyo6FHdWefVV1L2ixw0SIsdvN6FDbbV007JXtCjhrmTa7thre2QW/5490HMf8m12txU&#10;uzmLhsWe0k6hP+sBb5GuCTcOlwsOOIykU6ZCkbTsH/SK81mL3wGuIo/ZNabaLvv5KZSMQln+Mu0D&#10;K1Vw3ksv952aI4UXNGs4clrNSQJgTE9rG6L/AAt6EemylTwriPdxUr5UfGtWUsrfKxioaDuqNApa&#10;QUleKRVoRlkdUrfN0C7FiVOI86WU6diikOTn47eFiF3YylJ/0hRV93B3++zbMQ2bufUQJ+DhPvOn&#10;e0NCM5lMMgMUnJD76kYa8vFddP8AXtBPLZC76vWGZjbyiSniJdfQHez1HVS2VlMsuXaxnl8f2Hfl&#10;+77v3rRrS2pXrBwy3buipcSHdb1mat5ON4jW/Xb/AAZumEiomIhox2H7GkrobikuKQ469IEUzr3H&#10;jZqK9LrzK1lKa4CBYDKAfFBeQ4hSpbTLefusG03VF1AGSu3PJWgy5kqGbZP7u9no/wBDo1+McQla&#10;1XbHRDqVUJEyhmJm+txahMISUIClSExOdnW1trgo673aYmCVMOpkc6jkTvZmLaWmuml1rxBRpJ+8&#10;2MK1EOoZcGtsKNM/sn9tohyOiFhbUzv/APzWWlE1JStQH2AkD+FtrZ/+1moWIaKjTJqjxyFnL1jH&#10;iwY1ZeaQMykK8DmLGFUQoITUhfiqeWdkRKM1pWlRT/RINmYdpspi3k0rH2jOzzlbgjHVKX8M/vsp&#10;gv4b0OvIoyVv7/utElbq3H0uZVGf0fjZ+GXNayklqrPie787Qr95MhDIiJFSPBMzKeQ8LIXDrxGj&#10;Sd87MpQ4lK2SopCvu/3WVAPkdphnKHB4TyUKfuIstP2/flaOxnKoCKcccAnyl1zFRL3SGVidgbIQ&#10;955oRL6X/JtmJ0SI+w/+1nYnGUrEEg14D+Nvs5v91ppACfAD+P8AiD9l3wDKnMKKYjVxRaJSnhIa&#10;lOX9I2yS3ICQUsAz/hzZ72DsNEusoSZ4alqKF/0RPL8rdtBSXqaXk/Daf8LBEw35lX7tgoRD7oTs&#10;0y8tpM0/TpOfwy99g0LkhFQyNluxiy6R8EmGM1e4Vb2RAvA3Xejg0NuSw3f6OY3/AKNnhAqpiSC2&#10;39qzmr797Nw8Sa4ga4pR3xD/AMqt2leQG9hejq+ztBwq7K5m6RUTkT77Up0gyTn4ZDe0JdsJN2Ib&#10;OaBnXNJ3l9tlux8OGlbt/wDMhZ9x52hCUkp8MrPBT6nGUuKDYJNu2RrykIPKB8cssx42bu+8GYZz&#10;sygIRTi5PqIyRpoPkTPNZEa8ksMilJSWwsOrI0NpzyUqRkZe+ynFw7UBdbTSvVD7Y24ruHHzQJhU&#10;lSmsykbMrxFBac98iPztExOA5EQZfXiqZyfQoL7xgjNIRIFclJ2V77NNr7NH3c5pS/EICglQzSh0&#10;FK9aJSJPiJ2beCkrMRCqKUMAYaEooAw05Ccj7hZpiTQWh3CJnJ2WQ5af/utJxLpS6zNRV0vTUNpm&#10;WybIdaKG3KFtuLMvEKDZP9cpsr5ObMJdF34UI9eTky2peGkxWEiVJV2iuWobWne0ded5L94cXBp/&#10;+W+5YphO3wTvKlwRLsZ/3HFtj+Nno+6Et3zdbAqcqKmY4I8SmGQh1CgkZqOMJC0O+ifZFu4UVCpy&#10;WlQMlCyHG50uJStA8QlYqSPuFky3G/7Z/tEZBOYRJ1t9K/u2/haiPR8l3moITjAAJcz0q6Zkqnv+&#10;do5hbzb7a+0qacblqR2fKqXjZ7/WXP8A1b3dX9DdfIN7HbzehQ221dNOyV7Qo4a5k22TzAdyv6E5&#10;Ubynng81XrHLbw5UdCjurPPqq6l7RY4aJEWO3m9Chttq6adkr2hRw1zJtsnmA7lf0Jyo3lPPB5qv&#10;WOW3hyo6FHdWefVV1L2ixw0SIsdvN6FDbbV007JXtCjhrmTbZPMB3K/oTlRvKeeDzVesctoeYSZr&#10;Z5odcQDNzOaE5vVdRT7YOGiRFl6WxJMeZiGebILaglCg6TJlTI0sxR03Cn1GIC1rna6pIaHzzdqZ&#10;CAfZkAG3KA2o8JIXxRAq1su/PZOAKbJmpPdQwM41bZBbfJeCkJFLSmk5xbCNFyIlEwFTiiLL1JnK&#10;OAAjFLUVLILQS2oUurdTqhYZXCvlqcXGlLyQLRBmmXaVmYiVrTTnJQeIrcQTtFK4riuGoUqtv0o8&#10;wjZWrLpKfMSMoYa2pk2P4vmT35ctlFQ5EHKJHEckoW3HMPPVKVEp170zyxeevgd3bfpR5hGytWXS&#10;U+YkZQw1tTJsfxfMnvy5bKKhyIOUSOI5JQtuOYeeqUqJTr3pnli89fA7u2/SjzCNlasukp8xIyhh&#10;ramTY/i+ZPfly2UVDkQcokcRySha7pSOt7ZZcHtj3Wcz/wAiwNVJxIX/AMxuX8bMRFGJfd8u0w6Z&#10;TIQqZCpb5ApsI2+fXrzfkVqXmkT+Gf8AbYI7MyGxlKSdrKjbuT2W82ZLYebGaVhU8gJb7b2RAvNF&#10;Xpo2rs+2kM5gRLuU0rppUJqEybJi70jYi8YpPDaXFlSlFOwbh28ssgEyqysiIhLsXdcAukmJvTQA&#10;F9bDCwwpwSGqlRlp99gb59JIqMVlU3d6OxNo/pB3tOIn3gETHjZXyT6QxKHUiplmJFaKxyzlh+Nv&#10;RS4vShoKQ/egXDxzKTgPJhoV59oTqWMgyEnXzCxEpSSj+I/u/wAQpOxyP2eP52j4m6Luahnr2jnI&#10;2NcCRW464txZVOQIzcOXxsP7/wBhScwRKVoT0zu+HpcL7cJe5SjIN4RSw+ZD6QYYz8Vb2iICfPUs&#10;D4g5j7p2xDtmB91sifutErvCWZynL3D3i0Ui5W66wJkCYHL7vhZMPFtFKsKYVLx0/s7NEMYrSRTD&#10;0c3wnvb5SvJrFfidLaVZYKJ5Kz+02bahq3G3RUQ2J0mU/CzcUEnEZO3wsyw1V2hSTiI/L4WcUqHC&#10;IhVRxfGf5eNnUQr5aUk6fd/bZuIKg88oALI8D4++0XBlsLWtEkE+Bsli8ORxns7P2mmXj8LBQ2No&#10;G8IB5CIpgqOEsyMUGQXnGGxMVKW3NIlVmra0NBwYch7tgr0pvVKp4gR2dWLDHIckWe0bbJ++0dD3&#10;RBLTCqhFw7T5nNau1MOGKTkN0tqSP6Yzsw1EXdFiDhMm2kEiJjZeL68IjOWfDG9q3YOOiFL1diQy&#10;4tmHSdk4oaKS6M6tunKyGTEv3a+vy49pTcOkgT51hofZnvZDTV83bEPOd2luJZT/AP3FWqzl4ndJ&#10;+w7EW2kPf7/8UWTEO961FQ9H6rFX0s/7rEWdfYXzzlYJiFz8JC20p/xsJ+NoDsSiqJVFwgg0JzKV&#10;9qbqnLOUqvdZpD8MnDRCQlbh3MR2dvH/APm1WV4ZZD42g2od7Dh0H1n4jL4j42SgCakhI+2QtENo&#10;NL8XJtmnNyolPgM5Wei7xZTjrhUhpacyrNuVe8jKxcdyA99oyAMT6gHlpCU9JGQGRsmJvFIfU7yz&#10;ypSMxYYpU3DJyQE/wll77Q+A0/IintKzIpMu95Byjg/abRDUQ5ERjEQ4KCvPAqqJTmkylsPsteHo&#10;fdkLEQTCW/Wo5YNMRCaxEIbVQia1JGmSj9lriutbPaYqOQ6nRn2WFbQFCqU9I1rQTKa6h4WjYu7X&#10;FvM42G9BueVFoSkur8NOAJ7ffZC2MDsd6tPNkJIIVHNL1JXnJKcBp6Zy1SztELTitMw0Q4INSASQ&#10;04tRS0372ZBOYy0pzs4X4FMSkiGKF7OeZ4bzs48805ByOaM5r/hZuAZbSGJ8QT4lI6lDwE/eN7Ja&#10;aQEhsAZCU/20qTUCQJSnvaHvy62sO674LnaQOi89dSspABTKWwMt/GzMXHvABpa2t+PShS0ilO8p&#10;DLKyxAwDj7YJpddcDJV9ykZ/dbi3cmnxHaEKMvsCc/usG5qh3z0OZN/mQP7bCmhxB8W1BSZfAidg&#10;nw/ar+r/AG2vKZJE4jf/ALCz3+sufD/O3v6R71jNA1DMWP4vmT35ctlFQ5EHKJHEckoW3HMPPVKV&#10;Ep170zyxeevgd3bfpR5hGytWXSU+YkZQw1tTJsfxfMnvy5bKKhyIOUSOI5JQtuOYeeqUqJTr3pnl&#10;i89fA7u2/SjzCNlasukp8xIyhhramTY/i+ZPfly2UVDkQcokcRyShbccw89UpUSnXvTPLF56+B3d&#10;oeZSNbM6ohbAEnNVS0ZtU+ZT7KNbUybL1JnKOAAjFLUVLILQS2oUurdTqhYZXCvlqcXGlLyQLXVJ&#10;bZHyxdpFN4OvAp4aAoLUKnWi7w0xauO7E/NCh2M1Wbljy7PdlNKIamntSuzUV6w2Fz+TQ5xmnpm9&#10;+BTZyeNLDvedSIeijGT2msI4hZLkvlBLfHdfkq6fVarRM8Wrtjk6sDErkqdVPCxpc5R6vTMN65WH&#10;NyM7BEpV6JTzlPuZ6gr2jRY820RuESlVrnLOmffS1FXs+i3mTxB9VVVhfprp8e7w8u+sObkZ2CJS&#10;r0SnnKfcz1BXtGix5tojcIlKrXOWdM++lqKvZ9FvMniD6qqrC/TXT493h5d9Yc3IzsESlXolPOU+&#10;5nqCvaNFjzbRG4RKVWucs6Z99LUVez6LXeTVMrd5qZ+2PfQ0/lZoHOqJu9Of+tMT/ha64VebMBd7&#10;bkMD1OEMTy28Ttb/ANhbm/stEvOGlDDLj6lDwDKS7/8Aba/73iNePeMS0JeLTD6mGCn3EhtuYEhm&#10;bM+lvpTCh1x6h67oJzNjBc1tPKSc66KZidM1HKwaZQG0IEkpQlKUoHuAFspGXvnv91lDL9xWW39u&#10;87QcbFMNPRN3u4sK44nWystraUUnI5ha/hnbaY2JyG2XjnYD3if2jxl8ftscgBLInL7z+7/G1TgC&#10;PcOYznLZM5jxy8LUzMiJTAI17yz2mPfYGfuG+afen3VTtKec/cf91pnKXjuD9wzsPs3G38bek0O8&#10;ApPyaXM01SLLzTyV5AmYUgbWg4i9bxRd0NgK9aW0+W1uOUk1BLa1bznkLMts39ARk1HUzip5pSmH&#10;UJV/CxW2pLjfg4hQUj75GdlgKHgcj9n+6zqnk0h1rU4BMpUCBlOfgLQ8PCzDcOKnn5SWUyl9n8LC&#10;JYfxWvMxuYf0aALTSrcacj+eeU7dmca7SBMpW7kR8BQU5CzUe802pT09JFVIz2nM2Zeu6FOKOZto&#10;aDl4zz/jZqLdYU2sKzQR4KPw+zK2FDV4yQCoHLM/3WcW5BojXicNeCtOKlR8EzWM8xZxq73FKhVO&#10;JlihVLJURiNO0jJaTUlPTOWZs0taVlSmEukozoOlJxfdUVTb/dsvCUERTrVcNE51MqImFfd8QbNM&#10;XnMxQURVlSpAlJU/A/baEELHtC9YZ5LrDLbk3mHELCjUEaTiJFKgqei0XeLzQafi3MaIpEkOOkBK&#10;lyPUtO8pb2Go0pOSMpBv6rLOmcjOdWkZ2KSnFaPQokU/YtJC/wDvWCBm0MwPEE/vDUf6xNgDPEHK&#10;ZkS/KVqg9EIfHItMQ+kj7JOAWRC3itV9XYChtQfJVGNN5CbRRQlSGxlNVSpc0zO0Ned2uh+FiG0q&#10;S4DprUJqa94U3sqfjap9xDf7x5QPfZTrzgQ2kA4h5VT2CfEqPh9osHmHEqaUZJXnJXvl8QZpPxFs&#10;vAgZgy2tmdf8LPFmSjBOodUmpIrw89iZ5/CyyTTPcfRPuHwsUNpU4VfA2AeZUnxRSN/tstamnAFK&#10;J2y3sFKWr+jll/C0guROQ+2163lGpEREQK0NMocQrDaUC0rFRMA1zPvl8LEDepRmSPE+6ygwRjDN&#10;IpWQT8SBZovSQ8e9Tun+E1WCp5kqGjwAGRz+Nno685ONTcEMNwgTITltPx2tIk885jcjOQ90vs91&#10;hdULJS3ETKk1VJ292U87NRccjHfiUJecDwzCzvtKxeWMKGZ+j/CQzs3AQiaqlBSTI1GSp5flaDU5&#10;DPoYUqTizkUjMyGcs1gK23+FgQFOMJNJSqfE/eXT4/0Zb2W8plnEWkynOoHwSPf/AFp2j7/1RbcJ&#10;diEQUFpJWthT7qWfCSVqXSoghRSZT2tHKiWVMriIaOjIwyHDcKXnEpy9zdDJ8afjnZbjIUmKVErW&#10;ktFaloS5EnEKKyZVIUrP4+63ZYVK1IZZhmWXokIrCCjIECQOSeYgq+O9q4gbJbBPQMKe352VBQCM&#10;ZbypYiEzwvDPws5HOurcjYhoIdJlSkVVaRLL9m/7FUmRkZH4+Fr5UtM1wXZoppUs0rafZWsoy8xI&#10;oV+6TLOzUdUm6IKlK09tS4K0LEwttCQoEEKmkqTtvYV+lL+PuaWofCmfd6rOVlLum8YS8gkE0PAo&#10;dV8EEIbRUfCrKzkLet3xEK+2qmlaMML/AHkO5IUn+ismyRPtEIdSkLKzQzsvBnqJCquaec5ZSs1F&#10;wziSy+nESTukeKFS2WD/AAtkZiwCtKj0SqV/3Z2ohLviNUpOuABv+0G0bDxoQFuNvuST4TZl/dZ7&#10;/Wl/bP5XEpeFU+WrTOVWmdjzbRG4RKVWucs6Z99LUVez6LeZPEH1VVWF+munx7vDy76w5uRnYIlK&#10;vRKecp9zPUFe0aLHm2iNwiUqtc5Z0z76Woq9n0W8yeIPqqqsL9NdPj3eHl31hzcjOwRKVeiU85T7&#10;meoK9o0WPNtEbhEpVa5yzpn30tRV7Pot5k8QfVVVYX6a6fHu8PLvrQtOLOuGlh4IV3uijG079xib&#10;K9p0Ss5PGlh3vOpEPRRjJ7TWEcQslyXyglvjuvyVdPqtVrsq7TP5cu+dYg6sTs7dVZa0Y/Z+dbfq&#10;vYOG3852TpbM2YQzMK84SXIghZLgMni8NL0QNPpCn1WHoWidl6WxJMeZiGebILaglCg6TJlTI0sx&#10;R03Cn1GIC1rnaIEky7SsS7OtAAz0hg6m0jcQh1td6TJNvDlR0KO6s8+qrqXtFjhokRY7eb0KG22r&#10;pp2SvaFHDXMm2yeYDuV/QnKjeU88Hmq9Y5beHKjoUd1Z59VXUvaLHDRIix283oUNttXTTsle0KOG&#10;uZNtk8wHcr+hOVG8p54PNV6xy28OVHQo7qzz6qupe0WOGiRFjt5vQobbaumnZK9oUcNcybXZLLW9&#10;sgtj21/oOY/5PjZunmxoMp+1Lra//ttcHpW1NQhCISNCfcKQSv7MOzcQw6h1t1IUhaDNJB91qp5e&#10;+15tOxTCA7AxTJm6nLEYWj3/AL1k3e8iTSvSJLCgethyOrDn9FaaT99oWDhwEsQzLbLSU5ChtIQn&#10;+Asr3yyFvRyBuXAavP0ovlm5oSKfQHW4d556HaL5aUhaXAx2hLikqElASsz6BelXpNiQcJFraU5B&#10;wjECxEfNabwSJs4cgpbgb2t6Qej3opdsHC/ICnGWjG0uOx/ZopDD63MZpWEjvFJU0pwlACpTNn/S&#10;C8nrrhPSt27YiIu67IcrjG4p8PMtoLRdh2yVEOVUYdI9+VvQIxXpV6QO/wCEsDd96+kEE32mFbu7&#10;teGt2Ga7O6QhKKlAyDcpDK0LA+j0Vfl53Yp+70ru128LxbugOOLAcC3AVjCCaSeCd1ZW9MhExd9L&#10;i4a774e9Hbtfi42Ju7t6IaJCmfWDQtKUJ9WBaIxaMkcwnf3pT6UXH6Ym+ENou+JZfXckRCY2GtlL&#10;XaCzjJc98MBQk6/CzXo5cvpG6qAeZuoRS24EYUPePZUOx3hSmbiXxIZWifR6C+UW74gytLwioVLT&#10;L+CaXHmCl1Yw58uScjtaBjL1ZiYqJvB2IYgYaFAOI5DoaU7iVLbAkHUU83jaH9Gr0uK+vRy+rxg+&#10;2wjV5sNhiJhihTgUy41EPCSkIMtItH3Qt1cMmPhXIRTraai2FdWZT7rYSfSaOcVIlOLDpU0lQ5RI&#10;vn+yyo+EQzfF3oSpUQ5BgiKZQnZRbw0imU5yc92VkFp152FxC25CRJPMmVSaVFW0xZF4QiT7nKM0&#10;pUACoGW0p2zlsMvfsbdoZQCFIpdZ9+3wsi7XGgwynUpJ67PKaYQ0pkFKSAJkgfCy3XYSLwU1ycp0&#10;gSyPN/dZCWil1nVoXumdXvBszGOU1LAmEZkWohqBEoVXW4MyD4bHazT6IdEUmIpZVRkK3DSM6d88&#10;rRkEwXbsvpomNbbfcWO0FArkjMgjQRYx3YWlJWAzfsEEipJa4fa2NMgoqQh1RFBzV98eYdzHgouN&#10;hW0vuzKkMUq0zMyMMhKDI72w25FKMJlNXKUyP+60TEMK+cYzEh4NKslVBIqLH9CtPu8Ldvi3XIuN&#10;VNSnH1FSlE5z1FXLy/1bHPVOZlsPh+z32p+yf37f2WPQqU5/YJ2pOl2U2x4qSPEWKklQU0mQqzUF&#10;L73Ez7sqJo3ypyFrz9FlFS4VYZjYVucxDyr7SpHuQtS29vdaDadCsMxzDLonztOLCZf1s7RCo4OR&#10;AuYuwaUbtxd4vTEGczmltTsPVMdJytdkI7FL7Wv1n5OhRVJLrinD4pAE1eMracZKhoUhwAEKRkrM&#10;KUMiJWVDQ8n4lPME5lP22UH4t4IrmpthasN0e45on+VlKVDpz2y8Pj8ZzscKGRV4Gkf7rcSlUthL&#10;b+FqVtokRvIZWKm7yhW1nmbWo+G0sj8bUocbc8Kmt/tSZCR91omGu+5jGPxa0LciImIWlM9E5mTh&#10;6bL7LC3ZBJnklKUxBA99bkOFGe/w2sFdsZKgeTsbCE/etKZy+6yWvSO62nmlc0TASW4PtSpDI/71&#10;sCFjIdpBha0NrVJRc16fdPaedklt1C0k6aTur3CzKIKHMRERBopAnR7yfsAt2yLabfjndSnSJ4c8&#10;6cx/zK1bpbQy2Nx4D8hb5LuZKohTq6FKGacpbWZi47CcQ23yS5VSMp6ffagUoAJXtKW9omBYQlUl&#10;FKXlSPifGRsflBxso5y4FgUj+FktQd7wsQ2k1Ooac9aB+hqp9307Xg3CLwjGQbyUqd96mi2BlVmp&#10;WX22Zh4jBU82CheXjMgz0++xaaQ7iqyQpsaAWtLc8xkoE+FuLUwxPMnIqFuCniK7xasyo+8T/wAX&#10;aeY2s9d8ejFhX00ut/TSM5fwsxCw6QhiHabZabpApbaQEIT9yQBaUhLwy2sQZy+FnIK+IRt6pKsG&#10;IpCIlhUtNDg1ySc+YT2sq7XypcK86o3ZGLEm3ocIxFM+OocQWfu0zKHBitNq3DtQBSgZ5SKlWmWz&#10;CQhzxliUx8PGwK2u1uDzIlNav++V2CGm0oA8EpAtFZS9Xe/8tVnv9Zc/9W93V/Q3XyDex283oUNt&#10;tXTTsle0KOGuZNtk8wHcr+hOVG8p54PNV6xy28OVHQo7qzz6qupe0WOGiRFjt5vQobbaumnZK9oU&#10;cNcybbJ5gO5X9CcqN5Tzwear1jlt4cqOhR3Vnn1VdS9oscNEiLHbzehQ221dNOyV7Qo4a5k22TzA&#10;dyv6E5Ubynng81XrHLaHmEma2eaHXEAzczmhOb1XUU+2DhokRZelsSTHmYhnmyC2oJQoOkyZUyNL&#10;MUdNwp9RiAta52uqSGh883amQgH2ZABtygNqPCSF8UQKtbLvz2TgCmyZqT3UMDONW2QW3yXgpCRS&#10;0ppOcWwjRciJRMBU4oiy9SZyjgAIxS1FSyC0EtqFLq3U6oWGVwr5anFxpS8kC0QZpl2lZmIla005&#10;yUHiK3EE7RSuK4rhqFKrb9KPMI2Vqy6SnzEjKGGtqZNj+L5k9+XLZRUORByiRxHJKFtxzDz1SlRK&#10;de9M8sXnr4Hd236UeYRsrVl0lPmJGUMNbUybH8XzJ78uWyiociDlEjiOSULbjmHnqlKiU696Z5Yv&#10;PXwO7tv0o8wjZWrLpKfMSMoYa2pk2P4vmT35ctlFQ5EHKJHEckoWu7+m9ssuD2x7rOZ/5HhZiDWv&#10;DQ+9DIUvxTrSpMvtWEj7DaLum9Ieq71qVjQxTUmLYKtLrZ2rkQTkre0Ve9z3k076PQqTEusOuDEg&#10;0pBVhJFXuylSOWwYuWId9HrtzoehgtETF5yVOIBSENqAlKhUpk+NlouWJva8C4sCKdW64uGZVkri&#10;xQThpqyyMplUrC9FGCeimHYZ9hgRaaipktnUZn6Putdvyux2e8moOGRGJnUO0paSH6TITTiBUj42&#10;595D7/D87LZbeT6H3F6DXql24b1W0uJ7dFgtOdpaaDkNiSLbWSFnbmsv0giPS6+VemS3mnnr+U4V&#10;NORADbc0wOTrQwUpRIxSpC0DFXz6N3Re18QsFCwkRersOlMREusMIaXEKnUa3Circ77m0CDcMGr5&#10;Lb7PBVsgKZRp7qY/6tOwzlY4jKFFAUBMJpwuhKzK2tTTawlBksJBpmcOXjVUD/C0m4qGS+jXNNFa&#10;UJNTnjOhSZpV8Z2rYwHU/TbQlyaydgR49R+AJspcVdsG+asVU4cTW6Z6yrPYKUD9ti/dF1wUE49o&#10;MQw2lCpK6RLcffZN2ekcKX2GVqXDvtFLcVCuLCQ65DuqS5QpYQiZp6RbtKL+va+GWYREBANXm/2t&#10;UI2FqMkGlEhQ4U7CW/7SgpC0KyWlWYKTuLM+k10pwIC+ytuPaQnhwz8PJYKZSCS/j0/GjxtF3Nea&#10;koue+oVxTIc3ZeZbUob7F5TQSMurxs5ENpSzDurdMPPdaa1YZ8OmVnYWKHFann7xZEZCKoebUKh4&#10;kWZhIgITDKkFz+l8bYKg3gKQZbZzFop1DyAKlFpr4e7ezsM1pfq5F8oE/DazcQp5K3jpdp3Ck82U&#10;zZEOuJ7LBO5dsQJqYfPcr3GQVmcxtaBhLzS3Euh4GGvyHycbYZUFSe58lhKhmsc1lNsjbvj9b7z/&#10;AFt7RCENJTVh4SAPMxkf+9gYg4bJbSVe+qVrouWr1aHhTGIp97xpmr/YiwU8ripyVLb4fwlbT45/&#10;sLpOnwFkJGVaXTL91gBU/wDvWaSTOpp2r7gtP91kOjpVg/nl/fYpHmj/AMNrufjjTCXm09czizkG&#10;1vrZoWTtlhKtDQyScOBYEUr/AKwxeTB/DLKj99o1p5kKgYx5L22ziaJL+4oB+614wMNBuKexa3ry&#10;MyH4Z1KeGTTpDaFUcx5LRbsHDdjCVmFQByuxCagp8KkM10KV/W3sHXllanSStR/bmafjYvurSlpv&#10;8zZTEEFQMOFFPj60BliA6ZV7+O9qlhc/ir/2tIuy+Fsv2TrAtmoGyX4dbjMQy4FNlBliJmCf77C7&#10;49cSca8oWJaWgq0MsYKlN7HvVNKT/Xst9gOppUSUOjlz22FlLc0soTNUrLuu6XKUGeK94D4Tyst+&#10;sPPLTSfckiZqH2zlZQWJJJnPaYtE3fCrS3JRQ34zE/AzFggELvaOEw1upusTDh8dU52RC+sXreLx&#10;mIdpK3GUfFYTVyz+FkREdejFzlYBS2ywqpM/BfHTnaHiI70uiLzuttJC7uWlQBThkJkS8rLEkeWy&#10;lYJ35T4e+WXic7CiHQJbGW1twB7v/wBI1epSO1XfFtoaX4yfUhoj/wCYbY77RcZu+CxlT5cUlCM8&#10;j9O0mRIyyQk6aZ/D9sUP9He/8tVnv9Zc+H+dvf0j3rGaBqGYsfxfMnvy5bKKhyIOUSOI5JQtuOYe&#10;eqUqJTr3pnli89fA7u2/SjzCNlasukp8xIyhhramTY/i+ZPfly2UVDkQcokcRyShbccw89UpUSnX&#10;vTPLF56+B3dt+lHmEbK1ZdJT5iRlDDW1Mmx/F8ye/LlsoqHIg5RI4jklC245h56pSolOvemeWLz1&#10;8Du7Q8yka2Z1RC2AJOaqlozap8yn2Ua2pk2XqTOUcABGKWoqWQWgltQpdW6nVCwyuFfLU4uNKXkg&#10;WuqS2yPli7SKbwdeBTw0BQWoVOtF3hpi1cd2J+aFDsZqs3LHl2e7KaUQ1NPaldmor1hsLn8mhzjN&#10;PTN78Cmzk8aWHe86kQ9FGMntNYRxCyXJfKCW+O6/JV0+q1WiZ4tXbHJ1YGJXJU6qeFjS5yj1emYb&#10;1ysObkZ2CJSr0SnnKfcz1BXtGix5tojcIlKrXOWdM++lqKvZ9FvMniD6qqrC/TXT493h5d9Yc3Iz&#10;sESlXolPOU+5nqCvaNFjzbRG4RKVWucs6Z99LUVez6LeZPEH1VVWF+munx7vDy76w5uRnYIlKvRK&#10;ecp9zPUFe0aLHm2iNwiUqtc5Z0z76Woq9n0Wu+dXO9zUz9se3o0/laHimVEPQ8RCOtjI1KxEJpM8&#10;uVRt2O+Wm4OPTyrJkatphZJHjsTK0N6MwUe47DlHaosNuaHA/wB2lzDkDRSvL97O0NcrSlpg0yiL&#10;0fHKzCIJUEfRTjUuIyE7Qt3XTBswsPDshNTaZKdXKRU4o6lEnVnYCUzZYVwhulXuA5lE5pHwnY3v&#10;eN6QMLd4VNuKU6kpK05pZoBK3HD9W0K/ha9YT0ddevq+4CEiYxNymEirsiozszS3XUsC8WYaZpRo&#10;E61k6Z5WvK8Ll9G7tZ+T48QsXBXozeDrrTKg0yHFRcHEJhG3O0LLdLi55DTnb0SNxXs7dqr+uV91&#10;5m64QoeReDDTxUERd5MPQagl9ktBCVKcUNpnO3p+L9vu+bpv70d7LGwN5REI1CKjoYB1p6BUtyES&#10;1NxTrThwghZLU0Kpnb0cc9FLx9Lry9JoeMeRHOIiki7YeRYwAtSkJQaTiyxHFD6U7XPeF1QkaWWb&#10;vu9m9o+JiYgXb8oVu40bgpfQkrbBbIShOFNA4Zzn/wBKcR6R3Jesau87jvKFuBfbIgMpj1mISh+H&#10;HaAUzmCAcvhK19eiUZ6OelyvSeIvRqKhY5h2KdEOAAqoLbWoyLU0UgkTVtO3/RrdkCv0rud27UAe&#10;ksc/B3g2EPxL0PPEiIuHLSkma9yoAe6193ZcV7+kUNDejkEwIFxtmA+To+Ihw6FROLEQSnHmnpJN&#10;TLtBHLa4vTFcHdMbf0bfKrsN24cYVxaJQYSuHSy8mpxJfUYgTOkooSDa5r3jW4lV6Rrq2Yu6YZKg&#10;5AvpJbWXCpJCkJGoNJUp7w3ItdUFFXg5AXjfjLT8BARcNEtvOJdRUikFkUhY1Ar8LKaYjIWJdSpS&#10;XENRUO442pJkpCktrJCknIgiYORsB7/+c7X63hhbsAyLzQvxQqECnqh+gTGx8RaEfRkrtrFX9AKb&#10;Ms9hVVt77QyY1KkFCErbCJyXpy99nr4j2KgtZbh2zPJImAVU59I3tDPXdD6lzS4wmrxlJRznbFiW&#10;HUVGYdE9J+60Gh+MW5CV8RS6MkeAySPGyIht5NGUiFZn3WL8Q3xVdRrmPyMrJXdD7zjEROTSQFAq&#10;6wZpyl91gHVKciM0RTTiRUlRA2BTy75jb32W9d8QuFeWJOJGplwDwUHAsJ/Dos21eLSG1KVgh1pK&#10;yyqc1oWpU1ZqEkbyz2tEJdeYh8NKXsV5QQiaZLFNRE/d42joVL2C/dbqG3Ef/FITWFRDP0uXw06t&#10;rRhaUpSWbjh0pBzKdcZtPOyAVFCSkLUpXUfcZ/ZKylZIQjQEnKcuseNjRSffO03c2RslJzH22vi+&#10;nEq7Fdt3PQ8I6lORjoxtxCEbZrbKEH+tnbtL7eGtybcO3461FM5TOczPOyWAkqUlYedSvm98xt8L&#10;PRSUqLDFKQ6kZB5adTJ8Nq1H95Mp+FklHOiMS7DqT3ma9D39Me6Us9rNRER7QiBgYR6e6nmcQuD7&#10;EhxMvtOdjmkISklTispDcpE/93jZx9U0wLE0Q7J0JixKlxa1CThksrlqG1ruhWQlDOIlRCBKmlta&#10;cL4jPczVlzWDSDUXTo/dn/8Amz8MDUYRnEcV76air+y1XQZJA+Pv/jYZZCZV8RKxDaA4helZcmnB&#10;+IlT/GdjDwyVJZbUWULbTUuNe6lqqCqWUkZFNGSt7VupJAJpbCuHWedo+YcPTsrqtkDW4ZBEqUpn&#10;kJYmZP32rmUp7qhvOSx1KnP3WkV4ksiofD+/32n+xH/V8nwn/wA+Ng+1PGaUh9PuVhLDgCvhUmfh&#10;+VmYyGYdhIgwmFeDACuzOxaSmt9KiCa1ULMg5TqOmzoZUVsq4bqV5S8MtjZTMG0lKFeInNXxmSTY&#10;1lKUyNaidgNvGzkBAqfbhg5gTCBJSVkJKgopn1e+z8fHuF12GhnHVqXuSlsmc5DzJJsq83qluvuh&#10;LIVmpEHmlASnbhTbQMp55z3tDRkbCtLvuNC4qLiVip1oOpQcDVNKUtZykJ6sybD0OZvB6Kv8u4a4&#10;VELEgNLPQXCwGtO/P42PoTB3FerEQw5EIio99yHbaaEJiOFQYVTEKSstymlJFCqts7G54n0jg0R3&#10;aAxpxC2mIdNbbKoiksJXTulSwd7RF7RLixBwrWO8phl6MOD9NhuEQ648TlIIC8vCzN0GLjm4qJcD&#10;MOlV3xqsRajSJtJhS6jPeoJlZ6FvOMiYbsjrDEbFLuy8uyw70QU4bZUIbVVWnUklMzvkbXdHxl6O&#10;GHvWHMXArZgY55LzCSsLdm1DrCEIw3CqumQSZ2jo+7fSKBegoBpt6LW4VsdmQott1uF4NgIxXEJq&#10;OVSgJ2RGQ993U5CxDiWmIjt8KWVOSNSQoO7pIkc97BxDiXG5VYjRC21JOxSoTr/qE2Sc0jfYmofY&#10;BMffYq/Ke35DOw+z/Eu/0c9H7r7Sy+8mJjIhTzTaG0NKqSNbqNlNg7WcXdiYiHZdSrH7A7CqecI9&#10;+a1SpHhLOVsNm/rxYXCmmIgbxSkuznmE1tAlMxvM/bYXNfIagb8SOGEk9mjGtsVCypYq+FfjkLTn&#10;P42ij/o7/wD5arPf60v7Z/K4lLwqny1aZyq0zsebaI3CJSq1zlnTPvpair2fRbzJ4g+qqqwv010+&#10;Pd4eXfWHNyM7BEpV6JTzlPuZ6gr2jRY820RuESlVrnLOmffS1FXs+i3mTxB9VVVhfprp8e7w8u+s&#10;ObkZ2CJSr0SnnKfcz1BXtGix5tojcIlKrXOWdM++lqKvZ9FvMniD6qqrC/TXT493h5d9aFpxZ1w0&#10;sPBCu90UY2nfuMTZXtOiVnJ40sO951Ih6KMZPaawjiFkuS+UEt8d1+Srp9VqtdlXaZ/Ll3zrEHVi&#10;dnbqrLWjH7Pzrb9V7Bw2/nOydLZmzCGZhXnCS5EELJcBk8XhpeiBp9IU+qw9C0TsvS2JJjzMQzzZ&#10;BbUEoUHSZMqZGlmKOm4U+oxAWtc7RAkmXaViXZ1oAGekMHU2kbiEOtrvSZJt4cqOhR3Vnn1VdS9o&#10;scNEiLHbzehQ221dNOyV7Qo4a5k22TzAdyv6E5Ubynng81XrHLbw5UdCjurPPqq6l7RY4aJEWO3m&#10;9Chttq6adkr2hRw1zJtsnmA7lf0Jyo3lPPB5qvWOW3hyo6FHdWefVV1L2ixw0SIsdvN6FDbbV007&#10;JXtCjhrmTa7h7lvbILY9se6DmP8Ak2YhIejGiHoVDdU90qS4aZA5yQbKhoxtxl1JVxVaVmk9JH++&#10;16uOPKdIi3GWy6SVJYbUcIGc9pnxtf1+YYxY2NVBVK5sGGbbcQP1Prn8LJqkDTyjYfZ91l0yq6J7&#10;ffa7n4n0kj4tu+L3jG03DcBfgZXSxElEGlMVBCHexlQhT2gqI4vWvmt6MseicbelwLajYm9k3Z6T&#10;x8bGmuPEMpYfcedj1+rYIEPOqmtyVM83PTb0wveEe9JXLpVdLYueEZh4CFDjbrKn0FtqFLz5Q4OK&#10;6zWClOrK0WtcDGR7t5RPa49MTeEWYN5SHcdKn7v7QqFXxEBQqaVqlaGY/wAHrkSxBexoN1wJDCcz&#10;NmpjgEqNRU3SokkkzJtE3feUNdrl3PlCIplSYVDckgyxVCVXwK9Xu8bOLuaFu+6ru9piVsIbQzhS&#10;Jx3HqQaQPHOyWT6T3Wp1Sg3kpValKMpqSG5SHvNmYWPv2Bh3oqgstKeM1BwDDpoCgis7YhRmbXZ6&#10;OliOva9ryZS+hi60Qqwhumv1h2JiIcJ4AxklBXNMs87X23ePo52W54Z9thl690QLrUZKrOWNEIqb&#10;KJZ/dYNv3bccekNJY40Dd74w5aGQgtrRSACJbC10FdyQjDNyRibxu5qEZRCwsNGVNkuJhmAhpdeA&#10;1iIWikpSBnaETdqzciIK9PlZxiFhGXVxUYtxKnluxThS+GVJATgAlpMqkpmTaH9LlX/C9mueCDN1&#10;Q7DXaLwSmFu/s8M23DvsphRW6lBPGEkkq5srenHp7/0jwfpFDw92RLsShkPTREmLfLjj4he1phsy&#10;ZlOyapC0F6SXQ44uBvJpLrSXBStE0hVJEyJirORI+NvStS6c7hvQH7OyO/2WYSDI4yEgp2UusKEv&#10;uIH22g0r5moZgkK/7JMx9szZSYeT6XjWW3JUtp30b57e60U5G4SYo+zt9IGfwEjtsLOQ7wAK+WdJ&#10;kPhKZspUNEuF2kmThIayz8CT/Cx1RWFCOprRnhqCVCZQJ55e8CzbqYlIW55a8lD7bA4aXEpnKoAy&#10;J3pnYRF1r7BHNkyDYpQ8Fb4lO/2yJs03HSQ8nvVDu3P6xkr+Fn4y6sIqZioVRDqEnghbQ0qoUZ4k&#10;v6nj4WHyneD+CVT7M0cNopUCVJSWymeqUgqWVrsduSGei49TghV3ewJqWwspzUDJBXp8wy/es3eT&#10;dYF43EwlKZaXHkKiS8hKd5tYiKpgbiU7BLmhpA1rmBJYGSf7PzsVPzTSoIh2RzO5yBy0y+02KXUJ&#10;Ykaaes/ll/Gzd53spy6bkqHZ1IKhERyfehGlNJH0lJ3Fl+jEFBPxEMhxpyKVBshVDyD3sSpxSNWW&#10;sIK9rLi4SIW5FKT6sl+oQ6CvKeRUQWp1cm4s364HIt1XzlHOFeG0zPaGkCsqCaRmhHjnaCuu5Xx8&#10;kNVuXlGNzxlutBWa6pKxVqmQJyoqz8LRMHChK2bvvF/UqdKgh3SyrI5plttZhpmILN5NpQIqFiKW&#10;3SpI71OopNXiap6RZ10vAXdDRWAUML4ziwU7hMklvMT17Tys4aC3DwsK49MDIJanMD95UiT9todv&#10;sODdzVclSTjKKDQHVDbDOZ5icxlZ6JniQ8MhC00+5zMbyzknO15mFimVxUVDxLSWZqKyXESR0kZH&#10;fOyWgFCcAqJlnktpLilA/EhGm0OptLoXUQtQG5DBiEgfbk2f3rYsawpttwltwfR8NctiZWfI0YiV&#10;MtLkCtlmfQPrDJOe+Rzsu9op1nHcaC4CGLjvZ0LXOpx9NHOuSJihYFO9u03hFG8bzj4lLSUMTbhL&#10;uadWlHaahQo9nCi73fRZF3QtLMND4iVxHnvutLWhRV8FlMxq5SLZAD+/97+tv/iTmQcshsqRmUq+&#10;BE/fa/buccSpoMiIZYWEya1tJVhKlUVGs+7Im1KUBpM5yb6j+9tZSpbeA2+6yu1rw7t3klSq1b5S&#10;yH8bSQ02kIICFACon3qy/vtHoS4O0RmHColzUrcS66fzQZfA2uC71zcQ5GJmhXJ2dojFbV8SrDl9&#10;lgQBhpRqTLdIGena0PGXNcV9t3U9FXb8o3ndKuwrSpyJoiVsvQ8QwuWBTnUkzn9trxv254B7/BlW&#10;LBdovSNfiI5UPH3WIaJdL7qn3cdp191xHG3SkVDwjl9ruC9LoiL5+VGoy8n4p+8GZKUoJXCuwbsK&#10;4pKVFKVqeKts7PXfBxqIKJcgkMNxoZbeQ04hASFphHE4FG+mmXwtdt7X/wClTSHbvcU7O5Lqg7si&#10;n80Kzdg24UlendS5g+Nr+C/TeOdgb47E80xGFb5h3oJdaQUrU4hYJCZuElfh4C3o76NXZfNz3kxc&#10;0DFQSvliEbYWe1OxSnFIjWISIisNDURpZmELKaVClRt6c3XAxNwXhG+lLAh2oNDVbLMo6Gii52h6&#10;CS+Eyh6RCpTgBSguU0JNvQu5rphrxjqIqKi78YgcNhEHELiGlSDiHGnCgpU9RlsNha9mruuv0nuS&#10;CuK6oeGuFZvO8cJ8w6XqIrs0LEPMxLj2moRAPKJ72/6P76TEtvekF6PvNXnCRUM2XottODQVB5oq&#10;YUKlSwwKjzGw9EL5uZtMZ2UxD0ZALCmYVKYDtylxAewKdGnhpXry2zs1dTV9tNxr8S5CQzb6VNdq&#10;dYK0u4JppIQttaDmNQytj3hHMQzVaUFa1zCSrlqpqIBl4iylNOIWlJIqQtKxL6U0FQkfDx+FpyI9&#10;+2X22JEs8pyzlPOxSQAjKiW8pZz++zt6XdDtQt+QyVLQ802lOOkCag7SNRMtyFGdmImGKoGLu2IS&#10;ppKVELQUnNp1fNhZCe/2Wu29ZjGU3hRKUykh9sCofkUnw3tE/wCrP/8AlKs9/rLn/q3u6v6G6+Qb&#10;2O3m9Chttq6adkr2hRw1zJtsnmA7lf0Jyo3lPPB5qvWOW3hyo6FHdWefVV1L2ixw0SIsdvN6FDbb&#10;V007JXtCjhrmTbZPMB3K/oTlRvKeeDzVesctvDlR0KO6s8+qrqXtFjhokRY7eb0KG22rpp2SvaFH&#10;DXMm2yeYDuV/QnKjeU88Hmq9Y5bQ8wkzWzzQ64gGbmc0Jzeq6in2wcNEiLL0tiSY8zEM82QW1BKF&#10;B0mTKmRpZijpuFPqMQFrXO11SQ0Pnm7UyEA+zIANuUBtR4SQviiBVrZd+eycAU2TNSe6hgZxq2yC&#10;2+S8FISKWlNJzi2EaLkRKJgKnFEWXqTOUcABGKWoqWQWgltQpdW6nVCwyuFfLU4uNKXkgWiDNMu0&#10;rMxErWmnOSg8RW4gnaKVxXFcNQpVbfpR5hGytWXSU+YkZQw1tTJsfxfMnvy5bKKhyIOUSOI5JQtu&#10;OYeeqUqJTr3pnli89fA7u2/SjzCNlasukp8xIyhhramTY/i+ZPfly2UVDkQcokcRyShbccw89UpU&#10;SnXvTPLF56+B3dt+lHmEbK1ZdJT5iRlDDW1Mmx/F8ye/LlsoqHIg5RI4jklC0AciK3dllwe1u9Zz&#10;P921rml/8dDyPu4as/7rKrATEAGl8JFQ/vz+218wcU3SXVYzZ/pqXmLXpdfmQl8RK1fYqGhP/wB2&#10;1XhLL9iHiltRh5lJLYW6krz0Knp/vs9fd9PuMQjCZLLQm8tRBKUpamKlaTTnb0shvRq4ouKi/Rq6&#10;Hr0VCXjO71RDbbUQ5oqadKioMGSZWYve422LvjE3x8n3utuAL7N3QUm1JQuLS40ErrXLNKeba0FF&#10;O3o42xeFwQ70VesJE9nWw6qCQ4+8HhVRS6FTzyTMTsr/AKObs9J0+l/orfsZB3tHXwmN7e/BwkEl&#10;SXcR5KlBDYciUNuTIClSOW1n/RyIgoZdyvw/YXIEoTgOwFNOCekBScuUi1937e/ohcS/Qq8zEMwU&#10;GItuJ7AzhUsutt9mSAalTEgM029IY9iAhb/uD0hQw00x8ti4l3f2VSC0nOFjg80jCSoJk1WolGW9&#10;vR30iaueH9Jbig7kZu+LulcVJ1qJZuYwLbNWC9Wy2+lLofwwFKSnQJzHpDcjV13lGXl6S3wxFXbd&#10;l0uOu/IEOhMXNlS22jk7itqVw2s0bW/6O/RmNd9JLkg33YBF+xsEqIaZLkSW+0dseFKa2Cg1lf0z&#10;taI9ImIXt7yHoKGZaIyxIheFiLXJVUslHSLGN9PbkVd9zfJarwb9JYVsmGSanaIORQlK3llIaQjG&#10;BWtxKZZ2g7vS5el1OXq27EXS9fUAq7mb1hmErMQ/CuOuGpLGE6DTXINHPK0ddaLwgb7uh7hxXYIl&#10;uJam2uRbeWmpNSyDNJG4Pusxc9zQrEBd8Ey2zCQbKEoSyAKRkJDUAPAbWioJLwRF3278nMJ8VNKp&#10;THePSy8n87XNDqzYZjWot74tw5S4v/utmy4t5RS08T2cD6onTYMQLS1pW1p/7tgp5l2GcI0uZj+4&#10;WC7yiXHmVCkVE0g/fYNtRTdTvKjLIfnbDUy2v6eQkqfv+22Ndoh4cVVIaBAH8JWbhr3aLLoknEb5&#10;Cf6X9tkuNrqQsaT452LCypJV42vC6zTEOxEK5hY+QCmTUnee2HZt+9b2hLuu95DcUW2eOoppniU4&#10;jdC0BUgvOmdnoH0Kg3PSH0lWOzxN+PkPdn3BUqKCVEJSryZj+llaCvWLjzGekTUWqOUtjvXEKwjE&#10;JhGqlK7I2lArkopkc7JgICERFvxTgw4RCprmrdSpJOxmTl4WMd6s44lkOGDTnEMpTrKR4ggD6Nrs&#10;u28Ullr5SwopqI5y42pQlqllUPdZLCOHCst4QhkZIaUMuD7hl4Cz8PCCMjlNroiG7rZK8J3rXFrb&#10;J3yqCgMhZmJKVsIcaBRjJpq+yfu6rF+IdaDJ3dVLs6R+/nL+Nrwi7uehSlaXFRJYWgQzbkODCYqg&#10;Mta1V7+O9nr8TDm9bivR1yPcj7tSVpaeeOIQ6pFYEqjTM++webAVEJ1NRDK6IjLZtcgT/G13NuNe&#10;tOsmKi3HjNWI9qmSR9Gm0bc0AhuOffafhny0QUsFxlSRtPOoj3Wh4GIXgQjLCXXnfDCSlKFJO3Wo&#10;W9JEdp7RdrbMN2ZUPzUhLvuJ8JWT2eliIPcPPSrWfd4f22TjtAlQUhbix4UzVL92k2MNjNTQ5IJy&#10;51DR4+E02iId5Ii4CLFbzv1D26R4/wB1uyMjGbcQuJT8EMLbSr/zRYYaKjSKGvdIZD77RsM41gRn&#10;Zn25f9WtpSaht4E2jg2eC3EOpR+CCwv/AOYhVk/0R/Z+2QsfhNX8LXay2ohuNZUh0e8BurP70j9j&#10;75eW6HFlQa8ED3Wkkb/wsIZ9zjq5UTGaukfecrOXnFMlsJjWxDp96dX91rhMty6r7FlTdVkAmSSk&#10;znt9lp5IJyMvGfLnadSshtPIn42iLmvF96Kj4RpETHsQLPaDCw7pbkp6lWgzebyUBMGdrsu/0dgb&#10;09KbzvWEF5QkDd0GpTjMEpLawXMPGKSEvIypteHp5EwsZAwV2tRS3YOMQWYlx6GbCywioA1HYCn7&#10;rK9EXvQy8bujkXfFXkG3HVBaYZiGXE5oMKkipCCQfja+L8i4SOhYS57y+SnqF4rqokBqrBTQmauK&#10;AZfG0H6SwrcQ3BRMKqJaVGoLMSGUpUtSqVZ8iSr7M7XguA9JYGV1NLXeC3ohptEOyhYQp1/WeRRC&#10;STKRV8bNRl3rhoqEiUBUM+ytLjD7ChpUhYyII91m1356M3VejrKTgPRMG249DE8y4d1QNCxumQ5g&#10;LXjeNzG8rqvuPgXIdN4CIrWzWhUP7OENqKUtaQnFGnK3oq8j0gRfF1+j8U5EYrxKIqntTkW4hLZd&#10;cPFmpFM8qqc7el/pJffo3esL6E3dCOreuS8HXbuuuNaYUlqDeUHGFtP4yDihNGoEyNn789MIKBuu&#10;4o28oiFuZNywqXYqKioantDfZUlBXg4rE1hXXsLRDFyRKvlGFbS7H3ZFsiEvBDa50OFgrUsJ0mRl&#10;nI2AnOXj/wA+7a32WUCeYESPuNvSCBZapREBcQ0n3CIUuiX5Wv26golqGiERKR9EvgNkD/ZWjf3W&#10;Hh/8on++z3+sufD/ADt7+ke9YzQNQzFj+L5k9+XLZRUORByiRxHJKFtxzDz1SlRKde9M8sXnr4Hd&#10;236UeYRsrVl0lPmJGUMNbUybH8XzJ78uWyiociDlEjiOSULbjmHnqlKiU696Z5YvPXwO7tv0o8wj&#10;ZWrLpKfMSMoYa2pk2P4vmT35ctlFQ5EHKJHEckoW3HMPPVKVEp170zyxeevgd3aHmUjWzOqIWwBJ&#10;zVUtGbVPmU+yjW1Mmy9SZyjgAIxS1FSyC0EtqFLq3U6oWGVwr5anFxpS8kC11SW2R8sXaRTeDrwK&#10;eGgKC1Cp1ou8NMWrjuxPzQodjNVm5Y8uz3ZTSiGpp7Urs1FesNhc/k0OcZp6ZvfgU2cnjSw73nUi&#10;Hooxk9prCOIWS5L5QS3x3X5Kun1Wq0TPFq7Y5OrAxK5KnVTwsaXOUer0zDeuVhzcjOwRKVeiU85T&#10;7meoK9o0WPNtEbhEpVa5yzpn30tRV7Pot5k8QfVVVYX6a6fHu8PLvrDm5GdgiUq9Ep5yn3M9QV7R&#10;osebaI3CJSq1zlnTPvpair2fRbzJ4g+qqqwv010+Pd4eXfWHNyM7BEpV6JTzlPuZ6gr2jRY820Ru&#10;ESlVrnLOmffS1FXs+i13znOt3mpq9se3o0/la5f9eh//AAKt+qzfpVdcLix90VGOS0JuP3eAFKEh&#10;mpcOEGgAVHEOSrLho14Ium/QiCWsmSGXU1ULJ2Gp2RJ+jntZLrawpK2xhOtmrEbUJpUiUxMT/MZ5&#10;WifR30cuo35HXOYdV4qU4ORwNIWlltCm1odRjTcecqYRSuoDwZTet2emLXog9cjS7sb9EB2lSb2f&#10;TCrqiLwYhY2EdweM2oIIAKvhb0T9D4e77wgGlLgoy8b6vu8buevODbhUjCZcaZwsQuBxytHZ1LQU&#10;a5TFr79MF3xHNrv2GXBRl3wuA1DPsvQ3Zna0uMEyKSrShaT7t7PXVCXJCLhH4gxkSIgOKceiVSBc&#10;VNQB0pQkSTKY99m4FXY4SDwzCssvkMtYZbKMMAqQJYUxLewfT8gej5jh3zkQ0wYieai24+9ssyVJ&#10;Jl8LXZdi76g1xt74HZG4d5MS3EtK2LbrJW2eYbK8bXo8m94h1q4ZC8jD3ZeDqGaioCooh1/QNl+k&#10;VxRaoi6my8VPuwz7BbDCMR7hOoQ4aUAmoJl+Vr1vKCvyGMHc7/ZbxiFpcZCHpAhCcWkKVmNp52ec&#10;uW84aOEPQXEtrSXxiipNTPOE/GmyWnn4LtswQxUyuMn4UszLsviE/fZ+7b0hWI2Cimyh1h1BUhbR&#10;BB+xQBMimRFr5uOGuUQENfLQZeWw/EKLSWiHmXW0xDryEFDwChJMpjMEZWQxGXx/hTcd2MRbdwXV&#10;HQ4S/BpfxTENdraaYADy3X91Sk5b0hN6wl4eg1yi73XriVdUQVwkNEQURDIgnHHEmJYJVBY2IHOo&#10;6s7RnomxeEFe/ordk27xvu8JNrZZhF4cTHCJSuHhtQIUlFBUrOhJkbQfprcryLw+RmluRaId7Fhn&#10;LqWkF15qhRQp5lCXV6SSdIkbTi0VIiEFqGV9FawUif3mwgouHL4YSVQ6xOWrUhJl8FWeiXkoaiJy&#10;pMp0TylP7BYQjqgKM5gCqX2ynYiDck4hBVMnmIsIpEJELdhXVBJTOSkjf3jayGohl9qJUpDbtSZS&#10;WSE/R2naqVbZ5ViwajGsRINSD45/G3Cb0NDQ1ur/AH5WbfKaVLMiD4WWFSpcacAHWFJBkUy+z3Gx&#10;f9I/SGKVAtrdDEA+62w222hZAE0IaWoSA0VlR8LOQ3otd7UJBtJ4t+3ggwcC0jxWhMQWH1y3xCta&#10;PztG3d6Pq/wg9I4ltyHvC+7wT6rCoWClSIJJDLSpTUUlOJ4TnZbMUoSehY/sLrks4xUM+tPhLvlA&#10;JEh4WEf2p5N4rinG3GlJOE4424pmhWmSUKYTPcCfjZHpG7dzcPFLShyKaSdDr2k4iTMy1asjZ5lD&#10;lKzNFA2cGeyvj9trmhIK5X7iuu4XELjog4gh7wbDk1KUpSih1Swg5ZkeIzthsqVh47NQbGaWEqR2&#10;pMgMg41Wn78rdtTd96XhBJhsK52rlStzskbKWJGpDby5BdRNdIzFoKL9IKWLzvyOcU4mJkh5uFUt&#10;59maTJKS82lsyUmee07Rzt3XhE3LeS4p1j5HvBuuCi2m1KCH8FTU3UqHL2ZQyX9lruRfFwm4vSBy&#10;Nbwnrtm9dt7BC08VyntCIMzPs77jTpqyTZTF2sqciYjs93NhAMw2+UQ6lZbUpWT91lNRUO7jIUrR&#10;Sqp6W6veZf3WQ8ltRbShbT5pMmRLML+ynxteog1JVExaXTCO5Slq7OP0m0TCX9d94NwMHExb0ZFv&#10;shECwGqTCdnVhivCOKpVK15FM7NRLVbN1gqwlGWM9p1OITKYbKshUicwfCVrkW1dEBGqvFHf3gqJ&#10;Rh0ldS5MREOmqlBpJG8p2ho9o4cFGth16pWK004OdDbiZ0BbnETiqUaRZxaFwzkS40pptxEnFEGW&#10;ZKCRnIEykLejtzRaWSi8milT4UaWV8MI7RqmKio0Zp2VYgqniBQU55BbSmZSgjOopyGs52W+EFKI&#10;++XsM/ulkv8A5ViyEnPFAKj7vdY+5GkfsLnirKwQOdYP99gugq7Ddbr85bO47LSRPwm2sm2TZt3c&#10;p7/H+NnWOwrRhgHFkZOTJ2O2UrdvWwoxEuoTAP32v2CbFUS1DpfaH/WoW25p/Ar2t6P3k4AhLMa1&#10;jVZENp0ufxKbNvNlC2nG0rQpJCgahnnn8P2K/fUFH+r/APiznpldF/Rdyxsa0lqNDKYdzGCEJazR&#10;Ew76ZSQOm1y3mL5vi7r8ueFhYQ3rdrkM0++IVgMzWgwq29VIJAbSn4Wun0ei/Se/oi44dM72gfU0&#10;fLzoCKDFnsIKNnK8PBniWvH00h79vli9Y+7oq6xqhsGEbioJUFTCgws6UoVPWpw1TztH3K1fEb2y&#10;8b0+UYm9IhTanF93wS20yhtKZt1VYVWfNZmChmflZ+47qRDsQyQK4wQyEMiScs3Gx7s52vW+0XTe&#10;Poj6E3q2y76RXXFoDK7wjCUuRsE0FNpVguRNSgpAppQNWdo64YUxVzQS7vVCV3YKouDZUgpqgpof&#10;m62NtDmcsrelsDcPpdft1XJ6OqhYy74X0ku99Tl73YHnREMPDsjDmJJh3Dw8MkrHNZTf+CcfF3VD&#10;Xoi4YpyDQtbqIupDZisgvCaqcBwnU4kvtFnvR257q7fCQSYft0Y7eEHCNJxYdDryE9oW1S9DvLwV&#10;1ecgolPK0ZFx3o2uDgnHFwrMPeLkPEJvSHqUExVbMgW1oSFJzGS8rMXDdDDfo78mxUTeV2uMVKhm&#10;42Ow8ZS0KxFFJMO1UARtla9Lybuz/CX0wvxhN1f4Q+jbTjDsFCNpoZ7RB1OLfkXnCVsNCXjb0c9E&#10;4gRvpL6QxrhF53ReUXBPqh23AssNQSoPAMJSjDeW3HrcdBUsmSSkCFeiGTDvuwrLsQwVJUWH3EJW&#10;4zUnSrCUSiaZjTY2vh1qXq7MFd8xtOHVEBX9otfd5KnRERCYZB+lgSc+/vbRv7zT5/8AkGz3+tL+&#10;2fyuJS8Kp8tWmcqtM7Hm2iNwiUqtc5Z0z76Woq9n0W8yeIPqqqsL9NdPj3eHl31hzcjOwRKVeiU8&#10;5T7meoK9o0WPNtEbhEpVa5yzpn30tRV7Pot5k8QfVVVYX6a6fHu8PLvrDm5GdgiUq9Ep5yn3M9QV&#10;7RosebaI3CJSq1zlnTPvpair2fRbzJ4g+qqqwv010+Pd4eXfWhacWdcNLDwQrvdFGNp37jE2V7To&#10;lZyeNLDvedSIeijGT2msI4hZLkvlBLfHdfkq6fVarXZV2mfy5d86xB1YnZ26qy1ox+z862/VewcN&#10;v5zsnS2ZswhmYV5wkuRBCyXAZPF4aXogafSFPqsPQtE7L0tiSY8zEM82QW1BKFB0mTKmRpZijpuF&#10;PqMQFrXO0QJJl2lYl2daABnpDB1NpG4hDra70mSbeHKjoUd1Z59VXUvaLHDRIix283oUNttXTTsl&#10;e0KOGuZNtk8wHcr+hOVG8p54PNV6xy28OVHQo7qzz6qupe0WOGiRFjt5vQobbaumnZK9oUcNcybb&#10;J5gO5X9CcqN5Tzwear1jlt4cqOhR3Vnn1VdS9oscNEiLHbzehQ221dNOyV7Qo4a5k2u/bnd2QWx7&#10;Y90HMf8AJtcv+vQ//gVb9X9tnG3UJcZWnW2oBSHAreoHI/EePjZ03cMG7I7EegocHWw9mpRB5sJJ&#10;pVVOfN7hb/BK9WnI9mBYKoa928wymR9WiVGmStwiQWZKRMjwc9KXmo2HjX5dtbgI+Mg0RwAAAdVD&#10;xDJA0grA5yNc5m0PCQ0O1C3dAw4QiothDCGglCalOHdQzU4TMkZnO0NdP+EMG9eUW4mHQzDiJiDj&#10;OGSAssMrYRWZ6iobZmzVzej1wxN6Qjl5OXSIxKkJLD4w0txcRjvNpTB4juaklT0m3JNZJn6Zwa78&#10;gvRy8fRmJhhDXHCwKIuJj0OxEOlLSHFQbqpJad7UVYoMpidNvRG97zur0gibovC5EJfauN1qHfh4&#10;2mluJU2qJhBW6E4hBMgHD9lvRe+2YRu/IVq6G7qjPR70ufW5hyZYTjKwe1paW5g1rfZXjIUaUGlS&#10;rf8ARtFuN3BdkF6JorvaDhIu8g+7Ls3BYiuziIKU4SwgqdSc7en8DDXvdCYX0xQwlgLMS69CoaW+&#10;pyRdhlTUUuiklRJIztdLEN6ZCEg7ru+KhXYaEdiMG8lRXaVetwq2ksVHtAZUoJKsJIlmJW9KLnev&#10;2BbevW/UX1dqGFRDbLjgklUPH4cOng0FxSSgOGpLc/G16R17wd0Q94xLMJCB66Y28ohtxuEbwq1s&#10;xjbbaFuUpUooRkZyNvln0Tum9IGDg7vZTC3mI0twUbEwlVSC03EGSHKgQoshavHa1/Xl270nhvTl&#10;MfCwMU3fRiY1mtt6bq7uTEuRLIaUl2U5NzAz2t6HehkbcjF5XvfV3Nxd5LvAsQiodit5155sXeSm&#10;hq72xESckSZzTb0l+UGou5If0UiX4eOvGMUyiDfeZjhBBEIIZ919yZUFiplPDBUbQsZdt4QUdDRz&#10;c2NYQXULEycF2hbjfv0K8PA2iA9dDd3vRaTDPP3Sn5OLjPViswZh2nQr6TiSs2T6Hw7j8bdnZ3GP&#10;WlLdceQ8nDXUVqVkUiVFVP5m1+3QmptV23pW0SJFLCi28mX2BUrXfGSLjjrUl0ZklpRaBPxIRYOt&#10;mIhl+B9/2ja1ce+XmliRBllZKW4gVuco8c/A2SkAUn3D+P32EVqaV4hOylfS33G9mRd87xYJFaHd&#10;JSPhTZDqmVMOUjESvo+zM2BlV7l7pl4j/kW+H0fAWRIyJUd9WWf0trRMb6QQkZeEZFgvXbDuOOPQ&#10;OjJxKmHHcEFSyFTwyRnK3Yk0XNcQmlN23eTD1jwQ6tsIcKCN01EWFWf/AD4ncn4nOyb0glYb93us&#10;xLCZqmpLawogEzJxKSiVoFd7wouqKjIVEV2d5scZBco7SlSKlICl5bpV8LKTVoShNOaymmQlQrmP&#10;hvZMsgBIDfP6U952aQ88006s0NTSlLjjiskipIrIJ+6zmCUlahlXySVpzEp5mfh9tnWHVh/FXiOE&#10;htTDa5zowRNMvw52TJzDCopBRgGheI2laJIUKVtIR0hEsgBKVoW4/TJox0JwUQV/Qvq97wLoFKK3&#10;mCypxpIOvEdVUUpmDZtD0VCXzdl2QyYq7b6aAxItuMqDSYttKEtJi2ezzUU1EVjXaTqQuRmmpINJ&#10;8Dn7jnZES7BsqiG0lKXKBPOc8ts5m0bEMMJHa0OYjVApK1nmnuM/d77RMEjhNQcREsOtpnoLblLd&#10;E8ymQVRPcWQuOcSzDlLgViEobcxQAvHCMjkB77Ju9i+2FOqWuhKnl0hShs0TyoHgNKZz+Nkw96Q8&#10;HfJu+Sc0EqbTXUJPUjeqRoWcjnbscMluAg4aSmodklpkUClNaUSC5I0moGe5zt2xqFCByEUJVUvx&#10;cZCppwTKaNjKWVvR2+Ia8Oyi6n0uxzGRYiW21NrYRJQPudC8hIESs6hLinipeIK+7b0JThtp2kad&#10;5Tzsl+Wd2OGKaSlI4oQJv1e6lvEplvSLBxwUrjieztmc22p8Mq+jWiSvvtLannKyJlX7tBUKd989&#10;rSBzGa/dT8LZcje3xt2l3kSFVfupoI0/faO9Io+Hw3b6dSqCS4nWiBZ4aVf/AMRQh9I+irwOVtrb&#10;ffaeX5CywUpzG8ha8b1iXAzDwsI+47OUnJoLLaTPfNaR9loWCgmPWr1jU9lQ2VSQ24So/YE6c/fK&#10;11XW5EOxi4CDaYciXpYrxQmRcWBkFHxllZ69L7jWoGBhUVxT7iH1BsdPdNr38bej0K1GPRifShsu&#10;3ZFQzR7PSH3oYB0uUKClvsKQkJSrdNoP0UgfQG+Hr2vGJjGbsS+qFYF4NQbjyXH4b10LCSllSxjB&#10;oq90rRdy3V6Kh+Pum4kX3fsLeMT2R6FSns4ehmVMP8aISt+Uqik0q1W9F4126r47X6UcNmDhYXFD&#10;D/Bmlx2qkIm8JKK55G0D6F/4GXEu8L2ZVeEA05eEVX2VZWiHS/KaW3lLYXNKCRmM7XhcsN6JxEbe&#10;9xQKI30qYS8whu7kKbCldnU7EtreQltSFpyKpnMStAeld1sxBZiGHvV5SfSqHrS41KqgkraUE6iN&#10;s7RUBGRkRdUbd7xhn4a8WVYqHyunADcLjlx1KklNQCtjNVoWDdvSCajXkLDUO5FoS5PTNC0lcwvM&#10;Sr1WVEpg4dp9zJTgYh231o6EFxsTWmZJAUojUffY+kkHd8TAx7kT2x9uHvCOZgH4sSk6/dzb4glK&#10;0p1FgmYB3t6Yp9G3bijEem63DFRl8h4RtyIfvFm8nvk4NQryKlPs0JWpSVBpxSZgZW9EfQX0XiPS&#10;VDXo9AO/LN8YbDsDF43Z3SuHXEOlIbgsNTCA6lqYcGXuvaDjLrQv0auuTbN9v0Nx7rqqwwh1hicN&#10;NWGS7STTlK0j7pe7+zb7rP8ApM1cjS/SWDhYoQUdBoTDxXa3YZxlt1ygtNxCkBaZKerOke4Wvr/D&#10;iPci3Iu9X4m7233C69Dwq3F0pUo7VVCSEqKUzkJAWj73jVhAaYUIdonW/EKSaGUCea9z9iTnZbtG&#10;Lel9R6loYFRNby/fvhJJ3OdrrusgdoQ1iRZSOaIcAq+JyCbRHwhn/wDy12e/1lz/ANW93V/Q3XyD&#10;ex283oUNttXTTsle0KOGuZNtk8wHcr+hOVG8p54PNV6xy28OVHQo7qzz6qupe0WOGiRFjt5vQobb&#10;aumnZK9oUcNcybbJ5gO5X9CcqN5Tzwear1jlt4cqOhR3Vnn1VdS9oscNEiLHbzehQ221dNOyV7Qo&#10;4a5k22TzAdyv6E5Ubynng81XrHLaHmEma2eaHXEAzczmhOb1XUU+2DhokRZelsSTHmYhnmyC2oJQ&#10;oOkyZUyNLMUdNwp9RiAta52uqSGh883amQgH2ZABtygNqPCSF8UQKtbLvz2TgCmyZqT3UMDONW2Q&#10;W3yXgpCRS0ppOcWwjRciJRMBU4oiy9SZyjgAIxS1FSyC0EtqFLq3U6oWGVwr5anFxpS8kC0QZpl2&#10;lZmIla005yUHiK3EE7RSuK4rhqFKrb9KPMI2Vqy6SnzEjKGGtqZNj+L5k9+XLZRUORByiRxHJKFt&#10;xzDz1SlRKde9M8sXnr4Hd236UeYRsrVl0lPmJGUMNbUybH8XzJ78uWyiociDlEjiOSULbjmHnqlK&#10;iU696Z5YvPXwO7tv0o8wjZWrLpKfMSMoYa2pk2P4vmT35ctlFQ5EHKJHEckoWu7bnd2WXB7Y91nM&#10;/wB21rl/16H/APAq36v7bbSFQR93vterCFr7NcrfyWgIM08Gt2JUfcXG3koHxTZi/IxxmDXfQib4&#10;i3KgglqFLjNFWU6WIMOFPj/G0Z6Rehd2uekN33be7V2XteE+zMQSXpu4tCExCXUjJmZU3NavutdN&#10;2ekS75c9BfTy6W4eCg4HFhWW23xCxCojBSpTbi2qQ0HNJUh1ZynK17XxcN33fB+gz6g2pmIcriFa&#10;10vw8LhBPDSThrC8qrOXvC/LcIl2L7XE3ci9XRdzryFB1oiGCA2Gg5MlEpGZFoz07ecioi+I93EV&#10;DrcJu9DQhUQQSts6VyZaBTMCS5e6zKIyOg4VRSQwh1xLM20THDTnMNpFOXusthXpRdz8Sy8iFe7M&#10;624GnlzAQ8oL0gFJScuaQteMA/FXlExd0lxMb8nQKYnsqWzJ1S/WESS3LXOVvR6EUm8VQnpJDsRl&#10;130IQdgdQpxSQgPYtKlNlM3R0hQt6MB25r6Sn0pjnYS7ohUDS1E4US9C4jSq9aMRk5j3W9K42Ihr&#10;3hYb0PihDXw6qBq1LiWoVtDM3UzWpx9pwpmOHUrwtc8DFXk9ARN9wrcZAsxbKWC6w+0l9p0ze5VN&#10;LCwc5gzs/F3d6SXTGQjEQiHiHmYtsttuOVYYKgSEuqoXJPjLe2BeEPCXnBOJqS3EIRENKR0rkqY+&#10;+xvpu703dfnYImBbvaBlDRjLMVDOwK0oUhNYHZ3Cka7CD9F70dLsVfibzvIXkS+ItNCkrQt1StNU&#10;6zMK12u1iOgb19FPRj0Y9HmYK7LxuZ12HS7EwzcHDurajG0sycilpVEJQAdAVmZTtcfoy/eaPTaO&#10;vaNiEpVHOFqOg4RtbKYQxcQTFreWUuLmpVMykm0b6L3ZeSPly7xS9BJUmhwNoxHlQSgri4YJqVQm&#10;WVr/AEMkVEMB4eNeE3oP71NJ++17Qb4S52OKTgTzw0YKSsf7Un77LYW2lC1aWnUDbPexSlxztMsi&#10;ff8AnZxcHDqKmHKQ8tJkuXuMrCGvODCX0UzXLcT+y0PEMSWCBVRnI+421BQV4ACzralq4op0jaX3&#10;2DIUpQT9L9gnl7rPGGSPlSBBiYdVMyW0TrbHjqJB+6zuIKX6i26k5UuD4e/e1EqlUByQ3oVOSvsN&#10;J/KzXpD6XQphLuYCIiDhnk4Tqyk1hb4V/N9l5zBE7IduSDREXJcbKmbxii2Ct9CEn1S7962mJpiF&#10;SICS0vTlO0Q1DRilM3c/TjOJGEC5VTDKVWdaRlT+5ZKgpMlbH32dcdIhotpE4GObOE6zES0KU+NQ&#10;SlQSR7s7NMRLq4CDYJU/GRiVOPxjQ7pMK6opJCljVnsbRkbEvqhmEUri4uIc0B1VEk0nIFZKaRV4&#10;iw7JNN2Qkw2FZJiHeUuJG2o1K++w1KKlrAUhOZVidAHvna7IKJmIt1S42KbJzHaUNAIP/ZYZKU+9&#10;R/bsf+RYXtDNLdbeKWo5tAnqzw4hf7rYC8RXvWLKaiEsxMI8kglxCYtK8uiqU7IQWvRxm6guoxDN&#10;1Q6L1wZ+zZKqQneTtZzWdGWaIGBCW4drlSAEHbNbhHPOZlPbL3WiGYlZbS6k0vTkkffZm67zGPDJ&#10;cEJdkQzqcUwjQyV+9JRLVVYVSxKErIB4YSrl/rZGr7rBPLmOW3YWiEY82V1dLc6nFH4OJqb/AK1r&#10;wjL2W7AXNdxaaShpGqLbbCWWk8yKEq0yOqeVuwfIHycYmcPDxQXiKLsjIO8JulwynKZ8bPwlemFj&#10;Vwqj4qbSQCfsAsmHazO6peA95siGcCvkeAofj3QOG9hrrbhEnYrU4EFxP1JUbQ0NDNpaYYZRDttJ&#10;TyYKQhIH7qUppHwtt+zY22tdfoZAxFGMvt16hKs+zJSqhhwD6xa2nEg7ynaP9JnG8rqbMFBoUmdL&#10;kSoLLg9xY7NQSNq/jYJUCrI1CU5y+HxteNw3ml1UJeMM5CuBo0qGKlSAv4UVTn4St6NN3b6RX5CJ&#10;9G41t5sPOuRTNDcUqNSmFYLzaWOOvUtJPUqVro9NI28rzF63Kw03Brh31tqRhshtx6oKnU9JQUP+&#10;sOfvTfl73bEpvNcPhuvMPYXaWG6KUxskcVZkJpXPxtC3fdEGzAwUG3TBtstpSlvITUQmQJMk+6cr&#10;Q3phFQz5v+CwlNxYXQhCG3FLShCJGlAJUSkKln8bO+kEeiOhbyj0luNcgoxTAjkYOAERNKeKjCCd&#10;KpiYsPRz0ZldDLMMuHgVoSKmnTmX8qKlVTWcxVM52uj0xg79bvG8IZxyJvX5Rh6/lKJfkYl9FTy+&#10;ylt4ksgYsgrIiVvShhiDu294i/b8gbzuz00iotQvS64WBcilRKCSw4tDkQIlkmUSM2vG19wsL/0i&#10;xzN1+jNwrTCqxnIyAvG94eHfMM1hmJbQsuRSW2UqzIV4GUrei0FfdxPX56XekLD8XCQ7NUD2mDZe&#10;iUdoCQ2+aQIZdSpHkNn71vOLRcKoW9fkG8GY5SU9lvNNalQ7i1FOkllWGspBUmk0idiyvskdAXgw&#10;Cpo0xEJEQbwC0LwzpcStNJHhnaJa9GrvauuFjXe1PQsO2lEOlwzzQ2gJS2DPSALJ1DVy/H7LGRO8&#10;xI0j7CbPv4JdU00peGBMrwxiFI95NOgSzXTZxDzb0Fdd2xjrUFdbwKHG4uHWphcRFtdLoNQQDM61&#10;ave36V3+0hy8VtpN2tKT7LDK1JqB2c5fytntPR/R+Nor/V3v/LVZ7/WXPh/nb39I96xmgahmLH8X&#10;zJ78uWyiociDlEjiOSULbjmHnqlKiU696Z5YvPXwO7tv0o8wjZWrLpKfMSMoYa2pk2P4vmT35ctl&#10;FQ5EHKJHEckoW3HMPPVKVEp170zyxeevgd3bfpR5hGytWXSU+YkZQw1tTJsfxfMnvy5bKKhyIOUS&#10;OI5JQtuOYeeqUqJTr3pnli89fA7u0PMpGtmdUQtgCTmqpaM2qfMp9lGtqZNl6kzlHAARilqKlkFo&#10;JbUKXVup1QsMrhXy1OLjSl5IFrqktsj5Yu0im8HXgU8NAUFqFTrRd4aYtXHdifmhQ7GarNyx5dnu&#10;ymlENTT2pXZqK9YbC5/Joc4zT0ze/Aps5PGlh3vOpEPRRjJ7TWEcQslyXyglvjuvyVdPqtVomeLV&#10;2xydWBiVyVOqnhY0uco9XpmG9crDm5GdgiUq9Ep5yn3M9QV7RosebaI3CJSq1zlnTPvpair2fRbz&#10;J4g+qqqwv010+Pd4eXfWHNyM7BEpV6JTzlPuZ6gr2jRY820RuESlVrnLOmffS1FXs+i3mTxB9VVV&#10;hfprp8e7w8u+sObkZ2CJSr0SnnKfcz1BXtGix5tojcIlKrXOWdM++lqKvZ9FrvnVOt3mpn7Y9vRp&#10;/L+21y/69D/+BVv1f22WB9DT9sjb0vx5lz5YeWhPViUNTq/dICf42/6KvS30Nio+Kcfafue8IOGm&#10;7DQTK3Y1uJLjSUlLWMy6pvEe0IqrVkLelEPel8PRHo56Voh1xtwCgjtJchot9b7oRQ6pMQ0pCSwE&#10;SQfgbQN23Xd7LMPANlmDTh4uGjIZOmooyA8RakSAAGQ8D4552MhM+7afwt6SQ8O7FNRBuuPWx2P2&#10;jtLcItbDbckrJm6EjIeNvQi/Xrreil+j18vQrsHeCnoK8omDeiIp1x2LXFOttLQAuTVLCeHQNRzP&#10;p/HX1d92dg9Jr8evW7YZZhox2EQuIiHG2sRC1JCA29npGaRtb02EJCtXL6I+kodTG3olcOpcQgOO&#10;yLKJlQ7Ql1RVJJ5Rb0T9ArshrvHofcCIBKPSJx1Dd+wbxiT8phKMZBU29DpYDcoXSqrM29E1Qd9R&#10;VzPeiLEO1AOQqAptamlqUp8pw1ScWVqqzGecrekV1w/p1ECF9J4tEbfCX4evta0LbeSCUoTLiNIP&#10;9W1wLf8ASKDTdlw3BDXLBtdmdbiw7DQrDC4guYomguMZSRsve1z+gLd2XZExN331BLTfMC+3DqN3&#10;QAWhsxDPaS8+shc1UkT91r7d9IvlWHuq4oNpi7aYWMhLrjjS6OAIoLxMJQBUUOnmFpkUrKcx8J5Z&#10;/sI+zm2sq/Yu7of5bRDuNQ0e7UtDDi5UvFsKBmgiYMwLO30GYf0jvD0jvxUOXq0txK7tYLC0NNVq&#10;KkrBiXsUy5SiYHjefpDHmh68YoRITupCKUBKJ+NITTaMvCGK2Md2YrQQHUqA1icpieVoZUe6Fwcq&#10;lIb3Vl9p8TOzTiI5HFkME8w+FuBKgmoGe4s27EwzanG+VatgZePvss3esQkV4OIXJr8pyn99ktRz&#10;4eUhObhzJstCa6krUKiCNvutL3eP7N9KM1KVkBapd73V2jOUM/FMN4qU5KbxFOpSkn96zkbdEG7A&#10;3hmX2lvNxcA9nmqHMKhAJPhxV2uSPfEZe0Gxc7143nGOsKiIgXvEJKYS7GWGmApthDrHM42sDFM1&#10;2Rd8deZ9H7qKxRdcOhbkRGiehMREICmg2rIKYCG3ZTE8xZpmDab7IqHXhJZyZwlNq1E5ydUCam1q&#10;rzKpSteEFFSiLpjn8VyHkaUdu9YZUZfVtLIs1HXBGpXDxOpJrD8Knxl2dBx29+ty3yRexDEc8plo&#10;YKFxTT1ailKklqsIUozm2o1pynuLTYgot50hxMNDKhn2e0llrFAQ44ikfZ47DOzd7XLeq13pCh6q&#10;6FcNqGdSXA/DLh1UusvSrpdiFFDkwppMlos5AxbLsI+wpTbjTySJKbNKiJgTExzDI7i0PGPtYl03&#10;Q63ExJWk4cQufDbHgcgvadkJSJBMkJ+zw/L9onZYUkKQcjOxjHYsQ8e73N1tmpMSr4spm4FE5YoI&#10;bHiLLxWbxacmAuGabW5xst3ksKSqYpzSZAZbg2Zi4ZhMEw6hGEp5KnXCCRzNoKVnL4Zb7WUyu93v&#10;lHGTgphCGBTM5EOpXLL3m0e5HMF1LT62/lGKKXRMFWhJEkzy3TllalIknwnufj9nu/YkIlMDMmzi&#10;XloonJYEs1k6Ar7Ob7rOOriflG9ohJMNDtqqRDBQ9qNE80zHj1Gy33nA4suF1S0BSl1ueFAJUdvd&#10;aFjYxaLiuaKQF1vI+cShX1bJUHIeobF9lQzntZF23TDSWdUZGOEGIi3ZSLrqgEpKpAJFKUiQGU52&#10;kNv7/wDEP2G1+rc5YUwcO3/REE3P/wCYBZ9TYTjqvOJ7R9LJ1yU/7rT8f233e12IZdjrvglRTLby&#10;VLQstrTkpCFIWRKeyhb/AKOFRkT6Mi7/AE5ci1usMsPw64FEDhBbCy9Hq1LLwG26bP3hA/J3ycx6&#10;TJuVXoYppz/CZcJi0rcbYxw6XynIepEVS0WioP0Mj7hSzcno5CX/AH3Funta0OxS4tDF3I7PFoDc&#10;QlyEktpYUsYgmkTFv+jv0ivdq5Yy4/SSEV8sRULBxbj7UXjxaQ2Foi3EJAhUMrlhzrMp+FvRmMv3&#10;0aZZY9KImIaux4RCYei68Z5UI++HnDhuREK03E66JBUpW9JHHYG84dj0evFu7MZltd5NXg852k1s&#10;vwTCm5Hsyjud7LvuAvNtuAYWpMcuMeahVQTzYmYd5uIw1ivMZgTptGekVz3Pcr0XeCKI+MgkiMai&#10;FCpQ5XHm6xiTUBnmLXa9FtRN3xN1MuNQF43W6xCxEK08Ha0JrZdATN5zKjqNrnu/0EaajrnhL0bv&#10;++YOPiWYe8r0vFhxdb6op1TDJxWFuN5M5lYIt6X+l99XfffolDwVytwfo96MKbfdgoyIhQ0y0jtA&#10;aLLwbQk1LYWkfna4Hf8ApCfKPSD0ghhEQELcV2xsXFG7VpQYWMdSx2woXEVmRUlKZoOm0PetzRfa&#10;oB3TXL1hDo3Q8jJTasxUlSEkeNs7GYmDkR9uVmYiCaS3DXtDOxsh9cwplDx+1br1Vl3bHOFyOuSI&#10;XDOK8VsJyZP30Lt99on/AFd7/wAtVnv9aX9s/lcSl4VT5atM5VaZ2PNtEbhEpVa5yzpn30tRV7Po&#10;t5k8QfVVVYX6a6fHu8PLvrDm5GdgiUq9Ep5yn3M9QV7RosebaI3CJSq1zlnTPvpair2fRbzJ4g+q&#10;qqwv010+Pd4eXfWHNyM7BEpV6JTzlPuZ6gr2jRY820RuESlVrnLOmffS1FXs+i3mTxB9VVVhfprp&#10;8e7w8u+tC04s64aWHghXe6KMbTv3GJsr2nRKzk8aWHe86kQ9FGMntNYRxCyXJfKCW+O6/JV0+q1W&#10;uyrtM/ly751iDqxOzt1VlrRj9n51t+q9g4bfznZOlszZhDMwrzhJciCFkuAyeLw0vRA0+kKfVYeh&#10;aJ2XpbEkx5mIZ5sgtqCUKDpMmVMjSzFHTcKfUYgLWudogSTLtKxLs60ADPSGDqbSNxCHW13pMk28&#10;OVHQo7qzz6qupe0WOGiRFjt5vQobbaumnZK9oUcNcybbJ5gO5X9CcqN5Tzwear1jlt4cqOhR3Vnn&#10;1VdS9oscNEiLHbzehQ221dNOyV7Qo4a5k22TzAdyv6E5Ubynng81XrHLbw5UdCjurPPqq6l7RY4a&#10;JEWO3m9Chttq6adkr2hRw1zJtd+3O7sgtj2x7oOY/wCTa5f9eh//AAKt+r+2w/7QC14RVBTCX6hq&#10;ObX0uPFbiFtg+BCUImBLmFo/0MjHA1Ew04qASoyxG1yKkN+8oNazPcZZ7WBq2y2yJP3ZfdYDIf0d&#10;p2Mv2Zj+JH5+/wC+1VMjTTlll9g8fjvYDPTmMyfz9/322ttaf9+X5bWkPjuSd/ttOWcpe/Ifb/yb&#10;fdL3b228JW/58LbzsbivuHj0uiDTGpiUIQYZxshvJGqsqTigK072lcNzxt4uyqxIgIbhET+sk6h3&#10;8kEWbjL/AHWxCw5cN2QkOlowcNiyCyokYxUQlAKjUdIztCsQ0I6i62XE9ujXUUtFqqpQanmrLbK0&#10;Pd0NDN0wkHgJWAUrKuYqNMpmr32WHohSACQzNAkgTyzpnt9tqO3wjcPOdU14v/gt636QQ/Z2kYbZ&#10;U08VCX0imGMznYBd6wcS4TPEKIhvSdpTZQmf22kEYjX1zRbUPySZ/wDdtLqHgbFQQhBO8kp/Pax2&#10;z9/93x91lKWpCGk7vqMqP+18Eiz3o36FqS+oVtxt7CmQImHG2w5lJJ0ghE8t7KiI2LdiXXFFbpiV&#10;ktIV40g5CfwFvVWMVaNyqYR+GZiwUnDRSlIpTICaJlIVIaiCTmqZsoT7K6g9JIVPeaV8wPxBsh+G&#10;viNcaaUicLExLzzLiAsFaKXFLlWiaJpzE9wLXm8qPgrl9Nnezu3ddkQpaE4F3sdjW1i0qbX2hRbd&#10;TJxTwMhpTXZcG1AXs2ylGeCuttP9EIdUP4Wu29b4gomDgIJ1ES7ExNKu1ONqCw3hrUpaSJeCEp1b&#10;+6Gik0pVBRMOoZJTwy42h8eBmtqaRLx2sPSe4kHDWsLvi7WwKYqEIpL8jstoUrmghSsPOczNi/rk&#10;Wyxe8Q2wYVbQ9rxAnFh3UyKUuN5lRkFTbOe84S62qFRKWkGMeHmxATJee8gSZT99gOSgSSZk/wBs&#10;5/fZy7FLVDxTaw0EugUrWAFSSoTzUkjxsT9gSPf7zZ9iACAIXDxYnSeIsDgyVlsSdune0O3Dqaj7&#10;9iGQpMM0qaErpzL6pgJkTtOz96XrEriouISSpTmyNzJpA0Myn5QTaj483jkZifvPxOdkwybyXhoT&#10;S3oaNA9wJTPbKxW64t149ayVb+4HIfcLKZg1NxEG+qtyGczGIZkmZEwczsbRV3rchYCOh2kOsNkq&#10;UiICq6wvJahh0iVEuazsVFXldxcUUIhIWbmM/ElVLcOhOH56ylsKXKVU6k72Tirg7vdd5hNxTrYP&#10;TyrbnL42jnlqxC1REuvOKNKiVJhyV5zSkYtQoAyFoSKv6CavOFvowLF33pDRMS7CNYTSw7BuB11K&#10;wYoqQurCMsA60zz+Vmrmh3YpDmInGLi2UFJmmUOpZYcl++2qdkpQAkJEkgCQA9wG0pWl77D4HL/E&#10;P2G17YiC3D3kzCRUG4dl0MM9okfE49SJflaK9HY5YYbvhXaodS1SSw8DxGRM7kveM+XeyVoUNYNI&#10;V7h45fbbOUveP2RV3RzWNCRjRYiG6lNlbSt01tlK0zl0qFrrhYe4IbCuVb7l2YqnX3IVUQpK3ih1&#10;5a3NSkJMioyllb5YRcV2C89+29jY7RXvi4lFWNPPGniT6rR7BuGApvR1DscC0JxRaVWitfMUJVmG&#10;50TJyzNoFx294pr0agFMOp9GA2hUCl2HeEQhTaiguIm6E1hLgqRNCpoJFmIK9LshIliDZDcCVtJK&#10;oYBkspLX0aUEhIGQFoi7/R/0kvK6u230m9XmiZMOKaTFIbnghagAIlWkaT4+Fnrpuq8UX5GL9Ihe&#10;sXBwDq4dcfBKMy0pbwhZrSARJawg172YvFMV6ZXbfhv92Lu250LZeW0XGoFpxcR2F59pTDOFiNtv&#10;OKSshQoVMg+j1w38pr07vX0pg2ryuhtsMwL8LDqYKzCRClC72TEYrTsgtaudInK12x/pG456Jx8d&#10;GPwLV13m24Yh2Kg3HoaIQns4iUYSXWHKV14agkKCiCDYpimbqvqGVOlVEPE0od1AJVJSm1S35Ve+&#10;0F6SeiV4o9Hb5u2627ohpsNxUMIBgSZhkQ0SzEsN05ydS2HR9Oy7k+UnLziYmNcj4l5zJIddwwvD&#10;0pkOHkkAJ+FpjMfZL9no5DDNxi7o156W+Gp2F0H/ALQqSr36bekKRPCohKvcV+sZ/bb42if9Xe/8&#10;tVnv9Zc/9W93V/Q3XyDex283oUNttXTTsle0KOGuZNtk8wHcr+hOVG8p54PNV6xy28OVHQo7qzz6&#10;qupe0WOGiRFjt5vQobbaumnZK9oUcNcybbJ5gO5X9CcqN5Tzwear1jlt4cqOhR3Vnn1VdS9oscNE&#10;iLHbzehQ221dNOyV7Qo4a5k22TzAdyv6E5Ubynng81XrHLaHmEma2eaHXEAzczmhOb1XUU+2Dhok&#10;RZelsSTHmYhnmyC2oJQoOkyZUyNLMUdNwp9RiAta52uqSGh883amQgH2ZABtygNqPCSF8UQKtbLv&#10;z2TgCmyZqT3UMDONW2QW3yXgpCRS0ppOcWwjRciJRMBU4oiy9SZyjgAIxS1FSyC0EtqFLq3U6oWG&#10;Vwr5anFxpS8kC0QZpl2lZmIla005yUHiK3EE7RSuK4rhqFKrb9KPMI2Vqy6SnzEjKGGtqZNj+L5k&#10;9+XLZRUORByiRxHJKFtxzDz1SlRKde9M8sXnr4Hd236UeYRsrVl0lPmJGUMNbUybH8XzJ78uWyio&#10;ciDlEjiOSULbjmHnqlKiU696Z5YvPXwO7tv0o8wjZWrLpKfMSMoYa2pk2P4vmT35ctlFQ5EHKJHE&#10;ckoWu7bnd2WXB7Y91nM/3bWuX/Xof/wKt+r+239tvVWgq97pK4qBlkpZkCpuoZ7N6R7zZMTDuKgb&#10;6ueJkqZKHCBkWXvGh2ZR45K28LQ0BecS1dV/paSmIg3ykNvrEhUw4SCsqyV3afG2SwRlqmmnMe+r&#10;87TTqHwztLP/AB522VtPb/3tMZ2m6uge82UAtx4yPdIChP3TqtwYdNJ95kR9um0DfV2dmZVAwD0O&#10;W3YhQxalsHusIinh7/ZZP+EN6xN1XuXFl5ENNcEqHc7pIBdZCl5KqFGn4zsiIfdiL3CM0sucGHJ/&#10;eaDjqT+VkQV1wcPBw6RINMoSgJ+OlIqNilQB+Pv+6xSxknYCm3HcSHPhn/DKymn5RCDukpH8BM2w&#10;WWmkoAIKVNpmQfcek/Gzj8M7EYSpzYU8t9qXwSqSU/cMraBhPjeeQtQfcMzt+dj7xmn+kNj+dmPR&#10;W6ons0THtYl6voVSrAUpSSgSzxKUbZbjO1IJCaia5yLnxWferc72KCeCjdrlSv8AreP5WQwyJLJp&#10;aQPLV4KWr3fGVlNkaedS566/h8PvtDvdctR98lECf3C1S0JJMh8RmM0nwy9240+NmouAfVDxUM72&#10;mHiWhguNLSqaUNlBmgFJNSwZn3Z2h7s7VdLN+QLQCm7wiPWY8AAYyUqZUViYzJPULKJvy6oUqAIC&#10;LuYiEpOcwCtTeW0srRMVfnpZEvobQmJDaWxCwmNDcZDZaRErRS4tATt47Wh3SUlERCtFojV2suyS&#10;qHQOtJmofnlZSnVLpXGP3hCwSiaIMxTjjuGPo0h4pKAkAbeFjoAzJkn+J+JPjZjs8I3EYy6DjOYa&#10;DtpqoXzT91u0OMxDMQ681GKZS0HYxmMQUhPZmypIchZNNzXW3lXoyzSi9Gu3Qa26hEsJ9aC1akJV&#10;D8opBCFcbcE2vkwhcg3ohwREIDNClLQlSRiS5SUk5as7Pw8ey+iOzD6HpnFkc1JWc0pPwFh4Cgj7&#10;7bjM/fOxFfu/icrKn0qCT9p91gjpCQOQGax9/wDG0L6VQaoGDYQlaMQrxHFocpzUxhhKqBnmvxsi&#10;8rzjlXlfvaYR6CxUAYyxEIKIeFha1pS4tYoQoHJSgbJrui90vOZvMm7ULcQr3BZfnL42i7phbiUG&#10;Y1stvREeosYTW9VAQ7VKQNNQ+21w+it1RJjWbjfavK9IwnDbbcaTSmEabBWFlzEWaypBGHymeQ2I&#10;HLlyf7/4WnYQyycHJKshOsq6RPMAZnP32ThqBrSFJ/eBzy9/xtO3j+1EVBtoN9XSkuwJUqlLuetp&#10;awCaSlSljSrWlIl4hTMUzEwEfDRCl4yklDzToUc2swVNrOaTUmYllZEH6Uw/ylDJFLca0ZxSE/Fo&#10;pkqficXKXjatUfFsKAmth2HbDm3SntGf8LQt83V2nscWFlntDQacIQ6tkkpDjgE1IMtWaZH/ABMg&#10;FGfjlSPhb4eIlbwT7pZ5WOGROmSRKX8bBcyJK2B5h4VH4fR2stuIaYicSmvEbSUqpM0ktkEEo3Fo&#10;L5ZhlsRd2uhyBvC7HTAxrRTylL7MnEBJ2SFS/OyL7u+8jeyPRq70sejt0PN+tOuFlLT7kTF1uORL&#10;ilred1oNR3NnHb+7ei/L3jFxUdCxRWGYWhTmE3Cw5UUsopdNdATiEJJGVpZ/lZIzIE8/H/3+NipS&#10;hkZE+4+H91nH3lUNstrdWo5ANpSZqPw/vla9rzbJVBsvCAhfCTDFSKlCZAS9hpWkgmoZ2vK+XG5I&#10;vN9oQyutSWsSZIlynEEsz+yK/wBXe/8ALVZ7/WXPh/nb39I96xmgahmLH8XzJ78uWyiociDlEjiO&#10;SULbjmHnqlKiU696Z5YvPXwO7tv0o8wjZWrLpKfMSMoYa2pk2P4vmT35ctlFQ5EHKJHEckoW3HMP&#10;PVKVEp170zyxeevgd3bfpR5hGytWXSU+YkZQw1tTJsfxfMnvy5bKKhyIOUSOI5JQtuOYeeqUqJTr&#10;3pnli89fA7u0PMpGtmdUQtgCTmqpaM2qfMp9lGtqZNl6kzlHAARilqKlkFoJbUKXVup1QsMrhXy1&#10;OLjSl5IFrqktsj5Yu0im8HXgU8NAUFqFTrRd4aYtXHdifmhQ7GarNyx5dnuymlENTT2pXZqK9YbC&#10;5/Joc4zT0ze/Aps5PGlh3vOpEPRRjJ7TWEcQslyXyglvjuvyVdPqtVomeLV2xydWBiVyVOqnhY0u&#10;co9XpmG9crDm5GdgiUq9Ep5yn3M9QV7RosebaI3CJSq1zlnTPvpair2fRbzJ4g+qqqwv010+Pd4e&#10;XfWHNyM7BEpV6JTzlPuZ6gr2jRY820RuESlVrnLOmffS1FXs+i3mTxB9VVVhfprp8e7w8u+sObkZ&#10;2CJSr0SnnKfcz1BXtGix5tojcIlKrXOWdM++lqKvZ9FrvnVOt3mpn7Y9vRp/L+21y/69D/8AgVb9&#10;X9v7PH7EiZ+/4WN6XVg3XfYEy7hVNRKvc8hJQZ+AVWKTIna2FE3HGRQSs0Rl0kxCFI8CpLCXVN5e&#10;BXZpUc76RXRAOuGHQp9braC7mWwmtpMhShUhM5Wj7nvCLefvS7o4qU4+upbjMRPB8PDCV+ds9x/+&#10;g9EEXbEzYUImLvWDG7kK242jYH/rU+BtDX3c/E7UpKFMEzcZcI1IXkM07bCxXFxFDdZ4W2Uh8bKL&#10;zCQ3LS4fE+B/Ozii6mp5U29HxtEImVNM3WwlxM6UVuIYUDSfgFWQhhLWM2ma0NrFclypJAzkJG2l&#10;ZdT9XYUkB5I1J8bTs/FFtS8FFdLYms5jJIAJn91nHrsu9uEZbXJPagcVwfCZb/sslMbAxS0BUnEQ&#10;rLpCfyC7BUXiMk0gIeSULCvGdQFm1NkHETOxdY0qRmRZTTok4ixxcsPP+qN7X7GJqcbVEFMKPc1D&#10;oCVgf1kLtryRarpHdn3myolzv3Min6KffYg+NlJ8G1U/nI/32EvBFf8Adb4+/wD32RGQrqoaIQ8C&#10;I5lUnAZ50y3Y/wDbVaCf9I3b3XeobCIuUPEOMxC0gTeacQzRhrnlmrY6rVwPo7FRqxsVNvgyORKq&#10;muUDNU/C0JfSkhYicZyDYJ4UG0IhxDYb/eCQPH7rAb5WGdIGonwpG4J8LOriI+HeZabw3oBmKbEU&#10;0pEy462ialYkiJaDmLGHgfSPtrZWiiDwq7xYRMaFKBnT7+EPGzVBLfDb3zzoE/vJzPxs+62qp1KU&#10;0nw1LSj+FU7RUVeL7aL4u5Ta7viRSPlVTgWTCp+kU0jIEm0yqoe6xRC3c7EupEzhwzr38W/7LAp9&#10;HLxccM6gmCiUCY/eLZAs0iPumJg1xScRsOpUn4+KBYZMoaXzqW4kK+6ZGdgi6b3joRKQAo4lTVCs&#10;jQinVKXgcrRsVfMdFR0c1BJ7H2hxJSpBW9WtDNEwUzUQZ5EWXExkQzAtymVxC0IUv7Kim2AqKiXp&#10;k64dlx1tORnWttJTJX2i0Wm41paSi6Zuw4ZWjHUC1xypR6MxKXX+yIX9BtZ/JNlupM3FPKLc/eeG&#10;fyRM2EDFy7TArxW/pLhnJ/2KcSLK1tokmrX/APkWKHXA+59Bs7H3Dmyt2jCLbfTPx/ZnOXu8DZ35&#10;Tu5rGWBKLbpS/kJDOR2+yxN3389DNqNIQ4ispB+OnazdyNRZjHE3a1EuxKmVECt2ITMyy8v329Hq&#10;JezuZ/8A8W+f8Q/48p0gk6qhUTPYW2/Pe3xtnZyKjYuHhGECpTz60oaSB9JSlAT90zZ70Y9GHFLg&#10;nCUXnejRml1hImWIRSciVPBGYK9IVl42u+47uQVLilBK3wJiHZBGcT7ltJ4ZqKMzaCueDCQ3Asoh&#10;0napxCQkqPxMv2RX+rvf+Wqz3+tL+2fyuJS8Kp8tWmcqtM7Hm2iNwiUqtc5Z0z76Woq9n0W8yeIP&#10;qqqsL9NdPj3eHl31hzcjOwRKVeiU85T7meoK9o0WPNtEbhEpVa5yzpn30tRV7Pot5k8QfVVVYX6a&#10;6fHu8PLvrDm5GdgiUq9Ep5yn3M9QV7RosebaI3CJSq1zlnTPvpair2fRbzJ4g+qqqwv010+Pd4eX&#10;fWhacWdcNLDwQrvdFGNp37jE2V7TolZyeNLDvedSIeijGT2msI4hZLkvlBLfHdfkq6fVarXZV2mf&#10;y5d86xB1YnZ26qy1ox+z862/VewcNv5zsnS2ZswhmYV5wkuRBCyXAZPF4aXogafSFPqsPQtE7L0t&#10;iSY8zEM82QW1BKFB0mTKmRpZijpuFPqMQFrXO0QJJl2lYl2daABnpDB1NpG4hDra70mSbeHKjoUd&#10;1Z59VXUvaLHDRIix283oUNttXTTsle0KOGuZNtk8wHcr+hOVG8p54PNV6xy28OVHQo7qzz6qupe0&#10;WOGiRFjt5vQobbaumnZK9oUcNcybbJ5gO5X9CcqN5Tzwear1jlt4cqOhR3Vnn1VdS9oscNEiLHbz&#10;ehQ221dNOyV7Qo4a5k2u/bnd2QWx7Y90HMf8m1y/69D/APgVb9X9v+JIpB+0A/22vODg2UdvhJXj&#10;AhCEgl6HStNOQ8UOKtD33DJLsl/OF2qJbCxUCahNHd6qNXUZWbj7rvBha1yL8IpeG+w9IaAldJVn&#10;/SHxtPKUvtP8MrLejIlmHh0GanIp1toJFPSZpH6/utE3L6HfOd6U0qvHlgYUDnWFLw8R0LkEUBxo&#10;iqfhZm7b7jh/hVCDjocobXGtkczaEhLRVNJxQkCVSaQLZEzHh77e5W5FluqyQkTWomQSE5k5nYWv&#10;TAQo3HcyjdaopJNC0wy0tvobVPd5xisU7hJtDQkG2hluHSEw7QSE6UgBJcy1L96lTUffZbK9MUt/&#10;SfclukrP5WUpcVXDLaS9l4LnghO3vQD99oQzK91bn3Ktf0U6hUM0pyG19b7EKyptYa3IkqgZSt6U&#10;elYdcZUhx+7oCDJUFvIhVLEK2hr6b4Uc5TNO9i9fjraHW2JPxRpQhLjgPG8BSBLwlpNkR13PpdmR&#10;miUlD35e+wIIxEAB0e5VlJUMlZStOkb7SytUG0fE0if9lqIiCZdzyJQmYPvnkbJ7KMJoCQCfC3Z3&#10;TUoCU/E2EQ0JCcj91nIpfdoYcK5e4JteRHmxkU8v3tkvONtIHuBpSSBvVnYpOQZz+BNm1Sy+j4Zf&#10;C3+62BD955kSe7Sn6OeU/usGW8kN+cdnInf7xy/CzgnNeHxj4Bz3D+rLazn+rp/tRZxHgDZpKSSk&#10;E7nbJOX2WH8f77XSd6e1J/8A1uI/ZtVLMA+JtDX6wwktxD9cSgjhdoSUlAXTmELJkoDwFsSDgLng&#10;Xj5mAsqX9ipKJtEu9puFcdDucGBiVPQq3dsgV4SDMHLVZcO/6ENOtPgJUtiMbcRUZGpEo4mXjZqG&#10;9IYMFw62G0nXCGXitKp1Ce9RtF3QlypLPs9Q5mJqmZyzOW+9r0vJcOaHFiGYVShzSAlRUK6jOayP&#10;usZNN6tMy2EqnT4AAC10NeLF2uAy963Wlj75fws21UhJfeCZu8qavH7rNPQnpFci1uNTwu0cRFY2&#10;NVmb3RAuerDCTFQC0RSHkmfOkLdkjUZ6RIWVEXpHvxkTPRDgqQ0x+6tsBCJ/aDYKoS1+7l+f372u&#10;xx9YQ1HMu3dp0it9bKkzlv3Rsc/Gf3WDEY6ECIQ6lLc5qUAmaiJTO1nFwESHW0nFbbVkpGqreQ8P&#10;jaIjb3vKLd7ZW2lnCRhtJU4FhNWFVTJPgo2hruUwr5Edh4uI7UlakLqhnGEJSZLCtQdVlLwst+Fb&#10;ml1yTaTuEnbezDasiRV+f+IP6QsZz491wb6D4KpiYqpv3SknNPxs/wCjES6lMXdbilQjLiqSuDeU&#10;HFqR9OTjrshMyl7haYVUk8sxL7th+w5pl7xuPzyys5d10RLcd6SvILTCAQRC4mlT7tMm6mwakoz5&#10;eXPO7LyUalxkIy445PJx0Jw3VD3cVCxLLbb9unM+ItzET6fD8/8A3tI22FgfhZxStpWvI3Tf0ZCM&#10;Xbh3V6oslkvsrW4H6aVIPfpCjLMIzs18rOX/ABqXnBhtKEZQ9OUipLYS0QrcZSlKyIcXWbrbcdQe&#10;1RQUyhloyFcnDJRM5SpVvOVlMw4RFXg4oORUepM1LUualYZkJJKj4AeFv4/+/wCyL/1d7/y1We/1&#10;lz/1b3dX9DdfIN7HbzehQ221dNOyV7Qo4a5k22TzAdyv6E5Ubynng81XrHLbw5UdCjurPPqq6l7R&#10;Y4aJEWO3m9Chttq6adkr2hRw1zJtsnmA7lf0Jyo3lPPB5qvWOW3hyo6FHdWefVV1L2ixw0SIsdvN&#10;6FDbbV007JXtCjhrmTbZPMB3K/oTlRvKeeDzVesctoeYSZrZ5odcQDNzOaE5vVdRT7YOGiRFl6Wx&#10;JMeZiGebILaglCg6TJlTI0sxR03Cn1GIC1rna6pIaHzzdqZCAfZkAG3KA2o8JIXxRAq1su/PZOAK&#10;bJmpPdQwM41bZBbfJeCkJFLSmk5xbCNFyIlEwFTiiLL1JnKOAAjFLUVLILQS2oUurdTqhYZXCvlq&#10;cXGlLyQLRBmmXaVmYiVrTTnJQeIrcQTtFK4riuGoUqtv0o8wjZWrLpKfMSMoYa2pk2P4vmT35ctl&#10;FQ5EHKJHEckoW3HMPPVKVEp170zyxeevgd3bfpR5hGytWXSU+YkZQw1tTJsfxfMnvy5bKKhyIOUS&#10;OI5JQtuOYeeqUqJTr3pnli89fA7u2/SjzCNlasukp8xIyhhramTY/i+ZPfly2UVDkQcokcRySha7&#10;sxzu7LLg9se6zmf+Ra5f9eh//Aq36v7f27ytvZSZ5FJSdM8jvlaI9KPROGxmHEqVeV0spwlpLept&#10;yGU3MrrqcxEkNgSTv4YsJExtyRzeRSlbkKoKTskstqCFGfUTO3Zm/SdNEpTehW3Xv9sqa/42EPH3&#10;7ed5qdOiDbefSw6fdgpXhr/rJszH+lSXYC7eqAUDjPg8oGacJHVUkzmE5WRGXY6/DwiYku3XeiKl&#10;RCGKppYee55SpxFlZLktQys1d3pzCuMPopCbxhgHUEeCoqotYfvJTiGVlRKfSm7e7qoxdUt5JEsz&#10;/fZfo36DB1RjZQcReROEputdM4dCCvFryRmpuQUVeErQUOW1duigLwjVq7x2LcFWtW5pxXBnvubH&#10;DZdx09dIAB/d1bflZaopUVxxEN9oLCMOHxUBFajiT07iQzlZluHLT8OltIW6yqudCq5rCgmjPeU5&#10;WhoWESVBdSyteRmHS0UspTVWKvElOXhaGdK1JiSkqSS3w+Jm6hWfguWcvCzUTEMocMM+3Fzh9SXX&#10;2pyKmNKJ6jlnvZ70aahFwtzMNobdiFOKbF44lQXCzRPDQ2nzUlSuLy6RZm5XCO2IYUsQza8WIUls&#10;KpS2lVNelG6im1TbbjCHVqbeYf0ONrCilJWkFQmUpByJyO9k+7ef7N7b2KVZhXvzlaSMgDvZRV9H&#10;7fC0RDuitGqofSTLNP32v1sppSmMinV+BTN1aYdqn3YgSqfx2sKsnVLz+MzZPKpTigAmewln4WKA&#10;sJWTSFHZJPjaHua7WVPRMesBiGRzrJMq31jNlGY2r8bMsXivHvF4JUzdt2oVEBhRMguKeWGSj+ql&#10;e1uxNwisUN40Y5nRDpCZqXEKlokjaVUzIeNoULSpPbWnnW8tPyewrTEk+CnwG1tI2La5lQIkWYss&#10;OphLwcieyKKe9bhVIS8v4SxW/fvZLcqQPzO2cvjbMmRyyHich/G0KkjNt6JkPfVEun++w/ZEQEWJ&#10;odSrUBqQsjJafincZ2vS6EuqeauwyZLiiKlUhQBE1eJla78e4bqv2GUjEREQD/Y78YXWqaHsKHCl&#10;0qyQVRHJTttYL7Jf93lA7q8Ix51pJBkEpqfWCZZjIZWVKric+c5/7rNRimk/K77+C0vJK+ziVZyz&#10;NNVmW7tvB9hgOA4MyWpzGRROkz8SRaDvd7sMWYlaloZcSIaaG1KZ7xtpauZB8LG9Yi41NwjbKG5w&#10;7i30SQlImCW0HOme1iHELSBmkOgghzxTI+6wcaiXUKKaRQtSZH7j0+FsKHvOIcZLa2nGopaoltYW&#10;Ckmh0qSmQPgLRD6giuKVW7SgJmr4S5futTM7Zn3e63o1DspUVovNuIcKcyhlqYLh+GsTskVE5fnl&#10;429F2FonDLhIzXVpLjrTrclIMgKMlDeZys4ylJUuS5UCU5t6cx91oeOiWCqBh0B/dWkJGCApFMnJ&#10;1T1bG0MtTSgogicyMMLkVgJ2zIHu2siJbiFKU2ZrYUgJl8RrOX3WkMgMk/ZYftxAmrUBIfG0LfV3&#10;RCPlS53HGY2GWmlwsGXKcyqipagMgTaGvK74p6HjIUjAiYeYpRuWngFJxASVTC5ynLwsiGv25EXh&#10;QB6/DOYalIT9JgNpQFf1zPe1UB6ORzr0v5xJplJ/eWlbhl/UNnISDTDXEw9NOHAKx4lYP/Xlphxs&#10;/wBEm0besZDRUbeDrrMQH3HnYl2HFYxn3nnNfIO5JoknfUbG43Vet3MtxISValw7jheDxT5YreLY&#10;SmYyn425PH7vutLIGWx3spS5BAEyqqlKfipfgLYNyobvH0du09mjqTSqIfVMOdncCVFZYSUrSCUh&#10;xRpUUjOyF3dGBMRSMWCiKG4tpXiFthahL4hZytkUn7DaqWQ+IH3/AGe82f8AR64H2or0jiEKbcLa&#10;5s3aF6S+tWda2jnhlNJ+laFu2Hqei70i8WJKZ5MlScZ11QzGVUt+W0Pdhh2hGXOwwFFTafJCU5rl&#10;PlE52ereeSSGhDdncVJC2qHVOLAKdAS2pPjvtZhwRgXCspDNTYnW41JKwvbxB99p+FqahM2ijVVU&#10;w/8Adw1We/1lz4f529/SPesZoGoZix/F8ye/LlsoqHIg5RI4jklC245h56pSolOvemeWLz18Du7b&#10;9KPMI2Vqy6SnzEjKGGtqZNj+L5k9+XLZRUORByiRxHJKFtxzDz1SlRKde9M8sXnr4Hd236UeYRsr&#10;Vl0lPmJGUMNbUybH8XzJ78uWyiociDlEjiOSULbjmHnqlKiU696Z5YvPXwO7tDzKRrZnVELYAk5q&#10;qWjNqnzKfZRramTZepM5RwAEYpaipZBaCW1Cl1bqdULDK4V8tTi40peSBa6pLbI+WLtIpvB14FPD&#10;QFBahU60XeGmLVx3Yn5oUOxmqzcseXZ7sppRDU09qV2aivWGwufyaHOM09M3vwKbOTxpYd7zqRD0&#10;UYye01hHELJcl8oJb47r8lXT6rVaJni1dscnVgYlclTqp4WNLnKPV6ZhvXKw5uRnYIlKvRKecp9z&#10;PUFe0aLHm2iNwiUqtc5Z0z76Woq9n0W8yeIPqqqsL9NdPj3eHl31hzcjOwRKVeiU85T7meoK9o0W&#10;PNtEbhEpVa5yzpn30tRV7Pot5k8QfVVVYX6a6fHu8PLvrDm5GdgiUq9Ep5yn3M9QV7RosebaI3CJ&#10;Sq1zlnTPvpair2fRa751Trd5qZ+2O/Q0/la5Jn+fw/8A4FWKUrSopJCgCDIz8f8AGBkJyIz2z+Fn&#10;XLxuloxK+aJYCW3vtCqFSPuy3sVBm8VtT2XEty/Ps9kG67oZbdR/OXqYh1XjqUlDdEtgT4StyTE8&#10;kjUmXvqGQ+yz8DfkIiIgngZhUsRH/Zkgy391n430XR8s3LIqahFGqLhdzm2NUQBlklCNrBqPueJh&#10;3U8+Jd77EyDKaUr8PDx2tdL792xSbrhojEW+/DOMtChpxSJKWKVcUJAsw8SkkpS9l0pl3f8A3v4W&#10;XRiK1meCqYB+MgZWiHGWlxC20TaB4lG8ypoCpeUtimVlONSTEK0vtA4LbiFKoU3hGZTiZtzJOZ2t&#10;21q7nIw1urQ6sYrcAFVpw0KCZFKYkgHMWXf0Te7Bmy058mphlhkMvLbpKVY5FVKhXlkbBLcODNxa&#10;6kqnUqYy25fj4WWi6HhBxjTwwYh3jlbbhHaSUJLRnRII1b++yb2joqcYM4h8xCW31tKnVivKmFtS&#10;J0UpITpq8bIag7wgVvJUFNssxDSnPerQlRVzT/ts0onUAEn8v2j9lTTa15jlST/ZYBQINOYO+1nG&#10;ztUZ/Z42iLxYQUXd6TNtRbWmSEOpWptTQO1aS1jKTuEqq2ztCw8Gy5GRDq6WmW0lxThE50JTmrY7&#10;Wai71uWNgWVEUuuwrzbYy2UpaQAfhZi7LvZETeMbFJZZSc0IUSRU79FCepRkBZF63ovtvpDHIpiX&#10;ESWGsuSDAqKjNRmUqPTlYYsMkFYORUkZK06SU6VlPMc58kgc7dlabYhIRx2d5MQ0MUxEalJxkMKd&#10;qIwscNuuIwzWUlQKZ5RgVDqQy8iHgitsaYBmlJLbaqZBLhbTUdmu7VM52uuB9E7nceu65btwEMwy&#10;S6tS3gz2pcm0Z1qZRnKxI9Fb6AOYR8nxJl/8qyEt3BFsFagn1yGeYbE8qlKWkAS3FmLsjw0mLZce&#10;LxbcCgSYhxW42kCP2vPLeaQQ2stYiwmtYGSRM5zNrzvKMbDb0S+pSmjksYayhM0nPNKAfsNnhH/L&#10;QfiHUqSq7I0NCvTSinsz1J+E7NNQ8LeEeXwlxTd53gh91rTlU32ZtSFZ+PhbgXKwB/2wnL9NruiG&#10;2lMNwkGakKyGK/krwGaMMT+20PDszW446hlKQJgqfUG//lzrV7hnaCu+gN9laaQ04Mwa2g87KW/F&#10;Wsb5GwSEzryNetJ9/DyP8bJu27oKGa7GFmLiGZDFiZpDm2yqqppmSLEzWZqJp91iP2LAzUpuf31p&#10;H9lr5vxaCW4CCTBJUU5BUSQsyP0vV7F51SilKFKDW77hA5UI5iT7gLXff0BdKmbuh2W0MpD8oxrC&#10;dW6tZh6a+IhYAyE9rKevuPXekQ7hrZDjSkLhEKSj1chS1lVBmSdP2WikuDQWVDbZKRV/daLi3bxh&#10;lpgXXG1MofbKq0qIopmTVlKUrRXpNFsREDAvVM3bCPNraUuG3Q8UrlMGrJVMjbVKfw93+JMHxHx/&#10;hZa22m2o+hSm30oyU5LIOe8T+Is6hYXAxGdLakFEI8fpVmSdW+9kvIcgHFkyWhTqNP8AQFeY9/xs&#10;hUVFNNNHNaGc5jxHNZti7INRbaKRFRziJpbPxMgB47m0fcbSOLed3xMPERJArLzrK0BactkzEvs3&#10;s64yVJXARK4SLYM0duhQ8qhDo6eYLQSDNQTlZBevaFuuLWEh2DvCJahnUuBOoNJdKFOCYJmkbZ2W&#10;uJv+Ci1pGli7YlqMfJ9xDKlFM/ss7d1z4tx3C8A3UFHtcWpUwcSQbobUNpo8Tna8L0vTHu+61MqT&#10;dqUAhxcXSSqJMxxUOTbBpAqpIq90S6wzFtNXXErDd9QdakyScgttAPZlZyqccV75WCGfSJUdlpEe&#10;lbtKZZAcVFUh4jey4eN9IcFpQOI1AsOwxKDuFOKiHRL402Eg7Frd1USKnHPerGzxd9kps2mNbpvi&#10;82+zPvJ2YhlTCSg50niLmZ2GE4kodg3BGpVk48lKHEofSNy3pSgrkRUlQnlaIYiAYYsLiW23E8q2&#10;E4hSh09IWgCU/GVkRF2Moh4VUU8nAVyqk4qt6ekSWcxlnVvZRCqMs/CyUZYk1KEzmR7x8MrRwUUq&#10;U2iISqkzoOCTI+4yIP2Gz3+tL+2fyuJS8Kp8tWmcqtM7Hm2iNwiUqtc5Z0z76Woq9n0W8yeIPqqq&#10;sL9NdPj3eHl31hzcjOwRKVeiU85T7meoK9o0WPNtEbhEpVa5yzpn30tRV7Pot5k8QfVVVYX6a6fH&#10;u8PLvrDm5GdgiUq9Ep5yn3M9QV7RosebaI3CJSq1zlnTPvpair2fRbzJ4g+qqqwv010+Pd4eXfWh&#10;acWdcNLDwQrvdFGNp37jE2V7TolZyeNLDvedSIeijGT2msI4hZLkvlBLfHdfkq6fVarXZV2mfy5d&#10;86xB1YnZ26qy1ox+z862/VewcNv5zsnS2ZswhmYV5wkuRBCyXAZPF4aXogafSFPqsPQtE7L0tiSY&#10;8zEM82QW1BKFB0mTKmRpZijpuFPqMQFrXO0QJJl2lYl2daABnpDB1NpG4hDra70mSbeHKjoUd1Z5&#10;9VXUvaLHDRIix283oUNttXTTsle0KOGuZNtk8wHcr+hOVG8p54PNV6xy28OVHQo7qzz6qupe0WOG&#10;iRFjt5vQobbaumnZK9oUcNcybbJ5gO5X9CcqN5Tzwear1jlt4cqOhR3Vnn1VdS9oscNEiLHbzehQ&#10;221dNOyV7Qo4a5k2u/bne2QW/wCePdBzH/JtdblAVRFw5Pw0nMWj4mCi1pQmLc4JOXOrwsxeEYj1&#10;h5RbwUblSQP99oKEZgC2IhcpqnOmcp81kkgTO/5ftFtMqzatRRT9GzbMPDgIzxHdh/bZzETNVUkn&#10;4Z2JU8R8BahS5oVlxLVu3fAvE5krYbWf4g2hGYViHYQpxIKENJbSZn3pAlLffwtGJhdcTD0qbSHS&#10;K0ZzSNY+Fm46KjFQsIFYaLtZbT2aXgI1xTaogr8FFl4DeVn4aDZQI95qkPNrUuDbLlSUqAcWt2c+&#10;aokSlK0Y7iQ7HZ3YZb0QlvSUF1tKkDI6jmQJTmqyoq+XW3YZ+8Ew/bGmop3CS4yX1B9kBcuMJE4Q&#10;ztHPhqFiYHBC4VLFYQ7BK1pcdClBbcmgFAaPss+zckTERkJAIZSxEvsutJpIXNKFONN4k6Bq1H42&#10;nID42im4GGiUw0O4t3GiX4siNczKi6gvSbgZ8OlKGnppWoGkpNu1JgIeAjkE8NlS3Ak55ha3HZpc&#10;7xArJSlQSqSgRaR3Q8Qfjmr/ABdrGxWhMlzn9qvd99rzurDR8psN9vuuLUkFxqLhJRHZkEbCJwgy&#10;asuIcxvb0ui75u8G+bhcwYeHiEEKacrZbW6lJllNayDtIzs/c1+tQ78HecOAlSEzXDKdbrS4mW1K&#10;5I8eazl8XilKXIP5QgoNtciYiFW41hxeXmANCWx1nKxjIsViFmtKd6fH+6xhIOHg4iBSxjRS0vyj&#10;IZQWvSpvGBGSUnu9jaKZqpCGUutIoJVIUipSgPu3tdl1VkCOeSyIa71wbhdExm+h3FUMszyq91r4&#10;fhy1CGHvCKQ1GFcSPWkOkNsZr7vm8PDe0jefoq0ZAELL+InL3lym1UX6dQMCnYpu5UEpwT8EJfae&#10;+/I5WZWuPfvKp5/1x1LNbnrLn1DbaZf1bflZv5HeU0/iALSgN1LbM5yU6ktp++0Y1eLMQ/gqFBjX&#10;4ZxM8+7EIoJnl1Czqlw4YiAkqxmNNGRM1e+Xja8YoLMZCXOvOIlS1iFCVIzkmoorCTKeYs/GPKxi&#10;67JLg2SkTk39wA/L9k0LLf7qdjZLnpMzSNKYGKVMtMxBmAtwCexp8LCJacREtRKELbim1hTTk5SC&#10;ADpIG+Q2NlK+rDqv4KtfT52N5RcvveV+yfvytIWrUJzBH2Z2Eav2i+4lcYT44KSow/3UOmyMVpLl&#10;GxV4Wl4WyspKgKSJEfCyr9ETDRNwovB68oiEbSGVstLeqDZCUt4lIXLr2tAtwxmyiGbS0ZSmkDLL&#10;L+z/ABBITn4+AtgsQzsdHKlRDMNqWo/HISkPHOynWLpiYNPlNYW48J839tii9rtfikno7Hxh9isP&#10;wtOKholtpRyTENYZa/d5Uz/jZkpdS22oiazskeJ/Kwbuq7XGYGgURz/NGuS1LKVGqWxE0AZ5W96g&#10;DT/usr0n9H2UGNQ3VHwe2Olua6mxMcTIePhtZUPFMxELE4hcUzFNKbdSZ0yaWEpJSZ/SOVkwl3Xf&#10;FRMQsyELgKIPxLqk/wD9yz16ekLgYiENF27rsaUDx5TbxTq8ZZV2hFNMtQuE12d6CaASId1nJSSn&#10;eahI/fb00umMhmYhr5US4lp9NXq7sHCKyB8MRSrOxgu9y7nU1LPYSskknwQS6PuCZD3Wruu8L2qa&#10;BMRDxsOEIW0CJlpXZWypwbBNZmCTSZZNQzcM7BwCochJaYMRHuxchJ5Zw3iyoHZvhgzOjKy7wQ03&#10;HtOeyPP8KIYTnIrRNrac+S0fGRcT2uOiUCpY5WW0kHAayEkyGfxUbIggyImNviGZVBMI5W1Jw0rL&#10;uYlw0ucxG9mmMJLDUHCRXamByqiA8ylunM/vbHayBF9lEStM3IaHdrKPt4iv7bRURmtthEOy2qdK&#10;EEOOF1vwzCVJJ+0WjyxRraeU5QQeJgkZyJzpAs9/rLn/AKt7ur+huvkG9jt5vQobbaumnZK9oUcN&#10;cybbJ5gO5X9CcqN5Tzwear1jlt4cqOhR3Vnn1VdS9oscNEiLHbzehQ221dNOyV7Qo4a5k22TzAdy&#10;v6E5Ubynng81XrHLbw5UdCjurPPqq6l7RY4aJEWO3m9Chttq6adkr2hRw1zJtsnmA7lf0Jyo3lPP&#10;B5qvWOW0PMJM1s80OuIBm5nNCc3quop9sHDRIiy9LYkmPMxDPNkFtQShQdJkypkaWYo6bhT6jEBa&#10;1ztdUkND55u1MhAPsyADblAbUeEkL4ogVa2XfnsnAFNkzUnuoYGcatsgtvkvBSEilpTSc4thGi5E&#10;SiYCpxRFl6kzlHAARilqKlkFoJbUKXVup1QsMrhXy1OLjSl5IFogzTLtKzMRK1ppzkoPEVuIJ2il&#10;cVxXDUKVW36UeYRsrVl0lPmJGUMNbUybH8XzJ78uWyiociDlEjiOSULbjmHnqlKiU696Z5YvPXwO&#10;7tv0o8wjZWrLpKfMSMoYa2pk2P4vmT35ctlFQ5EHKJHEckoW3HMPPVKVEp170zyxeevgd3bfpR5h&#10;GytWXSU+YkZQw1tTJsfxfMnvy5bKKhyIOUSOI5JQtd+3O9ssuD2x7rOZ/wCRaHiwjEMO9CrCJynN&#10;aEf2Ks8WXexvulTymFDSTuTXmfHa0H8kvCIVd9TsehRklLxpmRv9A5bWbvKJdawYfuWg6cSqZP3p&#10;++wUOU+Hu8LEGX3f3291jTKfhPIW7TFuoah5yFXirwCfeTlZvCQXEOipLnhL7LBqZBXzyP8AZ7vu&#10;thkqUhRlmajM/E52qSd/CwL81Ee4lP8AZalAlIeP++0G5itDiZJdqpO89kq+6z8VQ4pbaEYaIeew&#10;klVRmgrrnUKtvC0LdcAYRqHak9eUXEJQtDFMqYR5C0q40Rr4iQpScMyVnYx0UtLiMIVwzE0NKUJn&#10;SRQTuN0iXha+IRq71XeExbaisCWJglpSKT4cg28c7NwN4I9TVMpmgYRcUkip9HK6rM5uBRs3dLnZ&#10;iFtqQgBphrtDAIDLdAlXQ1JBBGdoGHue7UXay88hTy4OBhWm8JraEQy1ShKna8lAAijI2YiFMRDe&#10;IFBSFgIdyAzkFfH32VDwsEq+LyDpTFMXSilMMyFSnEOO9mUqSNS0yUmc97Kia1BS26wgyGAs7tmk&#10;kGRnYEmqt0qn96v8aXhb/nL4/db4ZHIkKJBnt/zO0d6YNXg1AxV7Ntwl63SogovIcNtLkOlJVgOt&#10;0IUopS3UW1VK1GyHkoXEwLrKUw0a6hEm236X8I0lYJZKQ3iE16fibOY66+XcTUMSZSEk5pCZZgZH&#10;L3WjoeBLYiH2lBKnQFCcjLSoKG591r4v+/4xpyOvRSmm2YWaU0pQACuHCW2JqGnx9+9oRUO243GH&#10;LelCWRUhQeQk0OIVmQlYIBIUMwLD0iXdzRvVjUy64tTjeMedYZVNsdUpJy8LXgj0l9IoRuHMbEFy&#10;7GnHYdQiELIDhW0lCpiap55zztrvpl1QOrFvGOXn7jVOdq23rhiC2CqlTCH3TSJ5F5nP71WU7BIb&#10;Zu95eJBoYbSy2GFiuYQ2AM1Emdky9wszCNqKHIxLs3EpqU203SHFpHvBWmzi1MJoVG/J8HBjXFXh&#10;EqkDGY6hipZTWgpFdJ1ZWXDQQIUX4WEr2CsZbaIhyWy0tJcVKfMpBTZj0PusttpaKF3u4yhCFuPL&#10;GNxHEalVVIMichp2Fi3khsEFCEgCrKWJl/zn+z/fnZAVKmvZQBE8s87CCi67xuQrqLTiy4YcHxZK&#10;5lsJOckFI3GxtE3lAXo2tQhHlvwzsm3G10nISnOSvzs/EzFMU6t/3E4iir7t9rDUB9mdpSnadqfF&#10;RB+4DO3oypozQi7GGPsLLTSCPt9/if25WOdnIZ2WG+2pCyd8/haHhcTFwGkthZ3VT4/sH7cXAbxv&#10;raE4kvHXKr+Nuo/aon+20yn4TImfz3s4lN5NsNSk20IRkq98y7Kvf47WYuq8El9jERQ6RJLuYkm0&#10;OlLQhw2wibSEhKE5ZUJTIJl8ALc1U1T+yziFGQUkgkHMTEsiM7N3hFwUBElhIabeWKlYQIyWyprD&#10;UqQ5ySrxnOzDtywsFBR8GmqHwGENYiUy71aGwpc8uaedolSWlCLuwD5Rh8NJdSs1UOwyDk6jQvI0&#10;+ExZqPiGi1c3pE4FO6aBCxrkmw4ZciXjhpoGlNJUBMm0HGN5Q9/w5hXl7oMSylbyDM7VNIaA9+1l&#10;Bs0lSZJVvI+8jxtBNOxbsfG3jEFBUoerQ8NJVfDnhpXVhycCKhnI5m0Sq7EtuyinfU4kaXsIilAe&#10;Ula0rcq0uDWPA2+cbrvKFiEqDLiEtIWgvmQw2lF2apkgCYG9lMXFcbzCCJORF6pQyG1K2U220YhL&#10;uRBkuUzva7Y2LLt6XnHuOwqymIdYWlamHn6IZCCEsITh8zdBkDlnaBhXkhDmlUal91TqEtxAC20o&#10;ecqW+6nrDoAyOo2jmoSAhYy8oaKZgmsAHEii/iBLmJhghM2/f42XdyopN3rdiULLbNM5vKCFpU9J&#10;KiqlI3OncWvj5TLiluuPrQtx5T1aOyIEwVEyzB2s9/rLnw/zt7+ke9YzQNQzFj+L5k9+XLZRUORB&#10;yiRxHJKFtxzDz1SlRKde9M8sXnr4Hd236UeYRsrVl0lPmJGUMNbUybH8XzJ78uWyiociDlEjiOSU&#10;LbjmHnqlKiU696Z5YvPXwO7tv0o8wjZWrLpKfMSMoYa2pk2P4vmT35ctlFQ5EHKJHEckoW3HMPPV&#10;KVEp170zyxeevgd3aHmUjWzOqIWwBJzVUtGbVPmU+yjW1Mmy9SZyjgAIxS1FSyC0EtqFLq3U6oWG&#10;Vwr5anFxpS8kC11SW2R8sXaRTeDrwKeGgKC1Cp1ou8NMWrjuxPzQodjNVm5Y8uz3ZTSiGpp7Urs1&#10;FesNhc/k0OcZp6ZvfgU2cnjSw73nUiHooxk9prCOIWS5L5QS3x3X5Kun1Wq0TPFq7Y5OrAxK5KnV&#10;TwsaXOUer0zDeuVhzcjOwRKVeiU85T7meoK9o0WPNtEbhEpVa5yzpn30tRV7Pot5k8QfVVVYX6a6&#10;fHu8PLvrDm5GdgiUq9Ep5yn3M9QV7RosebaI3CJSq1zlnTPvpair2fRbzJ4g+qqqwv010+Pd4eXf&#10;WHNyM7BEpV6JTzlPuZ6gr2jRY820RuESlVrnLOmffS1FXs+i0BOqdbvNTP2t3ejT+X9toeHZALj7&#10;0KlKSaUmlSVmavDJFkxEcEPPvNLMPCA6aMgSXs8xUMqLOw8ChbL7JDkWtkTXEt5zrlI5yORnZmLh&#10;nFNltxNSFO5UTGRRIfG0NFtrCy82CSM0g+6XxtDXzdbpS0y4nt0MJ0vIUqjcHeop8D77doZmhxEk&#10;RDJ5mnZGafimYNKpCoZ2cjIxeHDtJJWVZTI2bE91n6Nhe99IcYuNhwLu261kgrW2akvupI2Jp6M6&#10;d7JQ22ltKBJKRtKwdCcvGX2WRSJ6rJHjKynVqobSlS1rUZJSlImSpXgLP3d6PQ3y3GMg4j1YagUK&#10;BzAiKXUOKTvTl7rXbDX05BpumIiigw7bBStsltwN0v4hGTlOrD2s32S+YyHg3W8BcM26W0VsSbNK&#10;pyKcjNVO8vfZ6Mvp5KoUKbDsZErCluvCqc4g5doZ8tEqlVq2lYxbSH2UJdcQ0iIhlNP9mZQgpedK&#10;jm25NQbNIBKVSNop11pot5OtKRI4ikykD/WGr3WoQyiKcWlDr0MqQe1th31RvMvyB2TLx91oC+nY&#10;eKdjrpRwYZKCmlapSQ6iRIU3KlaTyqys29eLCS6w+mIkmR7NRyjb4nLLayMNeKUqpU5iYQZxJBNK&#10;NVX5iynZoQ7F8OIyzdTy8/xHwNk3aw0kBRASB4VGZ8PfaHQMpyUfvE/8edvky6ylV9RbS6HqtMGN&#10;Qqy6xIqCJp8M87LjY+IiIyMXUVRTzhccBVmpM/qyZyR0gymZWiPQ2LfKoO8GyYBCl6YeMbUFJaZR&#10;5aXk4i3COoCz7VSVRkM5gRLCDU6h1uYd0b0pVkD42dDnOjOVUioH6H0j8LNRL0NDx11PuIYpU4IV&#10;2DmRTN1QdxCVK+gjI2+SbsuRWO8hLsRELXU0xDCWtMRhgGch7tSpWciItdTyWZsQ6DW8txQGaW9z&#10;vP7M7PuOF8vxa4uJqWCkTK0nVPl5rJISSVCpfUa/H+6yQtpS6lJTSE6tRA/Ibm10tJk2lu7oIJR9&#10;rDYP8T+dpgin3+All/C2IlDReShQZiFoxMOqUwBMTCpCefgLLeRGt/KSHkiGfKMoaDbNSEo186SV&#10;GcxPLLKzN9ORBhjdsOFNNAe2RTLioiHaVmNKooguLz0KOWVrwvqIKnn4p9byp924VqyAXnk0JNj+&#10;hZKXNSnEzHiED6E/+drVqEkkyn8bcu/vsVHwyoOx+M7KpQQT8Zj4ZSs+pQLbq0hpsBWGFKTKupMj&#10;9FX22yQsfCWVuVRn/C3v+Ev4WkhJKvoDn/TYdiu99tkGSoiJbWxDhvqOMoUnOy7hdiGoh26Yx9tw&#10;tLDiE4i1UJS4DIyDZqHT+0DxlYyNJHjaIueMQpKA8IdqITmjGmQQrLLbedkOJWkpWgLTI9J2NtJn&#10;42H2/t++2Vs7eAmPH+6z02gYuHTjQjuxS6jPf3SnaEjCQVusprE9pDMLHSseKTtZcTHxDUMwndbq&#10;gkE/RTPdR8BZXyLdwh4cmSI6P4dX/WNw6kguo9xDmdk4t9NTlvDwC2Qk+4+srqA8dp2SXH4WObRz&#10;oLXZMX7HVOOy+yk2aiGj8lX2waGlqFQw1dJ7svpy0yKfH32fuD0gYELEZpbcI9Xcy4MQ04QAHMSZ&#10;CMyCBqzsfRu+HezxsO6076PXm7l29xlaH2kocMtSwnsqpFWgfdYJUnCj4Y9njGF5LS6ycJxcjnQp&#10;SSpCpakkHxsgr5ZZHx+2rws4yzJD3esut7svInQvLm32mPts5EkrCYV9EQ+3ViAxLRTJSNqEihJU&#10;rOnc2rddBaSFFUVERiYpxLipuJEQ1QgwyZKSlupRmKffa7XYZhUREwzrkUQkFsKRhPMAh6SsJJKw&#10;sKpVUjLqnZ9y8xDKQpKUltx4MMwoa0owXFBQLtPM4AKjPSJ2Q4h8FGCytL4dDaQUA4bhc1DxOdmG&#10;VXcirGm6u83BFsvKUcolM0NVJVtv072jUwq4dXZg8y+IWH7Myl3swXJKa3KxSpOqYz+yz3+tL+2f&#10;yuJS8Kp8tWmcqtM7Hm2iNwiUqtc5Z0z76Woq9n0W8yeIPqqqsL9NdPj3eHl31hzcjOwRKVeiU85T&#10;7meoK9o0WPNtEbhEpVa5yzpn30tRV7Pot5k8QfVVVYX6a6fHu8PLvrDm5GdgiUq9Ep5yn3M9QV7R&#10;osebaI3CJSq1zlnTPvpair2fRbzJ4g+qqqwv010+Pd4eXfWhacWdcNLDwQrvdFGNp37jE2V7TolZ&#10;yeNLDvedSIeijGT2msI4hZLkvlBLfHdfkq6fVarXZV2mfy5d86xB1YnZ26qy1ox+z862/VewcNv5&#10;zsnS2ZswhmYV5wkuRBCyXAZPF4aXogafSFPqsPQtE7L0tiSY8zEM82QW1BKFB0mTKmRpZijpuFPq&#10;MQFrXO0QJJl2lYl2daABnpDB1NpG4hDra70mSbeHKjoUd1Z59VXUvaLHDRIix283oUNttXTTsle0&#10;KOGuZNtk8wHcr+hOVG8p54PNV6xy28OVHQo7qzz6qupe0WOGiRFjt5vQobbaumnZK9oUcNcybbJ5&#10;gO5X9CcqN5Tzwear1jlt4cqOhR3Vnn1VdS9oscNEiLHbzehQ221dNOyV7Qo4a5k2gfDW7sgtj2t3&#10;oOY/5Nrsn/8AFw3+60JHstFbcKVQ6pe9RH96LR983ugMoeZSS09IBKUhZO/22cVApgHXlCtaclff&#10;v8LN3a0qbwdbaw2UHCSVrCc1BNI3+la8V5CphpaZ+HHZNmwp6mFimS26ieTj+lSXR/2SUuJP9Kyk&#10;qBR6M3W+rMGSbyigrSoHqbFPT9OyUJCUBAApTLSBsMv2KChOeVivwMzaY2sn0LuOKLDrwLl6xLZ7&#10;lrxhSrpU4EqEt9VkQdywC1uLM1lM1IZzke0LJycUQXJEjSpOVmYm973S07NDiW2JTZI1bgKz8LPQ&#10;IIfdhYZjAU51vNoShr3d83W48frJbbWYvyJdWh5lpLLkCtcoTESNbq295/vVStd1zejqgGoeIaVe&#10;sWFYkPEt1plBsuzoKzSsKQlRIrTtMWjruRHMtv5OGHK0zgiUpDaF+7Gc2n9OzQfSYOOYQ2lqJb79&#10;C0Ut4oGqba8xNSSKVWfjWlYMfdUQtmL90Wltamw6rwm8E4mmW+1i4USYvClasJJWsET2Aq06s8rc&#10;CLKMQFZxUGYw8/FIsIhbiNGsZ7+P8bJKyC0wJGW0wbJSNhID/Hi450ybhGHH16kp0tpKjmrLYWiL&#10;5ibmiHlR7rkUib8OQ2wvhspTr2KEJX/Wt69c95s/vIhnFNj7VJbUJfGcrei9AJUq8sNIlStJLD6t&#10;QyPT42vqIiXo1hLt7PxrgRyPQb7y1BtApI2ltnYRzMXDXmwlKVIZC0qi8+YUpIMxl02di3URBu0o&#10;nEqcgYtzAJ5kzS1LL6YyT78rIun0WQlTsY0u8Ih1BW9hQqZqcdeeUVhpGmnDKkkKlptebxfciUKj&#10;XkNLcOSUtuLQ0ljYFJaG+eXja9Y+8IYLZ0QzWsZU19qlq8FBuwX8moKiJyUpw/8AgWBb2JLJ3SpH&#10;aJhQzTLWfGzLUJeFUM0wlDTUUlLiAGh9BpKXth4mdk/KcFWxORioZKghPvmyoqcl/V+22NBvNutm&#10;XIdaZ7BxHMg+4ECxBs5d4eLMU2MSGczw6xmEq8CDTKyod254x1KDRjQLSohpz6CglvFllKfxnb5Z&#10;vG7IlmEcdwW1uJKHQSlSxNoyUkUoOdAsww82h8KWZ17j+yzrqEyQvksgProdS3nLxOfwshCycFK/&#10;HSCB8bRsPfdzRMe+7GLVDxLJUQ2ipf0ZixK7rjM98on+4S/K38lxivuiv91psejLj5TmKu1TJG25&#10;l+dvmH0Ou+HX4PRILix/87+6zjIik3fCKpGDAthsy6gMlKteUM1GF280XrFuxTTy/WMNx5wtLKTJ&#10;VIE85SE/2g/Cykx0SEurSZNjUvP3JAJP3WjrxuwJjIR6ITEcVWEqGUsqOISS2QNXjZm61XnEhu7U&#10;dnbMCCpDwTsoOhK0rB94VK2JeS33IqJdU4FPrqVgyTRl4Z1eH+J94/8Axb5Pgmu23irdLUy3DT6n&#10;pco8c1Da04++Ylkbhu70paRL6KjENuE+4lKvstNq9I9o/uFCg5+89iNr1f8AZ0Jl4WT2eOhH2RzI&#10;eacxVJ8RUClsGXvErX1Bx4RCssvLvFiWymHKsQJzOlsNp2+lY3reApgkrJgbvHEx0DlW6hNSgsnw&#10;NOwysFstoYbIkntKFZD6tDaSlQA3mR99pmMYT8Etu/32qcQItr6Le6f4zshZBBZUck5PJVlIEbyy&#10;yyt2S8GkPOM5LmaHAOlUwUqB/hZcPle93EHBYdIEVB/6tEaMwcxUV2hYuExXzXgOIjJQ4wUaKItS&#10;gyHi2EhLa2JVUoUorzJSpMSguPJrLBWlTjR8UaemZ4fjLcm3MluWSiTnL87POoUDDOQq0vwvvbjg&#10;thx/38NIKh9ljdV3OKEI2lAfi+zrUHAuSEsN6JPFKpKKkBVOxOkyWaQcguS30o7Q06jES4klYpoC&#10;g2W8jPpys+2JMoC+6Cq1ZH4FVn1RCMaDioMQK20JLbLAbBCHEqykTUerwtDxkaFFD4dCQtVSkqaS&#10;FSBB2kQRa9acsR2IcV7/AGRKf7rPf6y5/wCre7q/obr5BvY7eb0KG22rpp2SvaFHDXMm2yeYDuV/&#10;QnKjeU88Hmq9Y5beHKjoUd1Z59VXUvaLHDRIix283oUNttXTTsle0KOGuZNtk8wHcr+hOVG8p54P&#10;NV6xy28OVHQo7qzz6qupe0WOGiRFjt5vQobbaumnZK9oUcNcybbJ5gO5X9CcqN5Tzwear1jltDzC&#10;TNbPNDriAZuZzQnN6rqKfbBw0SIsvS2JJjzMQzzZBbUEoUHSZMqZGlmKOm4U+oxAWtc7XVJDQ+eb&#10;tTIQD7MgA25QG1HhJC+KIFWtl357JwBTZM1J7qGBnGrbILb5LwUhIpaU0nOLYRouREomAqcURZep&#10;M5RwAEYpaipZBaCW1Cl1bqdULDK4V8tTi40peSBaIM0y7SszEStaac5KDxFbiCdopXFcVw1ClVt+&#10;lHmEbK1ZdJT5iRlDDW1Mmx/F8ye/LlsoqHIg5RI4jklC245h56pSolOvemeWLz18Du7b9KPMI2Vq&#10;y6SnzEjKGGtqZNj+L5k9+XLZRUORByiRxHJKFtxzDz1SlRKde9M8sXnr4Hd236UeYRsrVl0lPmJG&#10;UMNbUybH8XzJ78uWyiociDlEjiOSULXftmt7MLLn88e6zmf7tvC12JnKcXD7/ZaLLsH2otVLwylK&#10;0qkd6FaavcZTtH3ai746EUWFIDsYyhDEyCPpq/ssAlwIahnKImJYcICEE8y5Sr8dJBszFRkUDBqi&#10;8YRvVEUvTCZSnkUyGXhaPhIJ0RKjCoS2jrBbKDnPPdNkXZExL0CqHfV2/BbBUhtKpaHh6w1X44Mg&#10;bMwlyej8W5BMCTD4DaWnQPMFbqXCrxJWgG046CfZcGbkg1pA8TSueX52WqEdBU2ZLSrSofnlY9pj&#10;oRmW4cfbSofaJ2DbF7QDiyckdoRmfzsuILzSWAglaitOGMt6xaPRCKrjL6vipJImgQIcShK9j3ZD&#10;qlZTlZiCg4dvGkFxMSpIU888RqUp0zWR0pmckgC2w/K2OgUxDOaaciqXgSMzaKh404TikFhxrYq3&#10;BUn/AH2BggHGUxKoqTgqUHFUzOqZmKRI2vq+I9DjF6ekF6ttMlMwpCcRiFbMx0tobD4HgrUM7Q8S&#10;iKWzFQq4KH7USomIzaYKSczJU6yD4572hIJLjWFe0P2u9TlywgQ2jC06VOBypdNMzmZ2ZdbQ+tkA&#10;4SUqUFJnLm1DIS2n91nFPBtSACA0EJSse/OQ/tsi74ALLpIG5yH5+AtLIuuSW6fGqW09/wBm9t7H&#10;9pVPKnaxiKWnSu8YJCmYhSw060XZLbXQFFSVgyKCClWysrJajrjiHcNCUgQQaWmSRkBjOtZDwFsM&#10;ejUa6kjUl9mDcH2SU+oWuSHh7hauZ274w3suN7FAw4k205DULeYOJmYmdOxlM7WCoukRKTOHvCGy&#10;cBPLqQU41P0HZotqv8qgsTu+zMtvU+7EQmr/AL9r2uqCAwmbsiGKlJBdfdeQ4E6s1KWtawhBnMGU&#10;pW9Nrzaw2nmbk+TENSQHRWGFLVIy2UVJV41Ts2ZpdcTDoXq0SWtAVuPETNrubS/Bh96HEa63jzUV&#10;PpSpaTVvM7z3sAHMpeOER+qom2p2GHxL9MvjIHw3sFMvQ7kyUBSVkJWU7pQqW+RnL42C1UoQrLD5&#10;wZ/bP87B+BdVARG6EpfUhqIV4VtJVQqXhNHjZM1HtcMrBjG+UpcEtUvo28JW8M/3bXew8hC21x6Q&#10;UuIStKuA/kUqBH8LKWq6IRXEPJDMplvtICwgXbrhmoWSWgtmGZRECqYqxEBK/vqtfzC2Yh+Hu15D&#10;aG8VcyAlLn1g+lKy4hgxEE2VhPZ8RzOSROXEMvfva8IS7nnUwkK+02lVaxNZazG/iZz99pF4fEf8&#10;ixqeHKofefus3U9pRMOfGf8A+bFSFTHvspmeSplJ6svjvb0nvRK1BTEJDQhbqNKi8FKKymcirg8x&#10;zz/YAAbEfSEvsnY3jdkYt5SlVLREuLew/wCgHKwkeGmWVrzuq8sV2IjFAEwzim0N01aTQpvLVtLw&#10;tDtQ6YZLcAUoTiMNqWtnorWW1FexzKjYLUlCHodamHAgBIklKSDIAfSsHHl0oDjaJ+9Ty0tIH3qU&#10;LD3eJnbm8RK12Xdc6j8qXjGANE5pCUlIVPI5ax4WqcV2mOiCFxjw53HjLhV5Ep2FO2dguMdWBuEN&#10;kokPcaadtrakxJKcp9riE/wDudi7dsYuW+A+kOhf7tblah9tkKdQuDim9DgBKEPJ8USSZFB8UkS+&#10;FkPKQMwKEkctvj+0XlCppeb7xtApSprrUoDJSh7yJ52gntI7WVtOTymkiTU/eorUoCduK4hKZK1O&#10;FKB4+Hj+Vlw8U7BxVSPotVJP7qpTB+M52ULhizDLS8lbxU7jKUoBeGlKlKWUIkTNKZA5ZZWvF2Mu&#10;rt/ZipxNCpFxpM+UCkTtCuPt9giI1qHEZDOaXGGHXVoZSlbczJSsTIqAsG0RC8ZhaUJglMttohgF&#10;V4qVI75JSayVz3I8LYC4ZTjwSktzTSp5CUUuOoCdKWEirMS1yytizSnGUWQ6kUoh2EmTa1gAVqUk&#10;JmohSic552jIG8G2Yq64yGohY1ogqbVIyK0ZZ5jPO13QcUp3sd1Q6nlhCeLEqzJkeY1BATmbX0tu&#10;FMJDYr6IZtxtKHMNMIjUad5kK3Nnv9Zc+H+dvf0j3rGaBqGYsfxfMnvy5bKKhyIOUSOI5JQtuOYe&#10;eqUqJTr3pnli89fA7u2/SjzCNlasukp8xIyhhramTY/i+ZPfly2UVDkQcokcRyShbccw89UpUSnX&#10;vTPLF56+B3dt+lHmEbK1ZdJT5iRlDDW1Mmx/F8ye/LlsoqHIg5RI4jklC245h56pSolOvemeWLz1&#10;8Du7Q8yka2Z1RC2AJOaqlozap8yn2Ua2pk2XqTOUcABGKWoqWQWgltQpdW6nVCwyuFfLU4uNKXkg&#10;WuqS2yPli7SKbwdeBTw0BQWoVOtF3hpi1cd2J+aFDsZqs3LHl2e7KaUQ1NPaldmor1hsLn8mhzjN&#10;PTN78Cmzk8aWHe86kQ9FGMntNYRxCyXJfKCW+O6/JV0+q1WiZ4tXbHJ1YGJXJU6qeFjS5yj1emYb&#10;1ysObkZ2CJSr0SnnKfcz1BXtGix5tojcIlKrXOWdM++lqKvZ9FvMniD6qqrC/TXT493h5d9Yc3Iz&#10;sESlXolPOU+5nqCvaNFjzbRG4RKVWucs6Z99LUVez6LeZPEH1VVWF+munx7vDy76w5uRnYIlKvRK&#10;ecp9zPUFe0aLHm2iNwiUqtc5Z0z76Woq9n0Wu+dU63uamftj29Gn8v7bQahSFCJhKSoykVKSn+w2&#10;Spx6oqTqp6pyPvs3BXLDxBbUpaoh5qpS0IbppGkZ11K8fDxs+241EME4D8Qy+FJmFLIqXPmCqTkR&#10;aFDUNgIu5aQW92HhViKWEyATKs++dO+djFw0mEhOC8kZB6eWSemSpe+crRV7rZU/HRTzhXFRKNeG&#10;pZUltqcyG05BJnsBYtqdzkcvcP8Anazt63hEIZYkomoBTrlInShskTKtgJ5zs5/g/Di44KZSlyHZ&#10;qjYxH1hpwi1+a5SsVR8bExzzpBWqJdU68onpKlTJp5QnpAl4WRFXX6O3utvmTFw0O6kD4pdSk52e&#10;ur0gTfSridBS4zFtvLcAlKQdWchL920ZeC0z+TIWiHVTydqLyVir30hP2GwT7rD9naocBuNRyq8F&#10;fbbAjkKBqH9EgHP8xZLUQ02Uskut7EIVRLb4Sna7ISCYWpLl6w+NQ3iN0JSczKVHEAPjZh512mLZ&#10;WcPVMpbPM2dtKsj8JeNkSLXEM1ICwC3/AFfEflZUVFVN9pB7EygSMSocwC/Cmaek72cvRaECLTFO&#10;srSV1rQJBSc5A7KFjpWPeSmQP32O07D/ABc/dP7vGVoC5EOVRsTFIiAyk6kswykLxSN6FzUEn3oV&#10;ZiMhYIKQ+0VoKnynYqTLuz9Gy3FXYlSUpnpiFGeX/Y2iS/dcNejGGliMh4iReQ4qlTiGQW1zwlpK&#10;DtmAcrJTBekV5+jC5rJhLwcKrvQpZEqWVOMpShEpfYbJUn/pG9GnESnN2DYUr/62zV2I9JIa+oGB&#10;Sq9r0TC3clmGSxAgxMPJxMU6lSS/DyKqR4i1+P3dFREJDxUdFlLUO6pKHoZTqjrCZApDuctsrCHe&#10;dbcbSROpnUUJQUUlVXuO/wALJLcRFslBIQWHlNBLfS3Ie6yR8t3sUjKRjHc/42GJFRbn0q31GaTz&#10;fwnZu7kN8K7XXYhgjJ5wOViqcpmlxwp+NNohEdU7DMSU5Er2ZxOVJnsRVLfwsyG3H1txdMRdjuIr&#10;AmJSkNjksZA2dUhBjYrsYRGBvgNORGvUQMSakb/GdpsMQsK2dg4MRX9iLJdimIeIaqkpLfCMvfsr&#10;c5WZh24ZcPEQR7W82TWkUzaAnSnNQdCtrGZIJNUgbJNWpaEg+4HPOVo+NSkocvGbyyDKpTc0nw9z&#10;YsoTyrQZnUc0pJ/3W9IAkZOXmaB9WYcOIJ+NRT8JTs4op4rQVNBO5SQDn/7WMk6xQqmXhnPOxW4e&#10;A8tCcQCdK5gYZ+0yE/Ce1pNgBojIznOyVrTQQ4W5T3BCjV/C173ItckXtdwi2io0zXDFCAkJ8au0&#10;HP4WXc5K241tCXCl1NCFoNWbKp8Xl2kPC1/CJAZZueOchi+VcNbTbLTxdKpAIMnCKM+WdWdhGwWK&#10;phRUhDim5BylRSSjMzTUDnZROVWWf+60SIVlRgY9eI5E58ATzAEpHm+kNrC6oqDS4H7tabaiMknE&#10;ha8RWxqPFRPO0R2NjszbnNq5jKQOw3NnocvIailqh3mG6pq9VfbiKvDmwpfCzDb0e01CwcBDvvhC&#10;w69FxDiGpshmaaSlThzmrk2zsLziVKaxW0uQ8M6nDiHKhNPDJmB7lZ2ZiXoNqHRdiV4JK8VR7RKS&#10;qaEUUYPx3suIdSKMUqYbTqktMuJPx8MpeG9pJ6TS5PTLTP797TlsSLZk/dlZsvI1NmaSMjZKB0iQ&#10;t8f2qCs0qRKXwO/52iUwqWHYmCvNjs6YheE2Wm3G3N5KkUTJSJajllbHvt+8byiFOYjUPDhYgWBK&#10;VFFSkuAbzkmc9rDtF2wkMs/XQqGifzsYi76oNa80rhjJoqGyloTILl4Z+Jthx4S8qgpEa23UEfvr&#10;h56peIxBP32jlwLUPGXjGsJmqOipYDDNS2lMNFtdCmlKcWkBW9kJdHyg4lJYiUxMWWUiFNTbpTEF&#10;DlCm1FwoFBmEpGU7aEBxEPAmBbiVgLebg3FB9TKXt1t4oDeLkJZ0eFoZtHY4SFmpr1OKEY20hBAQ&#10;H1hDILpSOQgSIOdm4G6lRcUtwKcj4x5ZTDQoTLaH1DOavMTtaCiX4qhqLccgmI3ZmGWmkJqROTmb&#10;gPOm16m8X0xJU7Fdneb5FMdlFJlM0+OUzZ7/AFpf2z+VxKXhVPlq0zlVpnY820RuESlVrnLOmffS&#10;1FXs+i3mTxB9VVVhfprp8e7w8u+sObkZ2CJSr0SnnKfcz1BXtGix5tojcIlKrXOWdM++lqKvZ9Fv&#10;MniD6qqrC/TXT493h5d9Yc3IzsESlXolPOU+5nqCvaNFjzbRG4RKVWucs6Z99LUVez6LeZPEH1VV&#10;WF+munx7vDy760LTizrhpYeCFd7ooxtO/cYmyvadErOTxpYd7zqRD0UYye01hHELJcl8oJb47r8l&#10;XT6rVa7Ku0z+XLvnWIOrE7O3VWWtGP2fnW36r2Dht/Odk6WzNmEMzCvOElyIIWS4DJ4vDS9EDT6Q&#10;p9Vh6FonZelsSTHmYhnmyC2oJQoOkyZUyNLMUdNwp9RiAta52iBJMu0rEuzrQAM9IYOptI3EIdbX&#10;ekyTbw5UdCjurPPqq6l7RY4aJEWO3m9Chttq6adkr2hRw1zJtsnmA7lf0Jyo3lPPB5qvWOW3hyo6&#10;FHdWefVV1L2ixw0SIsdvN6FDbbV007JXtCjhrmTbZPMB3K/oTlRvKeeDzVesctvDlR0KO6s8+qrq&#10;XtFjhokRY7eb0KG22rpp2SvaFHDXMm137DW9kEFv+ePdBzH/ACbNvFVAbeglEyKvOa2lZiCXGrai&#10;AhCVqdZdQ2FSG7q0BsT8Jmzj4ebchwyFF0OtrbpAMyFiaftNot6MBbevVxTjC1IpWywnJptQlNIC&#10;gpWY6rPIiaEqbcVhqRKammwCCTM80pWgVOO4TSp0pmAkrSFHUfuJ+ywVBQ5dLxkItTiMJmvZyWU2&#10;voKnSRLMzszF+k14iLiFIcdOCNRpCTTSKiQJ72cj4pShBJJRAQk5Iy5VLSftE5ysH2g7A3OwumKv&#10;JUkLUoZlphKxrByTNKFb72b7HdrTkXTJyNfTiuuk7qVPR+SBYJbaS2B4thKR9lMv7rFmKhWnm1DU&#10;lbQVP+Fr+vCA9ivhMOWoKUgwpC3Srw8ahaZyPu91p2mch7zbPLPL+6xVe8Vd8I0oGb0bFQ8MmXvr&#10;fcQP42N1Xf6RwnykEqUIeFjId112lBXJppBWt005gIBJG1vSiCu6JinlejDD8ZeEPeIMCp12HeTA&#10;qahu1NMla8dwLpRWaQTsJ2iL2YhFXTDQryIYJxg68Vt1IUtUiZYpQVpy2sXHUmJVlJTpn9o8LXTG&#10;NJQ2YK80Q7X/APGrYa/JNMz7rRkE5dj14ri4xbqVIi4doJAYaHUNiUZWb+Ubgj4NtUk4weRFU/1G&#10;G1KNsa6I1L5SAXGVpUy+j8JwJc/7ti5WnTumoTH2jcWWGckg5H4WBJmZZn9kqkz90xZLjimnrwif&#10;V7rgkvIERGxTnKwhE6qFEa3pUNaa1CoTX6WRS1RyY7ReTNJLno+6CTgYY1swkl5LdBGSyXJDK5Am&#10;RnD1TBGYxnP4WeUEyS3DPOGZnMoClS/haMfRk5ERkVETkZgPvLdSkHbIKlbMpr/fTV+RTK01OA0p&#10;nh0Hb7N7enwaUEriPR9wNlCc0sMpfWtKfiuSx9psts+9cp8wBWSQobg1TOdqgk/laUpWnlOo5ePh&#10;YZhOUp7ZnIWgXmCAqoM0+UpCtOs7d6at9rYcVFQsRAxEMhMZBMSpW/QjTiBRE0rn42u5qLgHGWLu&#10;ilKqS6lSgzUAhtEpzKRzpzIMpyt2mCeiGnX+Ol+tKtbgyBNGciNt7LeYT8owycwtIqcAH7ic8v6N&#10;lNrrQ5VxagRhlvWAsHlmEiQO8x77R16DnionATploh62lSP9JAn8bTNnlbBpKT9gFUyfgPfb0eXS&#10;QYhN4YuREgG1qTV7p+E7E75JP9g/stey05zvW8/+5HvN2WWcpsuKUB76kTsHVCdSZK98vhZzTiwL&#10;05olNbaj1gb6cjt4WQptwrQRkncj7R4WbmoEl2QbmJ5tqzp3s5fEMGqrluh5DLbikoQ/ELXDYbSl&#10;qUlKag0vcja0O5eVyuXVecI/iXfekO8mIZD4IkhZZKwW5hM5q++0fDrMS7DRl49rvSGQFMLefQ0w&#10;EttFSZqS6WkjTVOoizEEj0bdu672G0ttqcfbBQkDLQZKM99tzakpq+Np5D+210x6tMMzFqhlrOQw&#10;o0tJmonYDDOZys4zBw2PRJK1nkJqMqFZJV9xNkvMwTnCQVAtpUpGGmcxMTHvG++VkREbDfKN8vuu&#10;Ds8M048YZKVroEQtAWhjJKe+psqHjPRrEZo0VRkMhaJ/RKjL7pZWvRxtLrLLvZ1ttKcafVMF3Qgt&#10;Jz3G1rrXfkFePYY5KvXoOEiYhhhe0nnWWXUNqJlILKZm1xxxvlDTfpElS4BDqVJcUEOus1uoKUqQ&#10;nFZWipYSJizbiFJUl5KXEKTyrStNaSn3zSQZje32b/C3hbMgff79re/9m1kkbCc/ja9IuMk+3FRW&#10;Kw2dkJpTnl8RaSWwJZAJTaTjCD/2iavyIsp27iYdwTOETw3vz2l9vjZUK6ksxKe8QtJoWP3ZjMH4&#10;G3yhS6hxoyxWVEKykZKSJyT78pSsX0N1ttqaW9QuTak1p0OPTpQtX0CoEz2zs/W2YeZabux9ObcI&#10;22lJVWM8esIU2Up1a5+FnYlSGm0rSIiLDYWhOIN3UNrUpRWsrJoTM57ZWioa70EiJQG1KS2cepdQ&#10;IkBVP3iU7CBvjDXDsxHamgtaUhIIQZlZMgvRmCZ7ZWvEQQoaax26CZ5phxmD7rPf6y5/6t7ur+hu&#10;vkG9jt5vQobbaumnZK9oUcNcybbJ5gO5X9CcqN5Tzwear1jlt4cqOhR3Vnn1VdS9oscNEiLHbzeh&#10;Q221dNOyV7Qo4a5k22TzAdyv6E5Ubynng81XrHLbw5UdCjurPPqq6l7RY4aJEWO3m9Chttq6adkr&#10;2hRw1zJtsnmA7lf0Jyo3lPPB5qvWOW0PMJM1s80OuIBm5nNCc3quop9sHDRIiy9LYkmPMxDPNkFt&#10;QShQdJkypkaWYo6bhT6jEBa1ztdUkND55u1MhAPsyADblAbUeEkL4ogVa2XfnsnAFNkzUnuoYGca&#10;tsgtvkvBSEilpTSc4thGi5ESiYCpxRFl6kzlHAARilqKlkFoJbUKXVup1QsMrhXy1OLjSl5IFogz&#10;TLtKzMRK1ppzkoPEVuIJ2ilcVxXDUKVW36UeYRsrVl0lPmJGUMNbUybH8XzJ78uWyiociDlEjiOS&#10;ULbjmHnqlKiU696Z5YvPXwO7tv0o8wjZWrLpKfMSMoYa2pk2P4vmT35ctlFQ5EHKJHEckoW3HMPP&#10;VKVEp170zyxeevgd3bfpR5hGytWXSU+YkZQw1tTJsfxfMnvy5bKKhyIOUSOI5JQtd2x1vbLLg9se&#10;6zmf7trJbNMlOQsyrYSWg/3StBruBhDcWi7WHIxx2QhlvBtvpM9WauiznovecNEspinWmoda9iya&#10;kuyNRyzRZltPQhKfytExb8g2w0XTnvRqCP68qfvsL8i2VQbULHORcMwBm7BpdcbGQ+myqqwagnEs&#10;txLDYbICVloyCktKTqpKZSIlISs/F3lAqD921JEUwdD7ChqWUhQplQJ6Rva6LnBUlMZFMNuq60Mr&#10;cSIhQ+KWzO0JdcCyluHhmgnSAMVUs1q95J8TYS/xN6dhVkRmdpGzt6ekN4NXVAsqwzERIJStXSlK&#10;WUuK1HLltcLF2QC76b9IwhxEdiJEE22pbSc+Mh0FOKMsLwM7R3oi3fyvQi54OAdXC3yIBUei8ryQ&#10;ZQhRKEjVdjVrM20hwgipG1oWMva7byvT0qY9IEM+j7rK/k/tt0qchQ+5FwYchYdTRRUWzENYvNkM&#10;rejHpTFRsD6Oxd1wkM5eacNL0S643FuYzObDzFTsFQzUleU8iDnb0g9Jb2vZcUm/BFkQjLLQZR2m&#10;eTqaEAqCTi+OsTnaNgrki4uLbvGITEPCKOhsgL5EglITr907EDOa1GfgCTtZMBfMEYuFbdTFITiq&#10;QMVshQ5FoO6R8LEG52kgj62ImPvC97PR/ok8W4hubqoR9x11DqBmUNYuJSuW3L9ti/DF6BjoV3jQ&#10;K8qlIMlFzcFs5yzO4ysxFtlIfwqY1lOXEkP76rFBRR8bJaCxMb2qGeVoq8IpxLcOw0t91a9m0JBU&#10;pM981SErRF7JcehoUuJTcucuypZUrDfZz0FwFJd99KbUAwcP6UQTCm3IWJCfkz0oRTmhaSFIU7kR&#10;NSEHib+6C4CIVTbLrZhkSoDxddrbblkEIBqTtaODbDinOzLCJHOpzhy396rJZjYGLg10g8RguB4G&#10;RqB1yl929tpq91K0n8pCz6mxFhDwaDUQYbTN8qRRWU1SbpBP9KzCoySIO8GDc7yRyOGKC2UOK+xx&#10;+Z+y0dCqHDxCth0cjzT8n0KSfGlK6Pu/ZiWFiPgf7LQ6qylQeYlL+kmyIKGbxHXwp1xwp0sJazKp&#10;y5lH+2yI2DvNKErFES0pM1txbff7oMprn9srNwLsR2otnIlMvd+6LGcikiRSdrdubLV3xcPU9ijQ&#10;y8UpOUQkaV5e9KjtZtshsFL0QZs5NOYzy3cRAEsjP3Df9jUGhYrjolqDV/2cYrC93l5/na68Nzhs&#10;K7PSNpupS1/Em0Q8BpZYdJP/AGbRP91ohf10deT3+2jXXf77KT/ocQf+81Zk/uytnt42VSJWRkia&#10;SZK6uU+NvSAwK4lC2TCOuONOKb5EPimpKhvPb4WSmJi49xLS8XDci3v73fhZ1t5a1txcqVrU4InF&#10;6AwYeaQqdMpqT8bONXzjw0MhKTDPxAQp8omKQpSK1GfhWarYHZImIfroQ4UUtK0kzWqYlkLBuMut&#10;xhoqljpUFoHx7wq/hZ5UHFhq7IRbTjiwnUpbdRy01Ss3GR8Qt9gJSvsw0N6xktUqdjmbM+j3o6lk&#10;KDahGxsOhKezMla8RtSpBWKUcu+agZ2EJCMEuO+eO9f/AHn1bn3mZsDGPzO1DWkAeAmKTP32kkRC&#10;F9LnaoiVXhpDv92Vr49Cob/o/vC+7sj4BbN3XyXYAXfDxbiHENOLxo5uOSWnaHJohz99hG+kyIe+&#10;r8bZceriMSMhLsh5KcMHBw8UC2KVVLMmpl1aiCd7Xs5fEHePpB6FxkTe8PcbUNBQjD0GqBjXUJpK&#10;RDrDbKYdbFBVLB105A2v30m9JrnYuS4bri2bvhHG3XXIq8YuJD64aHYFa21KwoZ3FK1JShQAqztE&#10;9jilwbsBDdsfhLwoadbhkhRxyqoooyPXZy7nI2issIg40NuRcPHuurpAYXCIiEooNPfYUpzOWdpj&#10;6IOYlUDnV/zn/jpPwOXxsqPQiUXCJxpJ3dSjMt/faMWqgMuQEW66XPLkyqZ8dpWiW0vMR903lDrT&#10;oJS41FUktqOSMw4ESz8BaAu9yJRCXdAaohwkqefeKVKw05KOQUfdy2h7kh3VMXdETRj5piFrTtq5&#10;pb+Nlux6sXjLeQtXjLO1+3xGcNksxDMK2dqmmioOj+lWB/VteXiUuxQJ9/qol/Cz3+sufD/O3v6R&#10;71jNA1DMWP4vmT35ctlFQ5EHKJHEckoW3HMPPVKVEp170zyxeevgd3bfpR5hGytWXSU+YkZQw1tT&#10;JsfxfMnvy5bKKhyIOUSOI5JQtuOYeeqUqJTr3pnli89fA7u2/SjzCNlasukp8xIyhhramTY/i+ZP&#10;fly2UVDkQcokcRyShbccw89UpUSnXvTPLF56+B3doeZSNbM6ohbAEnNVS0ZtU+ZT7KNbUybL1JnK&#10;OAAjFLUVLILQS2oUurdTqhYZXCvlqcXGlLyQLXVJbZHyxdpFN4OvAp4aAoLUKnWi7w0xauO7E/NC&#10;h2M1Wbljy7PdlNKIamntSuzUV6w2Fz+TQ5xmnpm9+BTZyeNLDvedSIeijGT2msI4hZLkvlBLfHdf&#10;kq6fVarRM8Wrtjk6sDErkqdVPCxpc5R6vTMN65WHNyM7BEpV6JTzlPuZ6gr2jRY820RuESlVrnLO&#10;mffS1FXs+i3mTxB9VVVhfprp8e7w8u+sObkZ2CJSr0SnnKfcz1BXtGix5tojcIlKrXOWdM++lqKv&#10;Z9FvMniD6qqrC/TXT493h5d9Yc3IzsESlXolPOU+5nqCvaNFjzbRG4RKVWucs6Z99LUVez6LXfOq&#10;db3NTP2x7ejT+Vmm2kLccW7DUISJ1FKkr1e5MkknI7WbEdCxSWa0skXfFOJCgzoLxbSlIShgyQsT&#10;MysbStCrf1/J0ErsqVrm489E00BSjmTwfjZIYeYh2l10Q6G6oikcurSTnZm6LzZU9DRpZeVU1gqL&#10;DLwdc4mo8jZ8M9rNQbkSG8NpqGUwumSAhAQQQVZ8uZlZ2/Lt9Jbvuy7nVlbzUS6kwq3TMkAVAMEm&#10;qZCVWvD0afvO5WRHw6obtKLzrYUlaSmYewE0KPhIG1zxEUtC2FRMTBNxKDiwrsRFJQyxhuGnxKZZ&#10;W25RpM6p5eFtOfwsNIl457D32G8lKpBSKvsJ2lbsN53mmJvUkNIuiDCHI7HWaWgprETJK1ZKPQBO&#10;R2tcL8dDr9C4e+3XoZytxfykX1JUqBdaVQyqHgkJVDRD0WlRI4zeGQipXph6IelcDG37dN4VxHo/&#10;6T3s+8+iHiWoxoIEHGvNuLWHW0uLSlJRwVHwtc3o/wCmi4eIj7qjHopqKu6TEWhh51TuCYtPEUlM&#10;0ADICke613sPXTCXh8lMMw0HFXmlEbFtstiWL2l5BXiaUlat1GUzZUVe96wUDBscPHiXktIrbzKf&#10;GUgU2uBmJjnI1n0kch0XTEQDaImEfcfijCBCnC6gZOJJ2MrX16DC4nGIy6bvXHuurdKEvtiCEawV&#10;cPQhbKm6nNVIMpG3o6xGQd0n0fvp9+GfdhYrEYgSh4NSTF9mSX3GlcN1JQ3SuYnaK9C4S9G3r/gW&#10;HHnoVISiaGjS8tICzMNqKZ5ZVCyRuACBPPfe3j7h7vytnt8fs/32gPSSEYkiMnCRpRkVvq1NzIGS&#10;aGlzHjZi6AmqGvhRZNGnDfCgN/DnNkDEqUB9pP2nxsmVVc/D++3F2laJah3S0q8YtmDWUZEtuIdd&#10;Kcvfh52SlOVAk3LoT7kfR+Mt7MBx5cOuGUFw7rZoWwsSIU0oZoJIEymU5C10xTrmMp+HmHVZmeK4&#10;KgfBRlmrc2WGnUocnD0OuGhtJ7S0ribzE/fZCYi5vRa904aEiIcjg0aaRlR2J3/xWmn0R9EmFnzs&#10;VuIWg/SSDAoqI90xaA9EL/va60luAeifkODh2YZRVGAtQ5JSvUG1sKOaPfaMulwBssrU8wR3dBUS&#10;0WV+8EcwGSrNx0Qk/Kvo46Id9c9S4Mp4Slndep1sVHwysAeekKP2Hb+2yh9HawB/Zc8JIKERGNIl&#10;+6kzP/hstEOzNSyqblIU5qNRTXvR8PdbEkE3PfDxxl8qISMJm38AHanCdp0DezKFGWIdJB0kCX9s&#10;7KeUgOvqEmocbqVPmKt5fdZ0R0ZEN3bCMRMVFQ7CC1DllLDmElSguS5LomSnOVoVDS+GIdoJAVkO&#10;GmnT4Zb2zVa68VKaG0Rj7sgOdpLRQr+qZkWhih1pQcj4AoUXZUqVFNAppkZ/na+nhMhuDi5EcpU5&#10;DqSn/vKFofKlam0rM/puJC1fxJs8fFN3vf8AiaswP3Afz/Yfo0/xspa5cBl1SfDWVhKZ+/Qo29Ib&#10;ji4dK1RqGotOIAqbbNaVSmP+vTbGj4FpuTRClskMCQG5pT/GwvC541bMQ6tTrEI6JNtqaXoocr0c&#10;gJpRnaIgPSGFRCKhEyMQFlSIjDAKHitSEeEkyz5d7RoiTCx+FV2ltaUFJSjLQk1bZH7rNR3ofF4/&#10;a1y+SgeQ9WxMgNpUWjWoqBcbhXmnGl8RZYMhpUEUBM8znYLSpwJSmFVEqQSHBCCgxNKxmDhVyPhZ&#10;+8kMobcvOJU4qlAAW020GmioeJKGkFR6lzVubF7rdzmcyJ+CfcPhZ9wgybbU7oFa1BAKlmnKZ+/O&#10;zsapy+oODQ4IV28oi620QUPEqmA2uI7XzqIyTLwNrtvqIvqCg7uvRvFu5cW6ltb4JorwyTSEqFWR&#10;VlZt6Hfh3YKJTiNRCFpcbiZbp8AkaT78vC2Cq6IFCFLfXVDw7SShcQlxL623gkFDjuK5WsCZrWDu&#10;bRfohAsu3dDPXki92FB4vdijG8elxpPD4R7QutgFKV6JnSLekcHcRuP0mv2+LsRcfbnLqYueJh7t&#10;U2+iJSHGTGreeKXEycJQZi3/AEe+g8MuLujtd5MvR8ddDK2zDrvSIZgi3ERLamlPpaSyHE100lRP&#10;jZ29b1i1xXyRdmI7EPd7EuNoyQVKUolbz2kZnmFoFyMfiPR12LUUoF7soYh4hYqThQ8QXdaqhMaB&#10;sbJiGHUOMOAKbdRIgg5z+wfxsTpyURpM8h/f8P8AESBuT+Vo+IWQAxDuKmfGQ5Z2k1DORjkYjALY&#10;TSgw8QaHhWKs8NRkqnLeyi5dSbphWEMNgoTi1xClICF1lLVQClJr+wi0Um7EQUfHQTaXXG3mUSfx&#10;wlYU2iS5KSlyif22ZvC9LpF1u3ccRpDTdFRnmSQlEx91oiOgXULfgVLLuE5m3QOK0qW6ts/C11wS&#10;EjtV4sJhkNATU4tSqXE/0qVp1SmLRjd4Iw3YjHiEt9SGzDUir3nTZ7/Wl/bP5XEpeFU+WrTOVWmd&#10;jzbRG4RKVWucs6Z99LUVez6LeZPEH1VVWF+munx7vDy76w5uRnYIlKvRKecp9zPUFe0aLHm2iNwi&#10;Uqtc5Z0z76Woq9n0W8yeIPqqqsL9NdPj3eHl31hzcjOwRKVeiU85T7meoK9o0WPNtEbhEpVa5yzp&#10;n30tRV7Pot5k8QfVVVYX6a6fHu8PLvrQtOLOuGlh4IV3uijG079xibK9p0Ss5PGlh3vOpEPRRjJ7&#10;TWEcQslyXyglvjuvyVdPqtVrsq7TP5cu+dYg6sTs7dVZa0Y/Z+dbfqvYOG3852TpbM2YQzMK84SX&#10;IghZLgMni8NL0QNPpCn1WHoWidl6WxJMeZiGebILaglCg6TJlTI0sxR03Cn1GIC1rnaIEky7SsS7&#10;OtAAz0hg6m0jcQh1td6TJNvDlR0KO6s8+qrqXtFjhokRY7eb0KG22rpp2SvaFHDXMm2yeYDuV/Qn&#10;KjeU88Hmq9Y5beHKjoUd1Z59VXUvaLHDRIix283oUNttXTTsle0KOGuZNtk8wHcr+hOVG8p54PNV&#10;6xy28OVHQo7qzz6qupe0WOGiRFjt5vQobbaumnZK9oUcNcybQH9N3ZBbHtj3Qcx/ybXU2Z8SJaTU&#10;FBITNpWapjMSy8N7Xiy7hqhlxUUYKXDCQ2/S/DLcWSlOOohxJMqsLK14REYhES2exiF4iamsAveH&#10;9YfbYLZgGi4g964MRwfDKWX3WjE1vswV3sPwcPEw8qURbEOqKUlbQSV0lKgkKyClGkGdkXpH3y1F&#10;XlHJpgYRtM11KSVorAUSJJGomVKsjnYuRC1xD6ymQmtfEc1YLCQaTRy7KlLO0Led+RK7vgnktvsw&#10;reH24pOfEWQpKMuksgiyFssxLUQ0tLrcQH0YgfRmlw8OWRAOQFmYcVLwGkthSlAldI3Nno68oyHg&#10;IOGQXIiIiHUNNoAE81rKUzOyRPUSAN7NXWmOjqHnjDpjzd8WIbEqoqSstULbn1pVTtna/fR25vTB&#10;XoVB3Cp5uGi2buibzXfTjCilRZRDKBoXIYJkrErNBNJtdD8An5Fvi849F6XheV6sONxjqnMBL0S9&#10;Bu4ETDvRKGZNMLkpBSFFKgq1z3Nfrr3pOq6g3RE3shLq8Vs0ooQG21IQiSaKpyABJIs64+uGhW4V&#10;pa1FNDKG4VvPJE8ggABStioeE5WvSL9FLjvj0mhLliksXteUOhyHg4UTWJ9oXDLaKFUaFV0qGYnb&#10;0Cvq5Yt//BX0zhwW7ghnUNxLDqOz47UW6pKhIdpQA7hNockop2t/0n+i/pHdEdHG9YIC6b5inVQz&#10;Jj4IRcSxN+I4C0KXENJqbKAJGZlKXoj6MekV+3HdUH6Hxa4u7uzQjkTG61qdbqi2o1Ta6HlzBDYA&#10;laF9J3/TC8o6/wBKW4ePdiKVQ0ZdPY/k9yBwUNodBLRFLhdUAE7G0M0n0ZgHSy52iGXGVOdmWDOh&#10;qSkAKUTXnOopnZ307DK2r8VAKuyaSlDKmlFOMvDorqcKUGquXwtL3fkLZUneZSapUieqW2XvsJCc&#10;8/utfSvNgQmOZPucSsI/8LqrXTGw5oUzGoeSZ5rUpQKp+6zNOYUEGU/eBYKwxOQtICVnnmkFRgY5&#10;iKVLpQhDrMz/ALQWmFa5/wBWXhntYIyJVpTIjvDyfxtch3LGLDqlmQtDi1HL3SUM9rX5FZyYbaC2&#10;VHfismbZEqjLOSZkHLwsEMi8ULSKuHElsasxUFoPhtacFecdBkGTalPhSkq8CBITsqOfi3nI1wKU&#10;p6tVQc3QZzq0qmeaVodF+vdrDbKGExJHHShtRKalT1b7y2t6XQ4eDkM9ciHSjqStEVDJSoj7EgTl&#10;Zwe6bf8AVQZD+wWX8bfZZJKkymKsxtPP+FoAqWgNwOM9JxQQVEocowwrvDNQyTO1ce/J48kMjNxf&#10;9UAkflZTEZcz/ZHFDdybtXQ622G6zRnOQPMLNQ7PaEFpAcxXmnGsPDzSkFaRiT/dt68mJVAQANUL&#10;DsOvqiHW04neNpUEA6ciLekxhLt+TIhxlTDDbzbjTq4ShAUpKlUYpnUZIGWYOxsAzHRbSkVtqUiv&#10;pVJKZGe4E/ut/K0dL7//AN20OH4iMiQ6xGNKxXMNILqUJTmpMpfG3BeehcS9YV9hYcS47Uh6HnsJ&#10;pToymPfZ2FXe15OocWkOtOEYC2qwjVwx9wq3tDaquG2r+qGZH+MrPk//AADg+9RalZkeIbSP2fFW&#10;SbYaMq1iZ+CMl/8AeFoYXMUqiYi7YpoIUkqC2q4YqyBTqyTKz0JHwAaxW1tpdWw6ySSJdav42YYg&#10;1ph32kUrg3VDGCvEp5ZgnPIWchYloOJdmmQ0GX9M7n4WevO7u0Lu9xSgtKDNcPOeZbAqWk7TlLVO&#10;0JHsJ0MlLbsNPSUOZ1VbBWnMbidmYmCNZi1w7eWakLdnoWN0n3gytFNK14kJ2Uz97zeH/wDdaEbQ&#10;BJtqHbSBtmUhX8CbNpSMgkA/cLRsHDRIhImKhnWGogirBxBIrpBBP52jPQK7fSC7T2v0gN9PRzkG&#10;vFUEyLbPtCZAapj42uO/Lshbr9Ioa7/Rt24om5IqJRAQodcaiW+0MY0QkFQD4WmmrUm12+h7a4xy&#10;9Ly9II70gYeu4Pvw/o+wzd6i1dyX2lOIViOw2WuRU/y29BfRO9HRcCVQy0RIwHO0xzN1sOVqj5ua&#10;HIlqGLjdSW6qkyCp53nfCfR5kei91X3CXG865EoReRdihFFDwglSiCgphFlRDUkEpCjMi0N6Ih2J&#10;avq8IFi84Vt2FfWypiNnQcZKEtpAozmrK2Pd8Zdt7NNKTrhXmIrDcbV9JtS6ChQ23mLP+j95RkdC&#10;wr3EWqCeQ2p1TawtptwKacm0lxCV5Szynb0IYhnYJPoL6HtNm8G0rbho1aEnGfi3CtybysQqSoIa&#10;GhZ+23pdF+ifpTAXf6H+jLTzl13LfC0rg7xTCOhhuHgWceGeWuJQouppW5kjY2uX0j9LlpuF687w&#10;fulOhXZnoiGwK4hKtmodRfGa1kIG67NRUM8l1l1AWh1PKQrbPax3yE9svztPOX2WQR7v7c7MQqnn&#10;YdhEQ264G+Z1Cd2zkZBQ94sAxeEeA3NLbb+G4yJgBE0BlJkDvqt2W9odlxp1PDi0t8F5ycpuSJwK&#10;AOs5lMxuLfKFyRK4O8IVKShTB4cUnIlKpZafDPZNkLvqDU+7QG3lstKeNUpGaUBas7Nj0eYioIXy&#10;tUHEwUZd8XDsnGkHIubyWwFonOmc1Ty2tdsFHhq9uyQ6G4DZpIeDjinIhVZVSaVIkTKqiQtePykh&#10;KHcN/BCFBaOz4OnUmYnVPLez3+suf+re7q/obr5BvY7eb0KG22rpp2SvaFHDXMm2yeYDuV/QnKje&#10;U88Hmq9Y5beHKjoUd1Z59VXUvaLHDRIix283oUNttXTTsle0KOGuZNtk8wHcr+hOVG8p54PNV6xy&#10;28OVHQo7qzz6qupe0WOGiRFjt5vQobbaumnZK9oUcNcybbJ5gO5X9CcqN5Tzwear1jltDzCTNbPN&#10;DriAZuZzQnN6rqKfbBw0SIsvS2JJjzMQzzZBbUEoUHSZMqZGlmKOm4U+oxAWtc7XVJDQ+ebtTIQD&#10;7MgA25QG1HhJC+KIFWtl357JwBTZM1J7qGBnGrbILb5LwUhIpaU0nOLYRouREomAqcURZepM5RwA&#10;EYpaipZBaCW1Cl1bqdULDK4V8tTi40peSBaIM0y7SszEStaac5KDxFbiCdopXFcVw1ClVt+lHmEb&#10;K1ZdJT5iRlDDW1Mmx/F8ye/LlsoqHIg5RI4jklC245h56pSolOvemeWLz18Du7b9KPMI2Vqy6Snz&#10;EjKGGtqZNj+L5k9+XLZRUORByiRxHJKFtxzDz1SlRKde9M8sXnr4Hd236UeYRsrVl0lPmJGUMNbU&#10;ybH8XzJ78uWyiociDlEjiOSULXecud7ZZcHtj3Wcz/dt4Wu1zpTGQlUvcZD+02vKJYJLThREssI7&#10;wRDAUigf9riKWRORpzs/ERSA292paCmLUtMRo9yGTg+Pja8LzceMMIfHaSpyklTzbcwlCEVVZqEp&#10;ifvsq9E4gTGPh195xNE33YqlpIbIBOKjCbyRsrwsYV4ICboZwE5KPGiqXSadpth1SdvC3b4pONd3&#10;o8FKoUO+jIpaXG1KHuCUOyB9+1qAEhKQAAkSSPgB8P2+jrlxwsTGXO1erT17w0K2p0xDjIcWy1EI&#10;bBWYZVLYWNrej93wn/Rt/ghG3ZFwqr79IUQwgYEQrCSlyFhWC4FuLeXQsudlJGF3gqzgn13FdURF&#10;QTLbCIuIhg4+4lgcJbk0kLXuVqUDM7myI30gvBiCQ4cKFThqU5EPIlS3Q22qQ1JFcglP0hK1/ejD&#10;cF8iqTdUQ7dV4rUtbsZFmFW4wYRLa3W3Fp0KZSUyW8MJwETTa6vSP0bh79jmG3FQXpVC30441DuN&#10;EqYfLsLGONwp7Qzxmxd6ClBWgLoWFgekEEzAP3X/ANGt+RYVesG5EIS3EMLUXXEspYeUsFl2TaJ0&#10;6CZWu2Ahrou9pi54bst24kO08qEh0BCZpefStdUkImtaysyGdn2fle73DDw7j7yEREOtSWmEqXEO&#10;LQyStFDYzrAEhlsbNejN3Rby41xLqoaIQw4qGeS0F1pC8OnLDXvIW9I2vR26rrN1+jMRAXfekdHu&#10;RKY0OxzcLEgsNpXhKFEQOnazTfo9fTgjEejVy36iEhICGiWXe1wcI6+iIciIVa1O1xE20Qa1LSgL&#10;xACLegcfVe0BcN53U2L6joGCeM72LcP2lyiGYVHttMqUqhOGmoKySqWUB6RJ9IfSy9vSFC4aGuxi&#10;FERApwg4CpxxlhELEryXvGoO322g74iY2/HY2/IMfKEHfTqlqhHmlqSuhK1KKaw2NvBVv7B7h4W9&#10;JSvxu8/+c1aDDDaXXFuNlsK+20CuPeh2ojBbmzUKgqQysJe79l7XM+kFq8IR1mW8llOID9ocSBaL&#10;uiObUzFXW8uCfQdyYdRRX/WlZi7rphlPOunU50sJHO8c9mhqO9oa54iP7U6gqiVutmaSXRmgZDba&#10;0ddD+SY1ghtf1bshQV/eBZ6DvFl7Q44G41CeE83UaM/3UyG1pKNYGpB/YDOfwtEuXY6UiMY7PFtq&#10;8yHrS5SmfjWlJsYgJpXPWz1TO5/O0rFCBmSc7VLBUPd/f929oO8Wn1tRMC8l9JaJkppO6VS3H22F&#10;9XlGJZRGJETCknF4UQA43lJwJ0KGWUrCIjX1x0T/ANYeGP6KMgP0i3ZIBKGFta0uBOQI2qyMxlmM&#10;7RcBjPwT0240xKDw3GgaFybM8jgrHJa9QguxcNDwEQh6JebwglxUKrD7OmlurUpE9PNOwUdJ5ZS5&#10;j4qV+9l/G3hamNaTFNdhiEtNkZh1lMyfD6abXneapNNw0TdyIVlvlSlyLaTn+9Uo2cR4ik7bjJy0&#10;JEJ8G6D9wl/daJ/1M/2os2rwpA/O0PDjvFvNk/0KxP8AhZoT6lf32hafpxBP+1Vb0XcUZN4q4dXx&#10;rLRkfhos1jNQ+C0mqmQTM/dL3WcjrnaFQ1FoLKXP6rhUP4rtCw94MPOtFGIp46RCrrLdKlTTWJap&#10;6997OOJKH2HoVS65pWiRROXuy/uszGNDFgY92IXWOkrUFtD9NUrQ7UQpZuztTMatlGpWKwqpLcvC&#10;ucpWZh2LpLUDFOshLr+RUjFpqlX8D4WYXsk9l5feVN2ytTlOglJ8RKU99NvS+7rxumOu5HoeXxEx&#10;Ly4Isx2FXpYQ2+t4uLwzRoAzztDek8Il2Dul6pba43hqDaM8TPpJmJ/C0Upm/wC7VmFaiHnG1ulh&#10;71dta3AhMSluaqUGmXNlKc7LUv0Gvq9YiFdcSzeKYS6FrXRUwShxx4OhCkzplKaTnbtsb/0b+lEI&#10;5ExaYqJnENpgkRSCqUU/Bs3lhqoK15YCpVnTa9/+nT0dv26Y+6Iq5YsFm8mnkRFyQBRiFq60Mw6W&#10;FOQiDwMUrz99n/R70Sb9Ioa+bwv5d4v34cMpMMlbDkPCQzTK1JpDyHlLGCFLS7Tq2tcDkZf8VdcN&#10;G3OmKWLwhYJMd2thTkO9DRlMOplAWljtTRYM8JxvEUHa0hFwXJEMoqYwouNaQxEpcSNLs24hLiNe&#10;eVH2WfU9dkAlu9YluLXErZZIiAgOBBUiRXCppd1ph0NJnLLIWueBdZbXD+jyy5dcLDtjDh0qw61h&#10;sAMRK14TfteKo06rRF8XdHR7Tr7dD7zuGYdtwpoSEQJBgmhTSE4UOnOzSnfSV9Dakkthd23cEO7y&#10;E+xf32bcvMIEfDok+tuXEKFUFZCdKajnIADPawksGQApSQVbbq91m/Rr0ZVjX6/peiEBCxBJOmtQ&#10;Vpmkz3SoZWYYN+IDqlobddcRDgBDhCXHO68lM17W+TYy924ptpTaFFpuGV2iaUqraOFtqkds0myb&#10;zMQ8/DMthSm8OHSUBQlqmlMwKtpnOyIuFj0dljDXS6wwsNneWTSrYrkbhGCrdQttMsxL934Whbyv&#10;5919u9UhqDiKilTUlGZ00mWseFoxlUU5GIUmIdZccVNSW1MHT8c5++z3+sufD/O3v6R71jNA1DMW&#10;P4vmT35ctlFQ5EHKJHEckoW3HMPPVKVEp170zyxeevgd3bfpR5hGytWXSU+YkZQw1tTJsfxfMnvy&#10;5bKKhyIOUSOI5JQtuOYeeqUqJTr3pnli89fA7u2/SjzCNlasukp8xIyhhramTY/i+ZPfly2UVDkQ&#10;cokcRyShbccw89UpUSnXvTPLF56+B3doeZSNbM6ohbAEnNVS0ZtU+ZT7KNbUybL1JnKOAAjFLUVL&#10;ILQS2oUurdTqhYZXCvlqcXGlLyQLXVJbZHyxdpFN4OvAp4aAoLUKnWi7w0xauO7E/NCh2M1Wbljy&#10;7PdlNKIamntSuzUV6w2Fz+TQ5xmnpm9+BTZyeNLDvedSIeijGT2msI4hZLkvlBLfHdfkq6fVarRM&#10;8Wrtjk6sDErkqdVPCxpc5R6vTMN65WHNyM7BEpV6JTzlPuZ6gr2jRY820RuESlVrnLOmffS1FXs+&#10;i3mTxB9VVVhfprp8e7w8u+sObkZ2CJSr0SnnKfcz1BXtGix5tojcIlKrXOWdM++lqKvZ9FvMniD6&#10;qqrC/TXT493h5d9Yc3IzsESlXolPOU+5nqCvaNFjzbRG4RKVWucs6Z99LUVez6LXfOqdb3NTP2x7&#10;ejT+X9toEt5kRcIaZTqkpOUj+f3WKmW3VKS76wVIEkKmQSMzKWdn7wU6z1LZw1UlxZzJMhzHLOy4&#10;Qw2iLeqUCuSIYZTfQZc5G4kOQZ2hmO0iMRDYABdh226XG1JKdVay4UmUlHMSB8Leklc1ONx+c89D&#10;iApCvuSRK16RPM5E3kG1L65M9oSiat9trH9q0UpNYGShUlWoTmk5TltaJj7yimLru2EC1PPP0toQ&#10;KtS/6JVkJe8WuF30ZiYmHgr9vaJu6M9ImoNMS5d0NDllL5hYdbiEPKdDwUy4p9kjDMt7enNyXlHN&#10;elN1QDzCPQv0tjGz7WmpyLT2haXXA2UqhkuNJUpG4ztc0bfZR6QX/c8IGYSJeh0IbZ4zsRoZqdS8&#10;tl11eHFrpdACEgANps9eV6xsJdl3MJUp599WGhJWrVqlpJWrw3Xb0W9EoFqIjR6S9m7JejgQmDTD&#10;Pw3aERDTmIvH00hRWGyCq3pQ+zeBg4qJumIhoB6HWoRSo11B7O3CJFJxnZKkUrSZizPpBc3obfj3&#10;or6WejzdyX72ypm8J3t2mEjo9hYLqmxBsvCIMnEz+G9kvD0mdfuxrtKoOHagW4a8We0trSlr5TQ+&#10;YkIbWuak7K1T5ja84e9xHX+q+41EdGO3pEuRa3XmkpQ0hxT63StDDaENN1craEoAAAFoSi4bmC4F&#10;KG4Ra4SHrboRQloLwqqAgSA2AFmmm0wzENVThNBpMO2vxkdIy+AtixESw02oZLW6AlbSeZSTtkPd&#10;YONLSpCxNC0nEbKf3fDMb2nsOrwMk+78vytBXC0hyd8rUqIiBk0iCbnoV++VlrL4HO0CwGnHWoUF&#10;buGoh2mHKAaCM5mr32bfairxXHMynDXjFPOLy/dccX7rBI5QB/8Aj9kpD3/f77f4eXW2EoeoYvpK&#10;G8hIEiMUkZFXOXlnNZIJJtebEOhTfpCz2py8VIli9jcaSIRiGdBrRirREh+mmpNANUrRUTEvoRBw&#10;ySt1XKHC2yHF4H0Q03JSgJVLCp72fRcjqIKASSnEebTiuhJkFJOZ1SBGq14XT6asCKSqEWLvjG2E&#10;F1C5jqNKgSdpGwKK8EVBqsaynKRWZk7fE/sFhM+GXwswfBRIV+9P3++0izNX78j/AG2TShKTQnSk&#10;D452molIlKcqt8trMwMRFmGhHTSt7DCZJO+dQ/ttAQl2xgjGEMoSl0O4pyTymZ0f0QTTtbNnJdSK&#10;wZqQryzQcqTnPVZmFvFTUA92dpt92IbShcRGuKWmlhKaqpad1J5rXTGwsWYN9t9TIebTV2pt+SUs&#10;vZp4YU4pQGoJKiQLXozf6EQsRBQ0WwUuGUPFqwFrh1w5lNc5t1aBSuoZymXHCh2hyIdUlQmUCpai&#10;U1mStOwFO1uJFswzP0172umOTFIiYRT3ZQ6z5piFISSpPiVZTmc7Oei8G92JYiUqiHokDCcdQpC0&#10;oKZmdJAKZ8pMxbioxmwBOKRm2tP+4jKy/cqLcw/3UguZD3D4Whx4RKXmSPggosUyqXD6SDnV7ify&#10;t2pxVTmwSrOn7J7WT+N/5Kz/AG2g1DKioqPvqCjn99rjjVoLiGY5xSkhRSZBaRUCPET/AI2i2mg8&#10;6qFisKJF2xK2YqaeWhbdKsPmrzA+FjDXjFuxDSVeqsuLU4688Tky4tRmsJ0ZGe5ytNtrGdwgpphI&#10;p0nNTbkuYJUVGRBtedx3jJuEaZdQwQmQZe2Uz4SABXt7trQ1xQDSU3fDQicaLXzYraUpBQZZKkV5&#10;hQNsO7S45emMhTTTjQWh0tGbxSSo8s0S0+NoOFxFNxcPEKCArIBklMjV7guuQ8DtZBhpdpaZcaUd&#10;mu0QgUEH+stpMzLxs5DxkYiMiGkKU8lllLDUGtCw1hKdTm6Sk1akiZzstKqpSW1mJE+E9/yPjb0r&#10;bfvGJevH0odL5j4pHanoRXFyZU69UmeLuFJ5Ra6fRGBeevP5E7AmhE2DFstReK607QpdaFomlaVV&#10;ApMjlZd8Nejt1QUKmAi0qZhbwfXWrszyULW32FtIdCaRuZSlVZ/0dUw7CXpd0O7FKccUQJJcFCZ7&#10;kSWJfYMrXlAuNNxl4Fl+k1UpC55lSpEie5MrR3odFKwI2u9LvZbWsqTGKS0yhYhXOZUppw00ACrK&#10;U7Q173uG/wDCOLhUu3XcqWUNNQbOaUXhEww0IdSoKVyKPCBq90JdULER0XHR6nEwTLcS8SvFSsFT&#10;A8ttIqFKctKvfbCcbfjlQkJCuRkRqcMPHRLDUQ/DPEzqLWI6M/obWiXYdb6kwmgmWYb8RzbaRlaF&#10;bxHC/u4VGnUZTyqtFwoWkreQHGZcxdb1Nj71SsiFiQ2DASg0Q6GwmVKu8yA1aszvaOjoWHh4m4oC&#10;B7TfAWviOKciWUYCZtqwnxihxDaVSdQipSkzItEelPo87FPuXm06pEFEJDcQzFNnDcQEYq6Wm1rM&#10;pZZDK0bFRT5iL9jHFOxEaSpxQhHZlKUE54nN4j7bdpvURaFCrAgG0mbyDupetM0q6hIgi0LeSliG&#10;TBuJEO22gNApHS4EyG5M97RTjqpwCgGnWWGkvh1vLSEkoDa5gKxBqyl42RdMDdD5uZoYkREKePaW&#10;yfd9FKZnTieFilta3bsikTgYtkqAih71y6WppxBNVVYntaBbfJaVdUQWAJUqaWgNKU3P+sJnxnaO&#10;r2ZTEMtqO5Qlif8AaTZ7/Wl/bP5XEpeFU+WrTOVWmdjzbRG4RKVWucs6Z99LUVez6LeZPEH1VVWF&#10;+munx7vDy76w5uRnYIlKvRKecp9zPUFe0aLHm2iNwiUqtc5Z0z76Woq9n0W8yeIPqqqsL9NdPj3e&#10;Hl31hzcjOwRKVeiU85T7meoK9o0WPNtEbhEpVa5yzpn30tRV7Pot5k8QfVVVYX6a6fHu8PLvrQtO&#10;LOuGlh4IV3uijG079xibK9p0Ss5PGlh3vOpEPRRjJ7TWEcQslyXyglvjuvyVdPqtVrsq7TP5cu+d&#10;Yg6sTs7dVZa0Y/Z+dbfqvYOG3852TpbM2YQzMK84SXIghZLgMni8NL0QNPpCn1WHoWidl6WxJMeZ&#10;iGebILaglCg6TJlTI0sxR03Cn1GIC1rnaIEky7SsS7OtAAz0hg6m0jcQh1td6TJNvDlR0KO6s8+q&#10;rqXtFjhokRY7eb0KG22rpp2SvaFHDXMm2yeYDuV/QnKjeU88Hmq9Y5beHKjoUd1Z59VXUvaLHDRI&#10;ix283oUNttXTTsle0KOGuZNtk8wHcr+hOVG8p54PNV6xy28OVHQo7qzz6qupe0WOGiRFjt5vQobb&#10;aumnZK9oUcNcybXftzvbILf88e6DmP8Ak2u5eupEZCUhCqaiSEyORykZ/daNcciZQzqsR/LkqM6T&#10;+cp2MKWWCCngLbUFhoy6pc38LPwzPZn5OUspxEoKVJM1Lwyoq2l9srLF5uxbSoRosQEOQWGS8vh1&#10;EKTrSirEqBG1oG9CcVm+YWHfci2UFbC3UQiW1MYiZpLk0k82UpStfXo+7NERNu8GGic8HVWoD3pU&#10;8iY+Ns//AM/H9sxIT/Of/wCLX/fbV93lFRMLCwS/Re4GF4cPDxjKUtxKnhJfaDEOHFTTh4YBBq3t&#10;d1yf9KcHcl8RENIJYLAIYYQlIxIx7HWl6J+mUhnMHTnZKHX7uuOAS4IeHDzrN3tKc0ilpbxCVlU0&#10;hMpk7Wvj0i9HWRFRkOiHDSRrAaiHWkORAp8xtpxTyfeEpOxteFxf4SXj6ZeiV7+jjr96C9Yd1hu5&#10;b2KEONw0E44qgqavENorkeBXl1D0eh/TV9Sb5ue8Mdt+5HQy72Wbi0MPxKu1JXLhSKQ2AEkU55MM&#10;3jDNR7MI8iJbTFSdoiGu7XVpE2885eNoa4/8ILqN5xD6IRm72IyHXG4hUEpa7MhzESlRUEp0ZmYG&#10;1o6Au70ei76iLshoWLvN7HDLF3sRUV2Zhww5YWtdTsk94nOzl13FG3R6NGC9F7q9IkG+GFLTfz14&#10;sQMSuAu9ztUIlLrbcYvMY+thTdFRy9F799Ho+/4e9oy4Be97ejEFiLgRBIEKwqJaZQ2ViJju1IiU&#10;s1KWQpahMINvQJ0ej3pDfXoei7Pk6Oud7HYvCHv1KIZMXHRZMOS63WPVojAbQeIZqnl6FNXh22+I&#10;KCdjkxXo+zHCCiYSEdEOIZh15xL+IrJwK4KZDwtdt2xUJGQr7FauzR0c3HvNYjijIvtssAhAVkmg&#10;G0ioVoVzUmkz+E/omW+9o+73wkvYa3YR0pmpp4Zj7jmJCXhnlYRCw6zGXXE4UU1VIPJQqTrUpZVF&#10;IzM/stA+k0PDIcXFNjDWxu2ZDJymdSpq/dsFlFClCZT47y/u/bFXdeLDcTARTKmohp0VIUhQkRK0&#10;a4qFVE+i3pClMHDR1QR2RlS3QrEWQpKnWw/Po8MrXfB3XGoeN4xgdSYdQqQw2WzhKAJ51oXinZTa&#10;qct7AkzV/wB0fAD3WTmqSlSUJ/A6hlt8LX9gXt2O9LuCCzDvJxUxKVh06ZKboCcMT5uYWfhIiSH4&#10;dxbTiRqkpJ2y9/7E/f8A2GzCzp4vv+NnIlk4rDfilUif6uZtivOA6BNtfMjfMk/7rL4iCClSkJBB&#10;UaROQH3WCZLQqgrBBkcp5bWbF2XzGQueJQ3EUgOK1GsHfMme1k+jfpBgR7z7Lq4SISDU+hBQHIZT&#10;daiXXStBQ8CEopVNCqhJi8o+NTDQ7zTa24AuJdwnllWLCOJ3DkggYsgBPkysqK9H42BhEwzhdeYU&#10;tLj76FpSkFMnUUUc3IqcvC3ozekLHIcLqA4plozJOG408mIFZ/nFawSBpkPjZT7jirujHEyfcKcd&#10;krIm4UhOHTUvVKoy2suGgo5ERDg94GlNj8i4bQ16wT6X3YN9iIS08CtmbC6yAioSq23ytEO3qlvt&#10;EY+XCrlaClaQUonPKX0rGDVEHssSgitWaEAiYIE/A/GyGQvFDUREycGQek64iYGct57m0HnsHJfb&#10;NEzaJSPFpg/eS5M/2W+PvsDvKv8A76Cj++dkq3oy+3dNrp01OrU6YdG833CgomPEDVaFioqBdhI1&#10;DHZnqgXG7xXE5KcqpSGiKequU7XeER93wDUI4ssrID64yNWqYqdQ6hLARwwa0q2t2Z2Lh4lTasJm&#10;IhVJCVrpxFtk1OBRSCqZB8NrKh4eJbhENceJa7Mut5zqUImsIM1KlKg7/CwhIdJDIXm2nen3lXj+&#10;VoZuAeDERD9oKnKanXDEhsKQykUkd3krVvaFuaGS4HIppEipdb0JUtVTrskpqSc5CSJS3si6odMm&#10;dKnzuSZBTrk/c4Z5eFW5sluHaQ0mQUQgSqy6/f8A77CRn/72JJKc+nmUfAD7fd42Xc8aiOW3CxcN&#10;AXheMMyt1iEjI5xLMJDKKG1BbqnVoxU1hTCFpcWKVCwhI68YW7LyeRUISMimWniy4nhFtK6FP4jR&#10;S4QgaaiDyk2X6RXFHNtmPU3DFpjigspbCCVLQqXFww5KWmcs5TtGXgh1bTr7BrKJzVXKYlvmbXf6&#10;T30qGjfSSBhooXF6NxcQ0thiKeQ0WbzdbyU4tpbaSpIoKtpi3yxExbkVesUFdredzCfDCRsA1TpC&#10;ftztcl4rbLzV0PunD7ShlSwllybbRWlUuaoiSspm3pHeHordSr1YvOPMC44SMWBvRcK404hULhl2&#10;JwpOpQpBbCkDHGi0TcV4FcKXFqSsOApDqUmUwTtOfx3s56dMNxkMygutpQ00uKecMOkKLqWmgleG&#10;uoUqkQffZqFfiytxtzzpslotmfFSszH9EyJ2sqOKoSJjHEuP4zTNBUSDSO8VmPf8LQnohftcBARN&#10;5Ich4qDyVFx6H68KPRrMTC4Idaw04UnAhyuSCkxUFdDTCX4S7oGHpQK4e72oVhLSUpU2UoT2hPEU&#10;2dTeHSoqNkU3sIh9pnsz6G5GEcVshJTqlhGqevOrwsrDc1rrLayiqhsCeSxIBO+VovBgKYZmKdhc&#10;bmL5SaS6mUqZKmJZ8u9r5uh1LjyWH1KWhyYGGcpCY8CoW9ibh2FrnEKaNLzmf08xL36bOIRCdpho&#10;RnuwoAJUBk3DkpNNUtfNVJO0s4ZhXBuuKbCko5ZOhRqWtfK4s6UyCU8oteK4dYcQFRGY8JwwOfu3&#10;s9/rLn/q3u6v6G6+Qb2O3m9Chttq6adkr2hRw1zJtsnmA7lf0Jyo3lPPB5qvWOW3hyo6FHdWefVV&#10;1L2ixw0SIsdvN6FDbbV007JXtCjhrmTbZPMB3K/oTlRvKeeDzVesctvDlR0KO6s8+qrqXtFjhokR&#10;Y7eb0KG22rpp2SvaFHDXMm2yeYDuV/QnKjeU88Hmq9Y5bQ8wkzWzzQ64gGbmc0Jzeq6in2wcNEiL&#10;L0tiSY8zEM82QW1BKFB0mTKmRpZijpuFPqMQFrXO11SQ0Pnm7UyEA+zIANuUBtR4SQviiBVrZd+e&#10;ycAU2TNSe6hgZxq2yC2+S8FISKWlNJzi2EaLkRKJgKnFEWXqTOUcABGKWoqWQWgltQpdW6nVCwyu&#10;FfLU4uNKXkgWiDNMu0rMxErWmnOSg8RW4gnaKVxXFcNQpVbfpR5hGytWXSU+YkZQw1tTJsfxfMnv&#10;y5bKKhyIOUSOI5JQtuOYeeqUqJTr3pnli89fA7u2/SjzCNlasukp8xIyhhramTY/i+ZPfly2UVDk&#10;QcokcRyShbccw89UpUSnXvTPLF56+B3dt+lHmEbK1ZdJT5iRlDDW1Mmx/F8ye/LlsoqHIg5RI4jk&#10;lC137HW9ssuD2x7rOZ/u2tCxJGTUVBKPwGKjO0TBwiHHQtoKiilKyEDLOY2Ge+1k4N6RcG2cgFJW&#10;oH7FltQ/jaHi03iYyHefLEY2h4Ji2iqgJeSmaTSK5qyMgM7QkNEwbV9RLj76lsRApDUAFuNtzikF&#10;ptLkk1SU9VIj32XdcMiGgY66B2xmCEQ482247kEmJDrqJkv5IxvsFoaMQhaLxuqKUmJaWFtiJbQq&#10;l9hVVJwSRU2cgqlMlHxavS630qQ8JrYKhjMmU6XG+dHwmPf+3cWzMv8Ane0B6HsvpiL6jYxN3uxa&#10;gtN1XU64oIWuLfIS26Uq5221uLTLNImJ356A3w0696U+j8ReF93VHsqpZehEMIchLuboUIBCa4Zd&#10;K4tIeONk5kKbpu/0zRARd6CBQ1EtsNhxCqEkIS+HgplTiWwlBKdGVluut3ZcsOhKllcoSBxNJUqe&#10;HhpX4iWc1bZ2umB9FYRv0mvq+IeIjLuhm4hDLBZhKQ7W6+9DhbqQscNLhXzacrXlGNtxdzLvFmLu&#10;19ppa2oiFjWUAFcK42qqmpZo1qOVvQu8m7rauH0k9EPSiKdevO8FuOP3td7CoByEciuK64ZKQ+cg&#10;g6sxb0ijfTO9Ren+EMDdsBEwkO3gw6W7ujUR7QC0NNRObwz4hytdkCbihIlF0ICIVyMSqJcCAa0I&#10;xnlLeUhKyClKlGlICdhKyimChUuYSWklphsLCRLhpUUySyJaUCQCQBKcraEYClSqLISG9O1KDkB9&#10;1Xvt4CrJZ1VVeBHTaUjKRqXbLbwsr7LNRSEpDd9QhWZZDtMNT2hef01Pg+4yyteXo4YhTaoemNhp&#10;6tC6gUpmDy4MyBtOwqzVSBV7/wBpVvplT4Gdr3bvaHESiGaK2J5KRGKSrs4bVpnNxInImwIrlQWw&#10;2slSWa1KFSN8wD8bAbyyn77Kl7v4zFilgrDDl0xRikJmKywWRP8A76rX062gJRE3g68hU5yCFZjc&#10;/lbefxsDK0KzEKNM1GXhMTMrOG7FuVnvGVA4P5kU/wAbRaoeILMfClQdZGDhqQkTEi4k76uqzK4h&#10;jtCIhyhmRbKRnmCYchcz4CdloF3LraWEYae1lUjLpCp+NsP5Ki0ZzBwXuXwOecvts/epgVmJg4V6&#10;GhVrSSpqLeU2USROZ7pU9Jl42evKMXEqXFvYikuVUoWrmpR0/DKylFLoU5oxFv0t07eLgHw23sTC&#10;PrS+jNptaptqA5gmcwmoz90/vs7COoTDRUPk80RmpU5Yk89/t8bBiHh8R1RlWJ7+7fexDYpT7iR/&#10;vsqKiUCtrMSPuz8DZDLzf/VBXiJ6R42Qjqhn4pKviVPrtCn/ALQfxTZr/rWgD/Un/vsrw1hI++xT&#10;Z5k+XJX6s/77XPFJKUlDyUpKqhmfcU5zy32sxd60u4aWX4u8I+LiHF0FtKClDCA7WSdVKUoJPhZh&#10;UIWFIiW3WYqBdYSezOmtIiG1qROZQW1c5zFoEsoBZgkxDTbYFGIp8PAvq5anEOOkATnQkZSs1DxD&#10;wfeLriyoiTgD7qlpbUZCYTUB47WLr4lFKRXmOg52fWmGMRGrwkwaVg8FtRXujKak+ORNrzvmNc7R&#10;EPuqhGnFZUUoSqSRlJKS5zSlvnZyIX3h4WfiARn/AO9nAlrlRpPv2+NshS7IWvCCu68fkm9oiCfb&#10;gr0S2h1UBFKQQ1EpbcbeQstK1AKaWD9E2QIT0ujb0jE+kEN6QxMFfDcDh3pGVQgfdeMDCNRCGHEQ&#10;iG2praShSVKFJmbekUH6QejqGYVMGy1dcYpAS/dS0QrEN6u/XQ82pxK3ETLyglzVsZQEK8HXuwcK&#10;p0JWpzM0ukoEjP8AhOVje17NtxcV3kHBLzSoyyC05ac9zlZ16MNSCs4LM14TSauQAZSstYIaarb4&#10;aNgCQFS38Mznb0pvCJiIm7lQUY81dkcyEd9EQbTSwcVDiSmh5UqROr42u26biu6GvODbvB+/b19L&#10;HXFhaIyiJZh0qhkut5CHiOzkmEKC5Iz8bRURfLaYpcWpxBXINqhHKug6J7H6W1oD0TvGKSh+E4TZ&#10;iG6WYhuSUho1oCZpp1lW9QzNoj019EGUJfSMWOuxjJuISc1Pt+6gTVJKhOWxs1dEQFuuuhTDUJSV&#10;UqSVJP3Ag+Nl3jCwqYu/4ggUqFTVzhaJmIa2GKr3EuEFw6R4RLd9iMj4qPjVh2OVU4Gqi4FdolmA&#10;oqmgSySDtaOgIR1iJj23zEMtwEO+p6IL06W1LDZp5M1VJAnuLOwqbijEw6EYRiHQUrDikyoFawfE&#10;fnZNzuXM6H0OvrW5UJKLr7jwM8TPSsC1+xKG1MtuwRdKVEf/ABDI95zspddEEgzWpWlGR2qOU9/G&#10;0PBXejsd1Q0alaFA8SIQk7OiZVmPeBZd3XtxoJwcGJSNcE46kcRMtwJpOyttrek0JGLU/dwW65ds&#10;ZOfakKg2t/dRqGyeWz3+sufD/O3v6R71jNA1DMWP4vmT35ctlFQ5EHKJHEckoW3HMPPVKVEp170z&#10;yxeevgd3bfpR5hGytWXSU+YkZQw1tTJsfxfMnvy5bKKhyIOUSOI5JQtuOYeeqUqJTr3pnli89fA7&#10;u2/SjzCNlasukp8xIyhhramTY/i+ZPfly2UVDkQcokcRyShbccw89UpUSnXvTPLF56+B3doeZSNb&#10;M6ohbAEnNVS0ZtU+ZT7KNbUybL1JnKOAAjFLUVLILQS2oUurdTqhYZXCvlqcXGlLyQLXVJbZHyxd&#10;pFN4OvAp4aAoLUKnWi7w0xauO7E/NCh2M1Wbljy7PdlNKIamntSuzUV6w2Fz+TQ5xmnpm9+BTZye&#10;NLDvedSIeijGT2msI4hZLkvlBLfHdfkq6fVarRM8Wrtjk6sDErkqdVPCxpc5R6vTMN65WHNyM7BE&#10;pV6JTzlPuZ6gr2jRY820RuESlVrnLOmffS1FXs+i3mTxB9VVVhfprp8e7w8u+sObkZ2CJSr0SnnK&#10;fcz1BXtGix5tojcIlKrXOWdM++lqKvZ9FvMniD6qqrC/TXT493h5d9Yc3IzsESlXolPOU+5nqCva&#10;NFjzbRG4RKVWucs6Z99LUVez6LQE6p1u81NXtju9Gn8rIhxmXnoNAT9LitKl/CzjrKHodT0P2GOZ&#10;WeGrbPmI8v3WYZeiuzwUC3QlplkOPPREhIqXkZZb1GyO1w0HALW6m7oMstI7bFREQQ1juLDaVBJx&#10;Gx3iuU2dUtlb8IHvk6PTDOkPNPBpK0vSBTvUgEz2na8GriW5hXk82t8qdVjNdnWhaPEmc2U9Vkxd&#10;7hUPfJw4WHcY/nSIZOH6yRQVLVSkrKq9U5k2hG7mfVBtTRE3uwJ9mXDNq5SBpqWCuWm3jsn+jnlI&#10;fGf7Fla0thHM5PlAFZP9KQ/TP7LRULA3N/8A0bd95RN03p6Txb6EYEYw6thxLbIU4TDrdbcwlCRk&#10;EaBPL0+u1+Hi4H0cd9Ioa/Lpv9yCZaj03k65GqvWGgClyuIhZ9lkXHmunhidodEEw0t9uHRDv3o8&#10;ce84vDBzjI16cTEAT851UgSNrRtzI9IGXLzhW3XXYdmpSnFwyC6qDhkrpbL7mHQlCVBJWrmnO1+e&#10;ljEN6RXdGXaqHh/Rr0afWtpqOWmMhz2l+ETEGHdC4cPKUlxKwAfgLei8R6X3MfRn0luKFDTTtwRD&#10;l3hiYQl5xfY+ySeipTWZHNStRtDXLccF2K7oOSmm1KLjzi5AVvOq1uuqlqcWpSlHc2P0jrI+3/8A&#10;H/6BQtcl3IkpyDgI0vn6HaTClif2YS7AAaVQERMe7QuwqMp7fbakZyTOr4b2qTlYBCNMs12cmman&#10;bxgBX499Ye/ewtP3GcvuNr39I4KIwYyHgxAQrZ5FvxwUpCVfb2c+Bs5jpQXQ4taijxW7v4C3dL+2&#10;3MoHKQPiZjL4WgYN+MF2ocWup5xpMTNWGvYL8TbDbiL1vMgSYYgoBqHXEHwxcN5H8Z72U5e0P8nu&#10;Rr14OQsI8kGIU0G2e+MjozyFSpasrRRYU8+hCu0v1zRDwq0JSR2c1GRmgcqUzs1Es0pejEKHaIhO&#10;IkvB00pJUFeWkSsi6LueT8rYAxnW8khQorAlsJ7CQtBxcYhx+MfQLxiXUeUSARWZjnxCR9hstA0J&#10;UltVZE5b5/dZhMdiw6UEkJQ+sNuVaWFqaCgnJ7VtZTTwxlJJS05LdIXWj/u5WiWnXhA3tFMiIglK&#10;0iJcZpbEOT7iklXjy2jYWKu10qgFdofW0MpAqE07bzszHOwC4Rhfsq3lqqeOXNv8PfbDjVNNNr0K&#10;S13k/fOlPgR42iY0rffYYFatyoKUQES1fTUJ57WU0GG1NOPqii4nvsJZUR4T2WPGza0KlgvFxKV8&#10;wCjlP42hiSkmS15fv0/7rKp5mlh4faghQ/ssk7FQqc+BsrxUtJTP4JyH8Ba5oFg+sRUezDteElrO&#10;5Pu02gYFMn7xWjGjnkGeGAlNMjP31y/YwhLa3SpekJOSVS5pe+wgIuHXA3lCvBTD6mEhMaUmdC3B&#10;nIDPMHlsmNf4pu+BSyqETtEPSRQfAHkP52iL2vGFTDOlWKwhO6CqZp2G0haDaoKhEIfW66PLVq3/&#10;ACFnIVaEhDaUlt08yxUP+d/2fG1asqNRlvIWEGURDUc/CNTiW8h2dDrqsMqCgR1/naBg2GcS7Fwq&#10;u0RJzUhacQJ3G5pT4+NmEQi20DETjrVzlgA5JyPVT4izjcQ6XYhKiWVqznCZzbBzz7v8rKeDc0VT&#10;/jaKDk2UFKqnOZSdMg20k9R+7cWu+OvVNzMXM+w9EQS4NhtiIU2xFvIW/eOFDtlbycJealumlKNX&#10;gB6K+h8PBelKL2hoti830vLa7C5DRRTQJNKqUFMhUsgZWMA1cMCkiIxu2KbbL6ubxwZ9X0req+jf&#10;bNDy21tCTiVppmsEIn7pZ2Zuv5Dbv1LjrUKq6Yg1vOzco7PUWnCmudH32jomGYu1r04vycU7dqHF&#10;RDPotDRDIUputTXCiCqtQobGp0ardmcfiL+vJ2HU9FIhktxKe0LUHEBaoh1sgpaNJkk2Xd15Q9Py&#10;uWYt+AWrlh45PaEEjkaWyCAFIzAmJ52hHfR8oV21RxLwakHFONU0MiWaAnENUiMSYq5RZcXHOuvr&#10;Q81FONEznmkObq+i3aLi24JYgcbgtVkSSlIQdIMhNQUfvspm7oNEOYxOC6886oUtVpXlJKjOpIHh&#10;lbtYfhGLvaRNxnHdHajLmPC3+332U0EUJBzcKsTx+NmYSDTXS2yX3nWwhEqUzQMjNQlv8RaObmrQ&#10;uKAC/DgZ0ZnKz3+tL+2fyuJS8Kp8tWmcqtM7Hm2iNwiUqtc5Z0z76Woq9n0W8yeIPqqqsL9NdPj3&#10;eHl31hzcjOwRKVeiU85T7meoK9o0WPNtEbhEpVa5yzpn30tRV7Pot5k8QfVVVYX6a6fHu8PLvrDm&#10;5GdgiUq9Ep5yn3M9QV7RosebaI3CJSq1zlnTPvpair2fRbzJ4g+qqqwv010+Pd4eXfWhacWdcNLD&#10;wQrvdFGNp37jE2V7TolZyeNLDvedSIeijGT2msI4hZLkvlBLfHdfkq6fVarXZV2mfy5d86xB1YnZ&#10;26qy1ox+z862/VewcNv5zsnS2ZswhmYV5wkuRBCyXAZPF4aXogafSFPqsPQtE7L0tiSY8zEM82QW&#10;1BKFB0mTKmRpZijpuFPqMQFrXO0QJJl2lYl2daABnpDB1NpG4hDra70mSbeHKjoUd1Z59VXUvaLH&#10;DRIix283oUNttXTTsle0KOGuZNtk8wHcr+hOVG8p54PNV6xy28OVHQo7qzz6qupe0WOGiRFjt5vQ&#10;obbaumnZK9oUcNcybbJ5gO5X9CcqN5Tzwear1jlt4cqOhR3Vnn1VdS9oscNEiLHbzehQ221dNOyV&#10;7Qo4a5k2u8ZDW9sgt/zx7oOY/wCTZK0KoUl2EKXRu0oOtyUPvy+w2hYJUe7GRkU6t28C6dKUJCqc&#10;P6HN4kzsiKgIhCX4bhRbC0zbcT4kIqGvI6s/ss08toNPIdDrazuFCRDk5DOofwFnoqBcVU9N57iZ&#10;Or3K1/GUk/0QBZlhoIZdinmUUhWlRJTPL4+NrlhUUpWLrciIhochi3Ozqql/WXa/op1NT1cC1inm&#10;m32mtM/o5jK30k1TAOcj4S+A/Yj0VXeV+XFcjKIZV3uXVDvqTfDrkM2+7CraQR2ovOKcg8RKuFPN&#10;KqJGC9LL4uq9GYqOcVfLno9GRQiYJmKeWHwiOb7M1S+yXCCysJWlYUDmk2aevCLbhcdxKIVt4pbd&#10;i3lzog4RpRCnYlzbDRNU5abXfcN+qe9AfRq+IdDt0iJh3BE3kqKeeh3G415SoYTeS02llvDm0VFW&#10;uqQu4+k15XdFej/o/fbl8XNFQ7GFez4cX2lth+JMQ7OCxFdxhZkrVXqkKRkNhLLL3fZ/dZYoEnJV&#10;jwVLaf2WE9UvFWZt4n7f8bSD96Daa1JH3f8AvvZ2PjX2sdSCIOEUoIeinfBLSDqWfGSQcgbXrfd4&#10;O8aMWoFsAowWZqKENzJpKZn/AHWjfSiIbU2zSqEhPAKNJxT+8KVopl4zspISFp3GdJpG+eee9lJQ&#10;4JpXSFJM5HmKFf1Zp8M/yt0lB8tI1J+3P+6ynodlC1rVh4yxU1ChXnOoyrQjq1I+0WT6JK7F2OHa&#10;hoxTjSgVxLyVuEPIRVoZNAknXsdVtSKvDT/ybeOXwskSVTVrX+5I6B7lEy1fblZ+Ac0X1F35AxHZ&#10;lprPYoJMWltYXpkZPio055bWqAANVf35fwtvbUEmcvD42gHIWTT3b0SUkZymr+Fi8IhgqKohLrTk&#10;PW4rs60pX2dWIMMKry0r8LXW/JQDUNebq0tp5i40z3h8eT3WXBvNKEN2haQ0EaXSlCVNYiesYp+F&#10;nFtNzcvEtGCZwSrAeMMhtWGkZo5VrHxsi9Y11LsEp2I+U1IiEqvC7iVLDbjyZVBl1yiQUlNAWlNR&#10;3tDegLV0xD7/AKQwcBBB1AVJuFZRQiPZewymiTk3QOUqTNVqVyiiy0lWehakJGrWaqiPst6SQFXa&#10;PSW74OIi4l15ulrMvNwaoFROTYdaCaAVTcSs1CchBlbTjNLUPUVtmbhwUpJSMpT8N/faGZjYp6Ci&#10;IaEqhXm08RpaltmunIncpGY3tguRc19gCmn3GSDeULJGlwFeb3Jqmd1ZWRF341GxCF5Q8O0gmEZ/&#10;ot0qp8PG0ImEu1uEYcDpciFKAdKgglBSmgEZytf8NejReh4y6YhcI66jlfTPD4hypmkZePvs2Jok&#10;phGqoCpRCCUj3arFS2Up1tpiKN5Gfj78t7RJZcwlNJboxdYU2a6JcuYkZnxtNSEOz9wpSf7bLAhh&#10;Je/FGX2acrMIQhKDSudfE/jps3HGJcai2HQphbCqShzMJKd5H42ul2NLqneyNFUVGKKi8wkTRi1S&#10;qJmqZmJ2ZxVtPlZ1YQl4+GarIdaaUhTRDiR1KT/Sl7/hZMVfMc2IV40w0DTx1rOka6/Dm7vws5Ev&#10;JW4iAQGYxmFNEQkK5XiqS+Wg50+Nu0wl7rjW8YuLbi1Y6gjKQnNOe/hZyAVNNClLR++25lID4GZs&#10;qNcmuHFLRUDJDaZjmb94987JWy4hwLEwQRt+djmlOYFR6vfl4WeW8psQVEmkVVKUTPNXu8MpWU6Z&#10;TCJ1npHun9H4Wc7HFNRaWyWFiHUHEpdGpVRSTLI0n42cUCEKUgttq8WiPFWe2U7RF3RSGjDQs3Wr&#10;7cVKQbmh1EjzjEWgBIcErOQl6MOQ64dfrDZ6micnWjIVgyVsLXTcNxISt6934WGbcdIS21FRTwZb&#10;XXspVSkZ5bWu70cuiCZvG/oWDiIK8S07JCER8bEKcdSAF4joh4qQkRTIK8JWCmoaIX6TPFmIfW+i&#10;bbMQ9LFQo0ic1OK8RrztDv3mpuHbfYaKMVO61IqNMym0J6P+j8B2q/H1uQzTjDReeX2ihACW0ajI&#10;jhpnqmbO3ys/LHp/fK4lyF4X8kIcQkVuCa1VoVWptybc1ppAmmzV9MR8V89RcO7fhrJx0JdRihaf&#10;GlLeUzlSLIi7qLaXXV6nYRND6amVLKnlgq6pTyHus1eUC9jRL6TCXjeeJWWm2ZJZhhLu6kpzBUZ0&#10;fCyEXo66q7ogjECnM28PliETGkorMjK2D2sKZiULDTifBLiadRnmR4bZ2eQheKArn3qmAf77MrTO&#10;dQAG4PjIjx2t8noqTSgJXuJaZZWghTpeimmllGQ1q3lnkPG0MYVbbbjcOkIopRN5tA5x1Zge6dr5&#10;h3VVhL0Rhn3JMIg5fnZ7/WXP/Vvd1f0N18g3sdvN6FDbbV007JXtCjhrmTbZPMB3K/oTlRvKeeDz&#10;VesctvDlR0KO6s8+qrqXtFjhokRY7eb0KG22rpp2SvaFHDXMm2yeYDuV/QnKjeU88Hmq9Y5beHKj&#10;oUd1Z59VXUvaLHDRIix283oUNttXTTsle0KOGuZNtk8wHcr+hOVG8p54PNV6xy2h5hJmtnmh1xAM&#10;3M5oTm9V1FPtg4aJEWXpbEkx5mIZ5sgtqCUKDpMmVMjSzFHTcKfUYgLWudrqkhofPN2pkIB9mQAb&#10;coDajwkhfFECrWy789k4Apsmak91DAzjVtkFt8l4KQkUtKaTnFsI0XIiUTAVOKIsvUmco4ACMUtR&#10;UsgtBLahS6t1OqFhlcK+WpxcaUvJAtEGaZdpWZiJWtNOclB4itxBO0UriuK4ahSq2/SjzCNlasuk&#10;p8xIyhhramTY/i+ZPfly2UVDkQcokcRyShbccw89UpUSnXvTPLF56+B3dt+lHmEbK1ZdJT5iRlDD&#10;W1Mmx/F8ye/LlsoqHIg5RI4jklC245h56pSolOvemeWLz18Du7b9KPMI2Vqy6SnzEjKGGtqZNj+L&#10;5k9+XLZRUORByiRxHJKFrvOXO9ssuD2x7rOZ/u2siHnTjPQiavo8Vszl47bCyohMWibmlpaE0ql9&#10;4s4Vw5dRXUS2pOsfYDZxElNEatYKSn4Ce+3hYJROIClUBvOaqtOSclHfwtCXtw4F5ksuMtrQuZKZ&#10;TqGZHjvK11LfbOKLrcDzgCg2pSDDJTQdjVmaRMy3tfNyPKSHIxEPGspPiE42LI7TFSNO+eVkSma5&#10;05Hw3n7vv/YHoi74KJfSpJaefh23Fty8QpQqB91BHhZ3DoqwlhKVzwlLOaKsMpcnVKdKhlO16XF6&#10;RwcLBx12xSr2uD0lhX3W4CCbQpR7DDsdqKyiJ4dC323Hmgzm6mrP0djfTZmDv70ruWFKBeSmwG28&#10;QBCmodtNCZJSkFCnEqIUomqyUBISE5AeEvhmT+f9ltttv/0L19XK2wp5h9nETEVlNKnkI6Fp3n77&#10;YTL11XVpQVPQyXQ8dIql2lx1vf8Adsp+OevC94p7NJcS44lCiRqaCEhqZ20DxtK+WHLtuyEw3ItL&#10;gCHHJzpTI6jMBUyBIeMp2RdV3QwbYhGm8MIzxCqaZmX9EZmyoW7GVPxDeb7qVpbTDtyqdmtwpQo0&#10;VClJKvhaGh2XHFMKmHyqpRXEOAurKffQSUiW9OU7IfRWhKsw64lTZX/UcAUPvTbgNifDx4ovKoQ0&#10;gHQtoOZ1z3COnM2i4q/21IMe7Tdr7hbS09CIPCaa65pK1GRzNYsSTQAZTXpE/ckqyUfgJmxyR+Xv&#10;93vthplM8wAnlKqR+jtzGQFoqNumNg2r0gFBoXBFOtMRMWyapLYffUhldVAlQ4TnamK9GbzG2bMM&#10;7EJzyAqZC0zJHLOdnXlXfENIaQl1aXEFDoQpZbBDapOKmsFOlJzysta24hCW5FTioZ8NjYlJcoor&#10;lnROr4Wu+PDeNd7D7cS6tJB4W/KDV4gESmPG0RedzQzAg4tsqhW1d826szUnCqDoSvxcKaNPNaIv&#10;BxcD2RqGXDtB9asV1ZBqWltDgVQqYCTT4GzEU/BQy6FYuGkvJrWDlzO/AWQ66yhlqFZb7MzU4Ri4&#10;iQvrOzZWZn7LRgaagrvXEYMFDJh8Yxl5OoKVOYyFuOJSibKlBVDeydWefy5APF84XYopICFxd1lu&#10;QWxCyGIhKynNbgWnhppUM5urdxTD9mDrkPFLS6qFqrkyHWdC1OUkUhSiJZyna/r3hL0U+i+CkIh3&#10;x3UIhwxAhUkITnjLdVNRI1jPK1QvN4yRMYgQoNkDJGhvZPKPgLREXFs/KN+tEsw5VIt4U8iWxL3I&#10;tDMXjCORka692uJeY0pgGv8A4RtG5Tr/AHu7GdlRdxvova6HEBS7teblEw4M5lKXEoXP89rB6BgF&#10;sxzjQIhomoUVKUC6nMIl8N9NlIib0cLStKWUABCEb0clRHhv4+6zFyX3iOQ98w7sJDPV+yxh4rR/&#10;2bazPMeG9o64oiJccS042lhZ1l9jXgvaR1pzV9AkBUibR3aQtTraktzS0txFKaqeKhJRPM5VTsiT&#10;zZKiQBipBmPBaZ1I/rSn4WB0yVVIkqlpnOeeQyOdoQ4iEppUZzyI96SeYfYTKzNzXFDGKvGNUBDA&#10;6ErktM1occKWyEzE1TkJj32hISJWvCZhIeFcDQTwykEOZpB2nuMrcZbjkjlWf7rA1TluUymB9Gzb&#10;qtbbJmhDmdJ948LRUTTX2lGE+2rlfT7/AIEfdvZSWEJDLjpqTupDfh4/E2PYbxTAXtDmbFXW34ZE&#10;Gc8xLwsYC/WHIGIlhKfCVOw0XVpxK2q0Nkz2UUnLayHbvvNbS2dKQpVLSpZdQz+6yENxl1ughS1L&#10;WlxSpTTkKFgTE5bWu1vBZiA6iUbzIoU7SGlIWtQRIyXlMqytEphcRC3GVIBIUjWpJkEqUAk5ncZW&#10;eMeYVqqbaUwdesYmKHncRS+IZ4apS2yErOuhscpnlOY2z+PutF3RfUbFQkMazdSQspYU8+oLXiyB&#10;0pUBzEWT6PxzzZv2BUpN03m5ICKGQDMQ53aswnmluZW9FLrSy4l+F9I7pMQ28DWgtXiyokBElYeU&#10;6zpl45WjnMZwiLUhSkOqm0ysIbQMPxzoG5ImbPOpyDUUyhxtRaGKcRNJSBJXut6NrgWBFRURd0Kl&#10;LLBDjyYlUOjThIJcNJJCiEkDxtEell/phYz/AKQ71YcFyw8RxOxvUTbSaDSjWtNS1K8NChnb0jvK&#10;+rweXGqWw4hSlNhpa3XFzCBSKQ2JTpkmX32cgryS2+/CwcWuBnmHnUMPOFNPjlMj6RyEzZlF3swk&#10;Opbjnan1wyVyw1LDjaiUnCppI107fG17MAF+60xztbTYFK3KnAh1FAGkavztUgEs6ykKUAmgykgz&#10;s+3jBbDCcRdaglTac8khclK5ekGynMJWaZhRGn4Aq2CyMwgmqRBlnZ10xKINUGgvDFE8Q1BGGkSJ&#10;KtVX2A2W2VzaMlKclQiRzEyqW48N7IXerZWkNksROZSIh2XQnVwikZylnaLv16KSWG0OdjZZVMGl&#10;FSQoJmQSTnVK14xCmOzqQuIbKQZ1ShUyVME2e/1lz4f529/SPesZoGoZix/F8ye/LlsoqHIg5RI4&#10;jklC245h56pSolOvemeWLz18Du7b9KPMI2Vqy6SnzEjKGGtqZNj+L5k9+XLZRUORByiRxHJKFtxz&#10;Dz1SlRKde9M8sXnr4Hd236UeYRsrVl0lPmJGUMNbUybH8XzJ78uWyiociDlEjiOSULbjmHnqlKiU&#10;696Z5YvPXwO7tDzKRrZnVELYAk5qqWjNqnzKfZRramTZepM5RwAEYpaipZBaCW1Cl1bqdULDK4V8&#10;tTi40peSBa6pLbI+WLtIpvB14FPDQFBahU60XeGmLVx3Yn5oUOxmqzcseXZ7sppRDU09qV2aivWG&#10;wufyaHOM09M3vwKbOTxpYd7zqRD0UYye01hHELJcl8oJb47r8lXT6rVaJni1dscnVgYlclTqp4WN&#10;LnKPV6ZhvXKw5uRnYIlKvRKecp9zPUFe0aLHm2iNwiUqtc5Z0z76Woq9n0W8yeIPqqqsL9NdPj3e&#10;Hl31hzcjOwRKVeiU85T7meoK9o0WPNtEbhEpVa5yzpn30tRV7Pot5k8QfVVVYX6a6fHu8PLvrDm5&#10;GdgiUq9Ep5yn3M9QV7RosebaI3CJSq1zlnTPvpair2fRa75znW9zU1e2Pb0afytd6VbdshPvzFkJ&#10;KwzDNk57WKG14o+InZREm4lOdYEgU+CcvjOzbjyC2tM3IRzYcMFU/tkkytd7F7Xa652xwQ8HFpCQ&#10;HVZgBYBEuU5y8LLvpMzel2URjTCB4BKg5DzHMBUN/oTtB3xC5Kg4maxPNxmpJU0ffy7Wh7xgXkrS&#10;4lOKzMYjLvUFAfd8P2iYmJ/l8bKOlalZGaZaPtlnL/8ASXri+Y7DJT9piWgP42u9ERCMRzTrgbdY&#10;iEpDdBBVWXZFxMpbJsl2ChLth5KoapaREhLoSpUkuxDeIJUnks6mJjmkx74KjNrDqT4pbkkV0Tl9&#10;9iYGGimYByaTGL0uKDfghNXLn8N7KYUhxsRCXKqlEhzSUVKVUZHK0RGNvUIut1ChDCdJTgpJUPjJ&#10;U/tsiIu2taggZrzUNOZI1WjXbwGKyhTqKqJF5SJzalIZI2+M7RD7y0dkgHD8ksYSMKESlapk6c+V&#10;OepQllb1OM+Qb4bYIiWLzSYy5Y8gHjw8S72hcG/LYNstSUlJBsClq7Yph95pqGfZiJmlxxLC1DSC&#10;aFFb+edCfusmHg7wviN9KGIdp55cGtxcI4+tCcVlfHAoqUc6Om0FBvudi7MQuPdacWxGMoYkC02p&#10;ulW55qxtvb0hvP8AwgvFF3XU01gQy4p9U7zjC+3BbrOhlxlKl57K2NoV/wBKVRUYxecQ/F3WWFn5&#10;UYaXwKlTW2mKhnYht1EOzEvltl+p1CEKNdmEP3leaYFpBHySLkugqUmZrEY5jTW8t2Z7QVuPBJDa&#10;VYYFoBXo6yGbvilKhTBva0nE4ilKaXW0KFolJO2wsiHcdg3LyXAYy1wjYSyxDSRNEg2gBzMS0zyO&#10;dmXTBCNgn2whuKUub7bmdTZTPZEwRn1Wz1BWbR+rHu/u/ZjsuKm0pDjKyeVxKaVyTtuTZ29ISLfa&#10;jXni6tzEWWXCslRSuFJwXJn6aDLw3sL0KLoociMLsuA3AqmwEqxCYWGFXebKMsrdsvC7YByZoQEx&#10;Lvjl9WPfY4UCzAMKGlbKqlyV8SkK8bN3khWK6lRW5jnnSQdMjMcxH5WiY6JQp6MiHCrBQKsNBJll&#10;lIZiy7ycW41GxOGVtzOE21NXTyjc9NohyKWClIQhiembIzmBLasqtlTtb0fdSulTd5NKUv3SQtSs&#10;/wDswq1d0IELCXPjwao0Dix6nlJzG9SGsCSSTlXlvZUMiMUyy4WnHJJmREIKinVvJRPEz92Rt/hN&#10;d0Fg35c7jsNf0O24oJim0hLyopukySpDLtWQSdFoBu+YRyKui8nxd7iTGRM4fEyCjrEs5ePjZ70h&#10;jLoQ4zANgQ4ioqJfQqpPBShlxS2ylxMlLMt/fZF8XSmFucXc5Vd8NdsJDQ6GockHBDjTbS1FwJQT&#10;P6GdoS8VNduSQG41twprS5IT3PxtjQjCYZXi0cv7LEU0mediBubZ72mJg1fqsIq7oWK7RJNTpBAb&#10;AOkpzzrOR+Fux+lF0rbXRNLraAoKAHfKOUimVUvhb5URBvxkJBuRq0LQtTYLaHHUpUputMxtuDaF&#10;vAommIJdEsglqKIdbRLLlAlZHaYZp+aULCVoSvuM5gEdNdnlLcaTBqVKDh0tJTh/0iEA7/b+xbT4&#10;m08ktf0FHZf3Wu5kQinmyUvIvBOTaxpOEVjxkf4WXFMrc4ziIlukkOwa0TORBnLP39Nh/hBAXeb9&#10;cDbcFeKoZutSSShpKlYQ9Zrqkc1Zp1WDcQ6G+0KCWCRMTTrl9uVmWYJHbIyIj0MtsNN75lIVsNpT&#10;s1f3pLRH+kymMG7YHnDKko0JQhckIcTSMZYE1KG6p2i4u824GOg42Iei2XX7rgopuHQ/mGodb0Mp&#10;xoNjZKQhKem0RHRUWiGcfWhK2MwVoWZLU2hKaEhCST0y8Lej8V6NRyE3zeEazBMgpyaW672ZvEFJ&#10;EnCRPI5Kst+E9Jm1C9IRlUfdk1waERZbbXE4PZmup4Lz0zqzs4r0igb0hINDbiVPQycZTsSkgNlK&#10;g5WpCpLKlLkdsrPXVHJMO4lZDK1jyvpOb6vhnaCZi4ZpMLeao2FiUvSWQyw0DiIRJVEw4Zcu1mWb&#10;ph0pw28Nbbo0xElK5jqpf8GnxxJBtsrCAJPu3zBuusuIXDNJ5VwUXTWFPgKAWKEqCFTcqCkqXJeV&#10;lLhIlwwYcaVENykSmhVNJ9332kkEU7GyIC8Yhxy6X1lL6CokISuSVKzOWX9lot+43caDeDrlX76o&#10;NNQ8bPf60v7Z/K4lLwqny1aZyq0zsebaI3CJSq1zlnTPvpair2fRbzJ4g+qqqwv010+Pd4eXfWHN&#10;yM7BEpV6JTzlPuZ6gr2jRY820RuESlVrnLOmffS1FXs+i3mTxB9VVVhfprp8e7w8u+sObkZ2CJSr&#10;0SnnKfcz1BXtGix5tojcIlKrXOWdM++lqKvZ9FvMniD6qqrC/TXT493h5d9aFpxZ1w0sPBCu90UY&#10;2nfuMTZXtOiVnJ40sO951Ih6KMZPaawjiFkuS+UEt8d1+Srp9VqtdlXaZ/Ll3zrEHVidnbqrLWjH&#10;7Pzrb9V7Bw2/nOydLZmzCGZhXnCS5EELJcBk8XhpeiBp9IU+qw9C0TsvS2JJjzMQzzZBbUEoUHSZ&#10;MqZGlmKOm4U+oxAWtc7RAkmXaViXZ1oAGekMHU2kbiEOtrvSZJt4cqOhR3Vnn1VdS9oscNEiLHbz&#10;ehQ221dNOyV7Qo4a5k22TzAdyv6E5Ubynng81XrHLbw5UdCjurPPqq6l7RY4aJEWO3m9Chttq6ad&#10;kr2hRw1zJtsnmA7lf0Jyo3lPPB5qvWOW3hyo6FHdWefVV1L2ixw0SIsdvN6FDbbV007JXtCjhrmT&#10;a79hre2QWx7Y90HMf8m0CaagIqEn8NSc7YUSp0MuqJC55JtVDOlxPxM7OJKuKsSQJ5fb9thBxIlE&#10;wpThOHpRWKyD8Gyq133dciPVLlbhnFxWFhs4reHiTcBIJM11ffZVzQy0vR/Zx2qgzaTWmTgSR8TZ&#10;99hoqhVrxhqpQ0SSdSZGf7u0s7Ljbli1oZeUDEQy1lEPEU9E9klQyrkqW8rNi+LqjG3Za1QajGJn&#10;9zbdoO4YWHjWRHFSGYmJSWRWltT2aD8EFPNnan3ic/C1NUrbm252sOIT7x+1OogZztfcbjraVD3Z&#10;HutOJVJSFohnVNqSfBSVAFJ99kXb6XRnZI0uSgY91fDiW+kPrURNZHxOqyHWl4yHNSVpM0qBzCgf&#10;cfD4WyP8ZW5pJo2l1f8Aa/8A8tk+iV0RSX4WCeQu+XWzOTiHAtCEKB1UqCJ/GdoRIRJA11nYthBQ&#10;J/wn8bMwyGYmOgYVSlFEK4pBZdOnGZkldDiQpereRUPG0E42TGxEG1GIu+KiIerDbiCyUORJKziv&#10;IDQkqad1e+xY9YbjYObSkCHMOta5Z4CalEIV8J2SgowMUKpS45JeU1HdIz99r1QX2qsRhGGt0U+y&#10;tJVl9u/vtFQigFpaeNJSZt4cRU6gS9zaZJHuFr6N0OCGeTFRgS43kSzM4iUASk/tgmf0pCzl8XFi&#10;3v6NALFbc3Lzu6JGp5mMbTUSU1IUFKKKZkyt6OeiFyRTGHHdmRfVCRiuxkTGqREGIbCprMNBFpxN&#10;RyUm0NBXJCssQ10xHY4aHSwDERjzc2Ih1wCRiVRL2K3XIYLTlOvD1PXaxFp9GI15yd5sRKpuMCZK&#10;4Zm9CWKWlq1IYwPVwlLU10VWi71g7yQ3fC4N1mGehY9EXHPxK6T6y8lKFhhZE1Ag+Fr39HnWb2di&#10;ZpjXH4eIVQ8BVSXeGagkoJzPibXcV9vTBXfB/JrJ+TnIiaS668njYqA5SuI3kJGxqevNaUJ4wEAu&#10;GqX0rxcVdKhpSFUmQtdV6QNyxrcA04lwRoiFR7xXScRVAYaorcmV6jZxtMNEwzzjZZenUltR95y+&#10;23ZYGDdJZ5nnAowtXiZSlV7zP3WVeUY9iRWIwmhru0hbqEqymfA2q2HuIszT4uJpn0zNCqftKp2Q&#10;3BqDF8MsBSHCJoiSE60LGWtRlQ7M0atJqtEwUbd7jdwtOLUHlVF5hS9OLOkYraqM3NMqbKZh30PP&#10;sHESkHWSmSpePutgxkDFNqOlPBUlOjSON1TCfo/CwDF2qQioIDiwSPtBpGqwU/KKvB5IxlvCpTX7&#10;oJzA/wB1tUImhxNNQR0+7+NnIt64GPSBL0IIBll5aQ/CrSpxZcYSWXSnvRJQ8R8LGMV6KXpBw00N&#10;TREqcVUpwDQ32VE95b5C3a7huq/GFwTocfdig5oBSUFadAlpUU/0TaeblJVhyOpCSdqfDYTHwsU5&#10;5nUjk58lHxq2t6Vwa0OqgFxDjPdFaSqJhmmlyzlMggfZYQzIOq+VIDa4ehU0x5YbM6jmmSaTLwt6&#10;NoKuzpPYm4lThww8hN2uJWlbh5wXglUpcwHus0i57sfiTSCIzUIRkeLiokIUlIFvSO5nEt3gzCvM&#10;vKjoVfq8M8S7jsTAWHw3QnTUjf42rUAD9LxtvVbLI+8WzOdg+A2tLRmErE9rCmHapQJf/jKynojC&#10;gbvkStUpLU31SM0+Gx8LKbhYpCbqio2Jg8Z0zf7NhxFZC5jV2tCEj9w2hYMVkwTTUG6pZ0lyHThl&#10;Q+AKTL7bJAW25GMVt5EVBOVZB3kcp2OYl4ACX8bKNW3uzIsFxDjrgeUYdMO0iT7y1AkSzJoFMzkc&#10;xaN9EPS1tfY3HT8jxTqONBvqJw2cVXdyGX9WUrOQsTDrxFiUK62k0uw/hWfE2uZ1qGdKWr1u+KcJ&#10;TklTcU2oq23kjf4WbdjgghDyMNbgBKVrWEaZ+MlS+y0V6QXi4y7EOKCrtS7SS0XBIYc+XImcvjYX&#10;3e8Y87BrdxGQiZaZZzMkiqQEpWirngYpvHW1KtptIUFEEEZK3tBXN6PtqiY2KiUw7CCgyeW8sISh&#10;Up5KJA8bQ15+l7bESxdhhrxu0sSTFPXo2pDyhFnUVQsOoYbTPg80HQqZpDkQtJCYdlb5QDKdDZVT&#10;8cv+9YOruq8sKJYS4MKGW82UPJC0B5QpCZp9++dvl64/Rw3W7BLMXHONK7NjsN6lEMhniOnPKvO1&#10;4vBIIbiInDc81tDkO2ktT8EkgzHxNtUh8BsLXpEPM+sMMslt9vS6E9qYCk1ynQUk5Wx4OEcUyoyQ&#10;6ledDdSQJhGwspLkz/RsshK6FCS5nVL93K19tRlXZWYyITB4k66Owsnx8JlVnv8AWXP/AFb3dX9D&#10;dfIN7HbzehQ221dNOyV7Qo4a5k22TzAdyv6E5Ubynng81XrHLbw5UdCjurPPqq6l7RY4aJEWO3m9&#10;Chttq6adkr2hRw1zJtsnmA7lf0Jyo3lPPB5qvWOW3hyo6FHdWefVV1L2ixw0SIsdvN6FDbbV007J&#10;XtCjhrmTbZPMB3K/oTlRvKeeDzVesctoeYSZrZ5odcQDNzOaE5vVdRT7YOGiRFl6WxJMeZiGebIL&#10;aglCg6TJlTI0sxR03Cn1GIC1rna6pIaHzzdqZCAfZkAG3KA2o8JIXxRAq1su/PZOAKbJmpPdQwM4&#10;1bZBbfJeCkJFLSmk5xbCNFyIlEwFTiiLL1JnKOAAjFLUVLILQS2oUurdTqhYZXCvlqcXGlLyQLRB&#10;mmXaVmYiVrTTnJQeIrcQTtFK4riuGoUqtv0o8wjZWrLpKfMSMoYa2pk2P4vmT35ctlFQ5EHKJHEc&#10;koW3HMPPVKVEp170zyxeevgd3bfpR5hGytWXSU+YkZQw1tTJsfxfMnvy5bKKhyIOUSOI5JQtuOYe&#10;eqUqJTr3pnli89fA7u2/SjzCNlasukp8xIyhhramTY/i+ZPfly2UVDkQcokcRySha7tud7ZZcHtj&#10;3Wcz/dtaEl/8RC7f0k2chH0qmFmhwyy3sBKn421uuF3pCDIz/KyOGpSZGaVKE1CRznly7myYSMve&#10;Nu5p7NIYCBDu/uLIZU5/3xtaERBxrca3EuKKlICgtCfCtasvu3s26420/iLW0oKnhEZU7EbTM87R&#10;amHHGIiHCnMCQLGkVAjTOWX0rR7wvFCex0Et4Z11qSnLLKVVoeMh1euQEUhSEq6koXJ0pOUqm6xm&#10;fGzMfAOjECEIiGKhWy7TrSffqBFqjP7hP+FtRs5ExT6IZhqZcdfOEhIAnNSl0gD4z3szcUO0V3Yp&#10;8w7l8k0sJcCFSkkyJQp0BsO92ZiSsxZC25LC01JKSCkpOxChpPwlvafvt7yQqX/Ph99n4NC5Rl6v&#10;Q8Iy0DJS21PNiK+4MFwn3yItHrCsNMM3RD1nTipp5aSDVv42LEPed4YTUgExklwkvclVCTT8MSYG&#10;9qFIuSIV9YpmKP5lMUBZbMVfXY4Vzmhbt4TZ/rO4rn5LtsFuJmEbuxERic2NSSVKmoyMhLKwviJb&#10;XTEolDNKGbLal1KLg35qpDLIiwWtURg4qXYhqHcS2l9CUq4WoEiayk7+Bs0IhnW+6ppUDD4hdRDe&#10;ThrBUlK0idRVMEyys7GG8+zw9JQy7FYKeCZyMpJVXn42ZaiL1iIlxl91/GCjqW6ihSZpTKgAZCxc&#10;MbFtOLJK1JU5qPhlT9lsa4vSBalUqrZinEpLhnw9C6F6UabRN23jDlp9fcRrIUBWqeKtwEqqM6cM&#10;iQ5qp5Shy292BTzzOM6hJdaeTXxVxTUlpOIkycoSjSMpWVeqYNcBHXfGBMLe10qTJ4koJdXBHGfP&#10;OQaUDIWg70hbwgLxEPERTrrcWRd7z/aEvghztrjIqS47XpSnNNnnezsqCn3XQj5RgHGUYyy4rUHC&#10;TmcprNlOrVdMLSNanY6GeWB+6wxEYi/6KElR8LVQ6VxEHFXd2aLj3IV+GhCpWIJtmJCZyr8FG0Fd&#10;sOsBlrVEOdCV1k/7rFlSkFxRzViJNVInsDMbeNmEsnES248lSFFKsPiKltaJYwkNPlkrQ8lElIWP&#10;umd7QLaACstBTiimRUfFXgZ5WfVJsrU9DBCXJDz0TISSCZD3WCHIZLip7J0/22ZjnlqZKyh1DUwq&#10;gEVZ0gjeRsq7mGsd4QvCiCtCRokF6SQopMxOWe1mIgtOxsCw0tuIgUppUlCZSbClJoW1musanCOV&#10;QNkm64g3amLfNKpKDbLaeYrScyE57e6yXLz9IWlF80QvYGA5EZHDm9Wh9CaikkaUaSPtsh2nEiVi&#10;tMUsguKB8FpRS2P0BX8bEnmVzn3/AGe6yUKQguNcyDKpX2WbdpQFuIMkCU0b556bOsqWpasVJZZ0&#10;k1BwKqNCdkyq+60OqoL7TDFp6dQZUqQAmmYVlL32goRz0Qh3H2GG2nYu74hbK4hxCQlTyg8+vNZF&#10;XKLKaHo9eja6FJFEU0szVsTpUMrOQdywnpJCQsS4XYhCHoTiLKUpBqMNkBSLY59Gr2i38XGDr8dD&#10;BWJiYs8gjrzt/IcA2WzNt29YkxRTLJPDRFJRpTkNG1kQsffq1wzqkKVdlzNNwzICARS4otLWWtUl&#10;BLgJyzt2GFg0QzbDhIQKq+0qlW86oqJWk0pyPuPvtNJsEiee+dhPxtVsLFCZS/tsFx7oZh4fiqq2&#10;c/d/hYXVdLLcLd6GXFmJW6hqtLKFKIQFKSSVBMkiRztdyGMlKRDOMn/rnGcVSz75zVP452i4eIcU&#10;3EJhnm6ZgqW/UmToAzE5K3+lYPxEO5CpU02hJx0OOOOt1VOzbOgKqGlYqtwbwaWgbNRLTjmXum1Q&#10;f42Vjx0BCsEZrZQtpQH4ziv7LQ0DA3lERsf20LESsIUiGVQsGQDYmgz+OfjaI7Z6xFGJDjjriQVK&#10;c1nERSBSiZOW+Ys12hpDhbTSlSwKvzsCyw0n4hPj4WLMQmpKVIVn721BeX3iwSvkaUhLAE9ATpz9&#10;9vk5197sqIOSRpo5U+9M7RkZHwcK9h3tHNYi0NurJTh7ozcCfcSJe6zRh7sgGX0EEOhloOJV0qSQ&#10;NKvo/GzgCi1lqXy+Eqpq07b+H32auq6Yhxx2IlDRLyOWHYZdC3XV5aqlNYWX1nusiGuZthyMDC1s&#10;NRQWtvs0PSgmllbZFdSCio5CxgzdcBDocS428t6s4TmQ2x/GZkFT2tfENHPMzjEuK4biVIrpWckh&#10;RKZ5DO0py/j/ABGVr7TKYMEZ/c62r+60KZz75RrM+ZUwPusqSUJ35bXvHxq6m7pYaeaZUpIx3VF3&#10;TI/RoST9tr1S2hDacaJWUoEgJQaEgfblnZ34xDh90vnYbnpHvWM0DUMxY/i+ZPfly2UVDkQcokcR&#10;yShbccw89UpUSnXvTPLF56+B3dt+lHmEbK1ZdJT5iRlDDW1Mmx/F8ye/LlsoqHIg5RI4jklC245h&#10;56pSolOvemeWLz18Du7b9KPMI2Vqy6SnzEjKGGtqZNj+L5k9+XLZRUORByiRxHJKFtxzDz1SlRKd&#10;e9M8sXnr4Hd2h5lI1szqiFsASc1VLRm1T5lPso1tTJsvUmco4ACMUtRUsgtBLahS6t1OqFhlcK+W&#10;pxcaUvJAtdUltkfLF2kU3g68CnhoCgtQqdaLvDTFq47sT80KHYzVZuWPLs92U0ohqae1K7NRXrDY&#10;XP5NDnGaemb34FNnJ40sO951Ih6KMZPaawjiFkuS+UEt8d1+Srp9VqtEzxau2OTqwMSuSp1U8LGl&#10;zlHq9Mw3rlYc3IzsESlXolPOU+5nqCvaNFjzbRG4RKVWucs6Z99LUVez6LeZPEH1VVWF+munx7vD&#10;y76w5uRnYIlKvRKecp9zPUFe0aLHm2iNwiUqtc5Z0z76Woq9n0W8yeIPqqqsL9NdPj3eHl31hzcj&#10;OwRKVeiU85T7meoK9o0WPNtEbhEpVa5yzpn30tRV7Potd06ud7mpn7Y9vRp/K0DL/wCLhJ/ZMWP9&#10;M7WLYNVhitz8R/daLC8sJCw3L4ol/fbsV5tpQ6gKMK9TNVWcsxnZxUE6ExUFJzsyjnFI+kif0t5T&#10;G9r/AFxbOE9d8El9LXXDOpS6VGf75A8Ty2ir9vBwQ0M7C4cInqfXrAEpTIM0gm17A7Khiv8AQ8f/&#10;AN2yo1oS8VkeHw++yY65o0wnS5BKmWokEgk0yUkLJTvluc7ITftyRzLycsSGLSkOH3ib4/ssfkj0&#10;evF52WS4zAbbB+OHEqVL+rYovOLRA3dum7YFbgx88u0qpSooPJShSsxtb5RbZLMOiShCj2kasnFK&#10;GeDPUia66qJps1d18odvO50KoEVVOIgwMpKqUlS0p23VKVkLg79gytSQotuksqTPwOKlAmPtst+N&#10;vmGICHJsQy8V1wJTnThzIKftE/CxvOJbMNd0NNq5YKeamBP1pz/rHFKWnUapAWhkupKXItztU550&#10;rJVI/nYtR8M282pR75IKJH3Smq2JDY0EpR3h5Fn7KFq3P9C0/lSLl/2TNm1ohe0xLap9re1IyP0C&#10;oj/uWU0oBUOsUZDSkyypHgPysYNlJVjGbf357/ZYBtCIu9XBniDEDX2TmN7KibwijAwx11PrOE4n&#10;3tNoqKU+7QmwQymIfaQJqfEwyr+jUoH/ALos9AuwkQCg5K/vGu2JdV4URKc8N0rS4fgMin+NuxX5&#10;ClxhekOO0qUJ9QMzl7s7GIgq4iEe3WjmZq+0jSPGwScEtAaHkiZDnvUhSZGRl4GySuDYiJmalvMt&#10;t77kYY+8TspSoILkRyrcQhHwpQQF/aoG05wDfvQuEbWv7MQsqWD8Qqdg3A9o7Cg6+2JQIc/9jSpa&#10;/wAwmzy2GBgI9pQjedI5RvKUrEMw76YlYNJUpVOWcuffK2I0yTdkUo1oX4KB5gD9/wCdmrv7BEVR&#10;qVtdpFNDfKJ8/wAfdaDu9E7yS6ogE5Kb5d9tKZ2aN7RSpszKGmskAq2qApqkfttw1lLajoczy++z&#10;bISI1pbmEknMoSJhJz+As28+Voi3IdSw8lWllJpK05HOrLwPLbCYeYcDJKXVGkKUv94GRIskw+Gb&#10;v3k0Rk2qeKMvHms/hp01IVx+KChSUqThBVdOkjaWc7Nqbn4BUzPP+77LADOfusF4ysVYz3lZ+vEU&#10;8kzQ4mex6RL7/wA7IQ8zjqw6qlZ01bzz3kTaFMNSmFImEAipKvinf32xjWCjLJWR/jZmJ7M/grOl&#10;baK6pSnUc9p2p7PEyCdy1ltbqn7hpP8AdZLrhWiGaUaipa9eeYymDb1VhsLl3lM1n+sc/wCNolZ7&#10;uJRiJltPO0jYLs3/AM+FqBKds7U5ioixinGXixArQhC2FloTKkjVJSJp15znla6oNE0JhWjX7pw/&#10;AH8LMXjCvFtxQUlaTOh0ZZSzAP5WWuDvBcnalrYdCXQ0R4NpcCkgfZ7rGIRfTUOoZZwkPv8A7E27&#10;TG3k7HMgmaGCUfHNKQjwz+yy4woSyyE0hSuaoy1Tz+NkrEckdoZwxUQNenNIO+xtxVKeMvD/AJFk&#10;u1UN8+fgB7/ys83Du1rbWpoiUtUtxPwtW5yl1J+6qyBDAJ9W3+5NrwMK0xENm9YpRacJQpJFNRC0&#10;iaqvcpUssrdtVBxnY1w9KU8EpS6mspQhGJSqtRCa3BNO8xK2DDQaLoacPGcjlY0SpB3wUJ7QxmNq&#10;lJtFRUVHJWlBdcUtSQHHQ6oqLYFI8xQyTllllZ687xTWI6pqGB2h4NaqmRIylU2Ek/Zb1F71S90i&#10;JSEK0trQZqH7s8Qe7a0ReMMzEQ7yVOguuLUtL2jpNaxn91kMRCcN9KBOo75TyM87X02ndUEtP/eT&#10;aDhjMLpVMZzH3b2Odo9zXMPJDlK5At5SBE8/G17/APbxf2y7Imyv+3X9s/lgSl4VfRq0zlVpnY82&#10;0RuESlVrnLOmffS1FXs+i3mTxB9VVVhfprp8e7w8u+sObkZ2CJSr0SnnKfcz1BXtGix5tojcIlKr&#10;XOWdM++lqKvZ9FvMniD6qqrC/TXT493h5d9Yc3IzsESlXolPOU+5nqCvaNFjzbRG4RKVWucs6Z99&#10;LUVez6LeZPEH1VVWF+munx7vDy760LTizrhpYeCFd7ooxtO/cYmyvadErOTxpYd7zqRD0UYye01h&#10;HELJcl8oJb47r8lXT6rVa7Ku0z+XLvnWIOrE7O3VWWtGP2fnW36r2Dht/Odk6WzNmEMzCvOElyII&#10;WS4DJ4vDS9EDT6Qp9Vh6FonZelsSTHmYhnmyC2oJQoOkyZUyNLMUdNwp9RiAta52iBJMu0rEuzrQ&#10;AM9IYOptI3EIdbXekyTbw5UdCjurPPqq6l7RY4aJEWO3m9Chttq6adkr2hRw1zJtsnmA7lf0Jyo3&#10;lPPB5qvWOW3hyo6FHdWefVV1L2ixw0SIsdvN6FDbbV007JXtCjhrmTbZPMB3K/oTlRvKeeDzVesc&#10;tvDlR0KO6s8+qrqXtFjhokRY7eb0KG22rpp2SvaFHDXMm13DISU/sgt/z5/oOaf+T42hMp+swn/i&#10;TZUkdZ/vtnRO2iVdMpD6P/M7LTDooW5zL+J/32gId7Stbgqc9wzztCXldnpXCNxQUklpymlU92Fc&#10;XcbbeG1rxSWmMWNgsG9Q2aEKRJVDyCE693J5D7bJ+Ub5hrugIeFnCXMw2lt2FaRVW8pwOJmHqaSM&#10;Mcm9rw+QX3YxCIbCeXEd2C48eTUv6YlYtJRi1lSVId2EiRlv91ou+buisG8IYYi4VaZslvOukVc8&#10;5S07Tt2eAu8xeFrrbmkJX9yFWViwiIRpRpJiiVKHgd0CyFOxbcfFko7O2GxJKgqpTY1KzlM7eNol&#10;QLikXjCIg4mGebzhIhvDWVNAk8xZp6clzsuIu2PgYFSmglq63YiuJjItNIiS23SmnEdqOVW9lMx0&#10;AqGiEKKSh5ueGobpKjKcvstJvsuL44SUh792iWZM7NF5t5i74Zxt6JxQQteGoLkfgqQ+6wYbTSzD&#10;Ghr7BlZOQVXKS/6X+6wKjpKC4lXxEpD+NoWISuTsXzffL/fYnDLyZkVe7+2y0g94mSR/H+63aMPj&#10;BvBbWNwrL+4WavC+VqlFuAMpPgT45my1LeilOOM4bWs4acjIJE9tVhdtQDkMoVKrzKapyNlxl2wa&#10;nGWUhK1TOoyGYkm1EW05DPI2WQf/AGt8nXhqLmmGi1eCh4TP0cvGyrkvDXDOzaxDscTSneyminhK&#10;XQwf+rV/+TYiYyQB+QFsl0mcvtHjbSaIYZuu+AHjaFhoM4ME04Erl5ypiy305MqZFaPhRKzSG2W0&#10;st8Z4rAIlVLL+tZLbY0oSEikZbWZu+7XAmMW+l2snNtIn/8AvWYvBuNcieypUiJh1TkchUU6lf2W&#10;r7bDBaZoWhS0zbWjMg/ZZd2uO9scXlUmlTbZ99U7TaUVN1TRL6E9P8JWEFd6T2qgio+CZSP91lLn&#10;S4XJup+kqdhGQYySan0+9YswqDTXFNoVjteMklQH/clZxh1AQ3XJ5o+C/pWETDOIy5EGylO4Y9+f&#10;/tZt5shQC5GjpUZVH8iLRbV3xi24KHRjRGZktZAkN/BZFlxj7y3FTKP6u3v+FlIGyij+w2jbvdzE&#10;G6Cn8WY/+y1NII93vs5EQSQzFNNqcpSObcqnt7zaDQ2JSaBWP+sVm7/3ybHK0G0JFU+J8BlbIU2o&#10;SZpO9srVHvLJiIQ+uNI4gHi4Bn+dltrb4yJtkfA5WdChLGaadI/eK0mwq8eUCzsSuHdwEqEn5GnY&#10;5fdZNCQQUjV42iYFUklTvj91nRBha3094T9GQD3/AOrTFoanDbZES9DRJdAUlM3nFNik/upFoFTa&#10;2hENOI7LkDX/ANiOg5DMTtCLiItF3FTqW3G3k1rfGWSHCpBQT4ZGwhlVdnApqU5NZBzzMvjZZull&#10;MRGyrWmIVUkJJ3Tkc5/wszAv0pjFyV2dOwTKc/y+FktlPRl+Vrw9EzDniGKj0KUqSFyp08vh/fam&#10;IuqLbcbJCRDoLyXBLNVMkf8AtaiAu18ue6NcMMj/AMDlm4u+FoeWk8G76q4NHuoJyKx78MTM7fOE&#10;azBspGrtDtAaPRJB5hKfusGYCPhr1i0GaFQ7gQke6YTXP7LIgxDoQULFZxPiP3LQrTkaqFvBlHDd&#10;Q2ChC6iQhbtaSavs6rOQselpS0gVrSulDsPMSc25iaf99jEXWtot4ebeL4y+AsqaVpH71l3eU4jN&#10;5ANgjZK0z/8A3ha+B4lx9f8A+ot2P/buf+rDw6vijdfIN7HbzehQ221dNOyV7Qo4a5k22TzAdyv6&#10;E5Ubynng81XrHLbw5UdCjurPPqq6l7RY4aJEWO3m9Chttq6adkr2hRw1zJtsnmA7lf0Jyo3lPPB5&#10;qvWOW3hyo6FHdWefVV1L2ixw0SIsdvN6FDbbV007JXtCjhrmTbZPMB3K/oTlRvKeeDzVesctoeYS&#10;ZrZ5odcQDNzOaE5vVdRT7YOGiRFl6WxJMeZiGebILaglCg6TJlTI0sxR03Cn1GIC1rna6pIaHzzd&#10;qZCAfZkAG3KA2o8JIXxRAq1su/PZOAKbJmpPdQwM41bZBbfJeCkJFLSmk5xbCNFyIlEwFTiiLL1J&#10;nKOAAjFLUVLILQS2oUurdTqhYZXCvlqcXGlLyQLRBmmXaVmYiVrTTnJQeIrcQTtFK4riuGoUqtv0&#10;o8wjZWrLpKfMSMoYa2pk2P4vmT35ctlFQ5EHKJHEckoW3HMPPVKVEp170zyxeevgd3bfpR5hGytW&#10;XSU+YkZQw1tTJsfxfMnvy5bKKhyIOUSOI5JQtuOYeeqUqJTr3pnli89fA7u2/SjzCNlasukp8xIy&#10;hhramTY/i+ZPfly2UVDkQcokcRyShaAFQGp6RqLgPrj3Wcz9+21oWDU/hJQWXitBBJKBMDx8d/ys&#10;ZxfiTtb2r8rZRCshKYE7e2ODbwymPus6/E3lEOKKZNiQoR9mn++yIqKefilNmpLJPAq+mpAFZV75&#10;K99gtxyaMRmhoJUlAQmqbahvSuYqz8PC0ZBXjREsL4TKyiTzbZ2SFjIhJJKcsp5ztHwrF4PoZinE&#10;K2FSMNSFgJNAymjPfxs065eUQpbfhppP2ij++y1iPU5DONLbVDlGg1Sz2+Fr2VDxKz8oOqcBIzZq&#10;qybkBlq+NsWIeVEOZkBY05/D/wB7Kfaj3GTVW3hJHCV70TSc/tnYJdjYiJUoSU44lJVtzJobTJXx&#10;INlt9vbLLjaUSfZrW3KU1tqTTJa91HMT8LIaiIgP4aQkFxuc5e/KZ/O0OpUOw1FQ7qXkxDCClc0l&#10;JAIJVkSM8rPOQ72CqIQlC8NuQkkBOQluQM7EmIWsn6Q/9rGm8HEpJnIJ2+zKyYN91S8OUnSJK0+B&#10;JHjaEYW8UoYOmiQnt9vut2Vgph0+Kktmv89v4WR66qaNjTn9+Vgw5eDgQHMWYTnPPLaUs7Mr+V3E&#10;4EsNsJ0A++Ut/vsiEfje0lvu3FIVPw5pHaz2K8pLr60qW4ySg6SCAKqsss7NtocCQhITluuXir3m&#10;yQYhLIT1Iak4ftP/ALWbR8pOowzpKRJQPv5fG0NO8loUwJBaEyUv4rJBmR4bWYSu8XAthFCVgb/F&#10;WW/5WM70eM/h/wDy2AF4uDIjbP8Ast2VN5rCfFQGtXwJl/dZLi7yeXSZhJGmfv5bfyivNNO3h+Vg&#10;mBvuIhFHSpbIAUU7ymUnqsGUelEVICVSkgrP2mn+60RHRl7RF5vviU4gd2P3JJTL+NinOr6RSc/t&#10;99o2LTejrQjHi8Wm6khJIA075ZWI+U35HeY//lt/LDykeCSNh4Dl8LS+UHQctQGf2cuxtX25ba5S&#10;0J8fecjnYq+VHSkiRbloPxlTv99k3g1eLpGYwqZpVVOdQp/L7rLju3OJbdXiOtSG/wANO1ofs0Yq&#10;DRDplJoSUvbm3nt7hYhV8RCgff8A/wCNnCxfLxbcQUFpYmkFQIK05DXnv8BlakXo6JrUtxcuI5VP&#10;Soy5R4CXgLH50ez+A/8A3bD5zcykZ055fdaMWmKVECMLZVXIUlFfwE51WyP8RlZSK5kpUmfwUP8A&#10;3t2eqsBbqqipPWsrl905WkMv+9/AWcjXY5YLnQlOlP2TBt7Y4ftH/tbTFlP9W2ccr9NpdrV9yf8A&#10;2s4Exa3W3DMoUk27YHlsq8xITpUPhlvYXWl5TSQltJXSZkNkH/7c7NPLicdsZqQtM/ylZ6EZj+yw&#10;LqUJ7OlvlKBJRSf3t7JpvJzT+7/blYn5Ric1VHDkP/sNmvnV3s4VrSU61immSjLYjLaym2nUMJDo&#10;WktCklJzUV1VArq2IAEvCyIou1pQ2EyUQajlmfjl4Sshtb60tIWF0IcbAUR75gn8pWEOFqCB+/M/&#10;nZtbToQtMpqkSVAZyyNmIqHiEQN5Q4p7QttS0rEpSIBHh8bJP+EUGhSNvVHpH7eLZPpBG+kEDEtJ&#10;hXIZMKxBvtrk9LEWVl5QnpTTllnOdqe2rlOYTkfDwyn4Wzjlke6n/wBrBPbF4YzDdOhKvpjKc9/H&#10;7rFcdDt3mpUtcSOWXh0j/wDFktwsExAPozQ/DhAUk+G4VVL3W9sUD4rwkT/8FsNF+RLQHMhKWghf&#10;jnwqvyVZWF6QpTVpVWyVktznR9kwLUI9I0ITTKTcMQP4ztqv+DdSfrYN0/2OJsiNMeh2JbxKMJoo&#10;ZGIkJnSqpVY99UtsrXhCmIxEKbiHC45lmWSmRVkJZSFndQkH1yl//tAokr8E0zNYzSNScxY/i+ZP&#10;fly2UVDkQcokcRyShbccw89UpUSnXvTPLF56+B3dt+lHmEbK1ZdJT5iRlDDW1Mmx/F8ye/LlsoqH&#10;Ig5RI4jklC245h56pSolOvemeWLz18Du7b9KPMI2Vqy6SnzEjKGGtqZNj+L5k9+XLZRUORByiRxH&#10;JKFtxzDz1SlRKde9M8sXnr4Hd2h5lI1szqiFsASc1VLRm1T5lPso1tTJsvUmco4ACMUtRUsgtBLa&#10;hS6t1OqFhlcK+WpxcaUvJAtdUltkfLF2kU3g68CnhoCgtQqdaLvDTFq47sT80KHYzVZuWPLs92U0&#10;ohqae1K7NRXrDYXP5NDnGaemb34FNnJ40sO951Ih6KMZPaawjiFkuS+UEt8d1+Srp9VqtEzxau2O&#10;TqwMSuSp1U8LGlzlHq9Mw3rlYc3IzsESlXolPOU+5nqCvaNFjzbRG4RKVWucs6Z99LUVez6LeZPE&#10;H1VVWF+munx7vDy76w5uRnYIlKvRKecp9zPUFe0aLHm2iNwiUqtc5Z0z76Woq9n0W8yeIPqqqsL9&#10;NdPj3eHl31hzcjOwRKVeiU85T7meoK9o0WPNtEbhEpVa5yzpn30tRV7PosxCvPEOJLiVJcaWopUp&#10;bjozabLfdkKmky8DrmLYwvu9kBSUcNp2MabAcMkkBFJ3ykRl4ytP5evnZZPrV5eWZL8fA/n4TtL/&#10;AAhvrmp76N3pr/8ADnPbw3tP5fvo5IM+0XinJw0oyHvP3jxlbO/r4yDh9pvTy8lePgfz8Jiw+fr4&#10;Cq6ZdpvTemv3y5c/4b5Wyv8AvgA0nOJvTMOKkn7Jn8uqVjO/b5AAWqrtV5+UZKynPI/DPwnYJN/X&#10;zvKfabzyXTWPH6Oc9vDfK0vl696ZIM+0XoO8Mk/HM/l4yt/L98CVZ9ovXyjSr37fx8J2o+Xb35qD&#10;6zem9Nfv+j/u3ysD8vXyUgIKfWb01Bw0o8fE+/bqlbO/746z7RenlmS/yP5+E7S/wgvmddPtN6fR&#10;r9/0c5/dvlb+X75okgj1m9M8Q0p/M+/bxlafy/e+VZkqIvU92ZL29x/Ppnb+Xb3nVTLtN5ynTX7/&#10;AKP+7ewV8v3xqCDlE3pssyR+Z/LqlY/P98yk4fab08vJfj4H8/Cdv8oL5nVT7Tem9Nfvly+O3hva&#10;fy7fJyQfarz2cNKfHxP5eMhYn5fvkZLnx7xVk2ZL3yyP3npnaX+EN9ZKpHFjuamv/wAOc9vDfK38&#10;v3wqYQfaLzGThkn3bn8vGQsT8v3yJVn2m9PLMl7HwP5+E7Uqv6+J1U+03pvTX7/o5z28N8rZX/fI&#10;mEH2m9NnDSn8z+XjKxBv6+cgvV2m8/LMl+M8j+fhO1P+EF9A1Uz7ReCpmmuWr93Of3Tnlaf+EV9b&#10;IPeR2zhknw8T948ZWn8v3vIVmQib18syX+R/PwnaXy5fAzp9qvTmpr9/0c57eG+Vv5evjoI9ZvTZ&#10;w0p8fE/l4yt/Lt8DJZn2m9PLMl+Pgfz8J2l8vXzOqn2q9N6a/f8ARz93hvlbK/742QR6zeuzhknx&#10;8T+XjKxnf18DJZ9qvTyzJfj4H8/CdpG/r4Kp0+03rvTX75cuc9vCc8rT+Xb32Qfab02cNKfzP5eM&#10;rfy7fGVZ9pvTZsyX4+B/PwnaXy7fE50+03pzU1+/6Pjt4b5WqN/XxmEHTE3ps4ZJ395/LxkLT/wh&#10;vtMqzIxN5nuzJe09j4ePhO1Jv2+JhVHtV5701+/6Ofu8N8rfy9fGyD7TemzhpT4+J/Lxlb+Xr5yC&#10;yfWb18syX4+B/PwnYg39e86qR6zem9Nfv+jnPbw3yt/L18ZhBHrN6bOGlHj4n8vGVv5evjrPtN6e&#10;WZL8fA/n4TtJN+3uCVUkmJvPemv3/R8dvDew+f74PIqfab0zDhpSJfE/DLxlaYv++EgBZl2i9PLM&#10;l/kfz8J2l8vXxzU+03pzU1+/6Oc9vDe0/l6+Dkg+03ps4aU+Pify6pW/l6+BKs+03p5Zkvx8D+fh&#10;O0vl6+J1U+03pvTX7/o5z28N8rfy/fGYQfab12cNKfzP5eMrH5/vjrJ495nJsyXv7vhv4Tt/lBfE&#10;5099ePNTX9nLnPbw3tMX/fmYQZ40b5hpT+Z/Lxlb/KG+j3hmXrwnwzJe3uP5+E7S+X745qfaLx3p&#10;r8P3c/d4b5Wmb/vpUwg+03oMnDSnxG5/Lxlb+Xr66z7VeflmS/HwP5+E7S+Xr45qc4q9Oamv3/Rz&#10;93hvb+Xr4zCD7TeuzhpT4+J/Lxlb+X76yCz7VenlmS/HwP5+E7CV/wB8kzpl2m9OamuW/wBHOe3h&#10;vlar/CC+DkgpAiL0HeGlM/tOXw8ZWJVf98qyXkIm9BINmlfiNj+fhO38v3yCFUyMTee9Nf2cuc9v&#10;De1Xy/fAmEH2i9dlmlP5n8vGVv5fvnKs+03r5Zkv8j+fhO1Iv69+an2m9N6a/f8ARz93hvafy9fW&#10;yFS7TemeIZJ8fE/l4ytNPpBfQyXUMe8FSDZks6p7fDfwnaj/AAhvoiqXex2aqa5fpznt4TnlaYv+&#10;+BMIPf3l5hkn8z+XjK2fpFfmQWcno7yzJfxy/j4TtSb/AL7OdOb94DVTX0n6Pvy8N7aL+vnMIM3I&#10;i8zk4aU7T3Pv26pWmfSC+DKs9/eWzZkv8j+fhO0jf99ATopERePNTXvP6Oe8vDe2V+3qoGghXab3&#10;xZOGSN9OZ3zmPG38u31kFn2q8/LMl+Pgfz8J2l8vXxOdPtN5701y3+jnPbw3tlf97hMkHv7yM8Q0&#10;o3n4/l4yt/L18CVZ768fLMlbZ5H8+mdpfL18Tqp9qvTemv3/AEc57eG+Vv5cvnZBn2m88w4aUeM8&#10;z+XjK2V/XvlWdMRek5NmS9/cfz6Z2kb8vqdVPtN4b01+/wCjn7vDfKwIv++AJIPf3ls4aU/mfy8Z&#10;W/l6+BKsz7Tek+GZL2Pgfz8J2Lar8vtedMu03gUqNOJSQtVMlJ9+XxnbsUA7UiUIUoLbwc71tVVT&#10;iAiutJ5lSq5tNjzbRG4RKVWucs6Z99LUVez6LeZPEH1VVWF+munx7vDy76w5uRnYIlKvRKecp9zP&#10;UFe0aLHm2iNwiUqtc5Z0z76Woq9n0W8yeIPqqqsL9NdPj3eHl31hzcjOwRKVeiU85T7meoK9o0WP&#10;NtEbhEpVa5yzpn30tRV7Pot5k8QfVVVYX6a6fHu8PLvrQtOLOuGlh4IV3uijG079xibK9p0Ss5PG&#10;lh3vOpEPRRjJ7TWEcQslyXyglvjuvyVdPqtVrsq7TP5cu+dYg6sTs7dVZa0Y/Z+dbfqvYOG3852T&#10;pbM2YQzMK84SXIghZLgMni8NL0QNPpCn1WHoWidl6WxJMeZiGebILaglCg6TJlTI0sxR03Cn1GIC&#10;1rnaIEky7SsS7OtAAz0hg6m0jcQh1td6TJNvDlR0KO6s8+qrqXtFjhokRY7eb0KG22rpp2SvaFHD&#10;XMm2yeYDuV/QnKjeU88Hmq9Y5beHKjoUd1Z59VXUvaLHDRIix283oUNttXTTsle0KOGuZNtk8wHc&#10;r+hOVG8p54PNV6xy28OVHQo7qzz6qupe0WOGiRFjt5vQobbaumnZK9oUcNcybbJ5gO5X9CcqN5Tz&#10;wear1jlt4cqOhR3Vnn1VdS9oscNEiLHbzehQ221dNOyV7Qo4a5k22TzAdyv6E5Ubynng81XrHLbw&#10;5UdCjurPPqq6l7RY4aJEWO3m9Chttq6adkr2hRw1zJtsnmA7lf0Jyo3lPPB5qvWOW3hyo6FHdWef&#10;VV1L2ixw0SIsdvN6FDbbV007JXtCjhrmTbZPMB3K/oTlRvKeeDzVesctvDlR0KO6s8+qrqXtFjho&#10;kRY7eb0KG22rpp2SvaFHDXMm2yeYDuV/QnKjeU88Hmq9Y5beHKjoUd1Z59VXUvaLHDRIix283oUN&#10;ttXTTsle0KOGuZNtk8wHcr+hOVG8p54PNV6xy28OVHQo7qzz6qupe0WOGiRFjt5vQobbaumnZK9o&#10;UcNcybbJ5gO5X9CcqN5Tzwear1jlt4cqOhR3Vnn1VdS9oscNEiLHbzehQ221dNOyV7Qo4a5k22Tz&#10;Adyv6E5Ubynng81XrHLbw5UdCjurPPqq6l7RY4aJEWO3m9Chttq6adkr2hRw1zJtsnmA7lf0Jyo3&#10;lPPB5qvWOW3hyo6FHdWefVV1L2ixw0SIsdvN6FDbbV007JXtCjhrmTbZPMB3K/oTlRvKeeDzVesc&#10;tvDlR0KO6s8+qrqXtFjhokRY7eb0KG22rpp2SvaFHDXMm2yeYDuV/QnKjeU88Hmq9Y5beHKjoUd1&#10;Z59VXUvaLHDRIix283oUNttXTTsle0KOGuZNtk8wHcr+hOVG8p54PNV6xy28OVHQo7qzz6qupe0W&#10;OGiRFjt5vQobbaumnZK9oUcNcybbJ5gO5X9CcqN5Tzwear1jlt4cqOhR3Vnn1VdS9oscNEiLHbze&#10;hQ221dNOyV7Qo4a5k22TzAdyv6E5Ubynng81XrHLbw5UdCjurPPqq6l7RY4aJEWO3m9Chttq6adk&#10;r2hRw1zJtsnmA7lf0Jyo3lPPB5qvWOW3hyo6FHdWefVV1L2ixw0SIsdvN6FDbbV007JXtCjhrmTb&#10;ZPMB3K/oTlRvKeeDzVesctvDlR0KO6s8+qrqXtFjhokRY7eb0KG22rpp2SvaFHDXMm2yeYDuV/Qn&#10;KjeU88Hmq9Y5beHKjoUd1Z59VXUvaLHDRIix283oUNttXTTsle0KOGuZNtk8wHcr+hOVG8p54PNV&#10;6xy28OVHQo7qzz6qupe0WOGiRFjt5vQobbaumnZK9oUcNcybbJ5gO5X9CcqN5Tzwear1jlt4cqOh&#10;R3Vnn1VdS9oscNEiLHbzehQ221dNOyV7Qo4a5k22TzAdyv6E5Ubynng81XrHLbw5UdCjurPPqq6l&#10;7RY4aJEWO3m9Chttq6adkr2hRw1zJtsnmA7lf0Jyo3lPPB5qvWOW3hyo6FHdWefVV1L2ixw0SIsd&#10;vN6FDbbV007JXtCjhrmTbZPMB3K/oTlRvKeeDzVesctvDlR0KO6s8+qrqXtFjhokRY7eb0KG22rp&#10;p2SvaFHDXMm2yeYDuV/QnKjeU88Hmq9Y5beHKjoUd1Z59VXUvaLHDRIix283oUNttXTTsle0KOGu&#10;ZNtk8wHcr+hOVG8p54PNV6xy28OVHQo7qzz6qupe0WOGiRFjt5vQobbaumnZK9oUcNcybbJ5gO5X&#10;9CcqN5Tzwear1jlt4cqOhR3Vnn1VdS9oscNEiLHbzehQ221dNOyV7Qo4a5k22TzAdyv6E5Ubynng&#10;81XrHLbw5UdCjurPPqq6l7RY4aJEWO3m9Chttq6adkr2hRw1zJtsnmA7lf0Jyo3lPPB5qvWOW3hy&#10;o6FHdWefVV1L2ixw0SIsdvN6FDbbV007JXtCjhrmTbZPMB3K/oTlRvKeeDzVesctvDlR0KO6s8+q&#10;rqXtFjhokRY7eb0KG22rpp2SvaFHDXMm2yeYDuV/QnKjeU88Hmq9Y5beHKjoUd1Z59VXUvaLHDRI&#10;ix283oUNttXTTsle0KOGuZNtk8wHcr+hOVG8p54PNV6xy28OVHQo7qzz6qupe0WOGiRFjt5vQobb&#10;aumnZK9oUcNcybbJ5gO5X9CcqN5Tzwear1jlt4cqOhR3Vnn1VdS9oscNEiLHbzehQ221dNOyV7Qo&#10;4a5k22TzAdyv6E5Ubynng81XrHLbw5UdCjurPPqq6l7RY4aJEWO3m9Chttq6adkr2hRw1zJtsnmA&#10;7lf0Jyo3lPPB5qvWOW3hyo6FHdWefVV1L2ixw0SIsdvN6FDbbV007JXtCjhrmTbZPMB3K/oTlRvK&#10;eeDzVesctvDlR0KO6s8+qrqXtFjhokRY7eb0KG22rpp2SvaFHDXMm2yeYDuV/QnKjeU88Hmq9Y5b&#10;eHKjoUd1Z59VXUvaLHDRIix283oUNttXTTsle0KOGuZNtk8wHcr+hOVG8p54PNV6xy2amhKwnDWq&#10;bRcSJuU1LTI41SilBSmRvAlMOyUuEGy9LYkmPMxDPNkFtQShQdJkypkaWYo6bhT6jEBa1ztdUkND&#10;55u1MhAPsyADblAbUeEkL4ogVa2XfnsnAFNkzUnuoYGcatsgtvkvBSEilpTSc4thGi5ESiYCpxRF&#10;l6kzlHAARilqKlkFoJbUKXVup1QsMrhXy1OLjSl5IFogzTLtKzMRK1ppzkoPEVuIJ2ilcVxXDUKV&#10;W36UeYRsrVl0lPmJGUMNbUybH8XzJ78uWyiociDlEjiOSULbjmHnqlKiU696Z5YvPXwO7tv0o8wj&#10;ZWrLpKfMSMoYa2pk2P4vmT35ctlFQ5EHKJHEckoW3HMPPVKVEp170zyxeevgd3bfpR5hGytWXSU+&#10;YkZQw1tTJsfxfMnvy5bKKhyIOUSOI5JQtuOYeeqUqJTr3pnli89fA7u2/SjzCNlasukp8xIyhhra&#10;mTY/i+ZPfly2UVDkQcokcRyShbccw89UpUSnXvTPLF56+B3dt+lHmEbK1ZdJT5iRlDDW1Mmx/F8y&#10;e/LlsoqHIg5RI4jklC245h56pSolOvemeWLz18Du7b9KPMI2Vqy6SnzEjKGGtqZNj+L5k9+XLZRU&#10;ORByiRxHJKFtxzDz1SlRKde9M8sXnr4Hd236UeYRsrVl0lPmJGUMNbUybH8XzJ78uWyiociDlEji&#10;OSULbjmHnqlKiU696Z5YvPXwO7tv0o8wjZWrLpKfMSMoYa2pk2P4vmT35ctlFQ5EHKJHEckoW3HM&#10;PPVKVEp170zyxeevgd3bfpR5hGytWXSU+YkZQw1tTJsfxfMnvy5bKKhyIOUSOI5JQtuOYeeqUqJT&#10;r3pnli89fA7u2/SjzCNlasukp8xIyhhramTY/i+ZPfly2UVDkQcokcRyShbccw89UpUSnXvTPLF5&#10;6+B3dt+lHmEbK1ZdJT5iRlDDW1Mmx/F8ye/LlsoqHIg5RI4jklC245h56pSolOvemeWLz18Du7b9&#10;KPMI2Vqy6SnzEjKGGtqZNj+L5k9+XLZRUORByiRxHJKFtxzDz1SlRKde9M8sXnr4Hd236UeYRsrV&#10;l0lPmJGUMNbUybH8XzJ78uWyiociDlEjiOSULbjmHnqlKiU696Z5YvPXwO7tv0o8wjZWrLpKfMSM&#10;oYa2pk2P4vmT35ctlFQ5EHKJHEckoW3HMPPVKVEp170zyxeevgd3bfpR5hGytWXSU+YkZQw1tTJs&#10;fxfMnvy5bKKhyIOUSOI5JQtuOYeeqUqJTr3pnli89fA7u2/SjzCNlasukp8xIyhhramTY/i+ZPfl&#10;y2UVDkQcokcRyShbccw89UpUSnXvTPLF56+B3dt+lHmEbK1ZdJT5iRlDDW1Mmx/F8ye/LlsoqHIg&#10;5RI4jklC245h56pSolOvemeWLz18Du7b9KPMI2Vqy6SnzEjKGGtqZNj+L5k9+XLZRUORByiRxHJK&#10;FtxzDz1SlRKde9M8sXnr4Hd236UeYRsrVl0lPmJGUMNbUybH8XzJ78uWyiociDlEjiOSULbjmHnq&#10;lKiU696Z5YvPXwO7tv0o8wjZWrLpKfMSMoYa2pk2P4vmT35ctlFQ5EHKJHEckoW3HMPPVKVEp170&#10;zyxeevgd3bfpR5hGytWXSU+YkZQw1tTJsfxfMnvy5bKKhyIOUSOI5JQtuOYeeqUqJTr3pnli89fA&#10;7u2/SjzCNlasukp8xIyhhramTY/i+ZPfly2UVDkQcokcRyShbccw89UpUSnXvTPLF56+B3dt+lHm&#10;EbK1ZdJT5iRlDDW1Mmx/F8ye/LlsoqHIg5RI4jklC245h56pSolOvemeWLz18Du7b9KPMI2Vqy6S&#10;nzEjKGGtqZNj+L5k9+XLZRUORByiRxHJKFtxzDz1SlRKde9M8sXnr4Hd236UeYRsrVl0lPmJGUMN&#10;bUybH8XzJ78uWyiociDlEjiOSULbjmHnqlKiU696Z5YvPXwO7tv0o8wjZWrLpKfMSMoYa2pk2P4v&#10;mT35ctlFQ5EHKJHEckoW3HMPPVKVEp170zyxeevgd3bfpR5hGytWXSU+YkZQw1tTJsfxfMnvy5bK&#10;KhyIOUSOI5JQtuOYeeqUqJTr3pnli89fA7u2/SjzCNlasukp8xIyhhramTY/i+ZPfly2UVDkQcok&#10;cRyShbccw89UpUSnXvTPLF56+B3dt+lHmEbK1ZdJT5iRlDDW1Mmx/F8ye/LlsoqHIg5RI4jklC24&#10;5h56pSolOvemeWLz18Du7b9KPMI2Vqy6SnzEjKGGtqZNj+L5k9+XLZRUORByiRxHJKFtxzDz1SlR&#10;Kde9M8sXnr4Hd236UeYRsrVl0lPmJGUMNbUybH8XzJ78uWyiociDlEjiOSULbjmHnqlKiU696Z5Y&#10;vPXwO7tv0o8wjZWrLpKfMSMoYa2pk2P4vmT35ctlFQ5EHKJHEckoW3HMPPVKVEp170zyxeevgd3b&#10;fpR5hGytWXSU+YkZQw1tTJsfxfMnvy5bKKhyIOUSOI5JQtuOYeeqUqJTr3pnli89fA7u2/SjzCNl&#10;asukp8xIyhhramTY/i+ZPfly2UVDkQcokcRyShbccw89UpUSnXvTPLF56+B3dt+lHmEbK1ZdJT5i&#10;RlDDW1Mmx/F8ye/LlsoqHIg5RI4jklC245h56pSolOvemeWLz18Du7b9KPMI2Vqy6SnzEjKGGtqZ&#10;Nj+L5k9+XLZRUORByiRxHJKFtxzDz1SlRKde9M8sXnr4Hd236UeYRsrVl0lPmJGUMNbUybH8XzJ7&#10;8uWyiociDlEjiOSULbjmHnqlKiU696Z5YvPXwO7tv0o8wjZWrLpKfMSMoYa2pk2P4vmT35ctlFQ5&#10;EHKJHEckoW3HMPPVKVEp170zyxeevgd3Z14kJyZbTVElmYS+hb2Qb2aABiShz5tbPamULeS3JepM&#10;5RwAEYpaipZBaCW1Cl1bqdULDK4V8tTi40peSBa6pLbI+WLtIpvB14FPDQFBahU60XeGmLVx3Yn5&#10;oUOxmqzcseXZ7sppRDU09qV2aivWGwufyaHOM09M3vwKbOTxpYd7zqRD0UYye01hHELJcl8oJb47&#10;r8lXT6rVaJni1dscnVgYlclTqp4WNLnKPV6ZhvXKw5uRnYIlKvRKecp9zPUFe0aLHm2iNwiUqtc5&#10;Z0z76Woq9n0W8yeIPqqqsL9NdPj3eHl31hzcjOwRKVeiU85T7meoK9o0WPNtEbhEpVa5yzpn30tR&#10;V7Pot5k8QfVVVYX6a6fHu8PLvrDm5GdgiUq9Ep5yn3M9QV7RosebaI3CJSq1zlnTPvpair2fRbzJ&#10;4g+qqqwv010+Pd4eXfWHNyM7BEpV6JTzlPuZ6gr2jRY820RuESlVrnLOmffS1FXs+i3mTxB9VVVh&#10;fprp8e7w8u+sObkZ2CJSr0SnnKfcz1BXtGix5tojcIlKrXOWdM++lqKvZ9FvMniD6qqrC/TXT493&#10;h5d9Yc3IzsESlXolPOU+5nqCvaNFjzbRG4RKVWucs6Z99LUVez6LeZPEH1VVWF+munx7vDy76w5u&#10;RnYIlKvRKecp9zPUFe0aLHm2iNwiUqtc5Z0z76Woq9n0W8yeIPqqqsL9NdPj3eHl31hzcjOwRKVe&#10;iU85T7meoK9o0WPNtEbhEpVa5yzpn30tRV7Pot5k8QfVVVYX6a6fHu8PLvrDm5GdgiUq9Ep5yn3M&#10;9QV7RosebaI3CJSq1zlnTPvpair2fRbzJ4g+qqqwv010+Pd4eXfWHNyM7BEpV6JTzlPuZ6gr2jRY&#10;820RuESlVrnLOmffS1FXs+i3mTxB9VVVhfprp8e7w8u+sObkZ2CJSr0SnnKfcz1BXtGix5tojcIl&#10;KrXOWdM++lqKvZ9FvMniD6qqrC/TXT493h5d9Yc3IzsESlXolPOU+5nqCvaNFjzbRG4RKVWucs6Z&#10;99LUVez6LeZPEH1VVWF+munx7vDy76w5uRnYIlKvRKecp9zPUFe0aLHm2iNwiUqtc5Z0z76Woq9n&#10;0W8yeIPqqqsL9NdPj3eHl31hzcjOwRKVeiU85T7meoK9o0WPNtEbhEpVa5yzpn30tRV7Pot5k8Qf&#10;VVVYX6a6fHu8PLvrDm5GdgiUq9Ep5yn3M9QV7RosebaI3CJSq1zlnTPvpair2fRbzJ4g+qqqwv01&#10;0+Pd4eXfWHNyM7BEpV6JTzlPuZ6gr2jRY820RuESlVrnLOmffS1FXs+i3mTxB9VVVhfprp8e7w8u&#10;+sObkZ2CJSr0SnnKfcz1BXtGix5tojcIlKrXOWdM++lqKvZ9FvMniD6qqrC/TXT493h5d9Yc3Izs&#10;ESlXolPOU+5nqCvaNFjzbRG4RKVWucs6Z99LUVez6LeZPEH1VVWF+munx7vDy76w5uRnYIlKvRKe&#10;cp9zPUFe0aLHm2iNwiUqtc5Z0z76Woq9n0W8yeIPqqqsL9NdPj3eHl31hzcjOwRKVeiU85T7meoK&#10;9o0WPNtEbhEpVa5yzpn30tRV7Pot5k8QfVVVYX6a6fHu8PLvrDm5GdgiUq9Ep5yn3M9QV7Roseba&#10;I3CJSq1zlnTPvpair2fRbzJ4g+qqqwv010+Pd4eXfWHNyM7BEpV6JTzlPuZ6gr2jRY820RuESlVr&#10;nLOmffS1FXs+i3mTxB9VVVhfprp8e7w8u+sObkZ2CJSr0SnnKfcz1BXtGix5tojcIlKrXOWdM++l&#10;qKvZ9FvMniD6qqrC/TXT493h5d9Yc3IzsESlXolPOU+5nqCvaNFjzbRG4RKVWucs6Z99LUVez6Le&#10;ZPEH1VVWF+munx7vDy76w5uRnYIlKvRKecp9zPUFe0aLHm2iNwiUqtc5Z0z76Woq9n0W8yeIPqqq&#10;sL9NdPj3eHl31hzcjOwRKVeiU85T7meoK9o0WPNtEbhEpVa5yzpn30tRV7Pot5k8QfVVVYX6a6fH&#10;u8PLvrDm5GdgiUq9Ep5yn3M9QV7RosebaI3CJSq1zlnTPvpair2fRbzJ4g+qqqwv010+Pd4eXfWH&#10;NyM7BEpV6JTzlPuZ6gr2jRY820RuESlVrnLOmffS1FXs+i3mTxB9VVVhfprp8e7w8u+sObkZ2CJS&#10;r0SnnKfcz1BXtGix5tojcIlKrXOWdM++lqKvZ9FvMniD6qqrC/TXT493h5d9Yc3IzsESlXolPOU+&#10;5nqCvaNFjzbRG4RKVWucs6Z99LUVez6LeZPEH1VVWF+munx7vDy76w5uRnYIlKvRKecp9zPUFe0a&#10;LHm2iNwiUqtc5Z0z76Woq9n0W8yeIPqqqsL9NdPj3eHl31hzcjOwRKVeiU85T7meoK9o0WPNtEbh&#10;EpVa5yzpn30tRV7Pot5k8QfVVVYX6a6fHu8PLvrDm5GdgiUq9Ep5yn3M9QV7RosebaI3CJSq1zln&#10;TPvpair2fRbzJ4g+qqqwv010+Pd4eXfWHNyM7BEpV6JTzlPuZ6gr2jRY820RuESlVrnLOmffS1FX&#10;s+i3mTxB9VVVhfprp8e7w8u+sObkZ2CJSr0SnnKfcz1BXtGix5tojcIlKrXOWdM++lqKvZ9FvMni&#10;D6qqrC/TXT493h5d9Yc3IzsESlXolPOU+5nqCvaNFjzbRG4RKVWucs6Z99LUVez6LeZPEH1VVWF+&#10;munx7vDy76w5uRnYIlKvRKecp9zPUFe0aLHm2iNwiUqtc5Z0z76Woq9n0W8yeIPqqqsL9NdPj3eH&#10;l31hzcjOwRKVeiU85T7meoK9o0WPNtEbhEpVa5yzpn30tRV7Pot5k8QfVVVYX6a6fHu8PLvrJFLw&#10;U6iAeXR2dSTVGHshBWT7k9iHlRWIq8/VSizk8aWHe86kQ9FGMntNYRxCyXJfKCW+O6/JV0+q1Wuy&#10;rtM/ly751iDqxOzt1VlrRj9n51t+q9g4bfznZOlszZhDMwrzhJciCFkuAyeLw0vRA0+kKfVYehaJ&#10;2XpbEkx5mIZ5sgtqCUKDpMmVMjSzFHTcKfUYgLWudogSTLtKxLs60ADPSGDqbSNxCHW13pMk28OV&#10;HQo7qzz6qupe0WOGiRFjt5vQobbaumnZK9oUcNcybbJ5gO5X9CcqN5Tzwear1jlt4cqOhR3Vnn1V&#10;dS9oscNEiLHbzehQ221dNOyV7Qo4a5k22TzAdyv6E5Ubynng81XrHLbw5UdCjurPPqq6l7RY4aJE&#10;WO3m9Chttq6adkr2hRw1zJtsnmA7lf0Jyo3lPPB5qvWOW3hyo6FHdWefVV1L2ixw0SIsdvN6FDbb&#10;V007JXtCjhrmTbZPMB3K/oTlRvKeeDzVesctvDlR0KO6s8+qrqXtFjhokRY7eb0KG22rpp2SvaFH&#10;DXMm2yeYDuV/QnKjeU88Hmq9Y5beHKjoUd1Z59VXUvaLHDRIix283oUNttXTTsle0KOGuZNtk8wH&#10;cr+hOVG8p54PNV6xy28OVHQo7qzz6qupe0WOGiRFjt5vQobbaumnZK9oUcNcybbJ5gO5X9CcqN5T&#10;zwear1jlt4cqOhR3Vnn1VdS9oscNEiLHbzehQ221dNOyV7Qo4a5k22TzAdyv6E5Ubynng81XrHLb&#10;w5UdCjurPPqq6l7RY4aJEWO3m9Chttq6adkr2hRw1zJtsnmA7lf0Jyo3lPPB5qvWOW3hyo6FHdWe&#10;fVV1L2ixw0SIsdvN6FDbbV007JXtCjhrmTbZPMB3K/oTlRvKeeDzVesctvDlR0KO6s8+qrqXtFjh&#10;okRY7eb0KG22rpp2SvaFHDXMm2yeYDuV/QnKjeU88Hmq9Y5beHKjoUd1Z59VXUvaLHDRIix283oU&#10;NttXTTsle0KOGuZNtk8wHcr+hOVG8p54PNV6xy28OVHQo7qzz6qupe0WOGiRFjt5vQobbaumnZK9&#10;oUcNcybbJ5gO5X9CcqN5Tzwear1jlt4cqOhR3Vnn1VdS9oscNEiLHbzehQ221dNOyV7Qo4a5k22T&#10;zAdyv6E5Ubynng81XrHLbw5UdCjurPPqq6l7RY4aJEWO3m9Chttq6adkr2hRw1zJtsnmA7lf0Jyo&#10;3lPPB5qvWOW3hyo6FHdWefVV1L2ixw0SIsdvN6FDbbV007JXtCjhrmTbZPMB3K/oTlRvKeeDzVes&#10;ctvDlR0KO6s8+qrqXtFjhokRY7eb0KG22rpp2SvaFHDXMm2yeYDuV/QnKjeU88Hmq9Y5beHKjoUd&#10;1Z59VXUvaLHDRIix283oUNttXTTsle0KOGuZNtk8wHcr+hOVG8p54PNV6xy28OVHQo7qzz6qupe0&#10;WOGiRFjt5vQobbaumnZK9oUcNcybbJ5gO5X9CcqN5Tzwear1jlt4cqOhR3Vnn1VdS9oscNEiLHbz&#10;ehQ221dNOyV7Qo4a5k22TzAdyv6E5Ubynng81XrHLbw5UdCjurPPqq6l7RY4aJEWO3m9Chttq6ad&#10;kr2hRw1zJtsnmA7lf0Jyo3lPPB5qvWOW3hyo6FHdWefVV1L2ixw0SIsdvN6FDbbV007JXtCjhrmT&#10;bZPMB3K/oTlRvKeeDzVesctvDlR0KO6s8+qrqXtFjhokRY7eb0KG22rpp2SvaFHDXMm2yeYDuV/Q&#10;nKjeU88Hmq9Y5beHKjoUd1Z59VXUvaLHDRIix283oUNttXTTsle0KOGuZNtk8wHcr+hOVG8p54PN&#10;V6xy28OVHQo7qzz6qupe0WOGiRFjt5vQobbaumnZK9oUcNcybbJ5gO5X9CcqN5Tzwear1jlt4cqO&#10;hR3Vnn1VdS9oscNEiLHbzehQ221dNOyV7Qo4a5k22TzAdyv6E5Ubynng81XrHLbw5UdCjurPPqq6&#10;l7RY4aJEWO3m9Chttq6adkr2hRw1zJtsnmA7lf0Jyo3lPPB5qvWOW3hyo6FHdWefVV1L2ixw0SIs&#10;dvN6FDbbV007JXtCjhrmTbZPMB3K/oTlRvKeeDzVesctvDlR0KO6s8+qrqXtFjhokRY7eb0KG22r&#10;pp2SvaFHDXMm2yeYDuV/QnKjeU88Hmq9Y5beHKjoUd1Z59VXUvaLHDRIix283oUNttXTTsle0KOG&#10;uZNtk8wHcr+hOVG8p54PNV6xy28OVHQo7qzz6qupe0WOGiRFjt5vQobbaumnZK9oUcNcybbJ5gO5&#10;X9CcqN5Tzwear1jlt4cqOhR3Vnn1VdS9oscNEiLHbzehQ221dNOyV7Qo4a5k22TzAdyv6E5Ubynn&#10;g81XrHLbw5UdCjurPPqq6l7RY4aJEWO3m9Chttq6adkr2hRw1zJtsnmA7lf0Jyo3lPPB5qvWOW3h&#10;yo6FHdWefVV1L2ixw0SIsdvN6FDbbV007JXtCjhrmTbZPMB3K/oTlRvKeeDzVesctvDlR0KO6s8+&#10;qrqXtFjhokRY7eb0KG22rpp2SvaFHDXMm2yeYDuV/QnKjeU88Hmq9Y5beHKjoUd1Z59VXUvaLHDR&#10;Iix283oUNttXTTsle0KOGuZNtk8wHcr+hOVG8p54PNV6xy28OVHQo7qzz6qupe0WOGiRFjt5vQob&#10;baumnZK9oUcNcybbJ5gO5X9CcqN5Tzwear1jlt4cqOhR3Vnn1VdS9oscNEiLHbzehQ221dNOyV7Q&#10;o4a5k2QhcggLBIEO6sqCUVUBhtaXlJJzUy0cRGcXNKBMJ0tmbMIZmFecJLkQQslwGTxeGl6IGn0h&#10;T6rD0LROy9LYkmPMxDPNkFtQShQdJkypkaWYo6bhT6jEBa1ztdUkND55u1MhAPsyADblAbUeEkL4&#10;ogVa2XfnsnAFNkzUnuoYGcatsgtvkvBSEilpTSc4thGi5ESiYCpxRFl6kzlHAARilqKlkFoJbUKX&#10;Vup1QsMrhXy1OLjSl5IFogzTLtKzMRK1ppzkoPEVuIJ2ilcVxXDUKVW36UeYRsrVl0lPmJGUMNbU&#10;ybH8XzJ78uWyiociDlEjiOSULbjmHnqlKiU696Z5YvPXwO7tv0o8wjZWrLpKfMSMoYa2pk2P4vmT&#10;35ctlFQ5EHKJHEckoW3HMPPVKVEp170zyxeevgd3bfpR5hGytWXSU+YkZQw1tTJsfxfMnvy5bKKh&#10;yIOUSOI5JQtuOYeeqUqJTr3pnli89fA7u2/SjzCNlasukp8xIyhhramTY/i+ZPfly2UVDkQcokcR&#10;yShbccw89UpUSnXvTPLF56+B3dt+lHmEbK1ZdJT5iRlDDW1Mmx/F8ye/LlsoqHIg5RI4jklC245h&#10;56pSolOvemeWLz18Du7b9KPMI2Vqy6SnzEjKGGtqZNj+L5k9+XLZRUORByiRxHJKFtxzDz1SlRKd&#10;e9M8sXnr4Hd236UeYRsrVl0lPmJGUMNbUybH8XzJ78uWyiociDlEjiOSULbjmHnqlKiU696Z5YvP&#10;XwO7tv0o8wjZWrLpKfMSMoYa2pk2P4vmT35ctlFQ5EHKJHEckoW3HMPPVKVEp170zyxeevgd3bfp&#10;R5hGytWXSU+YkZQw1tTJsfxfMnvy5bKKhyIOUSOI5JQtuOYeeqUqJTr3pnli89fA7u2/SjzCNlas&#10;ukp8xIyhhramTY/i+ZPfly2UVDkQcokcRyShbccw89UpUSnXvTPLF56+B3dt+lHmEbK1ZdJT5iRl&#10;DDW1Mmx/F8ye/LlsoqHIg5RI4jklC245h56pSolOvemeWLz18Du7b9KPMI2Vqy6SnzEjKGGtqZNj&#10;+L5k9+XLZRUORByiRxHJKFtxzDz1SlRKde9M8sXnr4Hd236UeYRsrVl0lPmJGUMNbUybH8XzJ78u&#10;WyiociDlEjiOSULbjmHnqlKiU696Z5YvPXwO7tv0o8wjZWrLpKfMSMoYa2pk2P4vmT35ctlFQ5EH&#10;KJHEckoW3HMPPVKVEp170zyxeevgd3bfpR5hGytWXSU+YkZQw1tTJsfxfMnvy5bKKhyIOUSOI5JQ&#10;tuOYeeqUqJTr3pnli89fA7u2/SjzCNlasukp8xIyhhramTY/i+ZPfly2UVDkQcokcRyShbccw89U&#10;pUSnXvTPLF56+B3dt+lHmEbK1ZdJT5iRlDDW1Mmx/F8ye/LlsoqHIg5RI4jklC245h56pSolOvem&#10;eWLz18Du7b9KPMI2Vqy6SnzEjKGGtqZNj+L5k9+XLZRUORByiRxHJKFtxzDz1SlRKde9M8sXnr4H&#10;d236UeYRsrVl0lPmJGUMNbUybH8XzJ78uWyiociDlEjiOSULbjmHnqlKiU696Z5YvPXwO7tv0o8w&#10;jZWrLpKfMSMoYa2pk2P4vmT35ctlFQ5EHKJHEckoW3HMPPVKVEp170zyxeevgd3bfpR5hGytWXSU&#10;+YkZQw1tTJsfxfMnvy5bKKhyIOUSOI5JQtuOYeeqUqJTr3pnli89fA7u2/SjzCNlasukp8xIyhhr&#10;amTY/i+ZPfly2UVDkQcokcRyShbccw89UpUSnXvTPLF56+B3dt+lHmEbK1ZdJT5iRlDDW1Mmx/F8&#10;ye/LlsoqHIg5RI4jklC245h56pSolOvemeWLz18Du7b9KPMI2Vqy6SnzEjKGGtqZNj+L5k9+XLZR&#10;UORByiRxHJKFtxzDz1SlRKde9M8sXnr4Hd236UeYRsrVl0lPmJGUMNbUybH8XzJ78uWyiociDlEj&#10;iOSULbjmHnqlKiU696Z5YvPXwO7tv0o8wjZWrLpKfMSMoYa2pk2P4vmT35ctlFQ5EHKJHEckoW3H&#10;MPPVKVEp170zyxeevgd3bfpR5hGytWXSU+YkZQw1tTJsfxfMnvy5bKKhyIOUSOI5JQtuOYeeqUqJ&#10;Tr3pnli89fA7u2/SjzCNlasukp8xIyhhramTY/i+ZPfly2UVDkQcokcRyShbccw89UpUSnXvTPLF&#10;56+B3dt+lHmEbK1ZdJT5iRlDDW1Mmx/F8ye/LlsoqHIg5RI4jklC245h56pSolOvemeWLz18Du7b&#10;9KPMI2Vqy6SnzEjKGGtqZNj+L5k9+XLZRUORByiRxHJKFtxzDz1SlRKde9M8sXnr4Hd236UeYRsr&#10;Vl0lPmJGUMNbUybH8XzJ78uWyiociDlEjiOSULbjmHnqlKiU696Z5YvPXwO7tv0o8wjZWrLpKfMS&#10;MoYa2pk2P4vmT35ctlFQ5EHKJHEckoW3HMPPVKVEp170zyxeevgd3bfpR5hGytWXSU+YkZQw1tTJ&#10;sfxfMnvy5bKKhyIOUSOI5JQtuOYeeqUqJTr3pnli89fA7u2/SjzCNlasukp8xIyhhramTY/i+ZPf&#10;ly2UVDkQcokcRyShbccw89UpUSnXvTPLF56+B3dt+lHmEbK1ZdJT5iRlDDW1Mmx/F8ye/LlsoqHI&#10;g5RI4jklC245h56pSolOvemeWLz18Du7b9KPMI2Vqy6SnzEjKGGtqZNj+L5k9+XLZRUORByiRxHJ&#10;KFtxzDz1SlRKde9M8sXnr4Hd236UeYRsrVl0lPmJGUMNbUybH8XzJ78uWyiociDlEjiOSULbjmHn&#10;qlKiU696Z5YvPXwO7tv0o8wjZWrLpKfMSMoYa2pk2P4vmT35ctlFQ5EHKJHEckoWbNTNTjrTq19v&#10;dZ0Kh1UVOAFSGW1qwe2Jk8Yuu7Sjs61uKTNSe6hgZxq2yC2+S8FISKWlNJzi2EaLkRKJgKnFEWXq&#10;TOUcABGKWoqWQWgltQpdW6nVCwyuFfLU4uNKXkgWuqS2yPli7SKbwdeBTw0BQWoVOtF3hpi1cd2J&#10;+aFDsZqs3LHl2e7KaUQ1NPaldmor1hsLn8mhzjNPTN78Cmzk8aWHe86kQ9FGMntNYRxCyXJfKCW+&#10;O6/JV0+q1WiZ4tXbHJ1YGJXJU6qeFjS5yj1emYb1ysObkZ2CJSr0SnnKfcz1BXtGix5tojcIlKrX&#10;OWdM++lqKvZ9FvMniD6qqrC/TXT493h5d9Yc3IzsESlXolPOU+5nqCvaNFjzbRG4RKVWucs6Z99L&#10;UVez6LeZPEH1VVWF+munx7vDy76w5uRnYIlKvRKecp9zPUFe0aLHm2iNwiUqtc5Z0z76Woq9n0W8&#10;yeIPqqqsL9NdPj3eHl31hzcjOwRKVeiU85T7meoK9o0WPNtEbhEpVa5yzpn30tRV7Pot5k8QfVVV&#10;YX6a6fHu8PLvrDm5GdgiUq9Ep5yn3M9QV7RosebaI3CJSq1zlnTPvpair2fRbzJ4g+qqqwv010+P&#10;d4eXfWHNyM7BEpV6JTzlPuZ6gr2jRY820RuESlVrnLOmffS1FXs+i3mTxB9VVVhfprp8e7w8u+sO&#10;bkZ2CJSr0SnnKfcz1BXtGix5tojcIlKrXOWdM++lqKvZ9FvMniD6qqrC/TXT493h5d9Yc3IzsESl&#10;XolPOU+5nqCvaNFjzbRG4RKVWucs6Z99LUVez6LeZPEH1VVWF+munx7vDy76w5uRnYIlKvRKecp9&#10;zPUFe0aLHm2iNwiUqtc5Z0z76Woq9n0W8yeIPqqqsL9NdPj3eHl31hzcjOwRKVeiU85T7meoK9o0&#10;WPNtEbhEpVa5yzpn30tRV7Pot5k8QfVVVYX6a6fHu8PLvrDm5GdgiUq9Ep5yn3M9QV7RosebaI3C&#10;JSq1zlnTPvpair2fRbzJ4g+qqqwv010+Pd4eXfWHNyM7BEpV6JTzlPuZ6gr2jRY820RuESlVrnLO&#10;mffS1FXs+i3mTxB9VVVhfprp8e7w8u+sObkZ2CJSr0SnnKfcz1BXtGix5tojcIlKrXOWdM++lqKv&#10;Z9FvMniD6qqrC/TXT493h5d9Yc3IzsESlXolPOU+5nqCvaNFjzbRG4RKVWucs6Z99LUVez6LeZPE&#10;H1VVWF+munx7vDy76w5uRnYIlKvRKecp9zPUFe0aLHm2iNwiUqtc5Z0z76Woq9n0W8yeIPqqqsL9&#10;NdPj3eHl31hzcjOwRKVeiU85T7meoK9o0WPNtEbhEpVa5yzpn30tRV7Pot5k8QfVVVYX6a6fHu8P&#10;LvrDm5GdgiUq9Ep5yn3M9QV7RosebaI3CJSq1zlnTPvpair2fRbzJ4g+qqqwv010+Pd4eXfWHNyM&#10;7BEpV6JTzlPuZ6gr2jRY820RuESlVrnLOmffS1FXs+i3mTxB9VVVhfprp8e7w8u+sObkZ2CJSr0S&#10;nnKfcz1BXtGix5tojcIlKrXOWdM++lqKvZ9FvMniD6qqrC/TXT493h5d9Yc3IzsESlXolPOU+5nq&#10;CvaNFjzbRG4RKVWucs6Z99LUVez6LeZPEH1VVWF+munx7vDy76w5uRnYIlKvRKecp9zPUFe0aLHm&#10;2iNwiUqtc5Z0z76Woq9n0W8yeIPqqqsL9NdPj3eHl31hzcjOwRKVeiU85T7meoK9o0WPNtEbhEpV&#10;a5yzpn30tRV7Pot5k8QfVVVYX6a6fHu8PLvrDm5GdgiUq9Ep5yn3M9QV7RosebaI3CJSq1zlnTPv&#10;pair2fRbzJ4g+qqqwv010+Pd4eXfWHNyM7BEpV6JTzlPuZ6gr2jRY820RuESlVrnLOmffS1FXs+i&#10;3mTxB9VVVhfprp8e7w8u+sObkZ2CJSr0SnnKfcz1BXtGix5tojcIlKrXOWdM++lqKvZ9FvMniD6q&#10;qrC/TXT493h5d9Yc3IzsESlXolPOU+5nqCvaNFjzbRG4RKVWucs6Z99LUVez6LeZPEH1VVWF+mun&#10;x7vDy76w5uRnYIlKvRKecp9zPUFe0aLHm2iNwiUqtc5Z0z76Woq9n0W8yeIPqqqsL9NdPj3eHl31&#10;hzcjOwRKVeiU85T7meoK9o0WPNtEbhEpVa5yzpn30tRV7Pot5k8QfVVVYX6a6fHu8PLvrDm5Gdgi&#10;Uq9Ep5yn3M9QV7RosebaI3CJSq1zlnTPvpair2fRbzJ4g+qqqwv010+Pd4eXfWHNyM7BEpV6JTzl&#10;PuZ6gr2jRY820RuESlVrnLOmffS1FXs+i3mTxB9VVVhfprp8e7w8u+sObkZ2CJSr0SnnKfcz1BXt&#10;Gix5tojcIlKrXOWdM++lqKvZ9FvMniD6qqrC/TXT493h5d9Yc3IzsESlXolPOU+5nqCvaNFjzbRG&#10;4RKVWucs6Z99LUVez6LeZPEH1VVWF+munx7vDy76w5uRnYIlKvRKecp9zPUFe0aLHm2iNwiUqtc5&#10;Z0z76Woq9n0W8yeIPqqqsL9NdPj3eHl31hzcjOwRKVeiU85T7meoK9o0WPNtEbhEpVa5yzpn30tR&#10;V7Pot5k8QfVVVYX6a6fHu8PLvrDm5GdgiUq9Ep5yn3M9QV7RosebaI3CJSq1zlnTPvpair2fRbzJ&#10;4g+qqqwv010+Pd4eXfWHNyM7BEpV6JTzlPuZ6gr2jRY820RuESlVrnLOmffS1FXs+i3mTxB9VVVh&#10;fprp8e7w8u+sObkZ2CJSr0SnnKfcz1BXtGix5tojcIlKrXOWdM++lqKvZ9FvMniD6qqrC/TXT493&#10;h5d9Yc3IzsESlXolPOU+5nqCvaNFjEvoJbVDxrjIk0tMkGTzjyebBQSMZLXrSlqSuBEkEp/nlfbG&#10;/CAxcX5P9/cdqwN1+xdi4afnGzcseXZ7sppRDU09qV2aivWGwufyaHOM09M3vwKbOTxpYd7zqRD0&#10;UYye01hHELJcl8oJb47r8lXT6rVa7Ku0z+XLvnWIOrE7O3VWWtGP2fnW36r2Dht/Odk6WzNmEMzC&#10;vOElyIIWS4DJ4vDS9EDT6Qp9Vh6FonZelsSTHmYhnmyC2oJQoOkyZUyNLMUdNwp9RiAta52iBJMu&#10;0rEuzrQAM9IYOptI3EIdbXekyTbw5UdCjurPPqq6l7RY4aJEWO3m9Chttq6adkr2hRw1zJtsnmA7&#10;lf0Jyo3lPPB5qvWOW3hyo6FHdWefVV1L2ixw0SIsdvN6FDbbV007JXtCjhrmTbZPMB3K/oTlRvKe&#10;eDzVesctvDlR0KO6s8+qrqXtFjhokRY7eb0KG22rpp2SvaFHDXMm2yeYDuV/QnKjeU88Hmq9Y5be&#10;HKjoUd1Z59VXUvaLHDRIix283oUNttXTTsle0KOGuZNtk8wHcr+hOVG8p54PNV6xy28OVHQo7qzz&#10;6qupe0WOGiRFjt5vQobbaumnZK9oUcNcybbJ5gO5X9CcqN5Tzwear1jlt4cqOhR3Vnn1VdS9oscN&#10;EiLHbzehQ221dNOyV7Qo4a5k22TzAdyv6E5Ubynng81XrHLbw5UdCjurPPqq6l7RY4aJEWO3m9Ch&#10;ttq6adkr2hRw1zJtsnmA7lf0Jyo3lPPB5qvWOW3hyo6FHdWefVV1L2ixw0SIsdvN6FDbbV007JXt&#10;CjhrmTbZPMB3K/oTlRvKeeDzVesctvDlR0KO6s8+qrqXtFjhokRY7eb0KG22rpp2SvaFHDXMm2ye&#10;YDuV/QnKjeU88Hmq9Y5beHKjoUd1Z59VXUvaLHDRIix283oUNttXTTsle0KOGuZNtk8wHcr+hOVG&#10;8p54PNV6xy28OVHQo7qzz6qupe0WOGiRFjt5vQobbaumnZK9oUcNcybbJ5gO5X9CcqN5Tzwear1j&#10;lt4cqOhR3Vnn1VdS9oscNEiLHbzehQ221dNOyV7Qo4a5k22TzAdyv6E5Ubynng81XrHLbw5UdCju&#10;rPPqq6l7RY4aJEWO3m9Chttq6adkr2hRw1zJtsnmA7lf0Jyo3lPPB5qvWOW3hyo6FHdWefVV1L2i&#10;xw0SIsdvN6FDbbV007JXtCjhrmTbZPMB3K/oTlRvKeeDzVesctvDlR0KO6s8+qrqXtFjhokRY7eb&#10;0KG22rpp2SvaFHDXMm2yeYDuV/QnKjeU88Hmq9Y5beHKjoUd1Z59VXUvaLHDRIix283oUNttXTTs&#10;le0KOGuZNtk8wHcr+hOVG8p54PNV6xy28OVHQo7qzz6qupe0WOGiRFjt5vQobbaumnZK9oUcNcyb&#10;bJ5gO5X9CcqN5Tzwear1jlt4cqOhR3Vnn1VdS9oscNEiLHbzehQ221dNOyV7Qo4a5k22TzAdyv6E&#10;5Ubynng81XrHLbw5UdCjurPPqq6l7RY4aJEWO3m9Chttq6adkr2hRw1zJtsnmA7lf0Jyo3lPPB5q&#10;vWOW3hyo6FHdWefVV1L2ixw0SIsdvN6FDbbV007JXtCjhrmTbZPMB3K/oTlRvKeeDzVesctvDlR0&#10;KO6s8+qrqXtFjhokRY7eb0KG22rpp2SvaFHDXMm2yeYDuV/QnKjeU88Hmq9Y5beHKjoUd1Z59VXU&#10;vaLHDRIix283oUNttXTTsle0KOGuZNtk8wHcr+hOVG8p54PNV6xy28OVHQo7qzz6qupe0WOGiRFj&#10;t5vQobbaumnZK9oUcNcybbJ5gO5X9CcqN5Tzwear1jlt4cqOhR3Vnn1VdS9oscNEiLHbzehQ221d&#10;NOyV7Qo4a5k22TzAdyv6E5Ubynng81XrHLbw5UdCjurPPqq6l7RY4aJEWO3m9Chttq6adkr2hRw1&#10;zJtsnmA7lf0Jyo3lPPB5qvWOW3hyo6FHdWefVV1L2ixw0SIsdvN6FDbbV007JXtCjhrmTbZPMB3K&#10;/oTlRvKeeDzVesctvDlR0KO6s8+qrqXtFjhokRY7eb0KG22rpp2SvaFHDXMm2yeYDuV/QnKjeU88&#10;Hmq9Y5beHKjoUd1Z59VXUvaLHDRIix283oUNttXTTsle0KOGuZNtk8wHcr+hOVG8p54PNV6xy28O&#10;VHQo7qzz6qupe0WOGiRFjt5vQobbaumnZK9oUcNcybbJ5gO5X9CcqN5Tzwear1jlt4cqOhR3Vnn1&#10;VdS9oscNEiLHbzehQ221dNOyV7Qo4a5k22TzAdyv6E5Ubynng81XrHLbw5UdCjurPPqq6l7RY4aJ&#10;EWO3m9Chttq6adkr2hRw1zJtsnmA7lf0Jyo3lPPB5qvWOW3hyo6FHdWefVV1L2ixw0SIsdvN6FDb&#10;bV007JXtCjhrmTbZPMB3K/oTlRvKeeDzVesctvDlR0KO6s8+qrqXtFjhokRY7eb0KG22rpp2SvaF&#10;HDXMm2yeYDuV/QnKjeU88Hmq9Y5beHKjoUd1Z59VXUvaLHDRIix283oUNttXTTsle0KOGuZNtk8w&#10;Hcr+hOVG8p54PNV6xy28OVHQo7qzz6qupe0WOGiRFjt5vQobbaumnZK9oUcNcybbJ5gO5X9CcqN5&#10;Tzwear1jlt4cqOhR3Vnn1VdS9oscNEiLHbzehQ221dNOyV7Qo4a5k22TzAdyv6E5Ubynng81XrHL&#10;bw5UdCjurPPqq6l7RY4aJEWO3m9Chttq6adkr2hRw1zJtsnmA7lf0Jyo3lPPB5qvWOWyYh9NJT2Z&#10;bba4ZbqXEuuU4jkuYK6RpN6FBhochzML0tiSY8zEM82QW1BKFB0mTKmRpZijpuFPqMQFrXOwGGzL&#10;tDaafkyIpp7LXR2Wqqiri/Jk8VLvzzPB02TpbM2YQzMK84SXIghZLgMni8NL0QNPpCn1WHoWidl6&#10;WxJMeZiGebILaglCg6TJlTI0sxR03Cn1GIC1rna6pIaHzzdqZCAfZkAG3KA2o8JIXxRAq1su/PZO&#10;AKbJmpPdQwM41bZBbfJeCkJFLSmk5xbCNFyIlEwFTiiLL1JnKOAAjFLUVLILQS2oUurdTqhYZXCv&#10;lqcXGlLyQLRBmmXaVmYiVrTTnJQeIrcQTtFK4riuGoUqtv0o8wjZWrLpKfMSMoYa2pk2P4vmT35c&#10;tlFQ5EHKJHEckoW3HMPPVKVEp170zyxeevgd3bfpR5hGytWXSU+YkZQw1tTJsfxfMnvy5bKKhyIO&#10;USOI5JQtuOYeeqUqJTr3pnli89fA7u2/SjzCNlasukp8xIyhhramTY/i+ZPfly2UVDkQcokcRySh&#10;bccw89UpUSnXvTPLF56+B3dt+lHmEbK1ZdJT5iRlDDW1Mmx/F8ye/LlsoqHIg5RI4jklC245h56p&#10;SolOvemeWLz18Du7b9KPMI2Vqy6SnzEjKGGtqZNj+L5k9+XLZRUORByiRxHJKFtxzDz1SlRKde9M&#10;8sXnr4Hd236UeYRsrVl0lPmJGUMNbUybH8XzJ78uWyiociDlEjiOSULbjmHnqlKiU696Z5YvPXwO&#10;7tv0o8wjZWrLpKfMSMoYa2pk2P4vmT35ctlFQ5EHKJHEckoW3HMPPVKVEp170zyxeevgd3bfpR5h&#10;GytWXSU+YkZQw1tTJsfxfMnvy5bKKhyIOUSOI5JQtuOYeeqUqJTr3pnli89fA7u2/SjzCNlasukp&#10;8xIyhhramTY/i+ZPfly2UVDkQcokcRyShbccw89UpUSnXvTPLF56+B3dt+lHmEbK1ZdJT5iRlDDW&#10;1Mmx/F8ye/LlsoqHIg5RI4jklC245h56pSolOvemeWLz18Du7b9KPMI2Vqy6SnzEjKGGtqZNj+L5&#10;k9+XLZRUORByiRxHJKFtxzDz1SlRKde9M8sXnr4Hd236UeYRsrVl0lPmJGUMNbUybH8XzJ78uWyi&#10;ociDlEjiOSULbjmHnqlKiU696Z5YvPXwO7tv0o8wjZWrLpKfMSMoYa2pk2P4vmT35ctlFQ5EHKJH&#10;EckoW3HMPPVKVEp170zyxeevgd3bfpR5hGytWXSU+YkZQw1tTJsfxfMnvy5bKKhyIOUSOI5JQtuO&#10;YeeqUqJTr3pnli89fA7u2/SjzCNlasukp8xIyhhramTY/i+ZPfly2UVDkQcokcRyShbccw89UpUS&#10;nXvTPLF56+B3dt+lHmEbK1ZdJT5iRlDDW1Mmx/F8ye/LlsoqHIg5RI4jklC245h56pSolOvemeWL&#10;z18Du7b9KPMI2Vqy6SnzEjKGGtqZNj+L5k9+XLZRUORByiRxHJKFtxzDz1SlRKde9M8sXnr4Hd23&#10;6UeYRsrVl0lPmJGUMNbUybH8XzJ78uWyiociDlEjiOSULbjmHnqlKiU696Z5YvPXwO7tv0o8wjZW&#10;rLpKfMSMoYa2pk2P4vmT35ctlFQ5EHKJHEckoW3HMPPVKVEp170zyxeevgd3bfpR5hGytWXSU+Yk&#10;ZQw1tTJsfxfMnvy5bKKhyIOUSOI5JQtuOYeeqUqJTr3pnli89fA7u2/SjzCNlasukp8xIyhhramT&#10;Y/i+ZPfly2UVDkQcokcRyShbccw89UpUSnXvTPLF56+B3dt+lHmEbK1ZdJT5iRlDDW1Mmx/F8ye/&#10;LlsoqHIg5RI4jklC245h56pSolOvemeWLz18Du7b9KPMI2Vqy6SnzEjKGGtqZNj+L5k9+XLZRUOR&#10;ByiRxHJKFtxzDz1SlRKde9M8sXnr4Hd236UeYRsrVl0lPmJGUMNbUybH8XzJ78uWyiociDlEjiOS&#10;ULbjmHnqlKiU696Z5YvPXwO7tv0o8wjZWrLpKfMSMoYa2pk2P4vmT35ctlFQ5EHKJHEckoW3HMPP&#10;VKVEp170zyxeevgd3bfpR5hGytWXSU+YkZQw1tTJsfxfMnvy5bKKhyIOUSOI5JQtuOYeeqUqJTr3&#10;pnli89fA7u2/SjzCNlasukp8xIyhhramTY/i+ZPfly2UVDkQcokcRyShbccw89UpUSnXvTPLF56+&#10;B3dt+lHmEbK1ZdJT5iRlDDW1Mmx/F8ye/LlsoqHIg5RI4jklC245h56pSolOvemeWLz18Du7b9KP&#10;MI2Vqy6SnzEjKGGtqZNj+L5k9+XLZRUORByiRxHJKFtxzDz1SlRKde9M8sXnr4Hd236UeYRsrVl0&#10;lPmJGUMNbUybH8XzJ78uWyiociDlEjiOSULbjmHnqlKiU696Z5YvPXwO7tv0o8wjZWrLpKfMSMoY&#10;a2pk2P4vmT35ctlFQ5EHKJHEckoW3HMPPVKVEp170zyxeevgd3bfpR5hGytWXSU+YkZQw1tTJsfx&#10;fMnvy5bKKhyIOUSOI5JQtuOYeeqUqJTr3pnli89fA7u2/SjzCNlasukp8xIyhhramTY/i+ZPfly2&#10;UVDkQcokcRyShbccw89UpUSnXvTPLF56+B3dt+lHmEbK1ZdJT5iRlDDW1Mmx/F8ye/LlsoqHIg5R&#10;I4jklC245h56pSolOvemeWLz18Du7b9KPMI2Vqy6SnzEjKGGtqZNj+L5k9+XLZRUORByiRxHJKFt&#10;xzDz1SlRKde9M8sXnr4Hd236UeYRsrVl0lPmJGUMNbUybH8XzJ78uWyiociDlEjiOSULbjmHnqlK&#10;iU696Z5YvPXwO7tv0o8wjZWrLpKfMSMoYa2pk2CECpSy4kSWpWaiKcpaiZzSjaITxHZKs0t9TLpr&#10;QVJVH0w9K2DqLiEKXgpc4PbAtVUYOw4WDxrJmpPdQwM41bZBbfJeCkJFLSmk5xbCNFyIlEwFTiiL&#10;L1JnKOAAjFLUVLILQS2oUurdTqhYZXCvlqcXGlLyQLA4jVOO2qfyq/RR2aivtFOJg4nDF4e0KiPm&#10;sjsmqyZqT3UMDONW2QW3yXgpCRS0ppOcWwjRciJRMBU4oiy9SZyjgAIxS1FSyC0EtqFLq3U6oWGV&#10;wr5anFxpS8kC11SW2R8sXaRTeDrwKeGgKC1Cp1ou8NMWrjuxPzQodjNVm5Y8uz3ZTSiGpp7Urs1F&#10;esNhc/k0OcZp6ZvfgU2cnjSw73nUiHooxk9prCOIWS5L5QS3x3X5Kun1Wq0TPFq7Y5OrAxK5KnVT&#10;wsaXOUer0zDeuVhzcjOwRKVeiU85T7meoK9o0WPNtEbhEpVa5yzpn30tRV7Pot5k8QfVVVYX6a6f&#10;Hu8PLvrDm5GdgiUq9Ep5yn3M9QV7RosebaI3CJSq1zlnTPvpair2fRbzJ4g+qqqwv010+Pd4eXfW&#10;HNyM7BEpV6JTzlPuZ6gr2jRY820RuESlVrnLOmffS1FXs+i3mTxB9VVVhfprp8e7w8u+sObkZ2CJ&#10;Sr0SnnKfcz1BXtGix5tojcIlKrXOWdM++lqKvZ9FvMniD6qqrC/TXT493h5d9Yc3IzsESlXolPOU&#10;+5nqCvaNFjzbRG4RKVWucs6Z99LUVez6LeZPEH1VVWF+munx7vDy76w5uRnYIlKvRKecp9zPUFe0&#10;aLHm2iNwiUqtc5Z0z76Woq9n0W8yeIPqqqsL9NdPj3eHl31hzcjOwRKVeiU85T7meoK9o0WPNtEb&#10;hEpVa5yzpn30tRV7Pot5k8QfVVVYX6a6fHu8PLvrDm5GdgiUq9Ep5yn3M9QV7RosebaI3CJSq1zl&#10;nTPvpair2fRbzJ4g+qqqwv010+Pd4eXfWHNyM7BEpV6JTzlPuZ6gr2jRY820RuESlVrnLOmffS1F&#10;Xs+i3mTxB9VVVhfprp8e7w8u+sObkZ2CJSr0SnnKfcz1BXtGix5tojcIlKrXOWdM++lqKvZ9FvMn&#10;iD6qqrC/TXT493h5d9Yc3IzsESlXolPOU+5nqCvaNFjzbRG4RKVWucs6Z99LUVez6LeZPEH1VVWF&#10;+munx7vDy76w5uRnYIlKvRKecp9zPUFe0aLHm2iNwiUqtc5Z0z76Woq9n0W8yeIPqqqsL9NdPj3e&#10;Hl31hzcjOwRKVeiU85T7meoK9o0WPNtEbhEpVa5yzpn30tRV7Pot5k8QfVVVYX6a6fHu8PLvrDm5&#10;GdgiUq9Ep5yn3M9QV7RosebaI3CJSq1zlnTPvpair2fRbzJ4g+qqqwv010+Pd4eXfWHNyM7BEpV6&#10;JTzlPuZ6gr2jRY820RuESlVrnLOmffS1FXs+i3mTxB9VVVhfprp8e7w8u+sObkZ2CJSr0SnnKfcz&#10;1BXtGix5tojcIlKrXOWdM++lqKvZ9FvMniD6qqrC/TXT493h5d9Yc3IzsESlXolPOU+5nqCvaNFj&#10;zbRG4RKVWucs6Z99LUVez6LeZPEH1VVWF+munx7vDy76w5uRnYIlKvRKecp9zPUFe0aLHm2iNwiU&#10;qtc5Z0z76Woq9n0W8yeIPqqqsL9NdPj3eHl31hzcjOwRKVeiU85T7meoK9o0WPNtEbhEpVa5yzpn&#10;30tRV7Pot5k8QfVVVYX6a6fHu8PLvrDm5GdgiUq9Ep5yn3M9QV7RosebaI3CJSq1zlnTPvpair2f&#10;RbzJ4g+qqqwv010+Pd4eXfWHNyM7BEpV6JTzlPuZ6gr2jRY820RuESlVrnLOmffS1FXs+i3mTxB9&#10;VVVhfprp8e7w8u+sObkZ2CJSr0SnnKfcz1BXtGix5tojcIlKrXOWdM++lqKvZ9FvMniD6qqrC/TX&#10;T493h5d9Yc3IzsESlXolPOU+5nqCvaNFjzbRG4RKVWucs6Z99LUVez6LeZPEH1VVWF+munx7vDy7&#10;6w5uRnYIlKvRKecp9zPUFe0aLHm2iNwiUqtc5Z0z76Woq9n0W8yeIPqqqsL9NdPj3eHl31hzcjOw&#10;RKVeiU85T7meoK9o0WPNtEbhEpVa5yzpn30tRV7Pot5k8QfVVVYX6a6fHu8PLvrDm5GdgiUq9Ep5&#10;yn3M9QV7RosebaI3CJSq1zlnTPvpair2fRbzJ4g+qqqwv010+Pd4eXfWHNyM7BEpV6JTzlPuZ6gr&#10;2jRY820RuESlVrnLOmffS1FXs+i3mTxB9VVVhfprp8e7w8u+sObkZ2CJSr0SnnKfcz1BXtGix5to&#10;jcIlKrXOWdM++lqKvZ9FvMniD6qqrC/TXT493h5d9Yc3IzsESlXolPOU+5nqCvaNFjzbRG4RKVWu&#10;cs6Z99LUVez6LeZPEH1VVWF+munx7vDy76w5uRnYIlKvRKecp9zPUFe0aLHm2iNwiUqtc5Z0z76W&#10;oq9n0W8yeIPqqqsL9NdPj3eHl31hzcjOwRKVeiU85T7meoK9o0WPNtEbhEpVa5yzpn30tRV7Pot5&#10;k8QfVVVYX6a6fHu8PLvrDm5GdgiUq9Ep5yn3M9QV7RosebaI3CJSq1zlnTPvpair2fRbzJ4g+qqq&#10;wv010+Pd4eXfWHNyM7BEpV6JTzlPuZ6gr2jRY820RuESlVrnLOmffS1FXs+i3mTxB9VVVhfprp8e&#10;7w8u+sObkZ2CJSr0SnnKfcz1BXtGix5tojcIlKrXOWdM++lqKvZ9FvMniD6qqrC/TXT493h5d9Yc&#10;3IzsESlXolPOU+5nqCvaNFjzbRG4RKVWucs6Z99LUVez6LeZPEH1VVWF+munx7vDy76w5uRnYIlK&#10;vRKecp9zPUFe0aLHJXnjZMs1agZZyJ70DWpXs+idgAw+lWOlHFDTasQwy3Ja5JxMJsk+XhFHmrTM&#10;YhiXCpEAtBbSy2kIdiKUABa1KIezTBqXQ405qvFthqRK0IQ6lsM3okzRDlJbQptt7Fp4y29CE3hS&#10;TEuupQbqPZQbfzyvtjfhAYuL8n+/uO1YG6/YuxcNPzjZuWPLs92U0ohqae1K7NRXrDYXP5NDnGae&#10;mb34FNnJ40sO951Ih6KMZPaawjiFkuS+UEt8d1+Srp9Vqt/PK+2N+EBi4vyf7+47Vgbr9i7Fw0/O&#10;Nm5Y8uz3ZTSiGpp7Urs1FesNhc/k0OcZp6ZvfgU2cnjSw73nUiHooxk9prCOIWS5L5QS3x3X5Kun&#10;1Wq12Vdpn8uXfOsQdWJ2duqstaMfs/Otv1XsHDb+c7J0tmbMIZmFecJLkQQslwGTxeGl6IGn0hT6&#10;rD0LROy9LYkmPMxDPNkFtQShQdJkypkaWYo6bhT6jEBa1zsamW9T6EGUFHpyLGMQIZLwWnVmIAER&#10;DafnCvsPAsDgt5tw6u5i15vvUK1pcCXJjIOoAbvfuLuTDvJK7KOC3kIw91Fo9nUEo4inClunxiFg&#10;tXV7LeCX31BdqcBEsZDfsd4cph8WWBjYvNn2KrtSR844nYuDYHBbzbh1dzFrzfeoVrS4EuTGQdQA&#10;3e/cXcmHeSV2UcFvIRh7qLR7OoJRxFOFLdPjELBaur2W8EvvqC7U4CJYyG/Y7w5TD4ssDGxebPsV&#10;Xakj5xxOxcGwOC3m3Dq7mLXm+9QrWlwJcmMg6gBu9+4u5MO8krso4LeQjD3UWj2dQSjiKcKW6fGI&#10;WC1dXst4JffUF2pwESxkN+x3hymHxZYGNi82fYqu1JHzjidi4NgcFvNuHV3MWvN96hWtLgS5MZB1&#10;ADd79xdyYd5JXZRwW8hGHuotHs6glHEU4Ut0+MQsFq6vZbwS++oLtTgIljIb9jvDlMPiywMbF5s+&#10;xVdqSPnHE7FwbA4LebcOruYteb71CtaXAlyYyDqAG737i7kw7ySuyjgt5CMPdRaPZ1BKOIpwpbp8&#10;YhYLV1ey3gl99QXanARLGQ37HeHKYfFlgY2LzZ9iq7UkfOOJ2Lg2BwW824dXcxa833qFa0uBLkxk&#10;HUAN3v3F3Jh3kldlHBbyEYe6i0ezqCUcRThS3T4xCwWrq9lvBL76gu1OAiWMhv2O8OUw+LLAxsXm&#10;z7FV2pI+ccTsXBsDgt5tw6u5i15vvUK1pcCXJjIOoAbvfuLuTDvJK7KOC3kIw91Fo9nUEo4inClu&#10;nxiFgtXV7LeCX31BdqcBEsZDfsd4cph8WWBjYvNn2KrtSR844nYuDYHBbzbh1dzFrzfeoVrS4EuT&#10;GQdQA3e/cXcmHeSV2UcFvIRh7qLR7OoJRxFOFLdPjELBaur2W8EvvqC7U4CJYyG/Y7w5TD4ssDGx&#10;ebPsVXakj5xxOxcGwOC3m3Dq7mLXm+9QrWlwJcmMg6gBu9+4u5MO8krso4LeQjD3UWj2dQSjiKcK&#10;W6fGIWC1dXst4JffUF2pwESxkN+x3hymHxZYGNi82fYqu1JHzjidi4NgcFvNuHV3MWvN96hWtLgS&#10;5MZB1ADd79xdyYd5JXZRwW8hGHuotHs6glHEU4Ut0+MQsFq6vZbwS++oLtTgIljIb9jvDlMPiywM&#10;bF5s+xVdqSPnHE7FwbA4LebcOruYteb71CtaXAlyYyDqAG737i7kw7ySuyjgt5CMPdRaPZ1BKOIp&#10;wpbp8YhYLV1ey3gl99QXanARLGQ37HeHKYfFlgY2LzZ9iq7UkfOOJ2Lg2BwW824dXcxa833qFa0u&#10;BLkxkHUAN3v3F3Jh3kldlHBbyEYe6i0ezqCUcRThS3T4xCwWrq9lvBL76gu1OAiWMhv2O8OUw+LL&#10;AxsXmz7FV2pI+ccTsXBsDgt5tw6u5i15vvUK1pcCXJjIOoAbvfuLuTDvJK7KOC3kIw91Fo9nUEo4&#10;inClunxiFgtXV7LeCX31BdqcBEsZDfsd4cph8WWBjYvNn2KrtSR844nYuDYHBbzbh1dzFrzfeoVr&#10;S4EuTGQdQA3e/cXcmHeSV2UcFvIRh7qLR7OoJRxFOFLdPjELBaur2W8EvvqC7U4CJYyG/Y7w5TD4&#10;ssDGxebPsVXakj5xxOxcGwOC3m3Dq7mLXm+9QrWlwJcmMg6gBu9+4u5MO8krso4LeQjD3UWj2dQS&#10;jiKcKW6fGIWC1dXst4JffUF2pwESxkN+x3hymHxZYGNi82fYqu1JHzjidi4NgcFvNuHV3MWvN96h&#10;WtLgS5MZB1ADd79xdyYd5JXZRwW8hGHuotHs6glHEU4Ut0+MQsFq6vZbwS++oLtTgIljIb9jvDlM&#10;PiywMbF5s+xVdqSPnHE7FwbA4LebcOruYteb71CtaXAlyYyDqAG737i7kw7ySuyjgt5CMPdRaPZ1&#10;BKOIpwpbp8YhYLV1ey3gl99QXanARLGQ37HeHKYfFlgY2LzZ9iq7UkfOOJ2Lg2BwW824dXcxa833&#10;qFa0uBLkxkHUAN3v3F3Jh3kldlHBbyEYe6i0ezqCUcRThS3T4xCwWrq9lvBL76gu1OAiWMhv2O8O&#10;Uw+LLAxsXmz7FV2pI+ccTsXBsDgt5tw6u5i15vvUK1pcCXJjIOoAbvfuLuTDvJK7KOC3kIw91Fo9&#10;nUEo4inClunxiFgtXV7LeCX31BdqcBEsZDfsd4cph8WWBjYvNn2KrtSR844nYuDYHBbzbh1dzFrz&#10;feoVrS4EuTGQdQA3e/cXcmHeSV2UcFvIRh7qLR7OoJRxFOFLdPjELBaur2W8EvvqC7U4CJYyG/Y7&#10;w5TD4ssDGxebPsVXakj5xxOxcGwOC3m3Dq7mLXm+9QrWlwJcmMg6gBu9+4u5MO8krso4LeQjD3UW&#10;j2dQSjiKcKW6fGIWC1dXst4JffUF2pwESxkN+x3hymHxZYGNi82fYqu1JHzjidi4NgcFvNuHV3MW&#10;vN96hWtLgS5MZB1ADd79xdyYd5JXZRwW8hGHuotHs6glHEU4Ut0+MQsFq6vZbwS++oLtTgIljIb9&#10;jvDlMPiywMbF5s+xVdqSPnHE7FwbA4LebcOruYteb71CtaXAlyYyDqAG737i7kw7ySuyjgt5CMPd&#10;RaPZ1BKOIpwpbp8YhYLV1ey3gl99QXanARLGQ37HeHKYfFlgY2LzZ9iq7UkfOOJ2Lg2BwW824dXc&#10;xa833qFa0uBLkxkHUAN3v3F3Jh3kldlHBbyEYe6i0ezqCUcRThS3T4xCwWrq9lvBL76gu1OAiWMh&#10;v2O8OUw+LLAxsXmz7FV2pI+ccTsXBsDgt5tw6u5i15vvUK1pcCXJjIOoAbvfuLuTDvJK7KOC3kIw&#10;91Fo9nUEo4inClunxiFgtXV7LeCX31BdqcBEsZDfsd4cph8WWBjYvNn2KrtSR844nYuDYHBbzbh1&#10;dzFrzfeoVrS4EuTGQdQA3e/cXcmHeSV2UcFvIRh7qLR7OoJRxFOFLdPjELBaur2W8EvvqC7U4CJY&#10;yG/Y7w5TD4ssDGxebPsVXakj5xxOxcGwOC3m3Dq7mLXm+9QrWlwJcmMg6gBu9+4u5MO8krso4LeQ&#10;jD3UWj2dQSjiKcKW6fGIWC1dXst4JffUF2pwESxkN+x3hymHxZYGNi82fYqu1JHzjidi4NgcFvNu&#10;HV3MWvN96hWtLgS5MZB1ADd79xdyYd5JXZRwW8hGHuotHs6glHEU4Ut0+MQsFq6vZbwS++oLtTgI&#10;ljIb9jvDlMPiywMbF5s+xVdqSPnHE7FwbA4LebcOruYteb71CtaXAlyYyDqAG737i7kw7ySuyjgt&#10;5CMPdRaPZ1BKOIpwpbp8YhYLV1ey3gl99QXanARLGQ37HeHKYfFlgY2LzZ9iq7UkfOOJ2Lg2BwW8&#10;24dXcxa833qFa0uBLkxkHUAN3v3F3Jh3kldlHBbyEYe6i0ezqCUcRThS3T4xCwWrq9lvBL76gu1O&#10;AiWMhv2O8OUw+LLAxsXmz7FV2pI+ccTsXBsDgt5tw6u5i15vvUK1pcCXJjIOoAbvfuLuTDvJK7KO&#10;C3kIw91Fo9nUEo4inClunxiFgtXV7LeCX31BdqcBEsZDfsd4cph8WWBjYvNn2KrtSR844nYuDYHB&#10;bzbh1dzFrzfeoVrS4EuTGQdQA3e/cXcmHeSV2UcFvIRh7qLR7OoJRxFOFLdPjELBaur2W8EvvqC7&#10;U4CJYyG/Y7w5TD4ssDGxebPsVXakj5xxOxcGwOC3m3Dq7mLXm+9QrWlwJcmMg6gBu9+4u5MO8krs&#10;o4LeQjD3UWj2dQSjiKcKW6fGIWC1dXst4JffUF2pwESxkN+x3hymHxZYGNi82fYqu1JHzjidi4Ng&#10;cFvNuHV3MWvN96hWtLgS5MZB1ADd79xdyYd5JXZRwW8hGHuotHs6glHEU4Ut0+MQsFq6vZbwS++o&#10;LtTgIljIb9jvDlMPiywMbF5s+xVdqSPnHE7FwbA4LebcOruYteb71CtaXAlyYyDqAG737i7kw7yS&#10;uyjgt5CMPdRaPZ1BKOIpwpbp8YhYLV1ey3gl99QXanARLGQ37HeHKYfFlgY2LzZ9iq7UkfOOJ2Lg&#10;20ss60QThqhX39RiTmFlRCgdi41Szfg9Vg0NLSTZdKGU5XirTCutSUlzJYd2ZU3UoNRZ03EFGDiK&#10;3HJ2Aw2ZdobTT8mRFNPZa6Oy1VUVcX5Mnipd+eZ4OmydLZmzCGZhXnCS5EELJcBk8XhpeiBp9IU+&#10;qw9C0TsvS2JJjzMQzzZBbUEoUHSZMqZGlmKOm4U+oxAWtc7AYbMu0Npp+TIimnstdHZaqqKuL8mT&#10;xUu/PM8HTZOlszZhDMwrzhJciCFkuAyeLw0vRA0+kKfVYehaJ2XpbEkx5mIZ5sgtqCUKDpMmVMjS&#10;zFHTcKfUYgLWudgMNmXaG00/JkRTT2WujstVVFXF+TJ4qXfnmeDpsnS0ZswhzhXnZ4r5SslwZPKe&#10;Gl6IGn0hT6rDULROy9LYkmPMxDPNkFtQShQdJkypkaWYo6bhT6jEBa1ztdUkND55u1MhAPsyADbl&#10;AbUeEkL4ogVa2XfnsnAFNk/NN59zA7ojkHVEHdCWKW1fXso4dzp9Yu4uOqIsv5pvPkvE5Nxyzk4A&#10;JNqYocUfIYXwr3T61HlD6QLfyTePtKBz3nTlBz7/ALPi4f8Ap0u1F35tUnsWqyfmm8+5gd0RyDqi&#10;DuhLFLavr2UcO50+sXcXHVEWX803nyXicm45ZycAEm1MUOKPkML4V7p9ajyh9IFv5JvH2lA57zpy&#10;g59/2fFw/wDTpdqLvzapPYtVk/NN59zA7ojkHVEHdCWKW1fXso4dzp9Yu4uOqIsv5pvPkvE5Nxyz&#10;k4AJNqYocUfIYXwr3T61HlD6QLfyTePtKBz3nTlBz7/s+Lh/6dLtRd+bVJ7Fqsn5pvPuYHdEcg6o&#10;g7oSxS2r69lHDudPrF3Fx1RFl/NN58l4nJuOWcnABJtTFDij5DC+Fe6fWo8ofSBb+Sbx9pQOe86c&#10;oOff9nxcP/TpdqLvzapPYtVk/NN59zA7ojkHVEHdCWKW1fXso4dzp9Yu4uOqIsv5pvPkvE5Nxyzk&#10;4AJNqYocUfIYXwr3T61HlD6QLfyTePtKBz3nTlBz7/s+Lh/6dLtRd+bVJ7Fqsn5pvPuYHdEcg6og&#10;7oSxS2r69lHDudPrF3Fx1RFl/NN58l4nJuOWcnABJtTFDij5DC+Fe6fWo8ofSBb+Sbx9pQOe86co&#10;Off9nxcP/TpdqLvzapPYtVk/NN59zA7ojkHVEHdCWKW1fXso4dzp9Yu4uOqIsv5pvPkvE5Nxyzk4&#10;AJNqYocUfIYXwr3T61HlD6QLfyTePtKBz3nTlBz7/s+Lh/6dLtRd+bVJ7Fqsn5pvPuYHdEcg6og7&#10;oSxS2r69lHDudPrF3Fx1RFl/NN58l4nJuOWcnABJtTFDij5DC+Fe6fWo8ofSBb+Sbx9pQOe86coO&#10;ff8AZ8XD/wBOl2ou/Nqk9i1WT803n3MDuiOQdUQd0JYpbV9eyjh3On1i7i46oiy/mm8+S8Tk3HLO&#10;TgAk2pihxR8hhfCvdPrUeUPpAt/JN4+0oHPedOUHPv8As+Lh/wCnS7UXfm1SexarJ+abz7mB3RHI&#10;OqIO6EsUtq+vZRw7nT6xdxcdURZfzTefJeJybjlnJwASbUxQ4o+QwvhXun1qPKH0gW/km8faUDnv&#10;OnKDn3/Z8XD/ANOl2ou/Nqk9i1WT803n3MDuiOQdUQd0JYpbV9eyjh3On1i7i46oiy/mm8+S8Tk3&#10;HLOTgAk2pihxR8hhfCvdPrUeUPpAt/JN4+0oHPedOUHPv+z4uH/p0u1F35tUnsWqyfmm8+5gd0Ry&#10;DqiDuhLFLavr2UcO50+sXcXHVEWX803nyXicm45ZycAEm1MUOKPkML4V7p9ajyh9IFv5JvH2lA57&#10;zpyg59/2fFw/9Ol2ou/Nqk9i1WT803n3MDuiOQdUQd0JYpbV9eyjh3On1i7i46oiy/mm8+S8Tk3H&#10;LOTgAk2pihxR8hhfCvdPrUeUPpAt/JN4+0oHPedOUHPv+z4uH/p0u1F35tUnsWqyfmm8+5gd0RyD&#10;qiDuhLFLavr2UcO50+sXcXHVEWX803nyXicm45ZycAEm1MUOKPkML4V7p9ajyh9IFv5JvH2lA57z&#10;pyg59/2fFw/9Ol2ou/Nqk9i1WT803n3MDuiOQdUQd0JYpbV9eyjh3On1i7i46oiy/mm8+S8Tk3HL&#10;OTgAk2pihxR8hhfCvdPrUeUPpAt/JN4+0oHPedOUHPv+z4uH/p0u1F35tUnsWqyfmm8+5gd0RyDq&#10;iDuhLFLavr2UcO50+sXcXHVEWX803nyXicm45ZycAEm1MUOKPkML4V7p9ajyh9IFv5JvH2lA57zp&#10;yg59/wBnxcP/AE6Xai782qT2LVZPzTefcwO6I5B1RB3QliltX17KOHc6fWLuLjqiLL+abz5LxOTc&#10;cs5OACTamKHFHyGF8K90+tR5Q+kC38k3j7Sgc9505Qc+/wCz4uH/AKdLtRd+bVJ7Fqsn5pvPuYHd&#10;Ecg6og7oSxS2r69lHDudPrF3Fx1RFl/NN58l4nJuOWcnABJtTFDij5DC+Fe6fWo8ofSBb+Sbx9pQ&#10;Oe86coOff9nxcP8A06Xai782qT2LVZPzTefcwO6I5B1RB3QliltX17KOHc6fWLuLjqiLL+abz5Lx&#10;OTccs5OACTamKHFHyGF8K90+tR5Q+kC38k3j7Sgc9505Qc+/7Pi4f+nS7UXfm1SexarJ+abz7mB3&#10;RHIOqIO6EsUtq+vZRw7nT6xdxcdURZfzTefJeJybjlnJwASbUxQ4o+QwvhXun1qPKH0gW/km8faU&#10;DnvOnKDn3/Z8XD/06Xai782qT2LVZPzTefcwO6I5B1RB3QliltX17KOHc6fWLuLjqiLL+abz5LxO&#10;Tccs5OACTamKHFHyGF8K90+tR5Q+kC38k3j7Sgc9505Qc+/7Pi4f+nS7UXfm1SexarJ+abz7mB3R&#10;HIOqIO6EsUtq+vZRw7nT6xdxcdURZfzTefJeJybjlnJwASbUxQ4o+QwvhXun1qPKH0gW/km8faUD&#10;nvOnKDn3/Z8XD/06Xai782qT2LVZPzTefcwO6I5B1RB3QliltX17KOHc6fWLuLjqiLL+abz5LxOT&#10;ccs5OACTamKHFHyGF8K90+tR5Q+kC38k3j7Sgc9505Qc+/7Pi4f+nS7UXfm1SexarJ+abz7mB3RH&#10;IOqIO6EsUtq+vZRw7nT6xdxcdURZfzTefJeJybjlnJwASbUxQ4o+QwvhXun1qPKH0gW/km8faUDn&#10;vOnKDn3/AGfFw/8ATpdqLvzapPYtVk/NN59zA7ojkHVEHdCWKW1fXso4dzp9Yu4uOqIsv5pvPkvE&#10;5Nxyzk4AJNqYocUfIYXwr3T61HlD6QLfyTePtKBz3nTlBz7/ALPi4f8Ap0u1F35tUnsWqyfmm8+5&#10;gd0RyDqiDuhLFLavr2UcO50+sXcXHVEWX803nyXicm45ZycAEm1MUOKPkML4V7p9ajyh9IFv5JvH&#10;2lA57zpyg59/2fFw/wDTpdqLvzapPYtVk/NN59zA7ojkHVEHdCWKW1fXso4dzp9Yu4uOqIsv5pvP&#10;kvE5Nxyzk4AJNqYocUfIYXwr3T61HlD6QLfyTePtKBz3nTlBz7/s+Lh/6dLtRd+bVJ7Fqsn5pvPu&#10;YHdEcg6og7oSxS2r69lHDudPrF3Fx1RFl/NN58l4nJuOWcnABJtTFDij5DC+Fe6fWo8ofSBb+Sbx&#10;9pQOe86coOff9nxcP/TpdqLvzapPYtVk/NN59zA7ojkHVEHdCWKW1fXso4dzp9Yu4uOqIsv5pvPk&#10;vE5Nxyzk4AJNqYocUfIYXwr3T61HlD6QLfyTePtKBz3nTlBz7/s+Lh/6dLtRd+bVJ7Fqsn5pvPuY&#10;HdEcg6og7oSxS2r69lHDudPrF3Fx1RFl/NN58l4nJuOWcnABJtTFDij5DC+Fe6fWo8ofSBb+Sbx9&#10;pQOe86coOff9nxcP/TpdqLvzapPYtVk/NN59zA7ojkHVEHdCWKW1fXso4dzp9Yu4uOqIsv5pvPkv&#10;E5Nxyzk4AJNqYocUfIYXwr3T61HlD6QLfyTePtKBz3nTlBz7/s+Lh/6dLtRd+bVJ7Fqsn5pvPuYH&#10;dEcg6og7oSxS2r69lHDudPrF3Fx1RFl/NN58l4nJuOWcnABJtTFDij5DC+Fe6fWo8ofSBb+Sbx9p&#10;QOe86coOff8AZ8XD/wBOl2ou/Nqk9i1WT803n3MDuiOQdUQd0JYpbV9eyjh3On1i7i46oiy/mm8+&#10;S8Tk3HLOTgAk2pihxR8hhfCvdPrUeUPpAt/JN4+0oHPedOUHPv8As+Lh/wCnS7UXfm1SexarJ+ab&#10;z7mB3RHIOqIO6EsUtq+vZRw7nT6xdxcdURZfzTefJeJybjlnJwASbUxQ4o+QwvhXun1qPKH0gW/k&#10;m8faUDnvOnKDn3/Z8XD/ANOl2ou/Nqk9i1WT803n3MDuiOQdUQd0JYpbV9eyjh3On1i7i46oiy/m&#10;m8+S8Tk3HLOTgAk2pihxR8hhfCvdPrUeUPpAt/JN4+0oHPedOUHPv+z4uH/p0u1F35tUnsWqyfmm&#10;8+5gd0RyDqiDuhLFLavr2UcO50+sXcXHVEWX803nyXicm45ZycAEm1MUOKPkML4V7p9ajyh9IFv5&#10;JvH2lA57zpyg59/2fFw/9Ol2ou/Nqk9i1WT803n3MDuiOQdUQd0JYpbV9eyjh3On1i7i46oiy/mm&#10;8+S8Tk3HLOTgAk2pihxR8hhfCvdPrUeUPpAt/JN4+0oHPedOUHPv+z4uH/p0u1F35tUnsWqyfmm8&#10;+5gd0RyDqiDuhLFLavr2UcO50+sXcXHVEWX803nyXicm45ZycAEm1MUOKPkML4V7p9ajyh9IFv5J&#10;vH2lA57zpyg59/2fFw/9Ol2ou/Nqk9i1WT803n3MDuiOQdUQd0JYpbV9eyjh3On1i7i46oiy/mm8&#10;+S8Tk3HLOTgAk2pihxR8hhfCvdPrUeUPpAt/JN4+0oHPedOUHPv+z4uH/p0u1F35tUnsWqyfmm8+&#10;5gd0RyDqiDuhLFLavr2UcO50+sXcXHVEWX803nyXicm45ZycAEm1MUOKPkML4V7p9ajyh9IFrucc&#10;uuPQ23e8ApxajeC20IbbQta1OusAqZQN4xyTynPmxwCB12//xAAoEAEAAgICAQQDAAMBAQEAAAAB&#10;ESEAMUFRYXGBkcGh0eEQsfDxIDD/2gAIAQEAAT8hNbwKR1fvIK7wa7n9kQbAHEuGCrsvPxfbyv5n&#10;DW8CkdX7yCu8Gu5/ZEGwBxLhgq7Lz8X28r+Zw1vApHV+8grvBruf2RBsAcS4YKuy8/F9vK/mcNbw&#10;KR1fvIK7wa7n9kQbAHEuGCrsvPxfbyv5nDW8CkdX7yCu8Gu5/ZEGwBxLhgq7Lz8X28r+Zw1vApHV&#10;+8grvBruf2RBsAcS4YKuy8/F9vK/mcNbwKR1fvIK7wa7n9kQbAHEuGCrsvPxfbyv5nDW8CkdX7yC&#10;u8Gu5/ZEGwBxLhgq7Lz8X28r+Zw1vApHV+8grvBruf2RBsAcS4YKuy8/F9vK/mcNbwKR1fvIK7wa&#10;7n9kQbAHEuGCrsvPxfbyv5nDW8CkdX7yCu8Gu5/ZEGwBxLhgq7Lz8X28r+Zw1vApHV+8grvBruf2&#10;RBsAcS4YKuy8/F9vK/mcNbwKR1fvIK7wa7n9kQbAHEuGCrsvPxfbyv5nDW8CkdX7yCu8Gu5/ZEGw&#10;BxLhgq7Lz8X28r+Zw1vApHV+8grvBruf2RBsAcS4YKuy8/F9vK/mcNbwKR1fvIK7wa7n9kQbAHEu&#10;GCrsvPxfbyv5nDW8CkdX7yCu8Gu5/ZEGwBxLhgq7Lz8X28r+Zw1vApHV+8grvBruf2RBsAcS4YKu&#10;y8/F9vK/mcNbwKR1fvIK7wa7n9kQbAHEuGCrsvPxfbyv5nDW8CkdX7yCu8Gu5/ZEGwBxLhgq7Lz8&#10;X28r+Zw1vApHV+8grvBruf2RBsAcS4YKuy8/F9vK/mcNbwKR1fvIK7wa7n9kQbAHEuGCrsvPxfby&#10;v5nDW8CkdX7yCu8Gu5/ZEGwBxLhgq7Lz8X28r+Zw1vApHV+8grvBruf2RBsAcS4YKuy8/F9vK/mc&#10;NbwKR1fvIK7wa7n9kQbAHEuGCrsvPxfbyv5nDW8CkdX7yCu8Gu5/ZEGwBxLhgq7Lz8X28r+Zw1vA&#10;pHV+8grvBruf2RBsAcS4YKuy8/F9vK/mcNbwKR1fvIK7wa7n9kQbAHEuGCrsvPxfbyv5nDW8CkdX&#10;7yCu8Gu5/ZEGwBxLhgq7Lz8X28r+Zw1vApHV+8grvBruf2RBsAcS4YKuy8/F9vK/mcNbwKR1fvIK&#10;7wa7n9kQbAHEuGCrsvPxfbyv5nDW8CkdX7yCu8Gu5/ZEGwBxLhgq7Lz8X28r+Zw1vApHV+8grvBr&#10;uf2RBsAcS4YKuy8/F9vK/mcNbwKR1fvIK7wa7n9kQbAHEuGCrsvPxfbyv5nDW8CkdX7yCu8Gu5/Z&#10;EGwBxLhgq7Lz8X28r+Zw1vApHV+8grvBruf2RBsAcS4YKuy8/F9vK/mcNbwKR1fvIK7wa7n9kQbA&#10;HEuGCrsvPxfbyv5nDW8CkdX7yCu8Gu5/ZEGwBxLhgq7Lz8X28r+Zw1vApHV+8grvBruf2RBsAcS4&#10;YKuy8/F9vK/mcNbwKR1fvIK7wa7n9kQbAHEuGPNr48F4SuJabj0VIBROg6FABowNBQaUcIxi16BZ&#10;CgB4jTNaN5T3D0VIBROg6FABowNBQaUcIxi16BZPHU3A+MmrkTO9FSAUToOhQAaMDQUGlHCMYteg&#10;WTx1NwPjJq5EzvRUgFE6DoUAGjA0FBpRwjGLXoFk8dTcD4yauRM9rUKc2xCiQhNDtu2gt4TR0Q0C&#10;vB6MbYl0I92OUhIm4y48jyEkS7btoLeE0dENArwejG2JdCPdjlISJuMuPI8hJEu27aC3hNHRDQK8&#10;HoxtiXQj3Y5SEibjLjyPISRLtu2gt4TR0Q0CvB6MbYl0I92OUhIm4y48jyEkS7btoLeE0dENArwe&#10;jG2JdCPdjlISJuMuPI8hJEu27aC3hNHRDQK8HoxtiXQj3Y5SEibjLjyPISRLtu2gt4TR0Q0CvB6M&#10;bYl0I92OUhIm4y48jyEkS7btoLeE0dENArwejG2JdCPdjlISJuMuPI8hJEu27aC3hNHRDQK8Hoxt&#10;iXQj3Y5SEibjLjyPISRLtu2gt4TR0Q0CvB6MbYl0I92OUhIm4y48jyEkS7btoLeE0dENArwejG2J&#10;dCPdjlISJuMuPI8hJEu27aC3hNHRDQK8HoxtiXQj3Y5SEibjLjyPISRLtu2gt4TR0Q0CvB6MbYl0&#10;I92OUhIm4y48jyEkS7btoLeE0dENArwejG2JdCPdjlISJuMuPI8hJEu27aC3hNHRDQK8HoxtiXQj&#10;3Y5SEibjLjyPISRLtu2gt4TR0Q0CvB6MbYl0I92OUhIm4y48jyEkS7btoLeE0dENArwejG2JdCPd&#10;jlISJuMuPI8hJEu27aC3hNHRDQK8HoxtiXQj3Y5SEibjLjyPISRLtu2gt4TR0Q0CvB6MbYl0I92O&#10;UhIm4y48jyEkS7btoLeE0dENArwejG2JdCPdjlISJuMuPI8hJEu27aC3hNHRDQK8HoxtiXQj3Y5S&#10;EibjLjyPISRLtu2gt4TR0Q0CvB6MbYl0I92OUhIm4y48jyEkS7btoLeE0dENArwejG2JdCPdjlIS&#10;JuMuPI8hJEu27aC3hNHRDQK8HoxtiXQj3Y5SEibjLjyPISRLtu2gt4TR0Q0CvB6MbYl0I92OUhIm&#10;4y48jyEkS7btoLeE0dENArwejG2JdCPdjlISJuMuPI8hJEu27aC3hNHRDQK8HoxtiXQj3Y5SEibj&#10;LjyPISRLtu2gt4TR0Q0CvB6MbYl0I92OUhIm4y48jyEkS7btoLeE0dENArwejG2JdCPdjlISJuMu&#10;PI8hJEu27aC3hNHRDQK8HoxtiXQj3Y5SEibjLjyPISRLtu2gt4TR0Q0CvB6MbYl0I92OUhIm4y48&#10;jyEkS7btoLeE0dENArwejG2JdCPdjlISJuMuPI8hJEu27aC3hNHRDQK8HoxtiXQj3Y5SEibjLjyP&#10;ISRLtu2gt4TR0Q0CvB6MbYl0I92OUhIm4y48jyEkS7btoLeE0dENArwejG2JdCPdjlI3Mh4peYkC&#10;z9jQUGlHCMYtegWSCCAJEFrec2W2SAJDGKii4cXozygDIh4/Qqqgsbh8gSmG1eoy8IAkMYqKLhxe&#10;jPKAMiHj9CqqCxuHyBKYbV6jLwgCQxioouHF6M8oAyIeP0KqoLG5N1QRCEtbNnLF+VtUGi2MAIUu&#10;LQAztTA4UsiQwjI/8XzX2idphYkO0QWJRaPali9iYBCasQM2Dc8IM2K559kD7uTbBIU0MtGcJIBe&#10;kpli9iYBCasQM2Dc8IM2K559kD7uTbBIU0MtGcJIBekpli9iYBCasQM2Dc8IM2K559kD7uTbBIU0&#10;MtGcJIBekpli9iYBCasQM2Dc8IM2K559kD7uTbBIU0MtGcJIBekpli9iYBCasQM2Dc8IM2K559kD&#10;7uTbBIU0MtGcJIBekpli9iYBCasQM2Dc8IM2K559kD7uTbBIU0MtGcJIBekpli9iYBCasQM2Dc8I&#10;M2K559kD7uTbBIU0MtGcJIBekpli9iYBCasQM2Dc8IM2K559kD7uTbBIU0MtGcJIBekpli9iYBCa&#10;sQM2Dc8IM2K559kD7uTbBIU0MtGcJIBekpli9iYBCasQM2Dc8IM2K559kD7uTbBIU0MtGcJIBekp&#10;li9iYBCasQM2Dc8IM2K559kD7uTbBIU0MtGcJIBekpli9iYBCasQM2Dc8IM2K559kD7uTbBIU0Mt&#10;GcJIBekpli9iYBCasQM2Dc8IM2K559kD7uTbBIU0MtGcJIBekpli9iYBCasQM2Dc8IM2K559kD7u&#10;TbBIU0MtGcJIBekpli9iYBCasQM2Dc8IM2K559kD7uTbBIU0MtGcJIBekpli9iYBCasQM2Dc8IM2&#10;K559kD7uTbBIU0MtGcJIBekpli9iYBCasQM2Dc8IM2K559kD7uTbBIU0MtGcJIBekpli9iYBCasQ&#10;M2Dc8IM2K559kD7uTbBIU0MtGcJIBekpli9iYBCasQM2Dc8IM2K559kD7uTbBIU0MtGcJIBekpli&#10;9iYBCasQM2Dc8IM2K559kD7uTbBIU0MtGcJIBekpli9iYBCasQM2Dc8IM2K559kD7uTbBIU0MtGc&#10;JIBekpli9iYBCasQM2Dc8IM2K559kD7uTbBIU0MtGcJIBekpli9iYBCasQM2Dc8IM2K559kD7uTb&#10;BIU0MtGcJIBekpli9iYBCasQM2Dc8IM2K559kD7uTbBIU0MtGcJIBekpli9iYBCasQM2Dc8IM2K5&#10;59kD7uTbBIU0MtGcJIBekpli9iYBCasQM2Dc8IM2K559kD7uTbBIU0MtGcJIBekpli9iYBCasQM2&#10;Dc8IM2K559kD7uTbBIU0MtGcJIBekpli9iYBCasQM2Dc8IM2K559kD7uTbBIU0MtGcJIBekpli9i&#10;YBCasQM2Dc8IM2K559kD7uTbBIU0MtGcJIBekpli9iYBCasQM2Dc8IM2K559kD7uTbBIU0MtGcJI&#10;Bekpli9iYBCasQM2Dc8IM2K559kD7uTbBIU0MtGcJIBekpli9iYBCasQM2Dc8IM2K559kD7uTbBI&#10;U0MtGcJIBekpli9iYBCasQM2Dc8IM2K559kD7uTbBIU0MtGcJIBekpli9iYBCasQM2Dc8IM2K559&#10;kD7uTbBIU0MtGcJIBekpli9iYBCasQM2Dc8IM2K559kD7uTbGM8kXhQa4sTIpkYoAyIeP0KqoLG4&#10;5IHlLCXrFU1gNbwKR1fvIK7wa7n9kQbAHEuGCrsvPxfbyv5nDW8CkdX7yCu8Gu5/ZEGwBxLhgq7L&#10;z8X28r+ZwCUqeB6AwQKsDzOg4lQTrMNh3P6T95++1Y0VKeQf7Fp0ZROl3AH4Fa925+k/efvtWNFS&#10;nkH+xadGUTpdwB+BWvdufpP3n77VjRUp5B/sWnRlE6XcAfgVr3bn6T95++1Y0VKeQf7Fp0ZROl3A&#10;H4Fa925+k/efvtWNFSnkH+xadGUTpdwB+BWvdufpP3n77VjRUp5B/sWnRlE6XcAfgVr3bn6T95++&#10;1Y0VKeQf7Fp0ZROl3AH4Fa925+k/efvtWNFSnkH+xadGUTpdwB+BWvdufpP3n77VjRUp5B/sWnRl&#10;E6XcAfgVr3bn6T95++1Y0VKeQf7Fp0ZROl3AH4Fa925+k/efvtWNFSnkH+xadGUTpdwB+BWvdufp&#10;P3n77VjRUp5B/sWnRlE6XcAfgVr3bn6T95++1Y0VKeQf7Fp0ZROl3AH4Fa925+k/efvtWNFSnkH+&#10;xadGUTpdwB+BWvdufpP3n77VjRUp5B/sWnRlE6XcAfgVr3bn6T95++1Y0VKeQf7Fp0ZROl3AH4Fa&#10;925+k/efvtWNFSnkH+xadGUTpdwB+BWvdufpP3n77VjRUp5B/sWnRlE6XcAfgVr3bn6T95++1Y0V&#10;KeQf7Fp0ZROl3AH4Fa925+k/efvtWNFSnkH+xadGUTpdwB+BWvdufpP3n77VjRUp5B/sWnRlE6Xc&#10;AfgVr3bn6T95++1Y0VKeQf7Fp0ZROl3AH4Fa925+k/efvtWNFSnkH+xadGUTpdwB+BWvdufpP3n7&#10;7VjRUp5B/sWnRlE6XcAfgVr3bn6T95++1Y0VKeQf7Fp0ZROl3AH4Fa925+k/efvtWNFSnkH+xadG&#10;UTpdwB+BWvdufpP3n77VjRUp5B/sWnRlE6XcAfgVr3bn6T95++1Y0VKeQf7Fp0ZROl3AH4Fa925+&#10;k/efvtWNFSnkH+xadGUTpdwB+BWvdufpP3n77VjRUp5B/sWnRlE6XcAfgVr3bn6T95++1Y0VKeQf&#10;7Fp0ZROl3AH4Fa925+k/efvtWNFSnkH+xadGUTpdwB+BWvdufpP3n77VjRUp5B/sWnRlE6XcAfgV&#10;r3bn6T95++1Y0VKeQf7Fp0ZROl3AH4Fa925+k/efvtWNFSnkH+xadGUTpdwB+BWvdufpP3n77VjR&#10;Up5B/sWnRlE6XcAfgVr3bn6T95++1Y9nj/EaWhebZg13P7Ig2AOJcMebXx4LwlcS03HoqQCidB0K&#10;ADRgaCg0o4RjFr0CyeOpuB8ZNXImd6KkAonQdCgA0YGgoNKOEYxa9AsjBwt5LAyEwTJlmRnOEkoS&#10;WsNSHE4NVMkWCFSFvyoZo0Vqo7n4W264EFbu6saTSFF5QMTg1UyRYIVIW/KhmjRWqjufhbbrgQVu&#10;7qxpNIUXlAxODVTJFghUhb8qGaNFaqO5+FtuuBBW7urGk0hReUDE4NVMkWCFSFvyoZo0Vqo7n4W2&#10;64EFbu6saTSFF5QMTg1UyRYIVIW/KhmjRWqjufhbbrgQVu7qxpNIUXlAxODVTJFghUhb8qGaNFaq&#10;O5+FtuuBBW7urGk0hReUDE4NVMkWCFSFvyoZo0Vqo7n4W264EFbu6saTSFF5QMTg1UyRYIVIW/Kh&#10;mjRWqjufhbbrgQVu7qxpNIUXlAxODVTJFghUhb8qGaNFaqO5+FtuuBBW7urGk0hReUDE4NVMkWCF&#10;SFvyoZo0Vqo7n4W264EFbu6saTSFF5QMTg1UyRYIVIW/KhmjRWqjufhbbrgQVu7qxpNIUXlAxODV&#10;TJFghUhb8qGaNFaqO5+FtuuBBW7urGk0hReUDE4NVMkWCFSFvyoZo0Vqo7n4W264EFbu6saTSFF5&#10;QMTg1UyRYIVIW/KhmjRWqjufhbbrgQVu7qxpNIUXlAxODVTJFghUhb8qGaNFaqO5+FtuuBBW7urG&#10;k0hReUDE4NVMkWCFSFvyoZo0Vqo7n4W264EFbu6saTSFF5QMTg1UyRYIVIW/KhmjRWqjufhbbrgQ&#10;Vu7qxpNIUXlAxODVTJFghUhb8qGaNFaqO5+FtuuBBW7urGk0hReUDE4NVMkWCFSFvyoZo0Vqo7n4&#10;W264EFbu6saTSFF5QMTg1UyRYIVIW/KhmjRWqjufhbbrgQVu7qxpNIUXlAxODVTJFghUhb8qGaNF&#10;aqO5+FtuuBBW7urGk0hReUDE4NVMkWCFSFvyoZo0Vqo7n4W264EFbu6saTSFF5QMTg1UyRYIVIW/&#10;KhmjRWqjufhbbrgQVu7qxpNIUXlAxODVTJFghUhb8qGaNFaqO5+FtuuBBW7urGk0hReUDE4NVMkW&#10;CFSFvyoZo0Vqo7n4W264EFbu6saTSFF5QMTg1UyRYIVIW/KhmjRWqjufhbbrgQVu7qxpNIUXlAxO&#10;DVTJFghUhb8qGaNFaqO5+FtuuBBW7urGk0hReUDE4NVMkWCFSFvyoZo0Vqo7n4W264EFbu6saTSF&#10;F5QMTg1UyRYIVIW/KhmjRWqjufhbbrgQVu7qxpNIUXlAxODVTJFghUhb8qGaNFaqO5+FtuuBBW7u&#10;rGk0hReUDE4NVMkWCFSFvyoZo0Vqo7n4W264EFbu6saTSFF5QMTg1UyRYIVIW/KhmjRWqjufhbbr&#10;gQVu7qxpNIUXlAxODVTJFghUhb8qGaNFaqO5+FtuuBBW7urGk0hReUDE4NVMkWCFSFvyoZo0Vqo7&#10;n4W264EFbu6saTSFF5QMTg1UyRYIVIW/KhmjRWqjufhbbrgQVu7qxpNIUXlAxODVTJFghUhb8qGa&#10;NFaqO5+FtuuBBW7urGk0hReUDE4NVMkWCFSFvyoZo0Vqo7n4W264FjySmKfINROxWDQUGlHCMYte&#10;gWSCCAJEFrec2W2SAJDGKii4cXozygDIh4/Qqqgsbh8gSmG1eoy8IAkMYqKLhxejPbbCQAGSsOfG&#10;h1Qap59kD7uTbBIU0MtGcJIBekpli9iYBCasQM2Dc8IM2K559kD7uTbBIU0MtGcJIBekpli9iYBC&#10;asQM2Dc8IM2K559kD7uTbBIU0MtGcJIBekpli9iYBCasQM2Dc8IM2K559kD7uTbBIU0MtGcJIBek&#10;pli9iYBCasQM2Dc8IM2K559kD7uTbBIU0MtGcJIBekpli9iYBCasQM2Dc8IM2K559kD7uTbBIU0M&#10;tGcJIBekpli9iYBCasQM2Dc8IM2K559kD7uTbBIU0MtGcJIBekpli9iYBCasQM2Dc8IM2K559kD7&#10;uTbBIU0MtGcJIBekpli9iYBCasQM2Dc8IM2K559kD7uTbBIU0MtGcJIBekpli9iYBCasQM2Dc8IM&#10;2K559kD7uTbBIU0MtGcJIBekpli9iYBCasQM2Dc8IM2K559kD7uTbBIU0MtGcJIBekpli9iYBCas&#10;QM2Dc8IM2K559kD7uTbBIU0MtGcJIBekpli9iYBCasQM2Dc8IM2K559kD7uTbBIU0MtGcJIBekpl&#10;i9iYBCasQM2Dc8IM2K559kD7uTbBIU0MtGcJIBekpli9iYBCasQM2Dc8IM2K559kD7uTbBIU0MtG&#10;cJIBekpli9iYBCasQM2Dc8IM2K559kD7uTbBIU0MtGcJIBekpli9iYBCasQM2Dc8IM2K559kD7uT&#10;bBIU0MtGcJIBekpli9iYBCasQM2Dc8IM2K559kD7uTbBIU0MtGcJIBekpli9iYBCasQM2Dc8IM2K&#10;559kD7uTbBIU0MtGcJIBekpli9iYBCasQM2Dc8IM2K559kD7uTbBIU0MtGcJIBekpli9iYBCasQM&#10;2Dc8IM2K559kD7uTbBIU0MtGcJIBekpli9iYBCasQM2Dc8IM2K559kD7uTbBIU0MtGcJIBekpli9&#10;iYBCasQM2Dc8IM2K559kD7uTbBIU0MtGcJIBekpli9iYBCasQM2Dc8IM2K559kD7uTbBIU0MtGcJ&#10;IBekpli9iYBCasQM2Dc8IM2K559kD7uTbBIU0MtGcJIBekpli9iYBCasQM2Dc8IM2K559kD7uTbB&#10;IU0MtGcJIBekpli9iYBCasQM2Dc8IM2K559kD7uTbBIU0MtGcJIBekpli9iYBCasQM2Dc8IM2K55&#10;9kD7uTbBIU0MtGcJIBekpli9iYBCasQM2Dc8IM2K559kD7uTbBIU0MtGcJIBekpli9iYBCasQM2D&#10;c8IM2K559kD7uTbBIU0MtGcJIBekpli9iYBCasQM2Dc8IM2K559kD7uTbBIU0MtGcJIBekpli9iY&#10;BCasQM2Dc8IM2K559kD7uTbBIU0MtGcJIBekpli9iYBCasQM2Dc8IM2K559kD7uTbBIU0MtGcJIB&#10;ekpli9iYBCasQM2Dc8IM2K559kD7uTbBIU0MtGcJIBekpli9iYBCasQM2Dc8IM2K559kD7uTbBIU&#10;0MtGcJIBekpli9iYBCasQM2Dc8IM2K559kD7uTbBIU0MtGcJIBekpli9iYBCasQM2Dc8IM2K559k&#10;D7uTbBIU0MtGcJIBekpli9iYBCasQM2Dc8IM2K559kD7uTbGM8kXhQa4sTIpkYoAyIeP0KqoLG45&#10;IHlLCXrFU1gNbwKR1fvIK7wa7n9kQbAHEuGCrsvPxfbyv5nCYbaCDKiyzCUhE0hQqIRKhVcH6T95&#10;++1Y0VKeQf7Fp0ZROl3AH4Fa925+k/efvtWNFSnkH+xadGUTpdwB+BWvdufpP3n77VjRUp5B/sWn&#10;RlE6XcAfgVr3bn6T95++1Y0VKeQf7Fp0ZROl3AH4Fa925+k/efvtWNFSnkH+xadGUTpdwB+BWvdu&#10;fpP3n77VjRUp5B/sWnRlE6XcAfgVr3bn6T95++1Y0VKeQf7Fp0ZROl3AH4Fa925+k/efvtWNFSnk&#10;H+xadGUTpdwB+BWvdufpP3n77VjRUp5B/sWnRlE6XcAfgVr3bn6T95++1Y0VKeQf7Fp0ZROl3AH4&#10;Fa925+k/efvtWNFSnkH+xadGUTpdwB+BWvdufpP3n77VjRUp5B/sWnRlE6XcAfgVr3bn6T95++1Y&#10;0VKeQf7Fp0ZROl3AH4Fa925+k/efvtWNFSnkH+xadGUTpdwB+BWvdufpP3n77VjRUp5B/sWnRlE6&#10;XcAfgVr3bn6T95++1Y0VKeQf7Fp0ZROl3AH4Fa925+k/efvtWNFSnkH+xadGUTpdwB+BWvdufpP3&#10;n77VjRUp5B/sWnRlE6XcAfgVr3bn6T95++1Y0VKeQf7Fp0ZROl3AH4Fa925+k/efvtWNFSnkH+xa&#10;dGUTpdwB+BWvdufpP3n77VjRUp5B/sWnRlE6XcAfgVr3bn6T95++1Y0VKeQf7Fp0ZROl3AH4Fa92&#10;5+k/efvtWNFSnkH+xadGUTpdwB+BWvdufpP3n77VjRUp5B/sWnRlE6XcAfgVr3bn6T95++1Y0VKe&#10;Qf7Fp0ZROl3AH4Fa925+k/efvtWNFSnkH+xadGUTpdwB+BWvdufpP3n77VjRUp5B/sWnRlE6XcAf&#10;gVr3bn6T95++1Y0VKeQf7Fp0ZROl3AH4Fa925+k/efvtWNFSnkH+xadGUTpdwB+BWvdufpP3n77V&#10;jRUp5B/sWnRlE6XcAfgVr3bn6T95++1Y0VKeQf7Fp0ZROl3AH4Fa925+k/efvtWNFSnkH+xadGUT&#10;pdwB+BWvdufpP3n77VjRUp5B/sWnRlE6XcAfgVr3bn6T95++1Y0VKeQf7Fp0ZROl3AH4Fa925+k/&#10;efvtWNFSnkH+xadGUTpdwB+BWvdufpP3n77VjRUp5B/sWnRlE6XcAfgVr3bn6T95++1Y0VKeQf7F&#10;p0ZROl3AH4Fa925+k/efvtWPZ4/xGloXm2YNdz+yINgDiXDHm18eC8JXEtNx6KkAonQdCgA0YGgo&#10;NKOEYxa9AsnjqbgfGTVyJnbbG2Rex0s4BQnBqpkiwQqQt+VDNGitVHc/C23XAgrd3VjSaQovKBic&#10;GqmSLBCpC35UM0aK1Udz8LbdcCCt3dWNJpCi8oGJwaqZIsEKkLflQzRorVR3Pwtt1wIK3d1Y0mkK&#10;LygYnBqpkiwQqQt+VDNGitVHc/C23XAgrd3VjSaQovKBicGqmSLBCpC35UM0aK1Udz8LbdcCCt3d&#10;WNJpCi8oGJwaqZIsEKkLflQzRorVR3Pwtt1wIK3d1Y0mkKLygYnBqpkiwQqQt+VDNGitVHc/C23X&#10;Agrd3VjSaQovKBicGqmSLBCpC35UM0aK1Udz8LbdcCCt3dWNJpCi8oGJwaqZIsEKkLflQzRorVR3&#10;Pwtt1wIK3d1Y0mkKLygYnBqpkiwQqQt+VDNGitVHc/C23XAgrd3VjSaQovKBicGqmSLBCpC35UM0&#10;aK1Udz8LbdcCCt3dWNJpCi8oGJwaqZIsEKkLflQzRorVR3Pwtt1wIK3d1Y0mkKLygYnBqpkiwQqQ&#10;t+VDNGitVHc/C23XAgrd3VjSaQovKBicGqmSLBCpC35UM0aK1Udz8LbdcCCt3dWNJpCi8oGJwaqZ&#10;IsEKkLflQzRorVR3Pwtt1wIK3d1Y0mkKLygYnBqpkiwQqQt+VDNGitVHc/C23XAgrd3VjSaQovKB&#10;icGqmSLBCpC35UM0aK1Udz8LbdcCCt3dWNJpCi8oGJwaqZIsEKkLflQzRorVR3Pwtt1wIK3d1Y0m&#10;kKLygYnBqpkiwQqQt+VDNGitVHc/C23XAgrd3VjSaQovKBicGqmSLBCpC35UM0aK1Udz8LbdcCCt&#10;3dWNJpCi8oGJwaqZIsEKkLflQzRorVR3Pwtt1wIK3d1Y0mkKLygYnBqpkiwQqQt+VDNGitVHc/C2&#10;3XAgrd3VjSaQovKBicGqmSLBCpC35UM0aK1Udz8LbdcCCt3dWNJpCi8oGJwaqZIsEKkLflQzRorV&#10;R3Pwtt1wIK3d1Y0mkKLygYnBqpkiwQqQt+VDNGitVHc/C23XAgrd3VjSaQovKBicGqmSLBCpC35U&#10;M0aK1Udz8LbdcCCt3dWNJpCi8oGJwaqZIsEKkLflQzRorVR3Pwtt1wIK3d1Y0mkKLygYnBqpkiwQ&#10;qQt+VDNGitVHc/C23XAgrd3VjSaQovKBicGqmSLBCpC35UM0aK1Udz8LbdcCCt3dWNJpCi8oGJwa&#10;qZIsEKkLflQzRorVR3Pwtt1wIK3d1Y0mkKLygYnBqpkiwQqQt+VDNGitVHc/C23XAgrd3VjSaQov&#10;KBicGqmSLBCpC35UM0aK1Udz8LbdcCCt3dWNJpCi8oGJwaqZIsEKkLflQzRorVR3Pwtt1wIK3d1Y&#10;0mkKLygYnBqpkiwQqQt+VDNGitVHc/C23XAgrd3VjSaQovKBicGqmSLBCpC35UM0aK1Udz8LbdcC&#10;Ct3dWNJpCi8oGJwaqZIsEKkLflQzRorVR3Pwtt1wIK3d1Y0mkKLygYnBqpkiwQqQt+VDNGitVHc/&#10;C23XAgrd3VjSaQovKBicGqmSLBCpC35UM0aK1Udz8LbdcCx5JTFPkGonYrBoKDSjhGMWvQLJBBAE&#10;iC1vObLbJAEhjFRRcOL0Z5QBkQ8foVVQWNwZx9viTnNhd8WJDtEFiUWj2pYvYmAQmrEDNg3PCDNi&#10;uefZA+7k2wSFNDLRnCSAXpKZYvYmAQmrEDNg3PCDNiuefZA+7k2wSFNDLRnCSAXpKZYvYmAQmrED&#10;Ng3PCDERT1w7GETbObgCKrWGyuBgUgXb2vPlIJ3FgESElBmI8FRsh/vfMjKhqZUTLAgDUakquEqJ&#10;R0S5coAkcaBDnJTCN0P9653GZABlEQJMgAAGo1JVcSyRqQ5RTVAGuNgjGxPTij/e+d5mRBrZSTLA&#10;gDUakquOqZA4yxamFSy9BDm5VCN8P9653GYYDQygmWBEGo1JVcSzyHIBYtUAac1gjG5VCN8P9653&#10;GYYDQygmWBEGo1JVcSzyHIBYtUAac1gjG5VCN8P9653GbgBATCuZgQGuMFVxhoVyYXLVAVcbBmIW&#10;rhG2H+987jMq+YZkARBrjBVciGuQzBFy0UAkC1gjG5VCN8P9653GYYDQygmWBEGo1JVcSzyHIBYt&#10;UAac1gjG5VCN8P8AeudxmGA0MoJlgRBqNSVXEs8hyAWLVAGnNYIxYjBiJB/uVMzhA0MQLlgABo42&#10;FXGc85yQWLVEGnNYIwq43AUHO/PMjgINhgS7gRBqNsKuMp5DlAsWqANOawRgiUqN8P8Ae+ZGGA0M&#10;oJlgRBqNSVXAjYSNhJTRgDRtQMxG1UI2Q/3vncZzelyGUQAAGjG065S8gDWWLVEGnmsGYhauEbYf&#10;7zbuMwwGhlBMsCINRqSq4lnkOQCxaoA05rBGNyqEb4f71zuMwwGhlBMsCINRqSq4lnkOQCxaoA05&#10;rBGOQCESeH+9OyIMBqQhcwAgGo2wq4hnnOSCxaoA05rBGFXDKE6P9653mYwDZQNacgA1GWZVcSzy&#10;HIBYtUAac1gjG5VCN8P9653GYYDQygmWBEGo1JVcoYkQlhLlowBo2sEYjaqEbIf73zuMxuniYhme&#10;AIDRBKVXFueptGJSRAGjagZiL3ESFfySyMMBoZQTLAiDUakquJZ5DkAsWqANOawRjcqhG+H+9c7j&#10;MMBoZQTLAiDUakquJZ5DkAsWqANOawRiVBAgCMOM+dZHIE0IQ7mQEBqFtKuIZ5zkgsWqANOawRiC&#10;dYIJdjH+3MyDAaGUEywIg1GpKriWeQ5ALFqgDTmsEY3KoRvh/vXO4zDAaGUEywIg1GpKrlDEiHYC&#10;5aMASHNYMxG1UI2Q/wB753GYvB1CTPgEBo4oKrmwtSNYbqMQSHGsEYSOkCKFOcZLIqGplRMsCANR&#10;qSq5YaFOAG6jAGnNQIxuVQjfD/eudxmGA0MoJlgRBqNSVXEs8hyAWLVAGnNYIxuVQjfD/eudxmGA&#10;9ABKsCANHG0q4iGqSEoS5aMAaNqBmOoYcxFfNcrmY3iHipGrtARNXjariGec5ILFqgDTmsEY2KYR&#10;uh/vfO4zfAuQWXjEmrxtVy8kUkGILFqgDT8QIxuVQjrP965mUcE7CRSzAIDULaVchEir2CpCshag&#10;Q4DV9HFkcoOjsYy5W4iAguFIbc4vYmAQmrEDNg3PCDNiuefZA+7k2wSFNDLRnCSAXpKZYvYmAQmr&#10;EDNg3PCDNiuefZA+7k2wSFNDLRnCSAXpKZYvYmAQmrEDNg3PCDNiuefZA+7k2xjPJF4UGuLEyKZG&#10;KAMiHj9CqqCxuOSB5Swl6xVNYDW8CkdX7yCu8Gu5/ZEGwBxLhgVXzoUaJrXlMuipTyD/AGLToyid&#10;LuAPwK17tz9J+8/fasaKlPIP9i06MonS7gD8Cte7c/SfvP32rGipTyD/AGLToyidLuAPwK17twIu&#10;yr3p4fYibnE3DFCcAa2nNrJJutxMrQ1M35Nf5HDnjf0f5QM/Kw/9f5CqrF/pdz+Ilf7x5f0/MMjM&#10;CPRP/wDfS3bt27c40/5ptz8yK/1/jKZrB6w/il+AT9//ALPt27du3H2I3T++P/LEdf4f2Xy5w26X&#10;kQewX/6WJ26dYQPLHvhPIHx9FZSFYQnDNpP/AJ6du3lHvlmP8ucfhbyo+P8AATBl3RQ+nPIrYtdr&#10;2H/w3btzM4qBnolwOSMcKbHkZnpxh9B3QevHEdh7r8b+n/03bt29r0Xdr4b5dz5kUjG2g98pKM/h&#10;PYRfU/8Alu3btx+D/GHXQPhsHG+JNfoIDuC3+GSbH/2du3bt07ER8BL8YvgeoT6f5gVKwv6BzsE1&#10;ifN/jJ4NelgNWBSVRog6ycfRqCJDK1NYrIb+kmK0zpAp4onS7gD8Cte7c/SfvP32rGipTyD/AGLT&#10;oyidLuAPwK17tz9J+8/fasaKlPIP9i06MonS7gD8Cte7c/SfvP32rHs8f4jS0LzbMGu5/ZEGwBxL&#10;hjza+PBeEriWm49FSAUToOhQAaMDQUGlHCMYtegWY001i6kAgotxZCCt3dWNJpCi8oGJwaqZIsEK&#10;kLflQzRorVR3Pwtt1wIK3d1Y0mkKLygYnBqpkiwQqQt+VDNGitVHc/C23XAgrd3VjSaQovKBicGq&#10;mSLBCpC35UMM4KHihLy3O9KcrDCyZ+g37z1fnPV+c8mPXAou3OGZGfXCZ4c/6/8AmM669f8AGSxq&#10;d+ubBLXtjg9X5z1fnPV+c9X5z1fnGXP5wkaAMvbeLBX3ycqnjJF6o11eNzfzk9vznq/Oer856vzn&#10;q/ODG2z1yHi2j5Y+8835MOZVw99M5PvE9vznq/OSbn85PvAysmY5XwbxHgvPjEpZM2EX3Ger856v&#10;zku8DzCK9Mov55Pd8mbB08neFG33nnPV+c9X5z1fnJ7fnFRcz3hDt85dOzs85e57nf8AM9X5z1fn&#10;PV+c9X5yXeGQQo/E/edAfT06xE9eUF/kz1fnPV+c9X5z1fnCXP5wLD88oXo/0YWkEs7zqUt+n+As&#10;m/znq/Oer856vznq/OFs/mf8SHyUx0QH/Os0Of8A3WMj/j7YoXsb9vrPV+c9X5wxzG1ETyKjgl6z&#10;jfiK7GYomy6ankLicGqmSLBCpC35UM0aK1Udz8LbdcCCt3dWNJpCi8oGJwaqZIsEKkLflQzRorVR&#10;3Pwtt1wIK3d1Y0mkKLygYnBqpkiwQqQt+VDNGitVHc/C23XAseSUxT5BqJ2KwaCg0o4RjFr0CyQQ&#10;QBIgtbzmy2yQBIYxUUXDi9GeUAZEPH6FVUFjcqg1N9udy/AZYJCmhlozhJAL0lMsXsTAITViBmwb&#10;nhBmxXPPsgfdybYJCmhlozhJAL0lMsXsTAITViBmwbnhBmxXPPsgfdybYJCmhlozhJAL0lMsXsTA&#10;ITViBmwbnhBkVGAG4aIb509kMsAxsHRLOFMklihvl49siY5DqdYidy3ynSb2MAmBhBxFZC6Vc6j9&#10;/wCNisPeBMwtt5COT15yXv5OJ0k4jUzhLvIjZj5+2JEoR5fzJMgwwdp9mMlJ45ZMeRT0bMC+qsCa&#10;Mpm3IOMjIyMjOjJSDZZXJiEk84/WJJ7pnLqQ7t5yzYP+7yDIyP8AAInkctbWM94UebyMj/Gk+3+8&#10;1O0v9856n5wI5jX5yAerORkZGJhM3eQ8/OTQPL/X9yUWsZGRkZGTP/TOVGzzUYXkW924R2Dp9Mh5&#10;yMjIyM5DeTRHIn2xQNKvEypzCv8AEZGRkYnWJa2XD0bPfJkudBfRkcIATARLfSfMYpQu+Ff63jsm&#10;iZ3HCuckOk4owJL3kZGAEiSdVhic0/14dfB4CFNKswBs7CJdiV+L2JgEJqxAzYNzwgzYrnn2QPu5&#10;NsEhTQy0ZwkgF6SmWL2JgEJqxAzYNzwgzYrnn2QPu5NsEhTQy0ZwkgF6SmWL2JgEJqxAzYNzwgzY&#10;rnn2QPu5NsYzyReFBrixMimRigDIh4/QqqgsbjkgeUsJesVTWA1vApHV+8grvBruf2RBsAcS4Y/s&#10;Bjff7PI9FSnkH+xadGUTpdwB+BWvdufpP3n77VjRUp5B/sWnRlE6XcAfgVr3bn6T95++1Y0VKeQf&#10;7Fp0ZROl3AH4Fa925BtQ9c/YldIm5wxRjVJK7yBMhhj80hD2CS8Y3bSr1aAsCso4zmx0xKQk0DFY&#10;EZPq/wBBkYaSCChs/wAO1MmAxM48wGXh+lBnrIuMZA11/MMMNtoo35MxWEkuHwHzvi8iVCWdUfZW&#10;eGufvU9TvnHpgYtCeESzwBz4ivADHG5MiL7/AMJ0ck4Us1Qz4MNlOP8AeMT8f/c5ifODKnVP/wBH&#10;cdRBOdHNjx4zQFG1RZv0wX7L9cEI6U/P/wAHbnWIf9AmCQPj6wxjbX/mH+//AIsRjJKIH1WDI/6x&#10;T637zg/+NPfIIPWcYpwbxNWxn8Z0jfP/AMjyD/rwIRoD65xSS7biKzdQnBq//khDc4JDji8VMe+I&#10;2cePOFHJ/H/5g4xRCS8FPXxkQJl9hTHjrC3Xs8bBRY5w75qe2K3YJLxbfcKxvCXQEmjZWLAyni/9&#10;MRzeQljX+f8AfxRLwcjbjwPF6XuRyxKmarFE6XcAfgVr3bn6T95++1Y0VKeQf7Fp0ZROl3AH4Fa9&#10;25+k/efvtWNFSnkH+xadGUTpdwB+BWvdufpP3n77Vj2eP8RpaF5tmDXc/siDYA4lwx5tfHgvCVxL&#10;TceipAKJ0HQoANGBoKDSjhGMWvQLJQGAk1GJS1msCkMCCt3dWNJpCi8oGJwaqZIsEKkLflQzRorV&#10;R3Pwtt1wIK3d1Y0mkKLygYnBqpkiwQqQt+VDNGitVHc/C23XAgrd3VjSaQovKBicGqmSLBCpC35U&#10;MYEWMe4t91vSkx3EyQCVEDkKZc/qfGUN6YexqYlVSRFCCYLPIYOnnMaHSQuQZtIJlMYsldg5X/NL&#10;ESdjRhwYgQkqeEU7zfr1wN9PQV9CH5rBcwFK0O740ccE0HdRLRfTjJzZ2BeBF6MMds+O4o0Q/wDD&#10;EAzURR3B8ykgkzD3TU5f7wEgDXTuc1ORQ5Sn/IBsRn7wU0Cf8dBm/bK49/8A5ck+vPXZla0F/LJt&#10;oVEQy7XhysovN33/APPrNjLV4yG6fr/6/wCd0z+Z+QfecH/xr7n+8/7vTHZlH0/lGH/0b7Z6JB+R&#10;zv8A+eJyK2pwoySbdGKqvc9P/oTDBWAti06T6cB4jgAohPAn7sDXLwidhwZfIiiBIEZJYVBw3AzH&#10;ZeC3FgETcJn1awU8pEJJlMQOfssIINfz/P8Av5/0eH+F/wAsrsRAibLpNOhOJwaqZIsEKkLflQzR&#10;orVR3Pwtt1wIK3d1Y0mkKLygYnBqpkiwQqQt+VDNGitVHc/C23XAgrd3VjSaQovKBicGqmSLBCpC&#10;35UM0aK1Udz8LbdcCx5JTFPkGonYrBoKDSjhGMWvQLJBBAEiC1vObLbJAEhjFRRcOL0Z5QBkQ8fo&#10;VVQWNxoHQUFR0cQwoAzgkKaGWjOEkAvSUyxexMAhNWIGbBueEGbFc8+yB93JtgkKaGWjOEkAvSUy&#10;xexMAhNWIGbBueEGbFc8+yB93JtgkKaGWjOEkAvSUyxexMAhNWIGbBueEGRTS4QeOH3/AIDJhQo8&#10;LN00wfYEswichOiXIiEp01gMllK6KFBS0tOQJYGdoI58C5Vg8NjCU0kxAjQQFZDwwUVNnv8AAZET&#10;XywqozJ2w4Wmo7YcDFkeagcHsdYQ0vdUeoH84jzC2iJRFlfKJ5ypS5RKnahhKxYtmH5lzB6DivJW&#10;ScwKOpTGSiBE1hoVah/TmhwIwuvVgQkERxgkpSCLlUxRTAQYOHLGsL7ZqMsafWZAoYErs2vxgVOm&#10;ERuwnoac9rwj6GGQYABCQ5Op285yc0sCak2banJdw5CMISIj14xddX/MYbALWUJDonWQnXTKSWvn&#10;zvE3KUY3LdBGpw0hsNFTZ4wuecskpIKqe2sAKLApJ0hqpjAokzIcekygUcYA5TkykK+G0wlM4C+D&#10;bcc0OrJ4Zcdsd/8AyUHpwxzCJ5+cc9x36Y8iWMZD59sh84GDH/CcMXh2d5a3WRSQvnEkBmvvJ/1/&#10;gwhwEqCe+fnOfnLT+PvP19f/ADrF9xeIGWPXm0KDqXv/AAuI/uANnzk7GsrJh5ZFgFVgDnJ/OKAL&#10;B2Y+M/AZX+EXJ6yMjRu4GpZFecl5vIr6QD0yUWarP9YrUjjMoSapbuMenJFiqrpZKXWHdgmJmYgC&#10;OABRGSq8lrvig5GJNYzEDTAbyAQlwxTHuOUjojFeMnw7r/MiK/z/ALOGv8Ml/L24ABV3AvYlfi9i&#10;YBCasQM2Dc8IM2K559kD7uTbBIU0MtGcJIBekpli9iYBCasQM2Dc8IM2K559kD7uTbBIU0MtGcJI&#10;Bekpli9iYBCasQM2Dc8IM2K559kD7uTbGM8kXhQa4sTIpkYoAyIeP0KqoLG45IHlLCXrFU1gNbwK&#10;R1fvIK7wa7n9kQbAHEuGP7AY33+zyPRUp5B/sWnRlE6XcAfgVr3bn6T95++1Y0VKeQf7Fp0ZROl3&#10;AH4Fa925+k/efvtWNFSnkH+xadGUTpdwB+BWvduetA+f/h6buco/r0TKWGkmI4xU82pEkAjYqO7i&#10;SLAB0bBlwHbnUFrXohi1t4KshFh7YlORhnVRiEE9BrCIGEzLC2Um1TnkqkMoI6mIEY/0iV4hNLUQ&#10;PjCMZ6P1YMbwvapZI5isnYroylIyGPInE777rZYkspoQRBg4dc5vIWJRBPJBuOC8gO4yyBMt0p1I&#10;wUEwCqLJo5Niaz0KEbyLmADlNzmmHoLurQHsJyWkYEneoPpnH1i2TtuifCsc6F0hvs+fjADI96cG&#10;NEYUu9MC0wwx5gMc6F8IScPzOQKnSzsyJiPkxrbf8a+i1SNlAj8B/LCVwpI8L9TKbXZcvnJChaQx&#10;zMCIpCJN4M84SjKTM7jFWT/Km4hX6cPGXp1U/wAxIY/+HqJhLk7SdDLEoJUMB2gQCHxgrU/9eU7d&#10;sYqgdl9rxl+BjrEDb4nImZfJae2WcYXIHmG5ykOgQnqnFdDtMbxe2DcQjf8A6wZJU9tZFP8AbH/T&#10;O8peJit95+vr/wCJQFzh7mQv2ypJeGuO8vbl179/4IGgIvkDHvOE+PoEMzpXRs3lghmuDnXr8nlc&#10;iwF7DjCcmUXC+eeHIwgiMNHfGW/f+YlnN+k8YSwm/phsJDetdz/MQUNRN4cguRHXnCdajtpg7obM&#10;rq1eRKLM6PGIG77q4kHvXgXs16xE6zi+RkwXLUPwCCFJSJMNMq/QKGUKBLjog+ENVGsAtHDsQfks&#10;i3qwak4QpGEVytUE6QzyMg5BBP8AeXr/AOjGH+P9nCbTRfWH+lvORTn4yInnn757iuL7B6EqZqsU&#10;TpdwB+BWvdufpP3n77VjRUp5B/sWnRlE6XcAfgVr3bn6T95++1Y0VKeQf7Fp0ZROl3AH4Fa925+k&#10;/efvtWPZ4/xGloXm2YNdz+yINgDiXDHm18eC8JXEtNx6KkAonQdCgA0YGgoNKOEYxa9AslAYCTUY&#10;lLWawKQwIK3d1Y0mkKLygYnBqpkiwQqQt+VDNGitVHc/C23XAgrd3VjSaQovKBicGqmSLBCpC35U&#10;M0aK1Udz8LbdcCCt3dWNJpCi8oGJwaqZIsEKkLflQyAQBp9Qa+7vSkwkz2N0l4PjjL9cygGkkMM6&#10;5ZAUVoUeseBkXHUqj2ZAKbesgDTslpIWvXOggGj2RlirGhB4EgQUQ3j5THCSICVSyfMZBIBmGD7n&#10;IhR+Mgkq9T9YZXgfNFRNOskks1AQXoYaywwjuTOQtqyoGIUKiKsgjsMaKpLM9Y7wnyI1ORLNHVyD&#10;juSVVIggKcpecSBwEEzmVJI2c5ygmHaxYNpTkP4iWkGlApIaOFxLDds/l6MjLl7nr1wCpYLZSmsY&#10;y9k8Ztpr8lW6PnCeYmA2dgTapnNgXpzWwqbyblwuDM3kltmDFWVsSKiB7BimcSqHR7DogLTKGHCF&#10;BEgJifXWNmIEGEQMIhlm5T65DDlNNtyN5CFeLNfTLch2WfOSaknrITYnt/iZkhQiRezN8lCFxJWT&#10;ULWL6dLDFF0/8dYAmPVmYgPowCCXJsvXp1kYSxyE4KTcPlhsoOnvDFTIkmDkbv3lmv5cmkRrYlg5&#10;fEOMqTD1CDPcYjzKVzIxxzgLuIcggw8mdymtJpnWAmYbGkwqz4ifGAgHzz6QYlg9HqaYvWmRBJrG&#10;aKqElFQIgdtVkUkbaIdw3F7xz8NPMz84xYTuT/eFosxot14z/wAB/wAFuREJ8bwIro/1kUAsuE7c&#10;oB4/wOO8HTQ3wViueayipGI8VJhBARohKUgFRcGQbAvoI6YARLCCZEQQOrRnfOEqX8DHt9EXFZ50&#10;Yn86eypE+2Kha2+PU59sC0IaFSSmz1CPOP5A4hegXaFQbNOR1GWTcAspsJDuMqIXa2vmGp3mrwsp&#10;FReOPVj+wpkwqTmKqxwJycSAhMIPihS3iowArVDLosmwxBD2WSKAiUZtuUmIKgYWIcn/AFc4Mit0&#10;bvL9Tax618gwiQ7pCT6c83AjcyRHc9ZC0CrCd1/3HSy89WTBy+28ZmCtiTbv1wkf8nPlldiIETZd&#10;Jp0JxODVTJFghUhb8qGaNFaqO5+FtuuBBW7urGk0hReUDE4NVMkWCFSFvyoZo0Vqo7n4W264EFbu&#10;6saTSFF5QMTg1UyRYIVIW/KhmjRWqjufhbbrgWPJKYp8g1E7FYNBQaUcIxi16BZIIIAkQWt5zZbZ&#10;IAkMYqKLhxejPKAMiHj9CqqCxuNA6CgqOjiGFAGcEhTQy0ZwkgF6SmWL2JgEJqxAzYNzwgzYrnn2&#10;QPu5NsEhTQy0ZwkgF6SmWL2JgEJqxAzYNzwgzYrnn2QPu5NsEhTQy0ZwkgF6SmWL2JgEJqxAzYNz&#10;wgxiwo2+AcPu/AZEdjwMCVXXrk5apTRHb3vJCVN2xFEIx0PeHmsD8gM6MhYnKBhYlWRk0r6gXlkw&#10;sq5LwC3pQCDKiR8sjCj8v/wZ8EmE1HFN4gSCS1yXrUho4yGBdvW1IgdgThlI730F4PgEMF8uTGxH&#10;TJCSQ5bgkLI/Ze7SzGaGBD5KsGZUumMoRH+b2eTpPYXcjDuQf8RFnILnfT/xlmWfbJJ+DPTEfkxq&#10;RsMAxX5Tti6prsFgIlURWE1JyidggAPTeOTx+UPgilnwcReeFyWwtCYJ0Y9S1oIrlIVu3G5BEvea&#10;5/3k284HZqjrUzgsQ5eFDLvqkTAx1T4PKJf/AKwAdq9vZQPbbEZAxk5JHCGsIxMrVd4R82PdH6DU&#10;jc7yyLAJaQyCJFXvJ2jefdzAMT5CsBSVTQNTtCexyuoCQqQVMJY8LyS0UjVLN7MhVd4E1LalUJKy&#10;0r1we6fwqK7Nu/GVwtZ/bjs+mTHdOLVhyRSHWS2gXpGabW64c5am9rkTlCCteFuogSeC7wWMc+aj&#10;Bwogy7ZyPtkAoeIQSBSdZH7GCrwIwxBfHeNZy+3iAgVgIDEDgKjhoFveU64kthEPZ/vJ8rqN/BkW&#10;c23sz+i8lpIC9K/eJ4WSMT/zH+ZnOobMStWP4xj3hQCQ4HhDvWIQtUDxYTCFkMzk8yHyw1TYcRkD&#10;kREaGtEURXXJStRiJckrxzh5mxaWXsY8LkkFlIgpDFRnIesXlI7BEJrJCelyXT1BAOhjc9TUXpcl&#10;5pwyglUTRFXo3kcuGHo/7WOnDBGsi2UBA7QVRJFWYSJZlhleE7PnWGxBj8E4JXycZv1KRFbhemit&#10;ZwCQvIgN8Vd8ZOuiKRxZi8owpLoBiNsBEIvWeIMiUI2b+tw345IyskmDHyjJbcn/AAOHFhoRm8MB&#10;1k/5/TPy9uAAVdwL2JX4vYmAQmrEDNg3PCDNiuefZA+7k2wSFNDLRnCSAXpKZYvYmAQmrEDNg3PC&#10;DNiuefZA+7k2wSFNDLRnCSAXpKZYvYmAQmrEDNg3PCDNiuefZA+7k2xjPJF4UGuLEyKZGKAMiHj9&#10;CqqCxuOSB5Swl6xVNYDW8CkdX7yCu8Gu5/ZEGwBxLhj+wGN9/s8j0VKeQf7Fp0ZROl3AH4Fa925+&#10;k/efvtWNFSnkH+xadGUTpdwB+BWvdufpP3n77VjRUp5B/sWnRlE6XcAfgVr3bnrMP/PHXSJ2zRi8&#10;yHe8sS2pspg9xC8ZKXEW/KzM8FcGMTsx4xMEN+uImCeNMa8YjFMyym789TeWoaBNwmJeYvGjEyDE&#10;Ep8HPplC2iBLgSk0m+ayx04veLsE9KjIeMiwRu4KQsSULgo9vOZGSQTBOW14VEpYgNOJh+va9+oZ&#10;TZmKmtqjjQRVcdYsGFNTEoRJBAFmJTaDFDY0BAaJTliYRBGh26gLw9IYwwcCfGU/xwcVtHiZMFDN&#10;E4Q4FLFMDHk+VdYlyIiKk/0rrAIj3kwmzR64894cuq4fjJzNZFW6YDajvZmkiFtM1JSlIoEgA7ID&#10;MYlTyhAm2WhKWu2TvU48v0RxwyHCwhFotHdIywmC8znjVkPa4P8Am8XcJBMscH8IzotesljFBQie&#10;fHpgutOcG1IQV5khN3M7wbBCNZPuugc7wD8B+r2Vg4Uxuwbqag7i4101kpqSCHF4e4yQ+sTVIxvF&#10;ouAxWHBJCg8mO0suKtjeUYRylyUlTYSl8kiXWJckmFMZSaRG+tzgUWFQDgOuuMfJ14XQ1SogZOKt&#10;uQGKqs4iKAJ6yec6q8ji+h8byZ16TADFKE7fVIAJ4ITod0mLmfGA3/r/AJzqXYL+OUbZDc5L/UDQ&#10;1xtrKBrCH2PgNCqPAa1nddaIsIQRzzg5uMpJGO+lAxAgsXtIdiaeMt1NsVSigM1e2MYRXOid0UBr&#10;iF4FLhRS0x1vkDnJdM6GxfcrJam2QU6J/P8AlsLZ+NfxpKZeqzm7gqacimC9z0OiAwScZeRhUczb&#10;FIAtnFIEhV3Bem8UCc42JqMTaqe8hCHPKokH8OEStejBIxv3IIZQopk2kgqcQKMvQ5Dukp+XBJvf&#10;6ZwryLwfnOifGWoPdI1Ptn25w0+mCq53giCIHEzSfzkdoPAQRygEiYbcEMiLuVqPZ847pZ4lIdeg&#10;YmKRJHReGvZICQLDLZGjJGEjb5UWkRsy2Y6Gm1l4IQS97i5zh+CYBYMUKbZQCEJYo3Z2zROFFVWb&#10;Hg77I/eW5HwAZ7iuL7B6EqZqsUTpdwB+BWvdufpP3n77VjRUp5B/sWnRlE6XcAfgVr3bn6T95++1&#10;Y0VKeQf7Fp0ZROl3AH4Fa925+k/efvtWPZ4/xGloXm2YNdz+yINgDiXDHm18eC8JXEtNx6KkAonQ&#10;dCgA0YGgoNKOEYxa9AslAYCTUYlLWawKQwIK3d1Y0mkKLygYnBqpkiwQqQt+VDNGitVHc/C23XAg&#10;rd3VjSaQovKBicGqmSLBCpC35UM0aK1Udz8LbdcCCt3dWNJpCi8oGJwaqZIsEKkLflQyIwBSe6F9&#10;3elOUE4sAfOfENMVPp8sCUM1Icrj1iWDJwkF2yxqgabTEsbMAecRIhr6JvHfYksbRevXrnDs0Qex&#10;R+wSoGoMH9S9gS2diKWHHV08qJbBVkIxsZDTeNkAePpBDeORgFERQr9Czi9MsRsWgcIFpFuUGIvW&#10;DiIrII35/SlV7YuRKiiKDVLm+5IAJjIpLIcbvoS0/ebn1IDBSLoiHMOMQvu2RCCbRJYlD8E4z/6D&#10;gyPGTDsIozovtWSInry2MxLECJKVl0t0UeGg7uBgFbNCxEeQG0Hkp2Z0w8mPQjuGiTywZR0bqCHi&#10;d+2TqNzwiSAdFq2eA4ihUYCgAcQhoiDfXDDN2c55rsMB7KtAMBWjEmSKBVy6MOe3DkVgkBJuyVBa&#10;sk7BbVKZSOTrhkCWJCUAx5CMHTua014oGN1TAy5ZVSUq8hk0ZDGMkfMHxGeYbSlPk5h5Gax75nw4&#10;jwJ4ZGTjQBmCiKyrwDqQkQKvBZRWKaUgCjfMnzmRhuRbFoXK7kIuCBYZ41FQ6SGxOHSzdQNqSp7b&#10;SXeOkkJAY5EyhjWFjN67SHDkXS2LJD0mrRkVmzJusoz2ybxR8W9ReN9SgAVGhQ09edN70EtWm0Jy&#10;qs5cqzk9do85Cf8AaJBsRv51BOAdIkUtSjZIQQ5JmLaRRhpRTKqfA4eRcac4D+WwZB8uG1hkDVmU&#10;Fx2GLyGwYlqmvoOGgYxMZ0SeAItDxzlhKRSQ2QBnIhjJMykREs4MWfDCzHnrO/LziPC6Ujy4icL4&#10;D8BKxzGi9YNpKmSH0mY9G8ooG1MJ4DuMGiCoTUelNp0AnA2hTiZfbGoEtBw0uGxYSXMcD1MFe+zA&#10;hhLZmTmVKtq+hg8CGsKK7iYtCUHyoQS8xmrpJCgEvrzWKd4Fw0J/BujjeVHK0FbOIT7ojnEFDILI&#10;DtNDW+OcUeVSUn0dvpnCRzGhMTsieclDU5AATpT94QwgpagJl3vAgwC6Wy+esIpPcGC0EdwyWv5d&#10;YwahFOh/mBotOZ0d4LTDNRjEFHKn3xTBbwjkkNg4MsyRV136K6mttFATpM64Mk2iPD12PfJSIPUq&#10;ZyTMw2otP+DPlldiIETZdJp0JxODVTJFghUhb8qGaNFaqO5+FtuuBBW7urGk0hReUDE4NVMkWCFS&#10;FvyoZo0Vqo7n4W264EFbu6saTSFF5QMTg1UyRYIVIW/KhmjRWqjufhbbrgWPJKYp8g1E7FYNBQaU&#10;cIxi16BZIIIAkQWt5zZbZIAkMYqKLhxejPKAMiHj9CqqCxuNA6CgqOjiGFAGcEhTQy0ZwkgF6SmW&#10;L2JgEJqxAzYNzwgzYrnn2QPu5NsEhTQy0ZwkgF6SmWL2JgEJqxAzYNzwgzYrnn2QPu5NsEhTQy0Z&#10;wkgF6SmWL2JgEJqxAzYNzwgxi4orUnXD03t0wLnkfzZ2feepYewjCmR6QaMoraLL7/4S1RxN1qRC&#10;XjQwPyLP6PWA2dXB5XZLCqUOjYAIXGxZa5Bk8gfLjqCyc7hnIYEK+ySUI5MRQZMgyqi622YUdMK2&#10;DNDApJFetFNPllmDrLrEL+3dBM5cdqVhFEYhowjDrGN8Ln4jnjUfLZLseVDhQTOP2n8MpYFp24xo&#10;rH+1hHJCmIcIy0oLxiyGl64irkklZbSN08E0YMwSIjyIL6GC5KbsZVijEgAYTManRhJHic6vRHXE&#10;YZpyFyM1nmviKVA2ijGct/dtcLJYUGXF2KcO58nTZDNWxztaiulFRxkz4KSk2dYiIo92wSHkGMaj&#10;7gHxYaUTvKV5QDBQLh1OjNl3OgwcI0vxgZcBuwK7atIwNQFYFwFXrnK3klKmCYU4+ANMkUK1IPhX&#10;CrRiMWuVnMfNYKrMCFZLgRSAAoNxU4hdtEJkwDPQF44tFijiBtpEX5zpuVC1hgtjOOZk3jHioE1y&#10;duGnBrJgnYAVYjaxEiDKHLEwW7QY4S7wDvcks3hJRPGAjOWVQECkM1pTYZYFFsUuUPJwtKRUQgkW&#10;rhj9Gjb2LSiFguEUgPn2Lrib6wOjeoUUlIRFNZEcpQXBCgAKZNGmickwzIIY6LNr0yqXxJYAUIZa&#10;YXBCJHUwLRjkiyYhcE3ijomvKBldILFW0S84xDWIVbicXsLmYULyg9XBY3/QyhTCPM1n4jAdTACU&#10;oh7nywBdA5GwASWAbKMjRJio4aOJ3NYN0+sFNu65pk4nSIOHG4KvknCbmE17c5Uqe+PXC6CQaMtd&#10;zh+IAKKANxiOj8Ej/OC25yuoeV/cFSdTrLK+hS7CKkSYotoOoySdgGkW4RBxoLRMMmVtsReIpDqr&#10;NCjYmz3/APttRlgZHSbyVVyOqgghbXOFIyHJbaYQvS5fOLyUg5KRYMwQa3xhDRsIbFbkNOs30k6t&#10;uvkwlECB7k/nKzZ/5e3AAKu4F7Er8XsTAITViBmwbnhBmxXPPsgfdybYJCmhlozhJAL0lMsXsTAI&#10;TViBmwbnhBmxXPPsgfdybYJCmhlozhJAL0lMsXsTAITViBmwbnhBmxXPPsgfdybYxnki8KDXFiZF&#10;MjFAGRDx+hVVBY3HJA8pYS9YqmsBreBSOr95BXeDXc/siDYA4lwx/YDG+/2eR6KlPIP9i06MonS7&#10;gD8Cte7c/SfvP32rGipTyD/YtOjKJ0u4A/ArXu3P0n7z99qxoqU8g/2LToyidLuAPwK17tz1nXpX&#10;/T6RNzhUoUsuHg85YES7Zi8lDJtpDwyLIsmsMeEQJCFs0GrgYdjRl9J/WTv/AAnAS7aTAqLkWFrp&#10;JlqmVEgcatt2BoGFOAllU4hicJfYRw2Ii4rRw4Ju5DLGWEzCL+MXBKEIDOvUA4bJoDLvG+wdbDok&#10;fUJckFSgxgoIDBNjECC2lxkgieUyU6YcqwO+hckK8LdHEqBMu4CbcvYQy5ga5ICfGFQB6YvMh5Vv&#10;1wBAIggOuox49a9e8mA4gAeWdt7w+1BJvbPD4QZxs0tsCl50geiMYA9kGc9A4iJIVkOB6Lq3EIYt&#10;DbIN+sBbd7zkpjc0eiESMxk9Er/VOFghIpgWCI8LHSWogggrGjHAeTb6jEPE9TjCQqDeXqmsgNFu&#10;CDJiqJoAAOyR3lh7nNCQwxcaHrJhkQ1oBWJCSc7w1ScFEJJAdzkWmg4guOU8YxJPeHC7bqyIuRgC&#10;0kUvLS5F3ucLBEiImmZpWDJLuyQMCjBeRgYBtbyTRhcGi7EmYmYoFfKLwpQIK22NVAyVhBhIVENo&#10;Lkb3l5Imjk7o5c5p6oSjkjRjdkNXx8NzFllhjFkOBsmmfOJLcmB3IrilXvER4yeJmlSu3B0DiDhB&#10;kHFjkOwrYMpryXtWBiQlElIzSBcqOEFe1EGk7zKhOAkpRtk2UlDB3ZMtDOXgLhdciYgbtqRBCRLI&#10;/TXCVCDSTWS4vWdmZltg+zIFMucBKJAJL/oyQ1hvcZocNXrBoWjBZb71HjBE1WiQASLgIvnAtK2+&#10;AC4ZBpBEOGF0aZyIua5XblCxHA1Szog/FeRi2ZeQMCKAjdYcMbuCg8WUhEqmZsWWphImoUOCzZZw&#10;A6c0J9EIBwMEZkkqWIdZ3k8VGUhJaUGXXeS1RHP4VTrlwQEDyQkVtUkiiMhby+Oh0RsaI8E/8pwn&#10;v48KCUrjzoxGsYIKYkyRfh04l+JLygY6HBziyDf70lCm7exHuJ9ovsVIQ4raJNcynGIPdZIEL6pq&#10;zzg6LfR/iUkZHZgTAJLIGxC9wh7zxT0wk4JktymGOtsoHgFGUWRq5Xczmv0GJvxwMJOYOsEaX1uM&#10;1lXuK4vsHoSpmqxROl3AH4Fa925+k/efvtWNFSnkH+xadGUTpdwB+BWvdufpP3n77VjRUp5B/sWn&#10;RlE6XcAfgVr3bn6T95++1Y9nj/EaWhebZg13P7Ig2AOJcMebXx4LwlcS03HoqQCidB0KADRgaCg0&#10;o4RjFr0CyUBgJNRiUtZrApDAgrd3VjSaQovKBicGqmSLBCpC35UM0aK1Udz8LbdcCCt3dWNJpCi8&#10;oGJwaqZIsEKkLflQzRorVR3Pwtt1wIK3d1Y0mkKLygYnBqpkiwQqQt+VDDUApbAVL7u/Byz0oj0L&#10;Na/445hIQACnRtTG9awm3or5Gd6ChBnEL8Ylm60JaDC1LGQ11p5kqIJEGKzkeASGUq4kAVtYwCea&#10;QbVBuuUYMIA7dlEdoCxbM6fFDEo8vQkhTHKCsMcbmbCUoIGsxV0CxfTCjGBwqzoUkwgI15aNk6KQ&#10;UMlMEGaYtHmpaaZsglQHA7PnmX4LSwrnAyPbiIm0THkwlLaw0SwxxP8Al38BkQJIqW3w5DCt0Eih&#10;dADvrI8Nl6Db9CcQ4b1J6zHn5MB59yoBlhKDd5PfwfOXAsgNNPAHwmhkIUDKrWnJdRgU0cM6Po2Y&#10;xu+YbpokoSG3BLzvEtLqg1Wpuc2D5vBLiIri0ThFp4m6+RSGRFtmm8PnkCi0gkaDIJaiMQLAbHJk&#10;abw3vHuVEDUiO25nCEjgTSgpqCDliTTAJSq/M4qmIXcIJ2AlIRWOMkHKSqE6G51u83GzFAScvV6y&#10;IEKixMIiaMtKQgQLg3fHpgDgQgarR6VrDA41qFE0x09sIUDREL2QjwTBuRaGV1Q9NYdZ43bKRWwj&#10;bHII7hDl/gOjFE2XqOsYoi0pHwBbo4Ycl0iUbqZ/3k7DiMSn1X6yZRSwsisswYRrFYAPQU8oKmaD&#10;WRIkoMQ474MDTczapQzpDDk/MOKWAAQ0DMK249RcHJlJkmXG1mASwO4OobUgVA5MqTFYVrMegXAi&#10;MCY6oWYDs3zmkJPysmJEwZpg4ICKHisjYqhtMZJRWXSTq5VhkoScQKeKScWAQgiGkRiDEHQmVygC&#10;qprJzwBxi5NyKl1G8sMLTEEa0GkQ+cbkT4w+d343hy2s2yGnACG/CMvB8abYyTpJh3lQyHAQRajY&#10;IDL6kjAhNuzAcdtScKnEiAqlYACEpSTkOqkNywci6oN30LLizHvZLSo8o3cGME5JLY1hPqLGIHLr&#10;AdZIRQgCI1mPGUBQoRDCCV0nghQGGADdZXEymRAwGBIMJx4xEc/ayeBDc14kVsjAgIi7IkTRxIbg&#10;KabOrsyBaBQGxI1mdjZrF4SUHY01p66z/hODkfrHHfr4xJBzNvE3/tiGKBKWoPdKMN29latAm6Xx&#10;iIQqH3Z/KPbLt1hfLK7EQImy6TToTicGqmSLBCpC35UM0aK1Udz8LbdcCCt3dWNJpCi8oGJwaqZI&#10;sEKkLflQzRorVR3Pwtt1wIK3d1Y0mkKLygYnBqpkiwQqQt+VDNGitVHc/C23XAseSUxT5BqJ2Kwa&#10;Cg0o4RjFr0CyQQQBIgtbzmy2yQBIYxUUXDi9GeUAZEPH6FVUFjcaB0FBUdHEMKAM4JCmhlozhJAL&#10;0lMsXsTAITViBmwbnhBmxXPPsgfdybYJCmhlozhJAL0lMsXsTAITViBmwbnhBmxXPPsgfdybYJCm&#10;hlozhJAL0lMsXsTAITViBmwbnhBiFBRs8Aofd14GbMr8t+8ALUoR6B6ivGEmmCTtZ1UppOACZAoE&#10;Q8Ip/h67HAl0BE39NRHUNGjAFHdhWDm85v4gHJANpk3oBJjO4bokZJglXbZBO0AgJeATqKfKj1Em&#10;ZgRQ+WuYwztDUlVi/wAmuIIlAqBjJkvYzmMxMVo01bgQ0dn9LIAqIn12DQBytMUEZyE05ykGlogB&#10;1kHeYcJRjqV/zf0DGJByrenjNT64dktskEMMMdBqtfy0wRoty+Nb3/LjgIIhenV1i4FIa5QHOLXv&#10;A2giUgTeEiAGQqlT9ah+LwXWWSJ2+ZstAqGTtbJ9GO1cS8oyNeIT4bKKLSXvKW+UQeA8gDJk6g84&#10;4UDT0MV1/gu0G5TTFqbjB/mX3OMRUUrQ9T6jA1CJjVLVx3gSspawZI0emLAXJo8yoyqR3lqyVtev&#10;ysIORLFImyXdxyD9RVAhVkifXNoKYEhiT/sMWFaqFUbmpEAZnJmHiOMiMMl3JvEBWFllfORTtg6w&#10;yEg9SxALmhuelxt9SMIraxkyktgACoEsixeABGAOgoAIaF6xsCUmwsCG+MyFnbgRKULlY7xcTb0i&#10;O4STbGdWT4QYaOJneUEz1CfjH8a1MTe/8GSHSuDZc3j4WsapGZLo3woyb8iTAUstl4nJduapEF02&#10;xo1m5ZBmxIEPMEpkmzAPFjTQdW1kYBYcTsUBcJtlmXVYDCg6CMu8E9QXHshBDlpEiYf4pK4ApAUU&#10;MplbFKeCS2lZ9uHeA08oh2w9cNv6VTxexs3Dm0iBtDCSbvMZYsgOpRnrA74yYuxvo4Vaiec8DU7N&#10;d+nnBxNgGJ2QQwauecOFbEL4MTwqaBBgfOWZMXEAZk8xOMdQcfTtsnP3i3fZl1KBJ0lnlaa+sEok&#10;+nhsxzXbDlKabQ+kKZO/kI0uMaO9a0KvSIkDZJlPnMYW4gT7VLNZE1hhVv6MfDF87IhMMIlajU+m&#10;oAkM6eei5CwjJGkJhVFglW8WhN098kNoe+XPv+ZwITR2f84zo7NO1cTUCigpxGpZoQ1X0fB4kmWg&#10;dHoD7wQGX+XtwACruBexK/F7EwCE1YgZsG54QZsVzz7IH3cm2CQpoZaM4SQC9JTLF7EwCE1YgZsG&#10;54QZsVzz7IH3cm2CQpoZaM4SQC9JTLF7EwCE1YgZsG54QZsVzz7IH3cm2MZ5IvCg1xYmRTIxQBkQ&#10;8foVVQWNxyQPKWEvWKprAa3gUjq/eQV3g13P7Ig2AOJcMf2Axvv9nkeipTyD/YtOjKJ0u4A/ArXu&#10;3P0n7z99qxoqU8g/2LToyidLuAPwK17tz9J+8/fasaKlPIP9i06MonS7gD8Cte7c9Zh/3TrpE3Ob&#10;Mqx+X3nNBnuDT4ZC+BrzEvoJijFFg6ifp/hCFp0JvG/+rAIgdAkqQUSXarDtQBqChC1N0cpLjhmY&#10;ioaZUlgNjeo3jKFHGRkVqoiFIvsG9kD+83+R93CVAmwX28iQxjRI0lkq0eRCiWSYnkNlgkTO9sgP&#10;RTkMEezEK3WJS7ExJOOzTKuEZ7mCJW6uK4P73DBcjErp9MF1A8GcglDJky8XZDkjanamKgEBG7eS&#10;AkcIpWfHKCkhh4If6xzP/c/vH1CVPKiV98qiY64Np3QBJuckslacJXbIGmLNONmoyGU2iZNXRdlE&#10;QdorB3SsVVOArnAnWQ7/AMH4J9sji4YsvKkgB3RrWCsLowlAq0W3xhmBKR82Ss6xEiYQD6D3VhXD&#10;hmRIEgN7YlyLIQExHxvGPIasKN8BXs6xp7QQAoCrHbPOKwTHINWBEK1YizVmUNqgFBsmcQqKbjqM&#10;NBciSxjarVgEOaIVLbEYoxR5JDgRih3vHXUivIuX5cWYgkREQfNOmPWlOIKTsIKJUWZaDHyrUHz4&#10;HllKrDNPpjVeRzCrkUwm5IhpAyNRGejaJbSAkpRieT2wUiMlqjsYNNvLUpNxCxxmj1JNM6KMnC7S&#10;ckLOqXUcMFSmY4yeMjtJFJSIkdTOJpdP44I3FMpMrAAihXtbzvOJgQmnMr8J88YeoUmYiX1NYRd9&#10;JLIQKpiCGt4J/i8VuOkQLEXhcGCRx6GwAMxhiq4IZCJCYJxtO2gR+b0DPfwfBg98CW7CxmTOAzXt&#10;iWUMPsF/McDWo9RwYH4UmzqLhWS+NLQ026hpFgqsWatPu6fJ0YSZpcpVZt8WIcgop3gzIIs5bNhk&#10;bsbSmhswFwWjBTzQeJqEIa63ktPYoSpEd1byXg5jbR0pUXVuIkEiCMkjIxOCUCEhsaBArCgYedmW&#10;2Luo82RF/wASEOjco62k1Azo3K38l0RW3iQJ84SvbxVwyvVXAwUSYKtm4KjIYoJ0BBSPOEpPZXRP&#10;/DjFLIYhHhXI0ePOW4bgt1sgNQBSFYHCvdIZ3Ldu5lE6e3+9OK3p/D57iuL7B6EqZqsUTpdwB+BW&#10;vdufpP3n77VjRUp5B/sWnRlE6XcAfgVr3bn6T95++1Y0VKeQf7Fp0ZROl3AH4Fa925+k/efvtWPZ&#10;4/xGloXm2YNdz+yINgDiXDHm18eC8JXEtNx6KkAonQdCgA0YGgoNKOEYxa9AslAYCTUYlLWawKQw&#10;IK3d1Y0mkKLygYnBqpkiwQqQt+VDNGitVHc/C23XAgrd3VjSaQovKBicGqmSLBCpC35UM0aK1Udz&#10;8LbdcCCt3dWNJpCi8oGJwaqZIsEKkLflQyoANIh0S+7t6OVRiJ8z/vAY+qvefMV+8jPEg6yXyObC&#10;dZsJlCFBHCZfHGIdZoZQQGUyMgCkw0OFjI9yCXeyuwA7QAQdQKdge3jQCPS8IIfqVm5GlT3ivhUH&#10;xhdtidWI1bVx1ZN2sO1hiAreCGyBxg1QWmZERkrAH5BKJSIo/MM4BwofUxrZoIBeQmePobFUruiT&#10;gpUIIN7oo6k2jFlGgRVsFHzBIHEzFR1TOfc5KKhL6yycqQnD2QkHaFW0mvbC7klnlOHs7zWNxoIt&#10;REjcwyJKcgQ93mvaDrLDiEvQj3QGXXdm8VHoaTRJkiTi2Rc3qQgZcXcWpg2SEmGyU4qMJKUieU0k&#10;bsnJghwXrDMHGc3JS6YSO5QnrNTdOECG1b3i1c8uhIAOUWMGlKlw6wALSDKaf68Y0gBhXZV7G3au&#10;BTDmgvW8mBqBoxZZ2OCJiZSsKRrJKveOOpLtTIBMhlZ4GR4SeoNLhgEFuWCmEbmeg8kN4LkL4aC/&#10;UnIi6p91EHvQhMRWeAPdeNUNrmicQAo7cJ4hxyVjljYyYRmQNIJExFICVVIlGggEGZSTCwi0GVy3&#10;lV6xzNFKswXxpDvCgEhoSUSkFSJckF2FNjg2CiNstPkNZYab0kM1kNlgI8qESpCJljApWUtVAUnj&#10;seQRJiC9c1CQ4TgpcExhlaFOpZKADQlhirFMVBJLxhh9uJaK5DnYjgyWKMIm0UwUsNDeHcWUwg1A&#10;ANlMU3OP4eVT2RAi3GcgnENDFqJa8YBrUkCLXsp+MAuAhtEEw2tN3OB6VJUUbceJ4CLyFPCU4gWQ&#10;y9eIcGv2gP8AYQ/OcJPmHoFAHqYyRieQsrhmx1X0ZVAXcsu9kwa4vFB0g57Bh6xkRgZAN6Csh2Fo&#10;aF0kVpMmRCOyZhhAlbF1yEYa5tTUPpJUjEkpWaqtATpDMZZgRvbYAMlI3WNLpRzEW0TMgZEHhOgO&#10;L2ILsr4PXYVzDOmxphn29lytBiLQMcEVSoQTNQoFxGQwBUOwQWMAK5SxatyfA6xs8EcUYQNMM/qJ&#10;DgcH3+cpQQEVmXGKTVSKINYOupUYce6MEEw5qZneWW7UeUT/ANGW9gtNi1uPPWRZH8pUgSB1IJA0&#10;cP4atR23T4BgDJi3WP2Tm55R7nnyyuxECJsuk06E4nBqpkiwQqQt+VDNGitVHc/C23XAgrd3VjSa&#10;QovKBicGqmSLBCpC35UM0aK1Udz8LbdcCCt3dWNJpCi8oGJwaqZIsEKkLflQzRorVR3Pwtt1wLHk&#10;lMU+QaidisGgoNKOEYxa9AskEEASILW85stskASGMVFFw4vRnlAGRDx+hVVBY3GgdBQVHRxDCgDO&#10;CQpoZaM4SQC9JTLF7EwCE1YgZsG54QZsVzz7IH3cm2CQpoZaM4SQC9JTLF7EwCE1YgZsG54QZsVz&#10;z7IH3cm2CQpoZaM4SQC9JTLF7EwCE1YgZsG54QYxYUbfAKH3fgM24X3f7yICBnpvR74IkMyI0rBt&#10;JL3GSgMiSQ1EwlARMU4M5EOwSctew8MPKUlKhlIucySCC4jSlPcHGUoiUqEh9UzCrLQUrXf+JkDC&#10;SNv8pogZOMtX5vf/AE6zoCc2euQSbWdtYcGT4JChdjrauQZy17KH4S+sJGwmJdESKZhAUxoSl55B&#10;DqpKJdTHxMG5ne4vFUOMQxTOK+o5QkZoNVkdE5wPpgB0AGRo53syrRNwvGHJQNvxkIYHFCT52TCY&#10;B+YMB7Vz+cQm5/Ip+RzhIxRsb8L/AKxDMA8OAhFtiWFfSzDusHOsXivG9PN6MKYYasAl9w7MhoiO&#10;mBcR4XNZ3xMgCzwcqxYeFrVvHakd+cEpARytgIl8piUK0DFC4Aq7O6YnaeSgEIu5qrisWiE/Ekpg&#10;2GAGSMf7myJCQQephBTJgISefok1M1kWqov5pohKUREGsnSUxxhq0NGcErk1KRJ2UO7zGF+ERHp4&#10;8qqABNQAtogUNwr+EPjDtJRMgqN5Z6QlG3oqmrzDYBOZBhjCYaY7koULvZFUqVcB8pH5wZSFipoE&#10;tfwlYzp6BwpRB5AYfGKGbMgylKEZCdsX4xIRk5FjwSWaMiIyi/mlunLtAzc1WFQO7P1E8JcgjCKZ&#10;JPBLGTPkxKonHEXsxTGLFYZyhk26lfPW01D1oUrLDVpcjpErEvCBUIuvXZq8U1M90sygqiAozh4J&#10;/YQoTu4pcM2cJez0QmVQTkMIhgLkyIJAJwNwZ2NNFEj3QOQobIRURAUWSIjxkYNFrZ4CP/GJYZfN&#10;DSdRFMQZwM2orxVJvxktPbKdSRGSSEBwZwyTMlLL1K4Y6gjJm0nZWp1JgC2Eiwmy0/RgWwj4/Nhk&#10;gpCJkKGonar1R7gAVgcCgp5u32+IIcX1OJI8ZMRCkt52J8HFZVpgMwt6LqVGsfLIJcP55jD5JjlQ&#10;sWTEP1Yx4qkWYMiWLCMlzAdmlg4SxWElmJ7KOpQYvlsK2oRLORW+QsowosByC3jwkpcpk+2VmGQW&#10;YubWdSubNiUIIuUSwDgKx5tIySbTqSMntOP5DAvUuj3x5rDS1R/DxgFJ1fuiPL/plAVuofUNW5QO&#10;z+nI9Rz8vbgAFXcC9iV+L2JgEJqxAzYNzwgzYrnn2QPu5NsEhTQy0ZwkgF6SmWL2JgEJqxAzYNzw&#10;gzYrnn2QPu5NsEhTQy0ZwkgF6SmWL2JgEJqxAzYNzwgzYrnn2QPu5NsYzyReFBrixMimRigDIh4/&#10;QqqgsbjkgeUsJesVTWA1vApHV+8grvBruf2RBsAcS4Y/sBjff7PI9FSnkH+xadGUTpdwB+BWvduf&#10;pP3n77VjRUp5B/sWnRlE6XcAfgVr3bn6T95++1Y0VKeQf7Fp0ZROl3AH4Fa9256nD/unXSJ2zbhf&#10;f/vDEgM9EqGMQwpPJxw5HLzsPbzOWsZvbjR15LElABUAuipWReXO0RX/AMQCXSgluubEhHMCck4J&#10;zECeYmNcgsW2EcQ4tEmB/wA3Cm0gdhNpo3F5MazlzsJObApFtQ10AyYRqsUh4OET7Yf53fTEMBC1&#10;QBtJgye+4cuH3lKIwUYoOrcYnSYn4/jJFkdG3gzWL/8AJOWNpeXvCno8obOTjJOyJQlRnIab86DS&#10;CjDBSBjHNQ1rRITyJe80PAB4vrsLLEsaoFxvByHZ555zm3GTBlpTMJNIxKytkPyFPwTpVGTgd2SP&#10;oY3FB2yOgiMGN0ZwElkDWxGjGfxlKUAVgpMinrJ1hAvHsMgp0kYKJlaoKh3oDrIiY0GAhE7AvEY+&#10;psxCg10yCSJxxpA9mUSL2AvACVQ9FAR14AACMRDXnjrPwFcbwLdC1tgYkwYg0QFSh8mMGWEHStUq&#10;lEgbHJwnGRUQ0UdBkxRpZSCl7CsBgRyEHfoMAZoC31EUSLXS45xCIED0z2sYQoZzekgCCdJvBaxD&#10;wCbodME9Ixi2RoAbF6ysxXoAYTL+IGSSrzU9TljBOS0MkSTFClKsZYUIcu7ULy5tlO/+SCR0MVNY&#10;qeASGWBS+WEY6zkKYB2yL41MBnBFAN50uICh9MOzt3FK/JhpymU4o/6MLSsDlOjYNnWARDEovA2a&#10;5JMBCpAsTpAfjicvLJtCnknmbxrviy5OhqMosIZmL5hPscFhCZhpJ0FwIx1m3cKTAWEkeAoMTnUI&#10;cKhfNQnFGR4cF7dxlsnB/b7aJwpYgQosUpIwuAt7cjZuLqyDdrz4QeQYhLMXQJeHVxucrDmUOA+q&#10;Vl9YQ47iwuQMSBF42Z0DRlKDBmZKIFcTzbiNGQI4YQECZifnU66lGIS0tS8dNKEwN/w+Z+mLBOEP&#10;9fvIpknyVfAmoswFs75io/OXYgCV57wHtgbJvJEGTdVnuK4vsHoSpmqxROl3AH4Fa925+k/efvtW&#10;NFSnkH+xadGUTpdwB+BWvdufpP3n77VjRUp5B/sWnRlE6XcAfgVr3bn6T95++1Y9nj/EaWhebZg1&#10;3P7Ig2AOJcMebXx4LwlcS03HoqQCidB0KADRgaCg0o4RjFr0CyUBgJNRiUtZrApDAgrd3VjSaQov&#10;KBicGqmSLBCpC35UM0aK1Udz8LbdcCCt3dWNJpCi8oGJwaqZIsEKkLflQzRorVR3Pwtt1wIK3d1Y&#10;0mkKLygYnBqpkiwQqQt+VDAAAcIPxL8u2lOb8AJIwkj3wo4/4p7mMcHhJuv01jfB6GjY4RhHFizJ&#10;ZiyE+D/WSWLLK1MQ8YTGVBAIPGUekxkNRpwc4EbBrLdYEAtZ+FkRVvFgL6X1UZLR8IwSsv8AZJ0n&#10;sWkyjbPXsAxAMGUYaYrXACXHmkPwyaCQvNafKBhEcLX35wmG8BbXzgFWRIJSCkck+7WTVe2YzQbQ&#10;jrF1/kBNQdxUTM+cH/CEWBkpDGYGTN0zhAoAVKoO+crZTpcgPgj1q4ycwncjv5Me2WK3k+BQ+IrJ&#10;ONAAAt7lMBQwaFOvxkiTyReEJPRG8SKISyZ3pReHAbgi/UZ5R7byW3XCG1xCk9sQCkiRTDPQOQQg&#10;4si1RKqFbwLAOAizVEcEl3dEjGIiILVvRGhDe8l9Zm4EnURo6MVb+wQlW6g+disVIjIDNo9o9MkO&#10;cASlcbgE7GXQ71emQy4G8rMAkAiEhTjLBArEIAOIjwjbk+d4I5DIvm9GFlUFIFRqaN9ZGBYEU0SU&#10;N9O8a2gBtwz6h4ZHGpfdzCkolJJgvD4mlM1tM8RQlM1HGpYSTJCuMqpSSrmiZXjzhfDp+LzkCBDt&#10;AJqys2mXEmxaczpAJCI63iCMBNGCVMFwJdSQSQj2EuMlyDPXAQsYdJSM4wtsMTIBHKq47lpK2Yo7&#10;xoGNjXJm5RFq+HeMISBYgXYQ6lJvEumBhWDSCXR25qZkADavlAU6MX+QJgGg0o4qW5zYbyZN00YJ&#10;9szZRp05Zu3LtFZMwcIqxCOhcc4xwJkiVUO94jDUdnZ3pxFKIH0GUPbJAMW0KG3lJ4R1kagQLy4O&#10;SSXHUYRDWIsPHGSNJusIFYyQoZn/AHeLGRoUqU9xXtcAADQ6ajNYNYPaEBUtGfgqmOFYN3UraD8Z&#10;vN9KsJxyyEhicyzZL2RYtkmC6cTNjG1UYqUgLI5ICoxlRJkmSXqqAgETVaAaY121hQJhduAkcG6+&#10;k6c/tHUaTCFHkZwssQ1SnLInKRwGGhIwjlvlHxjYamOJgCsEWMc5J5ecnosbfCyZcc7LzGl0JQyU&#10;nthGLJ+4EBJY/U3TjZdPWp8b1nyyuxECJsuk06E4nBqpkiwQqQt+VDNGitVHc/C23XAgrd3VjSaQ&#10;ovKBicGqmSLBCpC35UM0aK1Udz8LbdcCCt3dWNJpCi8oGJwaqZIsEKkLflQzRorVR3Pwtt1wLHkl&#10;MU+QaidisGgoNKOEYxa9AskEEASILW85stskASGMVFFw4vRnlAGRDx+hVVBY3GgdBQVHRxDCgDOC&#10;QpoZaM4SQC9JTLF7EwCE1YgZsG54QZsVzz7IH3cm2CQpoZaM4SQC9JTLF7EwCE1YgZsG54QZsVzz&#10;7IH3cm2CQpoZaM4SQC9JTLF7EwCE1YgZsG54QYxAoL1nTD7vwGPIViCTNsPvk+HI6dNc97wjXQOg&#10;5eWg9riZ68Zc0bYKqOdbxcJt8jDeEQBmLMSThVJDu1WvUwh/QoKhLaV8B6ZIEIi4hSjaCcfWU2kN&#10;FKWADNSlLQlztNX1aMQlLXPrpYO5MSDSahvQAWJCetVkNzorEZ6dIqsbyZilM+f6q7DC2EIqOvQc&#10;KeYyYMSMRbfAgjbwIwxnyWJ7GM1SGAEltuWBKalZDkJsfAskzQDwLG8Dd/gcCua2LWGhvNlbgshM&#10;a44wYQSNL2kgecWhObQQFTqZxABQWCEC6GQETNFCZcjHqZMT2pgxgkMfUnNuwIMBUIdYhwgjDSg+&#10;5A9cTViabPDfB8sV2rY0Uz0kRCjJFkpZJT5BDElZEhJ5WToMQ9j5xL3hgbSlylykKzT8oDZOl4F1&#10;7kJMUTNNKuL0+GU6gbXLQS3LrIUiiDMpGNi0awDpg7up4oLdZH3MEEAjBQLWjHYJRy1qHwORDc5j&#10;I7JAxJF4vqY4CxANgMSIErxkbDkVgP7ZH1z5Lm7u8LSob0dUxJD84sea8mKS/I5y+fzsqAWYOKvG&#10;QueGIh44J9zLFDxRFo0Ec1jLxrFQlALi55yHPABYS5ABQM1g9e0Ddx2cKBXkEQKSpKZHJy+yTqUk&#10;75yOYHnsgQPfYTrIpLKw4hawZsh1iDLAmqu0lzJfTEidH2Q4Eca2PGBRFYcSXpN2RAYyW8jpXFAS&#10;aVYrNfN9NVY+y3E5fGZTTPYvJLLFsowGdxgkURQUXJh3wJAHHeojL4w+FEJ5QmVIKwqt2ExR8B1h&#10;vECS0kHlft5yDI1B2V9msnEHCpsXBV8D3GazPQEmPmcjUSo4ohpxBuvO8rveNTjeEE8jSNH2yAnj&#10;5wgNJzXOMKiTWx7mM7NnsTqp3EXrJ0PO4LobwCNQMgEe+dyEq2QQ6MQJ8GtN+ECg2MDAmDSzMZsC&#10;ezYpvDZm0uJQFgFpvGseiVSgQ0YPE3VUgJ4dDSxlPlthA2MA1aI3jjGMBsISgBRxOKzTRduDXvyg&#10;dV22BnlAqE7kqRh05wwYMCJwITQxoDxTnoi5ImqkhxdIOmECpZQkjSCN5+XtwACruBexK/F7EwCE&#10;1YgZsG54QZsVzz7IH3cm2CQpoZaM4SQC9JTLF7EwCE1YgZsG54QZsVzz7IH3cm2CQpoZaM4SQC9J&#10;TLF7EwCE1YgZsG54QZsVzz7IH3cm2MZ5IvCg1xYmRTIxQBkQ8foVVQWNxyQPKWEvWKprAa3gUjq/&#10;eQV3g13P7Ig2AOJcMf2Axvv9nkeipTyD/YtOjKJ0u4A/ArXu3P0n7z99qxoqU8g/2LToyidLuAPw&#10;K17tz9J+8/fasaKlPIP9i06MonS7gD8Cte7c9RD/AN466RO3+D8KA7awJ9PTKTR6VOGB8ER6kZoj&#10;PE3/ALxy5Qia7QAutGBQW5nwIngT6MkxnkRCkSDshnCp4iQOQQPZ9cQz92r/ABIgCTsTsVtd0Ocz&#10;cKHpIEsBkUZHmt+MVoqFQlVA8y5PE4F7MQQs0oUxBymWJJZ3yQlgiawIEVwPQEziYluG9vzAZTTY&#10;dA5C6bYmpkGMb049cQJ9wSLWCGMMNYZR2CY8FPnBihVQqGynZ3gOZ/1fSuMaeUEPzLWb+jyEExJp&#10;V5MBWRDnh4HU4nUoXSRQ6XXtgtlJTRRCIPhONN6wGSBXEV5ywCq29lZkmCKesR+rnTdmrxwwhmDp&#10;BCNwrrF2ITAyEDLZ5NYwSFlgRA2EjxqzwS0NKQEN4gpxHCibzj2ysJ3irqQngV4NGA22oksll+Ze&#10;HjsCzyAdHWbv4QLzOxBgkbRERlJSkkJgFR1FEOZIKcdZxp6iNKRXfjCB9IZCEPZ/GBXbEIiBNhF4&#10;ZH8rrZ2kwu8S9KdBJGBBKPONqVhgBJIUkSJ24oPXKlVdB5GdBrdiw+DWRGWnmdx8MjV1qQyoOdif&#10;MYZWmZkRUwuskwK9S5TOtM2n5QQCERPplSt8KpVp1UN4ZocBAgNQ7mslGKKmKuWQO3CczJ07KlN5&#10;9GLGLvjRFlahRW3EDEl3grny4K2sUZaqpZ67xqhYIAaXFCmzhwsW58kRrnCah0YkMJ86dyYolmqy&#10;p9rOB8IGUpqzCJraJgeQQcPhijdHQ5sXFirrDs9pvzDeAahRJ0Bx4yL/ACEDsLyiI3kR9mZmFuUk&#10;jqYxBiyVpyDGkmzjnHencIBEOf8AeO0QYBifkcuweAAPyowcL7Xyr4CRReG8hREswQS1n1xR6J+s&#10;ylTkAb0BPxngfJn/AKBkneKTs+csTaaDCCwy+WP3jiEE2nVYVxkSQOBvYIjIKzEAaKWmpowczfDp&#10;w41xOq2fFkMGIWoArWEaSsS7FEWLNVGDvDLYMiPVkFInesMDwMIjAqrNsbjHOjmXsilWl21nYI2s&#10;Pa5QxJWD3fw0E0NmG9Z7iuL7B6EqZqsUTpdwB+BWvdufpP3n77VjRUp5B/sWnRlE6XcAfgVr3bn6&#10;T95++1Y0VKeQf7Fp0ZROl3AH4Fa925+k/efvtWPZ4/xGloXm2YNdz+yINgDiXDHm18eC8JXEtNx6&#10;KkAonQdCgA0YGgoNKOEYxa9AslAYCTUYlLWawKQwIK3d1Y0mkKLygYnBqpkiwQqQt+VDNGitVHc/&#10;C23XAgrd3VjSaQovKBicGqmSLBCpC35UM0aK1Udz8LbdcCCt3dWNJpCi8oGJwaqZIsEKkLflQwgA&#10;A0gOuX3d6UmasX6P+A7RBkBSq/wm5RXxhpZq+3/uBQoX2yQdsEloPeH7nFKHDeBE3CEAlTeCzsQg&#10;u3RHpmtyHWIYYKnlMFBannKSh8KMzKvceBU6H7cUsy1gQvieZrJQ5tdN/Kk3OHd7bLDSB5JQjrK2&#10;diRFxO4zhYk+HmR0EMd9GGyROtzmjYuTF8L8ZxlB4Jv8OUqJWy4cfw32anadjZeBQEW1x0GSc3BZ&#10;9KQQMMITK9vLC8J32glRzzxAstQESizKAyjfl3FCeCog4fJD5QwHJanvGGgO8jSFxtxzhyrYR6CJ&#10;grYiMc9C3o8bcQaIK8H2xcnSLSTRXCd4ZRak5iqjeOBBdu1p9sbPXlAyWI5Y3WK0RKBD3cEqCeDg&#10;VPDJMTTTqxu+ucd5A2zc7qME3EUl6TfaZuTtkUYul+WRiRNm+JcXjeO42zTQPEVz5yKHTJVoz6HO&#10;8FgbsaVYD0gPE8cRio7uzciEHlcUuFE2KV1wrvA8xGCqQNTvliAHTU2BadaT6cCHNm3Z8rnWVJtF&#10;kAKfGNF6vO1W3adt4CvJJDGee5qDWK4kNkJATsrbeIUtw7QxsvOQapKiSpUhYWsJX+ySxoFvlxkq&#10;+DNFPXvGwjFZll44UYNGUUxKX0ERWlrGJxfYbhLfPLAJlR7CQgbwzLY4VT8TKNHgmXhEvvJX2b5Q&#10;gktYlCyEruKwpOVSUCINgbanIiSj4qB5cJ5LcRcRj1r3Mm/XWMwQfOXkLRpWIJAHrkUxWHO7oAsU&#10;jDjjKKMQBnDEKQw3QTL75pcDFcr7oPGRycPSZ9RoDTveEDLZnDdMEfbfJLvdeL1U5eBxd8geKIGS&#10;4IwkN4EiErqQadMCgwAErgAqmSbxWMtaBLI/9ipCeHBoI50IDcziIIs39mv5teOVJ4dj6ygYyUHG&#10;ucgeeWNZAwd6lS7lZOyd8kzMugH+0vW8+WV2IgRNl0mnQnE4NVMkWCFSFvyoZo0Vqo7n4W264EFb&#10;u6saTSFF5QMTg1UyRYIVIW/KhmjRWqjufhbbrgQVu7qxpNIUXlAxODVTJFghUhb8qGaNFaqO5+Ft&#10;uuBY8kpinyDUTsVg0FBpRwjGLXoFkgggCRBa3nNltkgCQxioouHF6M8oAyIeP0KqoLG40DoKCo6O&#10;IYUAZwSFNDLRnCSAXpKZYvYmAQmrEDNg3PCDNiuefZA+7k2wSFNDLRnCSAXpKZYvYmAQmrEDNg3P&#10;CDNiuefZA+7k2wSFNDLRnCSAXpKZYvYmAQmrEDNg3PCDGToFvUmofd1egYGzZMr6BmK9cESUfTJJ&#10;4xlwf4UEq8w/WGSyCyf6nJjJ1Nw05TSkHne7yrPJcj7mDIaBGY5aRPGSY1qZ6/2yxnztfIm55JZt&#10;xhdxAsFQcQd7bxSBAxaj76e+MLDGurKMfB0ZYbKMm7eit1YeMcaRm3Sj4EGbE0sx+DUTwGLOTj6A&#10;wFUYrsPD0x50RYdGCS8ysdxLz0fke84mgrDMd2ND8McPkxgEVEnqfKMFNyJXajrRWKNGdrzMtWBq&#10;joa3iN8kiXB8wbRMzivLZBQEH8sVkWJ7oItF401ATFYhkezIyViFYCcXgrJK0RNJQI9sYWRmZiBT&#10;DNtUVkzOuTLBAbGpnziIeYNCoEy+jBEjjCTtTgZrKo/XEw6RGKWHlhSmthQWUG/OHrBImtAhU5l6&#10;uuY+gYFglCwhnnA+K3YsaGUDreR6cRR0IkDnDyDI5IeCQWOXJ4STYQGTLA4rCIL2QgyCCYqHEYRO&#10;hCJ3xgQTuBYhKDkr4yAICGxAhKr9+JDNO0qcFQvbEdXTE3mfgVRBrAs5E+YS0A/BlKfmkGoigut+&#10;cJaPYOujMPXBWK9EyFK7/IHHWtxhAZaK0Ld3itYgyY7R09uKjJUmw8BUCT3ONCjRgCIv5RSMCDBJ&#10;rE5TZJSBvAlCQ7GEB8JfVhWaq0INMwMQpxuc2jBSGCDhTq8fc16KH2TTR/plWcSTEciRLKC3lcEs&#10;JWsF4zdxx4V6cXaRWYdOpxfB7liSySd9YS/P4DJDHvgnA47CkA1MMS7in7I/1jUm80aWBQAuGhgf&#10;g+ciif5TXAawRWcJzBukXNWTgnYEPgjqS35mhECohtESQLEoKSTEiqYHZuv+0i4yRLydcxaRa2Lo&#10;iGZdnaRd4CVczdYHrW4C2JY5wf1mzLpQmuPCmKeUyiD2xXr5U1OAwCG9GssVJPIE84wSUKSVCYGo&#10;qRlVOwJPOIq18mxqxxZiXni92yvsg1Q2RHlvBpJYic61257ivJCPi8FOcJktgJhSFNKNAN4/IdPS&#10;GF0cRFxeVu8vJIr1XtkccBGnrDNtxBWsQATGnauOt/ZIhx5GbkgQWEAEGR3n5e3AAKu4F7Er8XsT&#10;AITViBmwbnhBmxXPPsgfdybYJCmhlozhJAL0lMsXsTAITViBmwbnhBmxXPPsgfdybYJCmhlozhJA&#10;L0lMsXsTAITViBmwbnhBmxXPPsgfdybYxnki8KDXFiZFMjFAGRDx+hVVBY3HJA8pYS9YqmsBreBS&#10;Or95BXeDXc/siDYA4lwx/YDG+/2eR6KlPIP9i06MonS7gD8Cte7c/SfvP32rGipTyD/YtOjKJ0u4&#10;A/ArXu3P0n7z99qxoqU8g/2LToyidLuAPwK17tyflF8/dMR0ibnGGqBA8ujHSTt7zcl8OXTDmIjf&#10;nNk8f4VIHomvkzUFHHnIzl8BW8/7zlcxXf8AzgZja/5+yZ6QIV6OTtcJtgrRV7/OLSvcbz7GDzJW&#10;HzvNtKESPdMOjKju1KpA6DNawlNWAQ6Vv5rDglHn+Y6J2ZBsG9uEeK9c3Ew0ZkQZo9FdsGLFRwtr&#10;yHT1jkJCbDrqFdXkRDKhNtwgTSZTTnZVBRzfHJjYq8njiymRkhEhvaYwbIqPOUv55YQJgqgfCIBa&#10;84BwnXUCwT0XB3kF2Kv8tIm0nnBlCocAQ8ZBCdMAjC6SUNklk6FjzotikkdEhxfLGaFGuRBKIkB0&#10;aw6WBkLIyR5wgBlGMZbGDvzhYZoE3BBS3hgzmxIAoqlK8Zo3OneLSGpWYikkiWw5LhnM0SfJhBaC&#10;OO8OdhZSkA0kFzOKMmj8lzhSgKyfeQdQLV2d5vVogV24CIs8XlgFAWRcBHY4sIZlm62Fs43KJpSB&#10;hYn2jeQBHeDgkVckeEOKSnltpFaR0UreJ3TSKacMKcfJiBQTA0F/jFxeVexpOWVJIBcJLioXCVB7&#10;RcPOR7Z1sDxoKZTeHGHgGPChbXpWJjacEq1ab57wQ4ujQm7Cj3hFDSs4UC2pxhgzZ7hHOSnkuHIq&#10;FYRQSkQWaY7vIjytsEFS8m43vGSI+gQMNwzHeKXWrFJW5f6MZ9OBQFNCdhp375JsYMyMrAk2ZIrG&#10;Irvu6oeIxxMEiCGBMdsxpm+n7EeqwHu5o6BBrBSQiLyQ6QCWIu0gSalIbOQwFasIiQXBAoLsZO55&#10;MVpQpehqzO+hhR3rgKIyBhTWWlBJKcDgsKYVHcztMAICBuIIMV2hUf4AcY6gq4We8KcP04CS3CTL&#10;rOYzkGZaFwMA5CoEW5KwJBk0SrPA3qaSOk40sGuh0UuVcxvDWuNKjQcd62cWcUUUwExmtzClDaCV&#10;XnDAYIkW4IBXBfgiTgL8M32DZYOkkvTWcgUn+vsR6ZMFGZZklWXp0kLSemanZtJG+R7ssJBR6F6g&#10;H3x4JKswVqa067yQ+N2ADuinkKFRyI8ivrDfMS9HPcVxfYPQlTNViidLuAPwK17tz9J+8/fasaKl&#10;PIP9i06MonS7gD8Cte7c/SfvP32rGipTyD/YtOjKJ0u4A/ArXu3P0n7z99qx7PH+I0tC82zBruf2&#10;RBsAcS4Y82vjwXhK4lpuPRUgFE6DoUAGjA0FBpRwjGLXoFkoDASajEpazWBSGBBW7urGk0hReUDE&#10;4NVMkWCFSFvyoZo0Vqo7n4W264EFbu6saTSFF5QMTg1UyRYIVIW/KhmjRWqjufhbbrgQVu7qxpNI&#10;UXlAxODVTJFghUhb8qGEDAGvwBl93bSnCNic73Lwzxfg/WTMiM1Dms9f+/H+DEgjprOnjDJ/GHif&#10;XL1ivYLr8OAIfClz7QYwinZJrx43+cugHj4upVitSm4l9LOUjI22V35d4xKIE6x16nz/AO4uJc95&#10;No7ZNT/6ZqhPUfK5j0bx5eJJxFRCBHBoDjRoJOZLuyZMZO2IOhMx6aZT50xQk/NDbrJIMv71QQ88&#10;YklMF8aftzGMqC7F1IgblmMfEeMaxpLuEXvWEwpaUAXAHrNkojuoYiLyd5AewuyXODuEdCTrgxPY&#10;CXG+ym7ZCjifJ4HeKlCJ0ERcT6MpMBVp9RIslISERHKQNsGaFVG4m0OemBZZXKniXEiVg/RwYRE0&#10;zNXXvlnSHnEp7OAjOSsFAnRQvjAGc+nBTeYrDPXMBn4F4kCufO+vGBIhIFgrryQ+2UVy3Xa9u2Kv&#10;BgNy9uWIf9/xmlYoAhvalkeXBCEQAJAQGuHmcgLTS+OzwBxtzx5uTE5cjDJPKBFDgpw1rkEZns9f&#10;GFRFuiaIHcsYVdLYynNZRJ07w0X1MaGNtQfnKaJ+Av5M2eQXTlbG8naJeVadwbhN6yFoKdPmDaYt&#10;N4s6ffxcoRaoXdojXGFCSrKRSDYo9MIaZNKDEMuoGID6rERAo30n7zgZQn5RK2MI5wAjENS80nd8&#10;HNweS4KVwjGYXxCYKoARElja+c/Blb7i1SMjiFVfZJZSxEESDDNpYIJLQe8NfSIwOlFFgU5DYyl8&#10;nEkyyTxjbIKEkdacZFUZGCAiMY6u4zucIxuAHYRG/Vgw6AiERDegYxiJv/mtlDKnEZCVGsUKiOcQ&#10;aQV68Yxz+HI7J8+chdw1bs4zLSoPDalJ7wDRG5EwitCyxa8giAQaaayAUjcXJULlA4YtH6cfLK7E&#10;QImy6TToTicGqmSLBCpC35UM0aK1Udz8LbdcCCt3dWNJpCi8oGJwaqZIsEKkLflQzRorVR3Pwtt1&#10;wIK3d1Y0mkKLygYnBqpkiwQqQt+VDNGitVHc/C23XAseSUxT5BqJ2KwaCg0o4RjFr0CyQQQBIgtb&#10;zmy2yQBIYxUUXDi9GeUAZEPH6FVUFjcaB0FBUdHEMKAM4JCmhlozhJAL0lMsXsTAITViBmwbnhBm&#10;xXPPsgfdybYJCmhlozhJAL0lMsXsTAITViBmwbnhBmxXPPsgfdybYJCmhlozhJAL0lMsXsTAITVi&#10;BmwbnhBkViFL4Zw+7rwM0L2+mrDRRa8Z33Un7yewvRN+Tl7hOdXUwFRM+OcKf6de8f7Y1tJJnYnm&#10;PHWbdfPjNsmcd5B2xgYVOkDuUmi94T3VH4jCDSRf4wXRVNI8D4dc2R4Xj4/DTggYS09DrzidD6Y3&#10;CEREpBpQihpM4+qq3sZbApaI+TgOhVyW7IKGfUjPzk0HkLXg8S84SmiOGNGVZVjXWDX5Y5dIU6mY&#10;SqCINF+frHZg4ACBh6EdYxlMBmTKhog+2PFSUNgEtIRkwq4kERH4c4yzVMQ9otCOsngiqLoSI1gk&#10;iYabbYNVNmLIUv2V4WaW6XW2+ysLMDT8NFUJ8euCEx5Yu6eMONtEvJrBwelKzM4RExxNYiaSMM1t&#10;zwqnB9MqoEDpG8QRKEFJyctehgrNQdJJouXGSUYtEQ29lbwSJd82zJIFdtZrWdIVCei/TIrTYHTC&#10;BkU0acXcP+jcEX+WQUvDslAccp3k4C0jg0hO5n0YLEmKSkcYYsb3nifzg89IDTQ6U+vxmvL4gYca&#10;uDDSeDyNNmRH5ysBhFEqlESDDk8SeQQfBhwftGio6LnpziLYfYQj3pXBdxNSIzpG3EvtiKsbAvVQ&#10;Rx4yQ5kdNAIdMvBkHUu6Dr5ZJOxggsKJYRC0E7wkUDok7BmjeGUi4ilGawjd90KHciTnvCKRSuU4&#10;6kZZATiohBCmJSuPp+i6QIQhezLd1IBYlLFXo4SHqoJvE0m54cuQSmRqoSEYrjFErVjOz4ENl4Os&#10;A6IWjtzM0YjLzzJYBakFjWSKqWKdeHA2M1IzxpaAnIhIw3KwSaWcEhuWORyMiJhF3aRHeBMoA95i&#10;hyhpBY0QpIEGFzAsgpHG+MlhmJhQYLRgMhIJ5SAHl1h3nbeF2JJVDSN45BEo9Q9gc4JBWsqz4fnC&#10;sStp0uUpwN+cZaTtP3kotWFvTKiRDpmAYuoY5OTc1URcgBdCSyWwJklDuKVDYfrh7k9Rg8sM0IGx&#10;hUeZR6JghWkk4Z+XtwACruBexK/F7EwCE1YgZsG54QZsVzz7IH3cm2CQpoZaM4SQC9JTLF7EwCE1&#10;YgZsG54QZsVzz7IH3cm2CQpoZaM4SQC9JTLF7EwCE1YgZsG54QZsVzz7IH3cm2MZ5IvCg1xYmRTI&#10;xQBkQ8foVVQWNxyQPKWEvWKprAa3gUjq/eQV3g13P7Ig2AOJcMf2Axvv9nkeipTyD/YtOjKJ0u4A&#10;/ArXu3P0n7z99qxoqU8g/wBi06MonS7gD8Cte7c/SfvP32rGipTyD/YtOjKJ0u4A/ArXu3IhUk3+&#10;z2fRE7Yh4G2LCeS59DO2BkRGDvFKSt5sDqKEcFG+8U5BEw88SFzk3xRMChhO1BXQYGeuFgRCYMG/&#10;fRhtQ6qIaCC8LbvOKssIUNAYqVc5BLpDahoMbPaHeQWdBPqzLceJxzklET0d4Z1FGcu/750HmHIk&#10;kyozExnW7MRqZkc4u6rq+iIKxsrJEC/JIGNWxtELZdoICQDAgBZuHC4PYkKoVBxKayAlyAjAJaAg&#10;pxNMTdf1MfQDIJiTDGKU9GjQc1JIEMOuzCGGe/bCPidQpBNRWoZTu9CmFUfhZpJ7NDq4YzjmVMxD&#10;6JhTk86Rev8AjBMBsSRCRDuWsjmTePSEnyhjp2wLmmika5yubDGZEDZGzvCOtXjG6KK2Y4wCnqnM&#10;DS1QmCSfMEzILhR2rWLM2x6x+gYXPjIlsbWgCdUL2uStHurCCp7kEnWVCrxU2gynJm8NhxK0OiIe&#10;HXOJEAAUMaTx0OOVMFCIVNg5WF3WKZ32QdwicnxCMFzNpIHk4SYOBrqkBTnXqTqsrPl1KN7tB5ZN&#10;ZFbUWSngMWcTzi5ycnKUiJRt8ZEQkl2XoaN8WvAJA4G22Q9M9UMKJUgdwPjIK+FF4AMT3eCtY3QK&#10;dFcVdZ5SU8QOUE6n5ylbLF+iRw7G80N2EOEwgEsr1kCdXcS0lQoTrhhGl0kqxhOAWlUuQCcQ5pnB&#10;IOlOD/C5bIOFAZeTGnmsQacEq7VlUlIppqA2JCi3i8qwA8RA6Yci4xUySUqxSviN3WOcGMDGR9XI&#10;POMCIQYRolhpjmHIqMZcgS0/WzIUXEbTZztpIS8YP1J0WLVzB85IdbiCEpglg1k43sxqbFWvBguL&#10;Ehx2gZPNYtRkuciEtBOTS2h2G6VQU+RWFVLV6Tf8NcsGR/qnx2O97FbaQlEWFBpvpW5QXgG9RBsT&#10;BvBBtSQOIu4bd0Jm22N9K1IhJEVJVNnM3m2q3x0NCJhFTRAHMOkHKMfQGOeYJ7IsDHodbk8IsVqC&#10;k1kssBLFIj7ViOTwewCnjxXWNawOcWjaHm8xrKUpnTlP4LhQlbiX/mIfHrz8Y0bMIY4WL4xtUnV6&#10;1F/9vKZM0saibh1k2BVCITDpb2YWVoDIjKnAloh3kAKOpTZoUkDGPcVxfYPQlTNViidLuAPwK17t&#10;z9J+8/fasaKlPIP9i06MonS7gD8Cte7c/SfvP32rGipTyD/YtOjKJ0u4A/ArXu3P0n7z99qx7PH+&#10;I0tC82zBruf2RBsAcS4Y82vjwXhK4lpuPRUgFE6DoUAGjA0FBpRwjGLXoFkoDASajEpazWBSGBBW&#10;7urGk0hReUDE4NVMkWCFSFvyoZo0Vqo7n4W264EFbu6saTSFF5QMTg1UyRYIVIW/KhmjRWqjufhb&#10;brgQVu7qxpNIUXlAxODVTJFghUhb8qGAQHAmeuvu78HBRkVNbcqOXk9zx7hSyEW5JAYwkNNh5cSN&#10;uqxoobjluRA3Ln2yQmxHZJJoMTCSTOIoz0DDohEjJ2KCticApasSglJhMTwDugQ2zxxtNFkSOOeq&#10;J6EJecNlAmSVE3g53lrT/QEnBni7bwY0/wBchmBvMMaxBMqQ8sj/AFh89hW1tD/bcRho4RsZWXGB&#10;yLDi2B4fQohOH8MnqYdmTOkUmbQwXLRcbbRRKpgC0ZKkEXacDqsCkgijlyOCQaLZYzim8VZjEeQm&#10;zbkOIgmiBgCphXObagMXU1J6wi8DYs6onphGvUjs9ec2l+QeXE+JwErWtQCdeO8ORg2lC+HzhuVg&#10;IkMOUQdueg78iE9UOuc1iqODwPPjAELO2LY+b1kKIhSp4IU5XkSZhVMEImWRcKNE72WiRkB7BwNw&#10;3obffKBTAEBJnb84GRj5vUn9MUdaBhWAYU6m5yQY9WhWHjA9FAcRVKgrVI1jMgfAwRJvRRIPpeKY&#10;fIV7faT65F2ziVoCphx1lsEXYePpjSStA46B5zj/AC0h3krveUIVj67oLpxml5Mlyrq7avJSRZh6&#10;SA5ilONjkGiIQoBunGKQcwNGVnXDrxkPzRNbONZCSj1ZB5KD3tBsbCMBTeXt+NFuJhIkO2OdHWXm&#10;zGiwrTlgFvKry223CtTSME8+POOZHpIaNoBEXrAS0WoeRi6J1UpZZRezgzpDa52bwmPQBpBvZoMj&#10;BldDpYlNRk8xBNdg9iWOJ2CA+Zr3L+cEdcvzlvmiEYC6OLH+pkUV3jcicLy6vY2dYYJIxW4jEgJg&#10;7Mpc/vMVz7E3FXljRakEmDWhqjLTjVuug/fFCxKtkKIFdD5yHmlNuc6xbys+jzNEqj2JMk0eCrs7&#10;0J+M9PFHCleM7MS9IdwIkklNIw6xTr1FIbq6NxiLpZ2QqPKA+TC2EDHmXOYmEeByPAm4+cJy9YIE&#10;cYtG0mraea/diIwgYxa2fBhoDETC4bCXkF2+ufLK7EQImy6TToTicGqmSLBCpC35UM0aK1Udz8Lb&#10;dcCCt3dWNJpCi8oGJwaqZIsEKkLflQzRorVR3Pwtt1wIK3d1Y0mkKLygYnBqpkiwQqQt+VDNGitV&#10;Hc/C23XAseSUxT5BqJ2KwaCg0o4RjFr0CyQQQBIgtbzmy2yQBIYxUUXDi9GeUAZEPH6FVUFjcaB0&#10;FBUdHEMKAM4JCmhlozhJAL0lMsXsTAITViBmwbnhBmxXPPsgfdybYJCmhlozhJAL0lMsXsTAITVi&#10;BmwbnhBmxXPPsgfdybYJCmhlozhJAL0lMsXsTAITViBmwbnhBiJHI+MY/Lp8MU6A4zEqAPVGJa2u&#10;V7NCYsvJYop5NokRtbwDTEP0mcV8fGo0okeWMlukUNNlDDGCUxkdMwIIQqrwAN4vCm2+ihkTUBSE&#10;ijUpQciGHLagTOTM/MpYFSQhZIyF2yHiWtBZWUNEQEbECBvr8P1g0cYfWI/4zWY6JlaPYKcgFY8s&#10;cTDS6G2TUcGl+5hpeaySAJJciQ/OOfgvpkBAWspDasWlRS4LEecM/wDJbMVNdiQf9Zf7A86DZj0/&#10;ZqCgYKDglA7oX35zgOtZy8ZNuiOacGSemKpeKDbBlyBSmZBgwVzGRPwsItJ4l1halyBi+8OXEgxI&#10;TVq5W84nQcrrxMAxjaDEjSiVMk4tSvPaMS5CoNGWJwLRMZA6I/7kKsQZ3e6glAS1mnhaIyMqG28a&#10;MouPgIdomldJS0iYgqMgcBEpWPB5NR0QiECCxFMmSVpjfxJbXnr4yADDHEkhG7D3MEH1o2NiUmHZ&#10;1Bh/zwyuIKOuyypO7gk5xX70nHT8Y2dd9YBCAgdW9TeUisLgjjbhsphGNzRHw5A9abYnEy9kpI3C&#10;PUftvGqMFHHevxODAKTMWT4qDtlkLU6BPvk6xTMABHIlsd4ojuA7Czgy6ZMBz7FBffGScLC1VnQe&#10;hmp5FCivFsqo+mTkYEyzNIK+Fb4wxUVTUmQaidqEmayq8BusalhKrAr+2sw4AqVlp5IcCiU2ImOt&#10;AwyozSfeItTJBh52ZYoc0DmI8CVCgWYdRCrBwWfaocgyVK6Mstm3BxgCaUdENjz1Aa9cUfnSoVYd&#10;oAH1GVHxZJBagS8q3lOAGNAPzghQyRERv84zwLDiKbGQAFok1mshubZquDTWMIqEuU703mhzkFFb&#10;R6QmvxZwQOo5b0feEiMDePZIfN7nIAe0eY/zouTf35yUBSxSrz8vbgAFXcC9iV+L2JgEJqxAzYNz&#10;wgzYrnn2QPu5NsEhTQy0ZwkgF6SmWL2JgEJqxAzYNzwgzYrnn2QPu5NsEhTQy0ZwkgF6SmWL2JgE&#10;JqxAzYNzwgzYrnn2QPu5NsYzyReFBrixMimRigDIh4/QqqgsbjkgeUsJesVTWA1vApHV+8grvBru&#10;f2RBsAcS4Y/sBjff7PI9FSnkH+xadGUTpdwB+BWvdufpP3n77VjRUp5B/sWnRlE6XcAfgVr3bn6T&#10;95++1Y0VKeQf7Fp0ZROl3AH4Fa924dmF8cvx66bucDshRoSC/LEIBglCErBwJ84Qux6UfjJ8i4iG&#10;vglOdcb8YxNvSWWLd2UaMGgwRj5nvDgUGoDchwZoYABUHrkTTblB4SwG+MTCy3zNXvhe148PDw0R&#10;IG5wJUUtmLwIUNUONh2F9BzaBUSjBtU2pm71LaA4skRi0AjkVwWtKopXzkANgGIcegsMTRM4hClA&#10;YrRcDqRp05XRwuJ96fmMEML0LD1J8zNhm5cT12mPbFTI1AQvgB/GRVyVHMUoNFOqwgL0dtKJauYZ&#10;CtkuAjsfiZITlhkFQUf8nGtaIFEqXIyNvWImGQIVaSRKfHIm6WALE0l88OIBWkMo+lRxx4yBy9cU&#10;VFeqpwILAschiQBCN6chX4gYNnlemCd43aBblXk7nGxQQ4M1MxsXF9YOHSKRAAegjePqGvI4MtOp&#10;BwMoFoKqxWSSMUKZbwVlLhLuK2MFRYMoghZS9g8Y+DVEsjMYAKtDk7LxmNRGApUsgN4yYjag2dwL&#10;dFLRmf8Ay91K8rchPqEIqMg2u8PSC8Zl7yY0s58VYOv0jKslPhqsIWcipGBvI8kLOTQ4aRkMHuWA&#10;bXMHMZMu4hB5KggGFDjbja0D7sGRqRURAhk2xlEHgff+4wXMnCRAiCO3WRpKU4zoaOkm7cVAEAXK&#10;+ArAjhgEbavPeDVD8AyI3WTq0iIf6ZfPTiGYNLE2oaF3GE9dd5eBDatjTAkAtrozF1WGROj4TWiv&#10;c4SkGJ6OIHO3PQGNoF2dq8amfdgVJu3f/TKYYSKXwURBk0NMohNqCP01OMCI01u/NnIK20mAaHAx&#10;ExHneABIumt5NbPzHKQIoJTCJ0yYYEuonACjHY8YsonoorU0V0pc5x7zhrpgGlKESENulMQeggy4&#10;JHCidOG7JSCLsCUyEWS+SiZ4zJTvgknh1YkRTMXOZIowFUS3CNFY3Y1lNDUQhAApqYnHUl8tS4A5&#10;Z6sHpXqo2uecXEMgvBMJcfgLZdeTGCnSmhKnCJtoPspxTXcbyk9JJ2GPQkF2mau3Www9+ukq4xAs&#10;IEGskAU51YQU+IToF5DUaZHM7A/ZmpBrNL4KvlyeAGZpFfA1k3tWLYhtP9pz3FcX2D0JUzVYonS7&#10;gD8Cte7c/SfvP32rGipTyD/YtOjKJ0u4A/ArXu3P0n7z99qxoqU8g/2LToyidLuAPwK17tz9J+8/&#10;fasezx/iNLQvNswa7n9kQbAHEuGPNr48F4SuJabj0VIBROg6FABowNBQaUcIxi16BZKAwEmoxKWs&#10;1gUhgQVu7qxpNIUXlAxODVTJFghUhb8qGaNFaqO5+FtuuBBW7urGk0hReUDE4NVMkWCFSFvyoZo0&#10;Vqo7n4W264EFbu6saTSFF5QMTg1UyRYIVIW/KhgVAGsHkXyy34YkHfBf8wWAJoNolBoS3kDkiRBF&#10;VV8mCQBWZajucljZJPCyc+jFJCJkeFSgGbDOHpXQA5ArVghZ0eTf/GNecv0DzbagkcQPtCYetSmD&#10;MPiFvDMEFyA3vcYtZAuJGBQchrw6OoNB2GDrZIUGWXa66zujJ2yW15LcUVYFqdDSgKiQkDIWT4aC&#10;0FUzZeDUVUiJsrGbfYpeCuFLfXgdnads0IuI1DhnwpaV9HI0BQG6HhDZvF/RFCgaTNpx5yPMqxRG&#10;BZbIkFOC5SYxxsUFYfjEKCfhEuPIKxAMt4RuwGuTDQtwCSe1snCVmOhsEV74wC89ULFq56+JFBJe&#10;HE+zHcMAxCiZx3dGUg6AjGwwke83liNGHCNEJYNEF8E85Ts7CA+g0/DgTKbssgJTYpJKuBKABACE&#10;SVGRNl5D5HlgK89eMdWsgksZNyp7+zaurPchoGF6GMDBT/kNnpiKHWECCneSExAXhNPkrKNSu4JJ&#10;3ZWSTs9vKe1E4COuuspV3HF9ISGAHCEy3foVrIPgNCSqPAP+8i4IxKoYIr06FyFqhjlGODiSVswR&#10;DitKu7yVuUr7y30BIvyen1yEPY5L0BCKZ5Ya5I1TUuu1jfGFQK7wZ3hgOyZem+GeNcFbtissGjNj&#10;YAPmWMiujMeLEO0IjCJkSFROkgUG1YhKYEeq2vG1KDBgUOmynIj5ufOshZidMVEnmDBC2sSjYQwx&#10;BTy5prGKbnzePjPGuna2yCQ4fEgH5qcxDBAYTS3tMd3GgxexVIHcXTM0V8YNMGnLjBBIjnGZES8C&#10;C0yHnDH5TCYHZrEguoiK6mc9YSllPNogeh54X9+Qre7UHre+FSA2zOQiyT7bxdV0Mm5o0kLzgYlI&#10;AfAxeskM9vlKiU9njIppL53/AOZGv8zoKQR5O/Q5yNyCbmEvFwxULdNWZM+tIytKFAB8MTJURwY8&#10;JY+mG4xC5qYQQWRXRGU0Rngt2QSZFuZyA6xaQcwAgII4wIcgwUpxLQ1r1yiZ2JMeP9jK8Bhr2ArC&#10;KFG8hz+WV2IgRNl0mnQnE4NVMkWCFSFvyoZo0Vqo7n4W264EFbu6saTSFF5QMTg1UyRYIVIW/Khm&#10;jRWqjufhbbrgQVu7qxpNIUXlAxODVTJFghUhb8qGaNFaqO5+FtuuBY8kpinyDUTsVg0FBpRwjGLX&#10;oFkgggCRBa3nNltkgCQxioouHF6M8oAyIeP0KqoLG40DoKCo6OIYUAZwSFNDLRnCSAXpKZYvYmAQ&#10;mrEDNg3PCDNiuefZA+7k2wSFNDLRnCSAXpKZYvYmAQmrEDNg3PCDNiuefZA+7k2wSFNDLRnCSAXp&#10;KZYvYmAQmrEDNg3PCDEKiJt8U4fdKcICW/x7SWl8mAIELRZqkBji+rMwCZTiZksKmHFCAxyMnAFc&#10;S0CKeP8ASMo1AoG7kCYVEwSE2xPD457Uh0AjgbQhRlM5h/y8UDLUFITXpLHwfuYpGTLARMVSsbmw&#10;bLqWgpYq7MIVl18zSSUeAajFu/8AKGJVgRMFRdZNboUcr4lCcsUxXutW3qQArGtrsxewy7E5P0mA&#10;Z4DGMV0/zNZa13uYaq+XWlA9JiMxz9xCtAU8kYGBkVtTtVBAnSsjE2mspTbgGRjTJgn4HhPTghEl&#10;UdMUdrA8GwAWCoDDtA+oSh7CHiMj6ogFmwesyYigQsm3enjJyBWophsx84m4VqugfN4+a1EmUgO+&#10;tc5UERnXfJnwjJZ6giGAWIFrFDGZysSES5KOWcfMtxHUKMFMEyraER2d+5vN+qRwAdRtthjhLobk&#10;lqJRpx/B3dKiBS9lZ3YBbP7fdnAJyvM5/oweJhs59MIO86WH/LkE1CeQPycm/wB31MMedt81/wBR&#10;kuoBCvQpHYm28m+oNkrz4ZuOud4fKEOQmRR6sYbhOM5RhbVaHADV2OAoFSlMy9TMjgVJu5XvJ3vg&#10;yuPvHFDceEs+WvfC3U1QZ78+mJr1mzoEoEgjzOLy9mZvuYbwAkCL8vW+fT/BlUA9XNF/09c/0Of3&#10;HDWipgRs8FyTgcpK1oYfJPBnGEijypk1gies8KpQgx92qZGxiRqecWBBLEvsHzp4ycNaNBhSXsIy&#10;G3ZtLCB2E8YCmpnUoGBQo9XH+RbKyS1CY2wvI8z08BAGLWIYAOk0nAfCT9ecH2GQg+A8xdrOMLjG&#10;FK71hxV4EfeCEmuMI/8Aiem8t/7h5Zov8/5OdolEaO7zCS2KCFpIMDY3zkWkwKYBOmysmp1eWVE4&#10;GDvy9uAAVdwL2JX4vYmAQmrEDNg3PCDNiuefZA+7k2wSFNDLRnCSAXpKZYvYmAQmrEDNg3PCDNiu&#10;efZA+7k2wSFNDLRnCSAXpKZYvYmAQmrEDNg3PCDNiuefZA+7k2xjPJF4UGuLEyKZGKAMiHj9CqqC&#10;xuOSB5Swl6xVNYDW8CkdX7yCu8Gu5/ZEGwBxLhj+wGN9/s8j0VKeQf7Fp0ZROl3AH4Fa925+k/ef&#10;vtWNFSnkH+xadGUTpdwB+BWvdufpP3n77VjRUp5B/sWnRlE6XcAfgVr3bhkPob/8F0ibnCaNICYA&#10;GDs8wjOSwGKkYaIFko0qsYk7AUQNTCpcrViKzYUpJFD7YI3gjxISlIE5k3iNRhM5S3fP/RghtFCd&#10;/Zjw03eFdDIBEDYtuZFkw39D9UCiSkQLRgsdnthrpYe0Cw67xJgHwad6U5ZSztbOCLLjS6sEyjtS&#10;wwcFfG1dRc7RcoEYKKhbojr1r4wmRsTFhOf3RoERnbn0KrbRCBGDuBRnW6t3qUTi5dEVoNDsBm0y&#10;etjImjgnKRBBhyMwjlmqTISlYxuQ195NbY5kBwLaTaLsNy11GsluJxwC4suJgBjG9StLbgmxM0mR&#10;qs7HOaCGNlfBks4pmaARY9Q5z9wydIYIvkLwGAAP4TMipNmCy0OI+YV7ow6XhiKukTtmNZPMJJBL&#10;zUvcc2jkBcgKyJplO3E3BDAwBxBZEosOAJSrxrqVZLJDOQqEHBIiEtDhV4Qcsa6AMeW7ye8rwU/R&#10;NgkmmVWAsX5GxBhx8YW3mmAmhSwoGbNhjwLSbLfKeMViSGxCOYswJo3ivFDet5Pe2DlBJOERW2d9&#10;4C96iyNJ4isdEJN2hDCjyMhmlrLKhHkPEIDLfJQ2MLQ0OgLZyw0pEIReKlCNtzi/yniCZMCthZ7Y&#10;S2lEFIYCIoMCZtX30iL3t4mbMtjKcJEP+TkVoe8CX2tAYMaI+hjL24cxh4ypFsxgLPgybw0qHkkW&#10;I4G8i/vTOJxvnmG1YzEYEj3WkLZyWsTaRM37gRFq7rIbekAKuoeaWGPGJyVJ5BojHBI8sdTfv1Ot&#10;YFbv2zYKinhs73t5YJQR428IiJS2lVGX9sFfnXOeNTUMphludSiKnl4xGCSo2ecpZ4Q8YBcpoFIs&#10;J2WsB5kmoFGgkThjiNUbPAk70xLGb269tsKhWbJJUrmHNEKlI4blTIgDsrQFGRxVbREAdzqZEkSg&#10;1gEHIqqknR20oihFGPWhcBsA02kvYMNHvFtgIgyVw4T8vV4hyEI+FkBucXLW5i1TUTL9pFD07q8D&#10;yhl04BjMbSgsimQ706IwssMSH3MiC5BiVTKIzVJXO5BKXwUJBKGpOOJvPFkOsh1l2K/IaGSPhKsW&#10;VgNKCtukBMZVDlk1PYnJupQooSm8lXz0oC6K0lY4hAWWdx5I4w8l+4ri+wehKmarFE6XcAfgVr3b&#10;n6T95++1Y0VKeQf7Fp0ZROl3AH4Fa925+k/efvtWNFSnkH+xadGUTpdwB+BWvdufpP3n77Vj2eP8&#10;RpaF5tmDXc/siDYA4lwx5tfHgvCVxLTceipAKJ0HQoANGBoKDSjhGMWvQLJQGAk1GJS1msCkMCCt&#10;3dWNJpCi8oGJwaqZIsEKkLflQzRorVR3Pwtt1wIK3d1Y0mkKLygYnBqpkiwQqQt+VDNGitVHc/C2&#10;3XAgrd3VjSaQovKBicGqmSLBCpC35UMgUDQBTrV23O2lONmJijchU4mvXN00goaqsdlPbDhaV/1U&#10;InBRwuEFYhak2GBqHbnDzkJVWFhlG4TW8gbnGSYPsfwOAXkvOE+IXqnZhcalFKWZkocvYijNjM/F&#10;EBsGCTjyFR4A82kCWqW42N6g4HjdgBdifnzPli8kkEOIldC8SAWos0CwXgh3W8vxSQnC4m3wsNOM&#10;mBF/MydSKWRXLFQG0MQAJXrbqpoZayTLqRBOht+8JqMtqJcrQ+CZ+CphgZrBI20Y+Dkd/Juzufpq&#10;wObIDoh1I0lKaDBhCFpywMMyeCLImBOYl40+S7wEZPBhN0qnV11eLYkGdMfJIuxF7aiRCERkiik3&#10;lXHARFd53H+5izd0opEyB/5gkggCM2D6FnlArW3NRGxgCtxaTOASTnNh20aUDtDrDlRRIUEiIBTN&#10;LGawJbQO4gU3rkNFRgvxtSas4pph7tZ9So7Y6zeBXsymO2Gzhr4BMlwFBC6ImCKodiEhQlsGPdzn&#10;qQ1OIKsFVGuMdmFA3IpzsFlss91LDk0ijLuLcTa6U7c1oIEKTONRru+i5D4ZhuUj16loKgJODGJq&#10;QIPqDh98IBoBLblAgZtI3jqz7LgkHxRhGhwbq5Q8yiQJqYX1MEGwIQ3D2FAqVzfvh5eFliwJ60wn&#10;pJnRMZIw5FcLkvYga0cQVenic5bryw1pA0E2pMYzUIbkSEhuRZLLw+GykQF6VnS27yI9SYEIkU7S&#10;KTJ3vS0/g8TAhS4WHbURuM5UwfdnhuaTDsmHkrEGsIVqrTMllU8q/lyBMc/WHxih49cDVkDtXZE4&#10;otFYMiv6doEsSIN2gxjr5INkw7PnOcOqFuNtex6YPaKGQqkCDUzzwNGrkSIclu9sK7Ua8RHIIN2R&#10;eB1AINAAtlCEZynOzGQGAiQkoaax6Ary/DZHiyQEIYGMm71THig0sQhyiTpvMGgEJYXm1/JGTRTS&#10;9DIegHJuX2k0MWckkzRAGQ3uyCTES2ZNYNR0UdONo/tFpnJICiEEUd022UZgolshkBSyutQxTAoW&#10;LNqFmfaYmEXgVaW2EQAarSmElbl1HdPYdRIhyPihiT0mSIQMcgkRxoxTu3mMLgHbT3Bafnxk1ZCC&#10;KWhKTDYdb3i1iJXUVwWyqWTd4WrYOmGcEetGFNo1raS0j8+FiCaYnxstESqsR63B+WV2IgRNl0mn&#10;QnE4NVMkWCFSFvyoZo0Vqo7n4W264EFbu6saTSFF5QMTg1UyRYIVIW/KhmjRWqjufhbbrgQVu7qx&#10;pNIUXlAxODVTJFghUhb8qGaNFaqO5+FtuuBY8kpinyDUTsVg0FBpRwjGLXoFkgggCRBa3nNltkgC&#10;QxioouHF6M8oAyIeP0KqoLG40DoKCo6OIYUAZwSFNDLRnCSAXpKZYvYmAQmrEDNg3PCDNiuefZA+&#10;7k2wSFNDLRnCSAXpKZYvYmAQmrEDNg3PCDNiuefZA+7k2wSFNDLRnCSAXpKZYvYmAQmrEDNg3PCD&#10;LEUQPgHD7vwGRILPKWT4T7s3t/UIWJqCDFS/+VENPbjADD3BWT7rKAbQHp/g5/MSppGcaB+GBc9c&#10;SihwQTnW8MFk1zICnAcyXePolJdr0J7eHLOThE+g8bLaaTkZo7HpBhFjaRJQzLaoui3gIAacWtey&#10;m3G5xEGpxjJehq6xRxCV5HnUNOVFCI1CHAaQsQu6JCIOVwFuvU4jJtM2YdY+7MJslQfcJy/FEUNo&#10;gWIAOCtt/XWJSkSKJAqxlglqMWGIC7ZBq7I9E5P+KgpgidcxggygNWjGfk51nfDKHzj3DIkMv4aI&#10;4rAyamC2y4MnsLLfV/0y3YayJJhJyYi7WTZocnezWIJ1UqpCU93rkF2NBbMAKPpneUjmgGgTyOO8&#10;iyQhsaXLhlcobvII05hIso7PGFz7sbJjlE2hkXlocsM4PZplq1wQeGGqMmqZCsMRO5PyAZc9K8sP&#10;RIBxgEZoJh6YRXbZJbC2OHRjBVIgYYUlAIIKDBF/t7pbEWEWt0OEiWYFrCOcJockrR2gJnp5kXll&#10;4wZAkkxIvdvPFWd75WfMhrGTLfB7MyTZqIbayVoFuISAUOTW8a0DjJqxE2dnOqxbnVURNZeMbkBM&#10;vJ3Z6MVjZj0dFmsx7sTxxAzsabd8byKJOLejE/gGIh8gCNA2pCpvTBqipDBwqfJ7ZRKgurUTtJrC&#10;DPPkIyoUiB7DrNliw7/IWPlxz/y0wTDz9f4ADRkjOx+RgLnOwVEFN7nJxKAbjO0SWj0MFCyUQ/OP&#10;XBFjDALvbOnClRRMJAbDhNZymjuy/liAyDkEFp7wWBhUSuiKcx66yu1KDGbBH1/eHHfYEoKyAoCc&#10;lyFk8DW2hFk4Qfpek9iWMlXEsg89zZvGQDcYziUwngbhAKYMWmeTsUtDZJ6sbmYcK6kSN1GJ5VND&#10;k/dSEi93hVlN7yrpW2xlUDdlyIdlhBIMiJeVrWioHpS5CoZF+mPtQXedFbHoVpyMp3ExLBHKrtit&#10;FmJE4QKX/h8j5GWLvYyT9OXECJ8ODiG4gdoBxriDFOyB04KuM7vpOZ+XtwACruBexK/F7EwCE1Yg&#10;ZsG54QZsVzz7IH3cm2CQpoZaM4SQC9JTLF7EwCE1YgZsG54QZsVzz7IH3cm2CQpoZaM4SQC9JTLF&#10;7EwCE1YgZsG54QZsVzz7IH3cm2MZ5IvCg1xYmRTIxQBkQ8foVVQWNxyQPKWEvWKprAa3gUjq/eQV&#10;3g13P7Ig2AOJcMf2Axvv9nkeipTyD/YtOjKJ0u4A/ArXu3P0n7z99qxoqU8g/wBi06MonS7gD8Ct&#10;e7c/SfvP32rGipTyD/YtOjKJ0u4A/ArXu3PUtf8AmjrpE3P+JwKQap3ZgA1wbAW8wC6CmYtgQjZq&#10;XhiikVUBDY/RJDDslTJ4+7yQfDFtGjgnlP4fSeU1SowQMkO/IrwMEzEuh+S3PuoBCqBxAxjyts0m&#10;ggwYkUx9ipQ1dobZyJodKWoDzbBp0MGrIpICfaL3Gktg6yZA2jFLrFAgIi8z6ROtoydBfx2YQgoW&#10;yjC5nOraSTN1moY3H0uQansbs4n1H/JmUXBL7ETHTb9IZAMa/MYAiO1TCSBIdPhyYt1bbM41rNAM&#10;YYF1SXskn4WAzAizhXYWZXKqDDEj1ki6ophEY84kriiC1hXxemGk1ayYQpdacGwoUQHqQyrQAlEp&#10;ExuOMOcc8MLCIWjzjJOTuWXqQsNd4AR7zmJ8jrC8tkd9S0yYonAJkgp2wgY7trg2jTrLg2O/Wk2c&#10;IM4ppzzW8MQHg0DiJ3RVRHUEh2mYYEa6ZF/kbolkEGKRJLsF6CQKik5cn7kpAwglORywfIJpc5AS&#10;VR7yZ74CAEsw2FveQnOHVgJPgyDQl1YASV1oRGQEHIbycDsgBBtJyA9Y1ku7OE6ODj8EHczJNPNM&#10;yhQdC29WT0sMwkMNIPCFv9v1FsKMgm05QYdq7xcU3wJGiLe4d5CpqlsSlDbM5LVMDD3WKEbAamZN&#10;2+wiMDJJs5QKxCIgSkGSLCohDEKVJWUYkTEilydhoV6ZAnaBiqMh5J2WTBnzQ5opGh1D5FNQtop1&#10;kTC7EdijZB4WecsoZlxiR4qM0DsO/wDoyvGddsCvSjAbaPb/AMZDcojI19Wg0jHjP9tTFQABMnAx&#10;kW9GCSPIp5yXBbLR24CEbxixQloQH/D4yV0gLk1KJLL3HOLGMMMkQiPDIOjOy5RqmvGZB6GhoSVW&#10;0YSEyEpxrhZVtMfTl9uVgQEJASXJ0QM163gUqPeCUAKtSoQ3jgYTCZBkGV2QxETQdJW3GXgfqIkx&#10;H9EwKfEnQh6AEjzPSX6hoSWepdZCDD6iW4fId/gEGcjoPh/0yVNsJT5FYoqJQDLwI+mB4hDIG99l&#10;oEi8DydPsSsFUglYGHGRlDUJXOvVCWUi5LGynZOTgBuhetGRqLulI/U7mZweJESAFEeHbOAr2wD/&#10;AGZ7iuL7B6EqZqsUTpdwB+BWvdufpP3n77VjRUp5B/sWnRlE6XcAfgVr3bn6T95++1Y0VKeQf7Fp&#10;0ZROl3AH4Fa925+k/efvtWPZ4/xGloXm2YNdz+yINgDiXDHm18eC8JXEtNx6KkAonQdCgA0YGgoN&#10;KOEYxa9AslAYCTUYlLWawKQwIK3d1Y0mkKLygYnBqpkiwQqQt+VDNGitVHc/C23XAgrd3VjSaQov&#10;KBicGqmSLBCpC35UM0aK1Udz8LbdcCCt3dWNJpCi8oGJwaqZIsEKkLflQwgYA1+AUvu7aU/4nae3&#10;+jGcViwkB0Y2ET2jA9JhQTM0HBPOEYQyaMmMyjZWUAvFk7topJSHR4DOA8zqNB4swnFVMceAhWxW&#10;o9oIxRjaLmyryEgQxDqBa9bQJSSoBgRUlAbE7IHAEMRPgmkm1Tt2v6OOkSceBYlelwk0QcUZFzzh&#10;BDjKGWXnaNZ5LIYKzaHQ80DAkQSgCCcNu8t0lEDktQtqwm2iWayMse+4JOoqr0ECD+kggsTgSiV1&#10;kAFqbYAP5gCSM0Or2TC2xhDKiGTC+UEbkEyKWJuZcEC3KlAlIBUMLBIqiHELcBXDlQGDpaiXDOwp&#10;jV5R0bFB4o8ezIpwH0Lsg3gPEcbqqAreOCbWEp7gK6W5rTpm0GL7EQ1JkVmHkJTLHlwJiRoCi1aG&#10;4m6ywSsksnIJi8Q6gOIA9DIafEgcmQMrXqIwp7CBSLg4CAIFMcQKpDQD0EJ4uRyUAiIFT/1g+WS+&#10;1BrzoJUmmDNHEaBgKI5bfBceJMyGno8qW4XlwOXjTb/uwPVkiNRVgIsONuOnLcRQWVEQMa0nJFp0&#10;+huFAV2TvNy1EUVOCtZ6UCbmjpIofGdQfLhrOT5dVvC5fLC+lWdMAEkIPeN3UwgIkCTyB3hRUW49&#10;VLWPFYDpkEIpXeycIJTFl4Y9WAs2iBMYV6VbAI1NzkbbhToVJDGzSATmBszbHVqAwOjsu++LbGUB&#10;koSyQu06DYnOULGmSApI8Dat8lkaGawN8aMJLmBRBGwyhygduG5R745WkJSx6cIpTt3gsg5FnRuJ&#10;gTfOvZ7WneIabzOH5/mVAHe6gRy1p3xcGIRgwJBkkm7EscAah7GG96cK2L1/3ROETrSJtenJXpm0&#10;VOpySGBL24wGQROEytNlgifVqDLHUlpj8eMGjMlsiJEG9YjcO0zf8GduBWGDjn/jDmO0CRh8QBk1&#10;AIGvMIt2/RccALj2nIxGD6FHnW1ULJCTVWoDGq7RC2IU4IwCQt8JuKYqhvCXL0omCQgy0ZJLbcSi&#10;szowBMxpwWGgOCoTL6R7GCavdjevr9CVOLAgIENRhXAjMJEzLxGMKXaYxK38iO24CEasZyaQpJRx&#10;Z1TnuE4ZacAOGQ2IAmgnfEbUl29IHYgBEoIkWJYiMQl8Jn6qYKJEOE6jrCqakCR5ggNKcZC97L5/&#10;dnyyuxECJsuk06E4nBqpkiwQqQt+VDNGitVHc/C23XAgrd3VjSaQovKBicGqmSLBCpC35UM0aK1U&#10;dz8LbdcCCt3dWNJpCi8oGJwaqZIsEKkLflQzRorVR3Pwtt1wLHklMU+QaidisGgoNKOEYxa9AskE&#10;EASILW85stskASGMVFFw4vRnlAGRDx+hVVBY3GgdBQVHRxDCgDOCQpoZaM4SQC9JTLF7EwCE1YgZ&#10;sG54QZsVzz7IH3cm2CQpoZaM4SQC9JTLF7EwCE1YgZsG54QZsVzz7IH3cm2CQpoZaM4SQC9JTLF7&#10;EwCE1YgZsG54QYxYUb/AKH3fgP8AE7X/AJwyhuRHkz8HHoVsqUcQ28zBxjb0rCA7Fo2pmJwnAqQh&#10;DsUoaqi45PK5bh1RSAmcIWW0naeuCrpE5yPv8aBJlWImckefYjOMiUogbZQMXtlZJZVIHqMV33vi&#10;EiQKooYe+BlWUETYIVOBDSLmS6Fw2TM4rZLNwE6THoXWFDaRpdCYAhv0QIl8sbSDEBaZ65cbQ8QJ&#10;T8MsL9S+kZJHVmDrDa6LvokJiGmIwVuZXv1hlKbSs5K5cTDRYbkGLCE6HdQ1Mze4LB/MxAbOAwFT&#10;SZUAoIut5dBuBj8GHiaQpUS4xIIYiTCwSOBN4zAPLf0y2ipCuMzc+chkYo6c2aCWcdu98HjNXhEP&#10;Emn0kyETdYkSjXleSOwozln1XUZLGyYDvUvic1t3FLhJQcnIIoF8koktSp6YURFtVLHupHy6wKAL&#10;ggaaRQA1wcviQeQA6dYsUQzSUyhg1GxKiMCotUiejvHIBETbQHEdhvC/YKjeIrqE9Os2Qa3K0gU2&#10;vNhgYnHkHKbk8nAjyjw2Jm2h4cUtJFK5m4kIqBEshOM9GXRFMkhq14squOhAKAKDEhyYrQ8IQY4e&#10;pvLnGeS2BSR6I4pFKxptwakAJNnYhd423Uz8YbreQaFwjsnq8KAFbD7IYhVCCIs4CUhc6bNxFY1K&#10;nUSLqYB2wuYx7AZVjTAUGuVF4b0DOeGTSKmSWrGwAgPu8EM+uAgecI7g4AVZwIFFRUpiNF8gJWDV&#10;JEAV5ERyAQIjWRJafTPPM6YVotkZzhA96HcEWIgEMfMmdJgX1BHCsJBhzMASW748NDYBAD7wYmYD&#10;SA7iTZ91TLOADEOK1MkNd44XovxkqF0Sd8Lf2G2I4hNgpPlvIhySwXGiaFhgp6lg4HEwUOoH2lEi&#10;ZnFafRXrm2gxm00ELQm2nwCzQhassI3+gEPGwJWwwy+LjoErOFdWJjMv8VCmk7nQtyB3IEicuLnc&#10;64VpJGKGGspVbhTvMR2vENqQVjixTN+M2kNLJDiojgSpxjmzvD0DJogjCM1U0lobMEECF40kBpRC&#10;QIB3M+2P3s/8vbgAFXcC9iV+L2JgEJqxAzYNzwgzYrnn2QPu5NsEhTQy0ZwkgF6SmWL2JgEJqxAz&#10;YNzwgzYrnn2QPu5NsEhTQy0ZwkgF6SmWL2JgEJqxAzYNzwgzYrnn2QPu5NsYzyReFBrixMimRigD&#10;Ih4/QqqgsbjkgeUsJesVTWA1vApHV+8grvBruf2RBsAcS4Y/sBjff7PI9FSnkH+xadGUTpdwB+BW&#10;vdufpP3n77VjRUp5B/sWnRlE6XcAfgVr3bn6T95++1Y0VKeQf7Fp0ZROl3AH4Fa9256nL/zx10id&#10;v8Ttf+cMKzFD8InnAJB67KHfHyYmLZzcBTdKURKdVkBgCAj+I8IBmREneAyiA7CDx6wQiDyyWQt4&#10;c5LiJiZJ5NE9uLP65Im4UeHWpxkk7gHp2OwQMg4BuUsQDirdqsIZqrEWX0R61LHL6SVX603qwHbB&#10;CMlrUq5R2Dtm9ZrNshFXothsFz1F1FZBaXlgL0oA7+WoYE4M4AWtGBMBGNM24IVcgSWFS/z/ABEI&#10;JCwZycNf7yXAqb4lhIAXI1hmBzA86w5QRoTg/OgqVoWnSbiiMHj290KCJsFKwMFA1KKEt6HDiewp&#10;IvizURqzCBTNCK0XM3OS/Uq3wtgp25EZaShUEekEbZ1HUBF2LeFuYUBVxJrrGiLkHb/CcYXMmyqr&#10;BGM5zyVEps42jWQJw2fBXZSxmHnOWQG2OLpBaAwKi2MYlohoMlYAPE0oFKgThI6qPPKzrxP0jUmA&#10;E4hPQ0SgQ0RDlJOCrVxdK2iEkrFOcwQiueXcYsk5xgBG0mEwF5XvdZ4bMkpMkONWaBWDWJVeDI/g&#10;EdSPYPj/ACYXJj8OSK+hCL7nvPUnUMEBABIs0OH5U7FoWSKCArGR67vCJ2sTB5KOAbtp/UkEDuC8&#10;AvhGD4D6qDWFyZUqSeb24RV47XU8mTDvB1e2NVxyA1gXaIOjIyptCiiiHJNZJK7eXm+s+Zyd6aK4&#10;0w8EEGJJAEqOBTDqCQi0Ky2qZYf8Gv8AFX6/0YxWyvSf/JzpcfU8mqW3GeBR/O/8zwQ3MMjNL3mO&#10;/rgHPPFKyUHGaQTlm4IEwPYmMcfseYQNidtFNJWPWgA0u1Ouqz/QHUsIpFiymppXwWpVTgXWCpsg&#10;oBLBGyxpxezNig4WocUgkcWdfkolyzNTJg1XiT1AuazzobMviT3l6hWZIZE+V8/hFU88EAsgajRM&#10;gdd9kE5OGi9mv+785UwViTJf/ucRgIMCScdj7TF6hVkE50lBGHP9iPFH+N/uK4vsHoSpmqxROl3A&#10;H4Fa925+k/efvtWNFSnkH+xadGUTpdwB+BWvdufpP3n77VjRUp5B/sWnRlE6XcAfgVr3bn6T95++&#10;1Y9nj/EaWhebZg13P7Ig2AOJcMebXx4LwlcS03HoqQCidB0KADRgaCg0o4RjFr0CyUBgJNRiUtZr&#10;ApDAgrd3VjSaQovKBicGqmSLBCpC35UM0aK1Udz8LbdcCCt3dWNJpCi8oGJwaqZIsEKkLflQzRor&#10;VR3Pwtt1wIK3d1Y0mkKLygYnBqpkiwQqQt+VDCBgDX4BS+7tpT/id/17MXk4HB/MTYBMjM3fWiwX&#10;mYFAMdchwMhZUA5N5bcKyysMtgnNj0OU3veRoQKvu7xJEec2txMSI8E4Q2kprNAJHHl6B7MChjD2&#10;QVjJiLKovSTAGSEEEUBxWq4rAoeJFq/M7ellMIiI62/2f6Y4JhVYSlYUptiNcYuiwSVUEAWjzG1s&#10;uNxGkIWm2o+d5OEsIKqhzCyizaW86MY2fCs+o+I1hqTB9qo9dZnMsQDDklTKBhkNE5IAZxp8buAB&#10;0YRgpj/rImZGJFwr3vIt6FFMjIk0ZMQay7WEqVBlZQtWHIMgMS9xOHxhEtsrBhSULlNYgQdAVxPy&#10;rhjHWtGJmSWA40zTLwhfqJDhFBtDT7Nnlx6HklHv4OGlw44sCYchfUhMXkf2yJ+CDCyRYUzkwRkG&#10;WM2cqRGCCu6KX8COMV4IEWkLCIthvDXLkuOslRIgU4aMS9tcLomEEFpFCJQydrIPcPkQC1OfKiC8&#10;PQwi5qmkbeN1PHgBLS8zsgH3kijeMBQzhkwSzSYKzAkjQQarUJ8fLUYHMRKIPTHXYQ0MeW1SI7Vf&#10;uXMPREa8YWwIRsgnA1BfCTjykWQ1Bk107Ngwnkruo4xJJyA5hIf07kQYi7bxkqQD2GdGBTpIgUGw&#10;cD2QgmDI35FJHkp2lM4HpUSh5Jb0IwTPjd2NucPlvNtUcRM+BM5mDKLkopg5WkBzAQiA+/ZqPSJk&#10;3vL517w0lmhUVJwZhwQ4BQVyFHIg62qjWdcA0Z1h5SjIWAMAUCANBgZTRH3qNYrHaTBS4iWKfRzj&#10;/vOGj/FhN1fDi1MJk6wnClaF0MvehwrOgb70o5j4Hc4BS9obf94W0Q74f+8YaMhpDDgGOpCVHnB1&#10;+ADel8GggGCC/l1Kxt8hyr49nBjUgtwibHeEmnYCRGCLF2pxDMLipFaipAGP4yzk2adYAZCmFlja&#10;gh8Im7YTD8jyKpnnDAYEsyeToW5r1TUFygaICC+EpSAjSzBq068iMg7Ga1ae5gSIk5WICNUR8FCM&#10;E0eE5KWSb2Io0hyPHnJxTiX1/wDN4pIPFSf6oC+ihJm3bB2Bil5XPfPGDmzK/L/5/if8srsRAibL&#10;pNOhOJwaqZIsEKkLflQzRorVR3Pwtt1wIK3d1Y0mkKLygYnBqpkiwQqQt+VDNGitVHc/C23XAgrd&#10;3VjSaQovKBicGqmSLBCpC35UM0aK1Udz8LbdcCx5JTFPkGonYrBoKDSjhGMWvQLJBBAEiC1vObLb&#10;JAEhjFRRcOL0Z5QBkQ8foVVQWNxoHQUFR0cQwoAzgkKaGWjOEkAvSUyxexMAhNWIGbBueEGbFc8+&#10;yB93JtgkKaGWjOEkAvSUyxexMAhNWIGbBueEGbFc8+yB93JtgkKaGWjOEkAvSUyxexMAhNWIGbBu&#10;eEGMWFG/wCh934D/ABO1/wCcMKdXKJ5qIyxzEZaNC5AjRbU5DMnpAagWVjfPHRnMwe8gsEiWJa1E&#10;iHRMJuA27wZTQTET6j85wYYmUr5nEneAe8hkP8kymDrefhil6o7E2euFwCJo36XkegksIf74wUAw&#10;COFKGBaWGOsZSgaf0CcPvhUSt/XIgxi1tpeRgXfDiK4Ah0B0XW+DyUg+ZtlbhuCIKmAJkPXF+27E&#10;Rv8A024+ensK/G8iHlE/lP7ZN2cpofIHGGYqiBQEEk2EWctCnJxvMAXk1pm9E38ZfWuyPMcjFs1E&#10;x9WrkIODsLvm1MCaJS7mEEITMOV5jzDZbxcUxJa4QzKJ97kIhlHwAWHn4MluAQyjNDmhfwxSoL5I&#10;eNNsRkfcWxQjBloR5Sqx5MY1HhRFBbmj7uSQqgEFW+7Lx3ZalLQWQ5oxMCwGkviQ5xyxCfRylpng&#10;AyWCMHXUvkylYaoiQktUJ8Hu2QYOTpfecpg9NTWoyA4eOaER6lJduXglB02qtV24IiHHDUGmUXIP&#10;Bs3hF6JGEFpiyTeNKYGnkcYhFzkDuuY6vc94JTCQsykBy5UMdeQwd8Hkd4YGI0QBDcJJn6YF9awB&#10;JsZUTezAeMS0ILGHIIkxylHe8hOLQfGQcM9ESiSvAiRphCnPkKd3tEMJLgcmjkBFRBzrnFhzRuPn&#10;HRgJEqA2BEhAKKxCSM2CAaVpMdHIxUgd+/nFSodpX+9YAkwYTlK98RkBwyQJ4UgdwymLZ0lJEhap&#10;qOax7YECKQhOeiWblUDUFJngXLBYlmeYOC7lwExjFCaYx2JwbvGlCpnjNrl+JxPCHOCtanIUqFjQ&#10;9RWzjCQHTMWTjKETUZuGktNUw2WhjZvAB0CnhTGG1t5N4bBPXSisTbo2SyDl0GalMlIaQbwuY+it&#10;1kwCSwxhUq4h+ZwQxIJ0HXOz21gTAkVSNEuFGHeL2hEISYhXU7Q5xgZugjw2hdCFeGruXscIAHZJ&#10;eowolqeHZ65oc535e3AAKu4F7Er8XsTAITViBmwbnhBmxXPPsgfdybYJCmhlozhJAL0lMsXsTAIT&#10;ViBmwbnhBmxXPPsgfdybYJCmhlozhJAL0lMsXsTAITViBmwbnhBmxXPPsgfdybYxnki8KDXFiZFM&#10;jFAGRDx+hVVBY3HJA8pYS9YqmsBreBSOr95BXeDXc/siDYA4lwx/YDG+/wBnkeipTyD/AGLToyid&#10;LuAPwK17tz9J+8/fasaKlPIP9i06MonS7gD8Cte7c/SfvP32rGipTyD/AGLToyidLuAPwK17tz1O&#10;X/njrpE7f4na/wDOGGLZOgFgfGb6vzjsutpwghHNAASIVZ6CRLfahtGnEs08ppWQshycpJi5niof&#10;d+BnBdd5Wd57/j/4Er2/2ZI6LDCLY6F9LFgkM8zQlHRTz1hnYRplNAvz6wlNKLNPJvFERGdDKiej&#10;EDFE+o9O9Ny5OENhFxDyaIvHicamsRxvCKAnCTfsYeqCEwLkqRHAQSXhYlgghEsAXYd94J2VmQkW&#10;nHODZJi4SAUsPWQTfFjsxJukK1goEJPLFH+sfLHvv/Aya8mlTxUJ9d5J/XdePbWDRPYK6+8U2Dmc&#10;vE8ZcP8A7xAWiMD0/P3/AKMOUgDEtDMT4cvjFdksJnCrYkiSD1mscT58iGQSJuTUki+JqhkBbAgK&#10;qbyLSsyP9HKuy0wkGgF7Q3740JtrX8ISk3uPGJHdqlMVuI0ZDrFsjJnHYwJklG2LIYtOySnW4PCc&#10;VUBflPcaLbRjgW1G7gzJxk6xjvSMnLKoI5IkGlldzyY2bJKCU1gg3vW8fnmDkiHpcIhlRFboo24y&#10;MEVKWsZhkzWJ3hM47GwQvzoDxhF+gtnqi6ockVBkZr611UTDrEBIf4mgKnYd6wmWdZraAp5Gfxhs&#10;OaJnEsX2GMZ1OYuCLtkr3WsvVPaHE3OT8bFRoO4Ps9cfypj8zg7zT2+sFUmIxL8k4NRqnqQZVz9W&#10;8bw4zsdIqIisZE+wVZEK54cZL4ECrmOB3HGVL25LmtYUpyZIw/2/wf5iTTiJYIPmTTWUQmeUSDlA&#10;IxCAnBuYHSx+Jyk7YX0x2tQLTHV2JXQo3RfmYIjftFNT3PHILGCqf0cOBYMv4Xfr/j97iuL7B6Eq&#10;ZqsUTpdwB+BWvdufpP3n77VjRUp5B/sWnRlE6XcAfgVr3bn6T95++1Y0VKeQf7Fp0ZROl3AH4Fa9&#10;25+k/efvtWPZ4/xGloXm2YNdz+yINgDiXDHm18eC8JXEtNx6KkAonQdCgA0YGgoNKOEYxa9AslAY&#10;CTUYlLWawKQwIK3d1Y0mkKLygYnBqpkiwQqQt+VDNGitVHc/C23XAgrd3VjSaQovKBicGqmSLBCp&#10;C35UM0aK1Udz8LbdcCCt3dWNJpCi8oGJwaqZIsEKkLflQwgYA1+AUvu7aU/4ncf+aZFYlzF95Hy8&#10;YsDmkN+A5IAOIEigIRTShnMarQqwTABEU94E4SeRGqSCSXhXipBmU3bfl6Mf6ggFK1WbiyzDWO9I&#10;ozFCRt7IEsw0uYTYKmII7Q51CexB7o51WCBqi9Oq+sAqe3uRQCCXxlTRX3dNAqSE4qNh8whWwJyJ&#10;lXiHqkYprBIA7wajC8tCrBQFSnCTWSUhEi2uKw/L4pb96NpGfnHUkEJIppkbhza0zYBKJf1Gjcg+&#10;rVZFKQCBeduFLgGPecFAhNEj7e2IkgyEIehoyiAtgK9WzhSUSBROD/ZnllEWEDlN+2BGZQ1g8rv1&#10;x3MQSr2a7ySEc9pKlXrO3leRq22tJOTliamcDYmm3IuAEShGUDw/GHEhrii+KyAdybfP2EE6nZeX&#10;eXBK6bc2phKY8DmgTEaPQWRSfOBdpaPLf63vG+6BOwujo8GR3bCj0EtDYFXkA4k9nCuEpOSeMnTB&#10;kbiGD24OML9X3j2h8BBUJyXprvAt+RGndTVAbMg0K001ydxeRpECQnfoxhrGsvOm24OJyD8ZGaCy&#10;FhUYRdpveNAmyimBGKNj6sEEWUscoaeQKBjomgiXBcjztTzvCFrHaUU6OB2KCsOTWRBp2NHbeNMf&#10;B8QAQsRuocgHy2iJ76Di1i0RIadVrEnYyJQ8k4U0n5uc7LGAgdEpCMxhgNJC50IvFx2NLZkmFPVZ&#10;zSdjMsW4TSqqIyRBl2DMCwAdByaak0MBHKSg+jIFVrxqJCmb5wArGeSfrOJzew+MA6yAG/vyLRUK&#10;ZvKkd0Xq8av9JQbIxwFpAodOVyAFNkp0uzlyw7rRhBWIk3uv82Wv4V8ug41cmWDCRgKSJj6NDLp2&#10;nD7/AMCYEEcBDzNE++C80JmDKNwGPBggeXT65WCkakH39cLuC+sfCqqY75r/AHhoWipqZCZloBjG&#10;mPG8+Xr/ADGk4x6WgdCUoQtPEnBggr7cOxGpIrPAb4c/bzvDKSGzG+WV2IgRNl0mnQnE4NVMkWCF&#10;SFvyoZo0Vqo7n4W264EFbu6saTSFF5QMTg1UyRYIVIW/KhmjRWqjufhbbrgQVu7qxpNIUXlAxODV&#10;TJFghUhb8qGaNFaqO5+FtuuBY8kpinyDUTsVg0FBpRwjGLXoFkgggCRBa3nNltkgCQxioouHF6M8&#10;oAyIeP0KqoLG40DoKCo6OIYUAZwSFNDLRnCSAXpKZYvYmAQmrEDNg3PCDNiuefZA+7k2wSFNDLRn&#10;CSAXpKZYvYmAQmrEDNg3PCDNiuefZA+7k2wSFNDLRnCSAXpKZYvYmAQmrEDNg3PCDIqCDG0TVDb3&#10;rwP8XqFXH0YLrI5xVCyLP/chOXtkIsLIOkKYZJEe8SgxBMATqBBs8Pr0AqZKKnneMlTOQRPVn82w&#10;OxDQzG30YhK1lnfkEFvSGywAcyLOcEgZcJWjQsnI5lpUABB1s4sMEg72mUyKZxYhTh5xZapwSQjL&#10;L3GBRdF1bHItwSZtCYStn9QMNglcusLOt+25AJcoQxE45HMIKJSFnVSk4TSeA4eTqKxXSMEAVKBE&#10;53LJNnS8LktMt7By2UOzWDczZTiJBC2B3Hwt4+URIATdoZCFXSAgpMQUGJRbde8+Nc94idx7Zvt6&#10;RhSKuY4isYpY0PctyG0D5e39xAoYpAW5cYe2ORwexBXvrFdGY2/AxeJytiat3GF3GMTBEOGUp8jU&#10;e+H2Q6At6RgL5aUMzHUHUVq2NSzD4wxNaOYmicizTaelBmQ0KhdlQDQKVhgETpZlQRSiXMmJYggz&#10;urjrfE8xbwfU6wNNoWe+nSXgvLehAZjLeEPxw6KjHy1ZXOUJ2SEheIZoFmzAo5UFFkKtmcYl2bBt&#10;NAWK69EQauXCSK2Kr6ZewbXN+FezrI4DjJRf0UoavZg+Bde3PVFhDFwYuSXoV2yrO2lxy8Uxb3K1&#10;Q34x5rdBRyBOqfYxUCfWAruU+p1kAIAPeOGTwYIyxZIRajgVTIwMEhFYh8uDjBCezRGSb2kCd4uG&#10;CNVAXan5xQINIb0Iots0oicRgN0p17wsQSVkYPhUdoDzz0IKGJiEoS5DIYTA4XR/CGtVQxTWAzjx&#10;dnTHGCAZD3/3z/hGhx9m1+2DNRJH60ySygklcep8sZ3XjtGkgyJXyuyDirmKEmXJaWm3fTvjJ6GK&#10;BGT0XeYdom+MhzykVJCtqrpYDXSq1/RtbExlKCuSwJuw9uX2MjfsJE95EfnAbampPCW9HTkj44FN&#10;iIZbCEdvdisNgaxBgwNY2HRSP1jwVVGdi9kIx4KrIO91tIU0YWFkYL4pwO4IUte4RkGRfWN2OLhL&#10;PnClE4dwQZ3GRycPbQGzcpROVU8YwNOyvGIjsiJsjnIzB+o+9eIz8vbgAFXcC9iV+L2JgEJqxAzY&#10;NzwgzYrnn2QPu5NsEhTQy0ZwkgF6SmWL2JgEJqxAzYNzwgzYrnn2QPu5NsEhTQy0ZwkgF6SmWL2J&#10;gEJqxAzYNzwgzYrnn2QPu5NsYzyReFBrixMimRigDIh4/QqqgsbjkgeUsJesVTWA1vApHV+8grvB&#10;ruf2RBsAcS4Y/sBjff7PI9FSnkH+xadGUTpdwB+BWvdufpP3n77VjRUp5B/sWnRlE6XcAfgVr3bn&#10;6T95++1Y0VKeQf7Fp0ZROl3AH4Fa925/zD7P4OkTc5GAdv3Ywnn5xCNJDTdYjzZE+Dt9ckmJt49P&#10;fCYTP/n+IZxc3iSUFGYQmeRk8K2djtcLtSi14bUShIcko4jAGiYeSCpGgi5yrux7IgODVb3WVu/D&#10;dEjR209GI2AdrlGSRV1qN0kervuyidOclM3GIucTXcbYI2uSyGIrkrYQFfHLuIFFPa0Tpay9FDZo&#10;RMKKUDKzQn0rx41YqiiSURjCcY9ZGxCdiU3naHGY68bDOiGKUmOKXAAUWZk6TmnN69C+s9Awj6Uq&#10;kkJrnsVI4YNKdTcEFSe2aGXPduyQh6a/yfiuDXrhRpc1PyzjUMIPIbwY5onpp8YFerHtMXDyA0Sx&#10;PiUWqATBwHTk1HiGEWVdJFh6wn41shGbySZBKYO2EaYgVSGo6OYF2eo7VongWAJRaTrqBeawpIEx&#10;FrZBjwpPKEqcxV4glY95UL9uOReVDpHA66wXahEWKDW2RZgLS10TYQBFdcYwE6MpFJRY5g24YDoL&#10;YYpKAgu8PHTaAYiMVqwSsXuVviI6SAtLuLxa5S7siUFElmrx+n3dJvjcYbz0ihm7YFJATE4DbMo8&#10;UjbD6mgvJC4UaDUJLUWGZjLGwrERPAkRMaZFxpZBIE5wlQp1j083feKK/wCjBTsn45zYmMQISEXS&#10;h7n84rUzC+GoOpveGAjJfAI4YSyhGSkxGWDDMmukF1kLt1BaQCGQEomMKskjSRz0DzyTAUhUxWD2&#10;JqMYAQeeRhjEQgYayBPUOHI98ePH+FDeG9w1E+eG8SfwoESWSoVyN5W92do12GYy3vLZBTpLDeUh&#10;RUsjjDD9UR37YqDgCDCyzSCWvGHdkjCGrAOJblgkO6NPKbEOgBYwJZsdjpwQttchCCA0O2pTO+Rc&#10;wVZvNEZFo2sMUTSy8JRcOct4HjI4JaSKwgqtDCdaZs4k1wqBYXGe+bdbFGCgNc52DWTlpgJ8Kvd5&#10;OLEOkiqDssQSVliBgJcCBQmjhQTrP3nofhQSBoLMUsFvggzgk0iBMKoBwdK56wiE2qBBIDmSs84I&#10;2eFQsxWiG4HnPcVxfYPQlTNViidLuAPwK17tz9J+8/fasaKlPIP9i06MonS7gD8Cte7c/SfvP32r&#10;GipTyD/YtOjKJ0u4A/ArXu3P0n7z99qx7PH+I0tC82zBruf2RBsAcS4Y82vjwXhK4lpuPRUgFE6D&#10;oUAGjA0FBpRwjGLXoFkoDASajEpazWBSGBBW7urGk0hReUDE4NVMkWCFSFvyoZo0Vqo7n4W264EF&#10;bu6saTSFF5QMTg1UyRYIVIW/KhmjRWqjufhbbrgQVu7qxpNIUXlAxODVTJFghUhb8qGEIAGgM6lf&#10;d20pysSCeEGwv95OAu1IsSPEb5ya1d/rGXnvneBKQfFKeJwHy4HC/wCTKHn6w2uSA7a3naCUxs7I&#10;45PDwWY2uUwb7U8QYwil3a/GaN8hV1/05Nk+Tt9YX7vBC4WFBn0MDT0zUq0iBUDUMM8aesiEDCW0&#10;payAFsOtDwSREIBnCo1MgadkaMkCLQw+TWhzjtUAQybxe7pDB0m59dccLZtGZQ6RadTvYFV+P7x5&#10;ECbaAxbIzlxnIEDATPn4BRRzu+8P8vDHD0pygUjvJBigR7T8OnBrKYQ9DOn6tgwlT4sNAlXW8Coy&#10;qN0rTfNsxDHIyXOmzBK1+Lu6joNnhrJ3aIEISLpezzgKPkUxwsLLXRxVwJVS4huEujkcsqXAO1x1&#10;wcUHGgBVwe7lmZxIKRpELCnUmNEbxt8VRW1DE1Zg8ZQ61prIsxABFtAg3N5KEuLSzdfEDGpMu5ny&#10;YoLAhMhrAMeuI0SHuIeTwQASKxVoJj15xN5o9f7y9/7x6qg5vXAhGqqLw701H1NExjAc/wCw/wB5&#10;u7KvCe8KUN5IOvurJXJgoDfO4/jFC2TITAPZRi7tAJlV/jzjAQAEB4OMMhh2iQGnkNj7TeneTdcN&#10;9oDmF9lwc0cKKygQ9IZLLvxlf4QKU4VoyaDoYHKYCRblgXgsRT3UfDDcZqHykKWr1jYZqIOlYW5+&#10;WCd4InlhD2im4wj2j8aqCaGJz7ZKwScNS34F0emJF9OpwgCGnc5sBmi7hTiCIlreEbWafQbuHKc8&#10;JoOVBvRhiWIhonIpiyJWZImcrPLDRbIQomgos9yYiXJG8VDZmQwUDWARXE3StBhmyDBo+DVe/bSN&#10;wLoERiHKVJPkC9axKKIBoJXDC1bN4pewbCClOZsDIE/7E0QlGbwSmecAXe8AJELSo3Mvj5KmBVeF&#10;yXOTm5fK9DGlYqM+WV2IgRNl0mnQnE4NVMkWCFSFvyoZo0Vqo7n4W264EFbu6saTSFF5QMTg1UyR&#10;YIVIW/KhmjRWqjufhbbrgQVu7qxpNIUXlAxODVTJFghUhb8qGaNFaqO5+FtuuBY8kpinyDUTsVg0&#10;FBpRwjGLXoFkgggCRBa3nNltkgCQxioouHF6M8oAyIeP0KqoLG40DoKCo6OIYUAZwSFNDLRnCSAX&#10;pKZYvYmAQmrEDNg3PCDNiuefZA+7k2wSFNDLRnCSAXpKZYvYmAQmrEDNg3PCDNiuefZA+7k2wSFN&#10;DLRnCSAXpKZYvYmAQmrEDNg3PCDGMahu8EBPd14GKrSkBOBjZLTz7ZAXodnvfstIvGaUwiPGgWAg&#10;I1ec8IcjQxAyJAwpru9VhJl8X5J9MQ3JMSn+HEJbRfr48TkKxFilPVBxokgii3hSyAcrkxNUCA53&#10;pw5RqJILt1jj0nCMc0YOSZ7c5AV7yvflnKQ0iMrwjIURubEeq5zq4EIsVNoJsb+cr8owtpgoWoHD&#10;L/8AI4hOOWxO4SOMh5HeGUG9Rxtd2UI5ozYKeouMKmErpCVuhDNGDKKm9MzzBAkZMJZOyUggaOzA&#10;xjSmEbQa7pmXDfoWPFOTpLOWEmIhQBMGw2ho1gvZEAPJXr/lB3gGQ1jBg+jnJk+eXwedjIET3o1S&#10;kbgG6U1jsjfTocKe/VkYaB5xIc2WpbQ5LuAr4IczHmwMMJORPx4hY0YjklAyBMmCEUJYaWraIAlI&#10;oPfgorU29GGz6jZoQYlC2JskYtSVKSZNN4bkYmVURvGgptqzKqq4MT9BTI5GwoTe4wpMYIptYCJX&#10;b5xEuE++MIYnZtvKGWtNuzXEyYpiz11S6sR6GboC8IsnRqSJeThAEWOCFAUj0C7Z7ZN4LLD84ZAT&#10;6JfLhBqSikCgSqjrZlPH0l9IS2BKSTNh5I1GryNnbCkqVWRIwcuCjJAUyEuH/uccjpGI811vJ5Lx&#10;hCNoiYQQn3zUro5cI77NluRz/icWRSSe/wDeXCBTsyJ7fOiERpu+MnTBOokS8uMW/TJcuT/MvwqK&#10;laFUakLQTlq7Nf6SY9s15LKoSwWH4YLZ8XjbZyhbCuzQG4g5GxyuLQyeskqZ7YDJzE0uuSw8a3k0&#10;YronbQV1jHvGvIeXIUQw1bqNYApBZn/LFJfwmeSNOgY3Mq0ReJ1jZbT5JRNzHPcPdA2e2GzVEEsp&#10;lQbv/WPzu6T+JSACDgBNCQOC5M6kDpUHDa4++wKK0zY4wkgsrI0QuPIYJe4SLskCU7ICO8oRxVDI&#10;sJJC0YxAF6zyRBGR2bSBUs4LFWSuJ6/eIBAfQQTOfl7cAAq7gXsSvxexMAhNWIGbBueEGbFc8+yB&#10;93JtgkKaGWjOEkAvSUyxexMAhNWIGbBueEGbFc8+yB93JtgkKaGWjOEkAvSUyxexMAhNWIGbBueE&#10;GbFc8+yB93JtjGeSLwoNcWJkUyMUAZEPH6FVUFjcckDylhL1iqawGt4FI6v3kFd4Ndz+yINgDiXD&#10;H9gMb7/Z5HoqU8g/2LToyidLuAPwK17tz9J+8/fasaKlPIP9i06MonS7gD8Cte7c/SfvP32rGipT&#10;yD/YtOjKJ0u4A/ArXu3HCqS/+fOum9sMoxlIaJDIjDLBF4DAS8NNAUtzd1gtjYFSoQbCbuDDrjgJ&#10;N8ud855IEoFZSiJmpnxjiv3ScIAFlOpwOKIzCOgU044BOG5gko0yGg91yH4UBiiIFdEAcDcFGwHF&#10;BGJOSihKctcTzjDBwXwH+nIO/wDAMMPbiPeogWWqyIExG8KOaRnOxvBeamLlW06BmReRKAP43Smy&#10;1q8Shnm2VFCjKlgZpuk8NyERI5FlwSQwdLFGPDtCXjEMblkkjDiSKEOHBImAPX8QJKhMsU1BUl+S&#10;WXuCPoUuERTzEcGHqWEGHcSkQc4KpOAVSklpSzHOQeEAjx+5f/0W3EGTzmkiOV0PjvBs80SHLLIz&#10;qWRireU9BkiV1ohbhnkaZbx87pqRLOaoiM2llmKmBZIyAZKAieQCFo08d5LxlhkwkfZIALiULVWo&#10;hglkSg2ZwPoZwRQ9aihY0yKfcGl90eSzlAwtsxS5HBTDBY24Q6m6HRrAOLxBUkK20+WGsARHOkKa&#10;lT1h4KknZEyghubAC4ZiVLV2OgjtNHHsnQIYnCdobQDvZE5CTQaJXA0TDnDP+jrww9WW6PdrIYsP&#10;REfOXyQ3XYuPlMa4yliMbDwIJlrfOLSYBpRNQ0Xw7yxDSwEA6K11new7JpHisfbToSZdDJpSwBKe&#10;uU4k7EqQFRKR3hKBbMxyUAAkA7/yBnYekuBcwS0RvrjLqFzYUqCV6Gsg0pYyEhDhWEAp04/6v8wF&#10;LIKJieXoOXjIRKnyafTvJqYeDGOK7EIl/CT7w/DVFCcSiHK6wYIizYfKjkYGYCwOKRhUBtUOcMbm&#10;cWZ32ODI0mK5AWagmC7bTBOpwcWQivMi3ezO6xGJsOrElISZAumJtVOmKVaIGbhaNMfhJMbFAHzO&#10;sywud0+ASoUNphiiCOwo+liIhWZmsMJQtptDBkyQtYIP2crEQm4fHMkY1YwUfsRTuzUyE3j4ogqe&#10;QqhQGannEibJUI6E/HlDg6BMo/OAIADmeAKgEUc/HAWmJji0bsEY9xXF9g9CVM1WKJ0u4A/ArXu3&#10;P0n7z99qxoqU8g/2LToyidLuAPwK17tz9J+8/fasaKlPIP8AYtOjKJ0u4A/ArXu3P0n7z99qx7PH&#10;+I0tC82zBruf2RBsAcS4Y82vjwXhK4lpuPRUgFE6DoUAGjA0FBpRwjGLXoFkoDASajEpazWBSGBB&#10;W7urGk0hReUDE4NVMkWCFSFvyoZo0Vqo7n4W264EFbu6saTSFF5QMTg1UyRYIVIW/KhmjRWqjufh&#10;bbrgQVu7qxpNIUXlAxODVTJFghUhb8qGRCABR7g33dvRMiRRH5T6uBV/S3AH4cKwT8gCa1rOVwTK&#10;IZmGm2usnd70KpyC5SWrmMMMRTskj6w4r5V+Gr0olTfEbriCJLsgdQE2wfoGKVUNKxJWB0BbHiMN&#10;zLAvCswVko4BWVJJKSQEJ4dqMBMxCwOnZFl1ElEgME2BwGOTu8dE6dbQkZi6CBneAmhcK0t5uLOF&#10;7nqBAKjGSmJDpJG5uyzEAXYhGQb40YtRggdhyYcNTOqiB4mRokxDWC1gghyISLZ1KlMnMocSD2LI&#10;yMJYEEi79WPGxsWBO8GhGL0I/wDp6+DJTSN6refJj+GOWyUpCHr5wxICq9bVHwybG8T7FHBo5JCm&#10;FYeAYGesOmo1ayQjB43RqOjMfxNqQFFCPsvVMpnCkcHezMoDOmIxUAKkKSJmUmBxPtydWFxokuPK&#10;JTUT7D+e8d01mtaDQTYndZS9pL4BCabfdnZhHRtZbuWBBccEQ1QZEMmYes1kJDPTnJO+VdNMjcSV&#10;WMdsdmGKUpPWbqyEIQUVLghQCBNmOeKG186Ygy/U1vXyY7ro2FRNvTCRd5WZFQEV3gKbR40uoIXk&#10;WtU7Mvb7uEdYnKRWRhM9wtCQSJEKngbcSgncR3DbK4/VcMAC5C+bcBerpcrGwUKCdn+Zp9kfy5cZ&#10;8qw5qRcBQlTGMKNROKpT6MiFLh+ERw3Fw5awCZUS2pWjeBR6n+XAuJI8ry8OTciQokgehXBsJ5Ml&#10;nJQ+TJC1oQxKzmodrlcL6J8iV4FM1Vh0JiV5J/koZtG6QW8ssDxELh0M1o8uzbtQMbB5NT9ScfjM&#10;0+LO9ZEkf7waM1JZ6CFodna8cy8ShteDe9Nbybz0Qs7JJMkVvFY8qCQtGWk5m5Cyn4hBgcyIwKFG&#10;V3ksX0A8kLg1PuZIX3lFNK3l4pQLFEzRdKFDCNRNTXjKmeIVmonT82ZVtdHd4ohsyXzUXzyA18YY&#10;a5viyt5BUQBZlGdvTPlldiIETZdJp0JxODVTJFghUhb8qGaNFaqO5+FtuuBBW7urGk0hReUDE4NV&#10;MkWCFSFvyoZo0Vqo7n4W264EFbu6saTSFF5QMTg1UyRYIVIW/KhmjRWqjufhbbrgWPJKYp8g1E7F&#10;YNBQaUcIxi16BZIIIAkQWt5zZbZIAkMYqKLhxejPKAMiHj9CqqCxuNA6CgqOjiGFAGcEhTQy0Zwk&#10;gF6SmWL2JgEJqxAzYNzwgzYrnn2QPu5NsEhTQy0ZwkgF6SmWL2JgEJqxAzYNzwgzYrnn2QPu5NsE&#10;hTQy0ZwkgF6SmWL2JgEJqxAzYNzwgy5JFBDBUJ7/AIKwRIxZCRRIXManII6KwfFZcthzeJAZtilk&#10;8cdcdeLsH0xDQYNXkiByJgYEU51CwmEGETBC0OZWVxB51KhcCRpGwiwMDjor0AECAuZLWcXFJJkK&#10;WdVF00rLdcBgwtXMavD4F6irr9niMjsUruirf6wPaogiWexHAMYEAt4FTwIZo70EiI03AiNAEIYI&#10;g8n3IBn4xlCC3QiHDUDJjQn+moGIt6Q4MZeOcQd4pJHUYcfoRcxRDikmKc5RsVkb1LICEzMcttiU&#10;DVoBJHKrzymRj/DMS6PLBXOFRGCWZInnzhSOGGJwiZYFUSQgiCQtOyiTJJjBPT3z/ludz/KyFpOE&#10;nOBYa5xiuaPtQxIud0lOLIICDIeggIolVnUFYmPBJqnUSyCxsGGNOfADwBxWzWQ28KHMkDClSe7I&#10;uoJ26XMmGmaBEtQCb5SJhtlZMuJk042Y1JABJe8LSXxPmd3omRd5JpRmUvm0DVa8ZJBNMtKpwo2e&#10;BzYMRaMQOFRPbDlALHWUD6rduduJpERKFgtAw245G9o0mCbOumsUJHyv4jEgU/QrqcCH15m4Ec3i&#10;9mQl20R/aMALXMkixSuWTBjeoVFLubrsI1igoSRFhBsKgTc7y6cm4cjN3pbW4QhnWyHCRRIMEUwN&#10;bEVnC5jLInurYo7MaxCslX5bxdzPLIZzCp7OFF0wELrbQbLtwE2/nCegtr6/96ZXltowikjsTusX&#10;AwlbrxKpBKNZTq02oQgJjg6VhkMkTEk8nkW7w3VBQJRAZaDWRptJxIh4HxDB12N+MUTKA5CsmveP&#10;3kTpuT7CjDt50fJDqVpJCX1biIVCfaxmtpW6xFFHnHIIE94dF4xiVpSyaI5PB5kmKjCxKRvACyoB&#10;AUQNGprI6ShEdA9axDwaxJCJnfn1yOwQA20bBCECUN5zgNoAPHuyLALi+FQBNQiWnuwMqhBaGWpm&#10;TAHuyMFOZ8JYFUaShAXU7Wb7QwIOZtyJ9K+Jkm0g53kPr5xMIiSUlZhNDD8PozMmaNrOHUo9RYGT&#10;ssKalaGBTM4pgEkIhyKEHjKmqUuGSDJwmm4OWTJLc/L24ABV3AvYlfi9iYBCasQM2Dc8IM2K559k&#10;D7uTbBIU0MtGcJIBekpli9iYBCasQM2Dc8IM2K559kD7uTbBIU0MtGcJIBekpli9iYBCasQM2Dc8&#10;IM2K559kD7uTbGM8kXhQa4sTIpkYoAyIeP0KqoLG45IHlLCXrFU1gNbwKR1fvIK7wa7n9kQbAHEu&#10;GP7AY33+zyPRUp5B/sWnRlE6XcAfgVr3bn6T95++1Y0VKeQf7Fp0ZROl3AH4Fa925+k/efvtWNFS&#10;nkH+xadGUTpdwB+BWvdueoA/84ddN7Zd1G/lYXkXrG8FeEqO2o98H7iYBQCBsTHGVQ5hJFuARyga&#10;bZxkSxvNH6Ujfo0mjAJHRQiUz8WaBZHKISxKARUgaxeLSExeIbp/KHIw0a3AxzoElDB4smnOZzhb&#10;IU5cEqwcMhWBhmgcTpWUhK8vANxPGCJtDSkf4L6cDGREQaleUAK2Xk5Txl5lkh5pM0/T/U4DPpGR&#10;IBo8jCtoXLkj4GCfIpBqm/fL7WcAwMiGjYvIUHhJtag2jRySzQwcPMKxFAJG2RDJwBcADkZ8M+LB&#10;hV2hZPDMDlwgudtGYV75WDKloRs5GRPA6Z8X1iehyzj1F/6xyutd/wCZbKnCNjbsnWQqNNCsGU8F&#10;h2IcuL0G+382manxkyoVdUFj1Kf9GTD5qVucKaEmBUGYKnlROpAKeDFotUF83wE+wCeZYyA4KyKZ&#10;u5j6BJjQTWAnaVXND4NPRlF+goYJaIEyVwZvO68I2x6isb22uMYXO4px7mcrRuQI5eySYH5g6rU3&#10;hBKt6ZA0JEREo05CSovGM4FoRUUtG+QztUKPohwq1ukaJIHGe6cQeeNojaiLoSXvNxhoImaxkkJj&#10;bkF5Z1PviX74+AJafSTkgYCA0ABqJFb+MClNHcknmIjQvGF0681yVK9sbfN3wV4IPHORCqwShCQC&#10;YnScojFyBJVPSD/eJtDLF91Iiked4VqDsrmTMNBIpDNSp7AdEtSJSNlrycqZJxQBsurglHMKpXai&#10;AW4yGFgQUWd/DD3faQumQXlTwvKDWQoV7mRRSu8PSoCCRa8aHnIGDcgGDZg4BttznlKNJ8RZTw6M&#10;3AK5vBInImYvId48z91IgZmfWLiVgAnsFLJpR5MSoEPsIMb4KqMiLCgLelP7jMInHEZLMy7sphYZ&#10;sM0IaHQf7wXMPbWRT6ZME85CwYnJor+E+nOah5Go8ufHFRLbEqaLgAXISvEGDJgAu6bmyu553lSm&#10;e9vUsmYA5x1NgWJGkGy8SGQjf69K7klII3lryqFci/AkLCEIRA35aQMTuwDKN77PYpQBlGarnqVd&#10;/auCJfCcLegSBpzm0Y84Az6ngwqsk0U83nuK4vsHoSpmqxROl3AH4Fa925+k/efvtWNFSnkH+xad&#10;GUTpdwB+BWvdufpP3n77VjRUp5B/sWnRlE6XcAfgVr3bn6T95++1Y9nj/EaWhebZg13P7Ig2AOJc&#10;MebXx4LwlcS03HoqQCidB0KADRgaCg0o4RjFr0CyUBgJNRiUtZrApDAgrd3VjSaQovKBicGqmSLB&#10;CpC35UM0aK1Udz8LbdcCCt3dWNJpCi8oGJwaqZIsEKkLflQzRorVR3Pwtt1wIK3d1Y0mkKLygYnB&#10;qpkiwQqQt+VDIhEBQG9Su2534JgW4eyAKXn6xN0l0AXFywZJTTgZdJZAh08iaxtlcoakIDBKTKTK&#10;uFlDoVkkWGMAApBda1UNGIEupwaXvFADcSGQ0mF6yFmAioIIIJtvDH7JkpXk0roBdZODEMcjy3Dp&#10;Pgxf3kpdMGl41TIITgg7xQjz0yLVhL2OPJxrEI0N6KEBuajAowFrUOB6g3OMQkRsv4Z6waUC1AD3&#10;avN9TER5nl5esiiUIxwoc8U5y93lqCzA0aoOFmfA3lFA6U5hb+87DkRMBtU5SZtWzMMQlYreGbfA&#10;IhB8wugy5CwbJjdAgS2sSuJDwg46UM5Jqe8cSSsxEjOhYwAoz1H5ZPUxIyL0r7nKExk5ZyHZ85fw&#10;C7UFLEzA7eMR8yVwu2jS7RTmsxMet8RY0XOERcqzJ4UTfCSpEyo4BqXu1NOcvI9ZNwKhIIxGCM6F&#10;s19gPecnPZOTF+l5jG4/K5RJECbYQnCBdT9UGkoH5wJw5kafgxAL0Eh+N4clBu6RaN41FiBIAJFW&#10;gbfGbRdetRZvtnlrBEPtumGZQg7EwaAoblKUGAAgNFvQExwWk2Gqb2Y4cajtkyebBgIgHa5QsAIi&#10;DTBilDT6BCTWOCK1eMB1JHUBSc0ESqjblFlkzHyQhLycYqMhQNsQvpCfS86jDFyxFdHxlnkDNyF7&#10;LfWGTcY44djbMujeS5HNEDiDSULhyklPgk+6M8QIQr3UO4jE2E+vU8CBF2w8YXEqlE4ARMC3FVbl&#10;qXysJqBnERtT+JL2s9pRvEFEG0Mik+mD6qXIHy/mIKavESOAswCbjHXwyjzSidjAjhyRGh4o2az9&#10;4wtNmCiLfCWMoRKZQ4DS7xFOBQYqtcnEfFokuO8Rrn2nUJUgiSCWs61EbmbBkqTmtonhl7jOBBZW&#10;QlKWEOZakNSd7xALtAWWuo8vHeQhwlIG0bJto74wlMJDcOvDGPORSViqCliwxH3jz4o6wMXaSDxh&#10;klUo15R/3jQ/pJSegjEKxATcQW3hXD+w/s1UVi0POXsi44mSQRlICVQyEyKANQEwuUzFMqCsuLX7&#10;Ijfo2kMzXowe0nETrozj2VBRwfBSSY1+TNtA5VEESEku64HaXaQyRIjOfLK7EQImy6TToTicGqmS&#10;LBCpC35UM0aK1Udz8LbdcCCt3dWNJpCi8oGJwaqZIsEKkLflQzRorVR3Pwtt1wIK3d1Y0mkKLygY&#10;nBqpkiwQqQt+VDNGitVHc/C23XAseSUxT5BqJ2KwaCg0o4RjFr0CyQQQBIgtbzmy2yQBIYxUUXDi&#10;9GeUAZEPH6FVUFjcaB0FBUdHEMKAM4JCmhlozhJAL0lMsXsTAITViBmwbnhBmxXPPsgfdybYJCmh&#10;lozhJAL0lMsXsTAITViBmwbnhBmxXPPsgfdybYJCmhlozhJAL0lMsXsTAITViBmwbnhBiFBDd4hD&#10;8u3QzUA+jSruZRy3jBnODsBQumlziJioF6CpAk8JgkERChpHeGKqqIi5FqAOWHOAzXuGUzCUy2OH&#10;0+aFznYKUGsfvQPN9YBhx+qJuEpYRqUtvEGE5TG08K3J2TWgwjgW+ksp7a/+FE2aeMHcJZ3HOCBQ&#10;jYTJNAJETcBORva3sAGxKzuGHfJbMa2uX0wAT2eKpTXPfOpjQXFdfCaAmwTE04YPQDuIoYrIcj8J&#10;goU1FAghGCw8x0j9U1G8l5NhoAZU26+JchpzECc8iHct3kPiJkWUSKARXLEIekrev7NEE+igPhaI&#10;zLEeoOQ4KMK3t5lnIRLL7tweQqQ7YrFcm+AtuaMlHGEMH1UZhScCKlmKb6BIvirw5YcgV4QgHsgG&#10;FA6vA8udQAisrB64AHLSAApFIImdocjV5RV8GZ9s1Z/PKhFSCaBbiN/GaroVnUusllRIZGECh9/1&#10;z8VyEQiceW9v1jCT+2nvlQi1lPt5dvNQDjAA1LKwLKYhwKX8tnsYpMFHgR06fbjARQADYhGe5iNe&#10;2FLFBB0NEaGsjox01UBDoYgyPaZczThoMxk+AE9YFBgaaT0GBQEQHF3nqAbz/sstjH9Nfw/9w5At&#10;Q8O/xiXaYI/RUTL9ONby8ZoeQkdp2v0UiqFKQh0FYMaVDsQUUgU5tYFl0J7gmpk0E0BkulDTXTqa&#10;hq0MrH6DZiXWuMz/AAl8hWVJzBeEfcyJsx86WizuHNHIkG+a0qYbIHCMd27tnJM47WCVK1EQD5c5&#10;zhR+QCiXkyYiny8+VYV14YjtSQq4WwnIaE1mydVgTpMiEkuwamf0FI4sbxSbnLTLQHWcRMYlWYHv&#10;nw2UJ6Cw7ZYEFAETUibjgn/3M3iAhSkh7q8AuhAo1jyRi8mWA4M4ZJ266yJDvhJuoCVKsAkgvczB&#10;LSmeKeMSPBwiEhyGxx4wBcJ+iYEKGDsn8QwLVcL9ciVfEi+4M/L24ABV3AvYlfi9iYBCasQM2Dc8&#10;IM2K559kD7uTbBIU0MtGcJIBekpli9iYBCasQM2Dc8IM2K559kD7uTbBIU0MtGcJIBekpli9iYBC&#10;asQM2Dc8IM2K559kD7uTbGM8kXhQa4sTIpkYoAyIeP0KqoLG45IHlLCXrFU1gNbwKR1fvIK7wa7n&#10;9kQbAHEuGP7AY33+zyPRUp5B/sWnRlE6XcAfgVr3bn6T95++1Y0VKeQf7Fp0ZROl3AH4Fa925+k/&#10;efvtWNFSnkH+xadGUTpdwB+BWvduBl5t6c+DHTdzkr4ipciNDCykc5LjE5SB+MGLqgKpqouKEmVs&#10;ilayaugwguglTJi4jBy/KRujBrm20TIyfBaBYEeSJ3F4+9Kn6vZAweHHHGnztJZc1Vo4JSKHdGau&#10;3Z25Inkq4bbGuAHjACQQS6Qts/OWqBMc0D0visbcaFJF5EL74mWyFWgLpOVBxSDnIZrYSXzEVkwW&#10;pzAiL4hO/DygjR1RohTCk8W63IoJESlGHzwWxa2IuXqMa+A0GQS4RRCGBzBiCpxuGcB7IeU6QclH&#10;zaKJyNgBY9XCBx9RgSi+GUHZdzjmmEUDoa6Y8aImYTtBHWmOcWwi0e0AsihdYGaQeU5hGAyBGs0t&#10;oqyp5GV5c0dDnSeqbJyD4KVH/tYksMLoRDplzc5ZAPUq+RB4BOsZkF1uhiWAVrWdFDI0zKhgT2Yk&#10;j3d5JU1XlOCUmqLGACJA9mN9DQ7a6+FrvNHphGRs0B3pOF7iilKGCEA6bMN2sVreikCOEaRjizoe&#10;oxp6C8JbXu87y9Kzt9OmKjJ4QqNu+3ECl8ZapPAriXNRpAygWix5VAb2aQhUlLvKQylEkQXk/wAF&#10;gIhVRYYnpxFGbKITRyfJCXg3E+CAEJQublvnJlCca/eb4HxQnPHpGWHISQQL0gHEOm4yWoC5MOzq&#10;tTOscScj03jEaVhxrDN2DeLlrKbrZ73/ANGGfzlhIkWK079cZdBIEkpXDQeYeMg0r8RYKr0ZzYJm&#10;ZBD64eKEFJEaZyna5w+swHyJJAysS3jGAMCza6xSSQXLBfKeBGlRf9hAmMBtCEsRkHrr7ZFqc+8O&#10;Aj1XGEEygUOkKllkcI3ru8O1neUrWMRYbwIthHrNpjxDJZSpsJiuQENUUsRCamFbAkOCEYBZCxGf&#10;myMSiFFVJGKZgyZlcoEUgE04BYx90uwQeGFx5qKDBmwGXQEIElilLTx+CTnWnZrGqoMfVUoiDIUY&#10;0Phh+FKggmdpx2lA9OiJojtaO8hMf5T7gdLl/wC7xtxx4GrBc1k8FpKy2QKwF6YCwlbknpJCWNrD&#10;3qkNDSg2Ja9Gbna5AM6sJB5YGhAoZyHcAUMNXg3hjepAjgBIjFZGF7AgY5AoymNJnuK4vsHoSpmq&#10;xROl3AH4Fa925+k/efvtWNFSnkH+xadGUTpdwB+BWvdufpP3n77VjRUp5B/sWnRlE6XcAfgVr3bn&#10;6T95++1Y9nj/ABGloXm2YNdz+yINgDiXDHm18eC8JXEtNx6KkAonQdCgA0YGgoNKOEYxa9AslAYC&#10;TUYlLWawKQwIK3d1Y0mkKLygYnBqpkiwQqQt+VDNGitVHc/C23XAgrd3VjSaQovKBicGqmSLBCpC&#10;35UM0aK1Udz8LbdcCCt3dWNJpCi8oGJwaqZIsEKkLflQyhgAQgDol93b0cHaromTLSyiSkM8YolH&#10;VrhFzshRS8rvknWTWUe80rJ42Jdl2AhuNJcbaAADB2XJnErjquqJFa7s5kjEYEPWAQ2XlUpNdtjH&#10;7QAO6hQChM5blB7A6Fy4exA4q4VPC6S1xOwIPzDyhEpWQOn5BDI2QjVqomD0DTfzaTAchGPtUVMy&#10;nE0QiSVCE7UMpmVbdzBptJsgnw2kMAvq7BKy2qGLHCOfG+yiR9xeFQK6esRCWzMEfBdPV1lVMp+A&#10;xWBg1R1dH2LsFrwsVIIQ1ijMkgtONfVI3J8hJKobYkyYBKuiNq6PLnGMqQMmSTmKS1vEOkiuLwjk&#10;mFg9b7DFVfTJwHpMGApuG8ropx59d74zaw6OMIqiIrrF/WNxIY1CTPeAJYQ9uQ4n1xABfKqAujvO&#10;sKMgDkMtF2hu1nvbccdsGbgK1hspxUhvTIqSQUmLHGAUFhPQxXuAkOR8yELFrB+P8xBTJDCB09cG&#10;eiLl4MxeBvecSVb6Nj7irIH7NcTkM8KH1N4Gcbhau2+Btawr5QLRmxkcKLeHC0Q3BcVsbzTKMVUn&#10;Ew5ERROibXiMHGIZ1BIU15MZy43JKy8bPYN50npZeiksiIJwR10jsOkIgvCmMwdLIf2YUD08iM6G&#10;RwZ8QDAtFkC0XJH8k05TYYQLAb1jQMhYI8u86e+HYF71Ifhwo0sHrgKHyzx89+Mo2p2zpuetZw4J&#10;pn/QRedmQsoJxyWtsctZKHvqYKJiXwyUuRiFwEyiWucNE7izyVZAC43F6yYF4MxKXWMZAExs2MAN&#10;Qbl7yEEnIzNvHBGQ1IPow4RcPvTVqDnoTCi5wpE+kr+bPx3GA+sZdw3USADgwgSQekiyMa0vTHwn&#10;80s/1qXekY4P4sXBkKcRiwNeqoqutwqtecICIPoOoykRZUBCYZ2RSe4EWMKyxNChl5EJBBvEY9MM&#10;ogiWGhwQKL3FL7sskgBg490XWkqRszFeTae1xynLrDRdvFZG5O+RWSXEzCPOXBRcZU8aPtktshMy&#10;yYpNjVGD6xxvBI8/hViOkFQ7yZvGiTjY9UIOTIHGSbIAgwURxaMl4IE2W/lBMS1MLH0ddjwoepdb&#10;yLiVTOpSUnArZxT97tohCwQ2DkQOkG0kJBJm2lwCZ8srsRAibLpNOhOJwaqZIsEKkLflQzRorVR3&#10;Pwtt1wIK3d1Y0mkKLygYnBqpkiwQqQt+VDNGitVHc/C23XAgrd3VjSaQovKBicGqmSLBCpC35UM0&#10;aK1Udz8LbdcCx5JTFPkGonYrBoKDSjhGMWvQLJBBAEiC1vObLbJAEhjFRRcOL0Z5QBkQ8foVVQWN&#10;xoHQUFR0cQwoAzgkKaGWjOEkAvSUyxexMAhNWIGbBueEGbFc8+yB93JtgkKaGWjOEkAvSUyxexMA&#10;hNWIGbBueEGbFc8+yB93JtgkKaGWjOEkAvSUyxexMAhNWIGbBueEGRgKGB8AhPd7aYlaZTkkGPUT&#10;3xeJGscNZ5YA4GDSB/Qzmj6hPjKFX0RGzFkqWKRhFPm28ZKzqG5guQmYgyWlsAeBArHcJSYPDgtQ&#10;AGED6ig8EADpH+Sk6ZJMx5wkpOc7yAHfUGAU0siYpryBclgAkyVCZyxhbh4IyikL2gBKeo1v2HhL&#10;hr37ihOiOFzU9JGtyf0TyXnmylnWawwMtvApZruoJra8MkC9HkMDPJ2KQmcA9GRqoVZPdq8iN9eT&#10;htGH0Tg4wHdUlKtA2yMihgJLkmojJVaw5SGFy0SoS1TF4yUOiA0FQ51D95xHI7lxnMNs2iNp3jE0&#10;oFvEZ8cuTE009I7zRdwawlrhQliNwXx3GVOQ5YLtmaZm8VUuXh5bRk0QDThBIyrB5VDQ985ShsJK&#10;B8oTxkNPPdZsajh2BDwUWeHjNeesPcXh1EOSFFpdEhg3jC5HlXbqzvnJM8lZJFPQ8xg60bNWUv8A&#10;qsFnkYosdCCiSyBZOKQEWzQy1BEZA0+2dLVFf9GToAFtuIJLYAk1hyVCketlokd5EzxzmoQiKWMg&#10;oBNCQ0+JLrasAep6H/Th1s6RO058uTDs7QiBJKbLqMnKm3Ei3sTh6JQ4EK9U4TJoz1FZxD3VP4UH&#10;/B/Jmtu+DGXflRJVKG0p9ModNT6POSNtZK7V0AGY4YDC+ytSpuiCmddIIwhujDQlkGdVtZjyRi84&#10;s0ufAcX6mBaAlLYgQYvND9ktwSkUG1ZDOJDkaDnljLHwMbaEd5sU1TMEuRe01x4pZ5zprAYSAoNy&#10;lglpkcYS60B4wiFPqhIvG+GlPjho0JccsNJWiaCklAIYoNJzmnLRJ5mcRfy9CIOM6+AsEpsxSQfh&#10;vmyORC2AVOuDbTBtYENwrFZHl0Q6fH1T0WpC8mYkCoUFZIzcrd4kWbaVA2KihrBAtAEZfxdJKAFZ&#10;quqAnQ6RUxvHoRuQDocwnQclaYtjOgDegsdY2QBUMUhIsGhwv5tlBz0wZFKrN9DlF+ZRa63hcyB0&#10;LAyZ194vKCKBLIvxldh52hNICCeWfl7cAAq7gXsSvxexMAhNWIGbBueEGbFc8+yB93JtgkKaGWjO&#10;EkAvSUyxexMAhNWIGbBueEGbFc8+yB93JtgkKaGWjOEkAvSUyxexMAhNWIGbBueEGbFc8+yB93Jt&#10;jGeSLwoNcWJkUyMUAZEPH6FVUFjcckDylhL1iqawGt4FI6v3kFd4Ndz+yINgDiXDH9gMb7/Z5Hoq&#10;U8g/2LToyidLuAPwK17tz9J+8/fasaKlPIP9i06MonS7gD8Cte7c/SfvP32rGipTyD/YtOjKJ0u4&#10;A/ArXu3PUQf+eOukTtkPGpMaPQRDyMhSL9bMCLVkpu6AhRBVJWXAWKErjBXSolJL07koiO2ALjRA&#10;QjALsZkRFvbuCAzeIYtdigVm0awADhheVOXy/wCUfHMQFIigFlqDFzqWOowzRAMtWWE5Oz5/iBoS&#10;iLJSgsZAVSE8FyTxYdhsrtLrmmenq0h647B3OLHNNFinBRh3OU2TOX2ZqIW8kU1YgOzOzztjhh5z&#10;YAEeArasC0D+7nzNqD0yFBGB7UgoCjAgwzfoToLhlQ4+sXJfAGTyJHZ4vDsbOpUinpw7d5GIN9Nc&#10;wR8gj/TBOpeEwXKm8j2lpd631UQWqEwXgMa9Suk7RPQdYQlIYuURikaDIxjYm9OX+zd5G90xRQjo&#10;QZoZGXJwA3mFIBoIASOnkFZqeaqk1kiy6oTYD0Rzv1b3y+7CsTiyEsBuWgPZ5MSYmQYay/EklO0b&#10;PMY0XkfgT5O+cEaDKE/2xclBBG+Dl78ZOsJYYcUkLn2yJLeqlwhV2UyWN6TToekRAQjRk4lZu7oQ&#10;w3iKp4vWupBAkx5mEmJCmysWiTwsoxwvPgQSXIcycRqwelkgo+Ii1cAOyjIUyfURHz/cl/8AKinc&#10;UACRhcxikEfDdg03iRAONWaSIAAmuhOqwnqccfD80grKRHABAJMhXd1JyN7RM85YLxF+tpPAaxFw&#10;YUTxAH2AnnA1BIq6y5lSztvInvl3y0pBqlZnzhnQ/wC2AYRKxGhZEgjFWQzyLiN5qjqzGgijWRRg&#10;IdLURROxpwr/ANgRndHcYYWBNUphXOWnXIuTJmjEZVOKCWzm79JQuIEliws75O490rMyxOGUyClX&#10;xAdJKYiZ52pyHHF6JTQHdQkh4H58FujYbSwFJjdB2ILOWkWCUBni7G8MJtmUQUzgdqS0WQllZTnL&#10;kozYpF2LlEpMMxqIeUZhUiw64sBYsEatUEsRbErcezTZgWNIpFbeZvIWN5ZHRg6MIdJKLqmTSb5x&#10;FOShkJe6Qk+zkH2K7gIQxUy5clt0UFxIXVS6JLxy2zTErlkOEiE4aEbmh0CBcz4JhI3pjpRCMmG2&#10;SaQ5YgsrbclfHnaLsSC28jg2Y2U8mwqHgCAcYz3SPEaogDRXWMAW5aEIRsSiEUrNh0AlILjUiJz3&#10;FcX2D0JUzVYonS7gD8Cte7c/SfvP32rGipTyD/YtOjKJ0u4A/ArXu3P0n7z99qxoqU8g/wBi06Mo&#10;nS7gD8Cte7c/SfvP32rHs8f4jS0LzbMGu5/ZEGwBxLhjza+PBeEriWm49FSAUToOhQAaMDQUGlHC&#10;MYtegWSgMBJqMSlrNYFIYEFbu6saTSFF5QMTg1UyRYIVIW/KhmjRWqjufhbbrgQVu7qxpNIUXlAx&#10;ODVTJFghUhb8qGaNFaqO5+FtuuBBW7urGk0hReUDE4NVMkWCFSFvyoYRGA0gHrvbe9KTIOsYim0a&#10;yxjFMXNCyyp7aocxjS0NAwKaQpp1xt4Hc0AAHG7IHCFyBuU2QuBF5rJGiWItRh3ZNTvEgI4wJhJQ&#10;ZWNtYtC4GZ5fhPX5xhx+c9P5yae4STBUzPoxV8w3WEkBm4uq0TO1YPR5VYEAUeRs4Y2x0zAlyZ3W&#10;q8pyIiYhMC20MXQGiABojg9Y5TnU5YSM0OC9RK0xMAyRcXpkFph/OwcTBTFZA5BBO3y0hcnxjcfL&#10;UF3JMlh2MCDlzrcSDmpbj5ejF+6WSKojx9n0t1cSMRJnFHEBxDlKimETgbYYiXNNLCe48ZsoIXqJ&#10;kWYGhNmzgKJ3DSdQg1tjVaIDK2NyDhVY1x5tLiT0DrPR+cWeLjvBwgJS5Hws+2OBTLWASGNJIB22&#10;RBwAKsCLCgHmSqML0EegcW++CJQSiLfoCI7KY476Haw+ISQ8UWgbEWjWVL1yYRDvkwrKr3cXj1x+&#10;OGFEhOXOS9BCtqhrOV4MAG0WN8NZMCWgynJn1RW8hRom6DuLG/xgDFccvRI1MC71jo6zfnl8SnlW&#10;V6tUgddEpLzVs0XMg67FHfQEryjjbTBqSgw63IoBFYYJiHFILK3ihzQwEx6DPOStrViGHVAzppwN&#10;Q9FFRowHOYx2hzdLDzBDHEcM3FjvAmj0AxHlPTfzhzUH0dq7zGDl5b0PjEgKS9TDfD60YcbKURhg&#10;UPHeVJgANFtYLBEqMmVbdvdNEBInyXJpI0tZKxJRbJwKV9e41iThw0yixLmCQE6UEGU2ximAiI5K&#10;0DVQyGR3p6wRnUzQqxpanDuOTVKSXxAsWuVIIgZEKrWTAH1loBKLdytTaMW1AzDqFo8HH+8ulf6F&#10;y9IvDCw7OuVN0N5aFuGe7hfAicZpQ4kfoE21MMUJ5LAXfI6fELbofOXG6sK6nEosHJwE3bjxkEDE&#10;CwbJxpYaSBHYtKhtBZxr5UtIiTHEEYzaVjlRJWQadstYsgy8cVJMKMv4GgLCQUT0qRvJ+Mj2uW1g&#10;4ugZTEnnRDhsq2WN6u8KeaIxgaCFwxhupHYEwnXARS6kjlBbHQnDO7vDgwQjT/obVdTtSmq9Q/QA&#10;fmjHwP7IrIFo22c5FJtD3ijaPGcAsiFE5SNHMhHYYOKmc0EBMoFPrznyyuxECJsuk06E4nBqpkiw&#10;QqQt+VDNGitVHc/C23XAgrd3VjSaQovKBicGqmSLBCpC35UM0aK1Udz8LbdcCCt3dWNJpCi8oGJw&#10;aqZIsEKkLflQzRorVR3Pwtt1wLHklMU+QaidisGgoNKOEYxa9AskEEASILW85stskASGMVFFw4vR&#10;nlAGRDx+hVVBY3GgdBQVHRxDCgDOCQpoZaM4SQC9JTLF7EwCE1YgZsG54QZsVzz7IH3cm2CQpoZa&#10;M4SQC9JTLF7EwCE1YgZsG54QZsVzz7IH3cm2CQpoZaM4SQC9JTLF7EwCE1YgZsG54QYTEhsQdUPu&#10;7UoyWMmuol8N4xqo6Cwo7lPLOYJYXwhvpkR75RYISLkCA3ECW/itB/cgkDNewAL3ya7ahw4tGNAU&#10;Gac1AxHA3EEzhIoBKQ9dHCNIfznGEIsmIk3uPi8EAVsdp6LrzEZA2YV8WIor32SdYsbR2W1Q+7kL&#10;ox/5wh7JphWXIjY7vKTFmiwCLDIxoX27Yw9IQ5w0/HqlGSkFUZnEj5oZslxQpKSsle6o2JsQ3MqJ&#10;jFpxT8wTNDDQIxNwYNkNAGVSQw4SQFi2olctxVTUwmSanENSs7bYyFsi8NtcA7rgyj84R95vGDuu&#10;2HC1AzgWkMywESn4NvoiKSA85LEmBqviovwYt5eJkmEETyL3Eel3k5eaYwHKgRqROBLQh1SJWgtM&#10;IyCxhJOlT77zkLr/AKHmJx7bfAER7iBO3I1YJ3oYu7hOKZ/ar/jHJk8VzCYGHKCaAKt1Eby7TEYC&#10;bp+jI6m2sBlKrRArU5sEdVwBgJ0JUEisMQTjuxWx9HpkgBJQnaiOqLtZzk3jdGd8gOcApNyK0gVq&#10;OEGtBTGnFWiNBmEky2CzTeHT8ddBdBGGZk0USS6dRY0nJEEmHT+hmEpTsD2brxhLCGu/DLDlR0sy&#10;35mQRDSnbTZ2nGI23q7ZnrTJzGIw6he3WdtawgZ/LND567vN0kk1iVABO1WAN4UjqF6elxWW0WpI&#10;V/jCWU6AjtIBKEw54yCxba4wbLOgDjVL5CoLwQmpiZMConpvL8g0McFEpyWSmcJ54LxH5DUGCETd&#10;yRFuR8ljAAVZ6EJKkxpVOMKZlLSzoYjTUMG2R8OjTjNKsCJd0qHfxivBKI3x6piN3kvBPqNcQhWK&#10;/WiitxsTeMNC4FOyhQQVaJYfjqCDVh4MI8BTWQDilgyi6ECqFCWYyuvLtZHogg5o3ggiiNg0SJCx&#10;KDeLYBrlEANCUaMMe0HnkquFaBTGUaOS49PoBfthr7ASc2pWhdaYldL2wQSE9NPmrJIMoWsQtmZB&#10;DLWGnCyR1BTmjJwYlQ2BYjVk+JUaZP8Ab0sTUFglmZsGInEapKDQGvLJEXqx9yyko5E2YgSF86wJ&#10;R+MmedrUSKiKABadYoNouDyYsHlOB2sCxACRYgIZfJyF8MRmBDbQmm08/l7cAAq7gXsSvxexMAhN&#10;WIGbBueEGbFc8+yB93JtgkKaGWjOEkAvSUyxexMAhNWIGbBueEGbFc8+yB93JtgkKaGWjOEkAvSU&#10;yxexMAhNWIGbBueEGbFc8+yB93JtjGeSLwoNcWJkUyMUAZEPH6FVUFjcckDylhL1iqawGt4FI6v3&#10;kFd4Ndz+yINgDiXDH9gMb7/Z5HoqU8g/2LToyidLuAPwK17tz9J+8/fasaKlPIP9i06MonS7gD8C&#10;te7c/SfvP32rGipTyD/YtOjKJ0u4A/ArXu3PWY/9k66RNzjFvIxIHymZzEDSgSHIUMGHEBpDuyIz&#10;nds1mknzOsjKBgljNgl+G2eOPWi9MkE97qhoGQN4f5KCxVcDBGpItND2oHm0VqHTeM2BuWnaD0C6&#10;NmOBrEkZFQGC0SMzE4jDkv5/gfku4jDxjYNqspaQKxDrFgIJBBZwUj2oVoj2oUQYMhQYmYKbp7CS&#10;klDE3ueQ3xTJmhWKgHiQsRLxhmkUWcRDZDwjU/8AweZA/wBmPwWWLTh4bIyhdPuBY7Wgl6ryigKh&#10;0KGBXh1i0otDhYr2wIgMWkwTu5uMkU9n+8Y9g++CHJgcWj7xLjvE2sRHM1axhACQkDGJLDJZAdPG&#10;3fc4JS9Ek7KUyomzEdpArQEsEa84y021xSSoamWU5lXncJyG2KaJZLxEebYpTCSYduTNHAqsteQN&#10;RWRS0Gi+XPJgACIyU+5CJeg4BZgBCJJEi4zMsu8hJQ7yaEZMVi4/Dmgk4j7MnHnJA4EmEYEmucGv&#10;lpMw8TJGYN4i9bvWAbQzs7YwdMooYUkfkMJnkWXKtgE0UfTDUFwbGMZQsy9YEtiN6VNvrlgMHOKF&#10;o3rk8WRnv8pZEf8A24t/GIePUYn+oymtDMEE4AFOP1y0nvicCLHWEQRZ+fGR1SqQkl4PCcddjpgH&#10;rlOwfUMHrbbgkA2pmpgqp4KWYOYa0fVDfZithkOKtS7eWv8AC2xpxkzAVPdWpFU4vPcb3SPEwMmT&#10;xyjwECoweX7sChAggNLMMX4G8fu1qEJlslxzkl0kDC0oSEh4CMWDO5cc8ODBYxF41BgCUjRyEgCW&#10;k2zW0yYO6d7TzwzoEikLQEqGKybZms21kYC1YHUi0j52+1IVpwSLo70WDNBIJ3ijhH4oJqtqlGRT&#10;ChRuaE1eEKoaIWu4dOxbVNY0hIrs04A3ducHzE0JMc18sN8JuErECcABUKWvCvBpOozU5+chPlyG&#10;o4AJoTurCQ44JHqlBu1G2s9xXF9g9CVM1WKJ0u4A/ArXu3P0n7z99qxoqU8g/wBi06MonS7gD8Ct&#10;e7c/SfvP32rGipTyD/YtOjKJ0u4A/ArXu3P0n7z99qx7PH+I0tC82zBruf2RBsAcS4Y82vjwXhK4&#10;lpuPRUgFE6DoUAGjA0FBpRwjGLXoFkoDASajEpazWBSGBBW7urGk0hReUDE4NVMkWCFSFvyoZo0V&#10;qo7n4W264EFbu6saTSFF5QMTg1UyRYIVIW/KhmjRWqjufhbbrgQVu7qxpNIUXlAxODVTJFghUhb8&#10;qGRAAFAniltu9tKcahW4mDkQwFqUJJyb32K5C7xT7FjGk4YxLhVJbY3EysrVAyDxhZ4ywOtMMUj+&#10;Rx6KQVgIRwdrlwL4yTQXur7VWZxoIbweApGzeGQGbBzrIdUJDhlwZPJkBZlhMY9hEd9jEjpQYOnG&#10;hBgfP36IPDEZOCU5KMMf8Y0Olyk5a8jBzZSeYIgMkYSEgigEUNCgwEEygnkBy8MqsWiQe+HO5OVL&#10;6en/ANKWDEkbHczkxDi9N6PJJXOFHagtViK21M0ZFFlNgyR4Aw4QuKFSm5LJSASSzTYL2KEEmdjC&#10;KOKwJWBFEE6NsF+HDzeoizd5THowfjnCQxxypFZkRkTJVTSwkYbfEBnlwIR3iaFGkcIqMRRKcdGk&#10;RweSACc0d5I4CQm1ag9IYgQhl2JA90K9byFEIuo7VwggSCO0Mg5IYS6Rd+R1jqoURahLA/IRk2Xh&#10;aYIT4CEXucnQQ2ANBwUTiZa22EKAPAOciqDmtkU7EKQyoSZUSapERANpI6AAXGUQINpntxcEIKTM&#10;ORMt95R0OmYktpYQvxIch5xAQHPN9QeF2AQV8k5eZB1kXBOWTxDrJi/6fQKIMyzrjGUS9pKMsCoA&#10;qgTjWiVEh03EoFwEZT2KRE9SPmjvjIr345RQnvA2KIyFcvkFWLEebwlRVhuRv+7BTH6wV1t8VrJE&#10;L1sdijNSqcQZ7iSF6vKaM1ZPURFA1d5PpuCQI9C1dMDK3fnwjrKVDqHnIryqB7hpMt9zIr0AUZKK&#10;gBfjmxkON0kO4quHNDYGFdZslj9MLNSPFXMSn5yVGDwGAhJFHTLOFCCOOyIgR/sYMo1HNsjgLfJc&#10;UDJZvURAA3YxxWaC9cCHOFWjOLVw7Ce2wIA5jABPZ6rjcTawALvKm3UQkNgDgOMDQM17WR4VJkmE&#10;jUMQbzFCJ2HjjKTlOE6iJK3BWHMV/sp8QYGwBrDZmjxlSe0VgihWMDt9QMYSIUMYGeaI2scVBjH1&#10;YslmLHvFkWRCgUxOvDijuwDWRE7xV82zdoC1opjIbp2fJLI7GHtijU5GCy4bb1ByF61GVL0zxdYy&#10;Zf3GlO/JrLUCIZBvdwzBVY9iSGvYHKz5ZXYiBE2XSadCcTg1UyRYIVIW/KhmjRWqjufhbbrgQVu7&#10;qxpNIUXlAxODVTJFghUhb8qGaNFaqO5+FtuuBBW7urGk0hReUDE4NVMkWCFSFvyoZo0Vqo7n4W26&#10;4FjySmKfINROxWDQUGlHCMYtegWSCCAJEFrec2W2SAJDGKii4cXozygDIh4/QqqgsbjQOgoKjo4h&#10;hQBnBIU0MtGcJIBekpli9iYBCasQM2Dc8IM2K559kD7uTbBIU0MtGcJIBekpli9iYBCasQM2Dc8I&#10;M2K559kD7uTbBIU0MtGcJIBekpli9iYBCasQM2Dc8IMimUNiDqh934DFJsPxh5LwgW9ZECsifrNJ&#10;A4MvnKCEsrJ1whvES8YlRBAICoteHsacT3QNiRDH4b6mypH/AAM2jKyGppwoOinGqNt/Y9k9GSIg&#10;TaHOSPaQnjBXtlRmaD2TnjiGTzlJFQDElMQMkj0cH0eV6HhN3CIszU8TOAqAq+ZargUZTuEwBMWb&#10;GNMvJptmj2+f/mf/AIk1dN3OnRzGmWOEwCgc8t+1yOIDzMJemksKqceqSVWozQ4sWUGA7A50ktjm&#10;i9azRuHf6PtQFXIzhOOMVqWQTiAyJnSAAWbub/Bh5KsstpcFxNKXGOkk5rx2BLTWXkIdEZaJFJkh&#10;0krAhqheTSH3CY0yOAg0lQhqAZtJUUosYfQj5fUCokaswQ2R7EoHzEWKqzIMl2Ti0EgiLsZLF8gx&#10;oSEkqi8eobAv5jkITGAM5oNq4B95hAomxM3OgEZt1eIt1UYRpLz7EGrV1HObciDoKCK6EMQZQxqC&#10;Rg6Gls6IFhVfJyCUVUJQYmDjLjwMdEULtCeMNKhYqTo4ChGIpPMpGIAYTZRKt54dB7yTIGqJMO8Y&#10;i11IIRo9onrn+euDkgRbXHChJqSjbw2yqEy0mW9olRF0dyW2QDqyAYGnFgAYdgavwR6C+0k4ICQx&#10;u6HsiK1/ohkCgzE2qNpAB6ScpqUQwZaYSXKYqZM3pfCLVk6JtIqrICgQG1YpC7hpMkANWk0MBcrj&#10;WOXrTvGe0P4xoMCFHqng5vvBV9PSMQQiQ3fGTgXvRvSYAVOIgHJGSLAlegWtZGcotUhDdY4J2YGc&#10;Zn+iL4QD4Yc4SiTWomgCIw7OscQzZrJ0S7SnE0QmLTjWeXVNcibUREq2Na+WRhULgVpTxkuVgtg+&#10;khdQXRQVMIrd5K78A8JIMQBUSYrjdVUFwZh2t7eC03UwDYsgkMmqiafREaqE+DJDglpHIKIEDC36&#10;4bk0B6hR5UBk4zc6g6n5BDGrCxT2iNxCcoeLbPDe9yFhwywVSAlAwGKU0dJjm8UFRJg8NuECgeWj&#10;gGSckgJESUymcZE6XZi2yyfSYBKLWsBBDQCpuwqHDfAIJlcZDSp8IpQgbBR4ZH5SVghCFCitV4TD&#10;7xDQjIlEiYw6ASBM4BlE5NWZ+XtwACruBexK/F7EwCE1YgZsG54QZsVzz7IH3cm2CQpoZaM4SQC9&#10;JTLF7EwCE1YgZsG54QZsVzz7IH3cm2CQpoZaM4SQC9JTLF7EwCE1YgZsG54QZsVzz7IH3cm2MZ5I&#10;vCg1xYmRTIxQBkQ8foVVQWNxyQPKWEvWKprAa3gUjq/eQV3g13P7Ig2AOJcMf2Axvv8AZ5HoqU8g&#10;/wBi06MonS7gD8Cte7c/SfvP32rGipTyD/YtOjKJ0u4A/ArXu3P0n7z99qxoqU8g/wBi06MonS7g&#10;D8Cte7c9TV/2FrpE3ONyk19Fb3g4PpUY9DocmbNSX+85CmPmoaksOHOPNjcsyZgQgJaBj2Muz1Q0&#10;FYtm3Dhh15arj2YMFeKJXWPgjkAKt5CgbYGEkU3ImmrXND/BkUGZ8H8MHsAMDBNJkPJw0en/ANP+&#10;D/IvDafFHwwEuCoxErgEEc7ybq5DZEyGQWusV4OzdojSySGveM6yepJlNFonJWQhhk7okCbntjvm&#10;MWsJSUMxTZhIr7X5WFxyPhgjci44YaPRyDUAkBBU5BLGTlSq8apFyJByKzhtXN3Sxxx5CCMJUGQI&#10;KL/FNCCYw0O0mKfuhC5HlkMAUEypnAhh2UZuyBL+ZqZnKZKDdxiW3LaBVBgqvLlDkJ2iTaKxMWyv&#10;eBeahiwiulkyJNrT2rACBP5z2s8k8t/4PTFKiInVQGYyVyBiw8nqYySjyZNsTtzs1h8rbcfC94Kg&#10;RMFjLbGVESywtRL1xGDVn8INQLMkrDEjUYoBRQUGsbRsiTBuwRo4Yg1JACQEJgR7HFtISJGdkeMf&#10;kNCieyD8TC8YEJPYJIdAUGAFHYzAUaQKQSwGKFYpmtLp6EvLJA3Gb4a0pLKsc+sTOskGZLJVi2MM&#10;tBTchFsmMorfO85E7cms5v1EmzcEjEFyJDhYCci8UZCOHKAY9C3zDzki7li2lmSGvTFLjMQuKZJA&#10;MvOcibqiY6EiUegwoBGm9xyGTDKbcjc19ETlq7Di8RnI+dAJool4JgncExqecL4uMCpmzRCJ7cu4&#10;uZ0aA+488eeUkYZzC06g8MjsDQ2S8bm74wpF0hLTDzspqpqMZv8Axt1gWifETkAAOH4CMwrMb2Ly&#10;wj8Azw1pgXjtg4B97QIFBTKAK/no0LkpbRmM4tMMBy2vUymCpkSqTIRsGgStksIkBP5oBZgEoW8f&#10;vIsitSnGDGUmT9REw2CncB5A60frzPoUh3doom3xaWczrHwMWUN+YfWcFfURYE9RhMOf4iV5gXT1&#10;z3FcX2D0JUzVYonS7gD8Cte7c/SfvP32rGipTyD/AGLToyidLuAPwK17tz9J+8/fasaKlPIP9i06&#10;MonS7gD8Cte7c/SfvP32rHs8f4jS0LzbMGu5/ZEGwBxLhjza+PBeEriWm49FSAUToOhQAaMDQUGl&#10;HCMYtegWSgMBJqMSlrNYFIYEFbu6saTSFF5QMTg1UyRYIVIW/KhmjRWqjufhbbrgQVu7qxpNIUXl&#10;AxODVTJFghUhb8qGaNFaqO5+FtuuBBW7urGk0hReUDE4NVMkWCFSFvyoYAEApAHVL7u9KTLlO3ig&#10;+C4oSRJ8jTop7yemcwP95GH7UQr3H8GA/wAtXLOEkhBuIzdQQIL0UbG5Yv7AweKQzEZqjHIElk0E&#10;IDzgIbye6DmlwvOK6SxDCes780a2EOEGkYJiv9apjIQKyQvBIPfftjLpKze/fBdPviKlXKdOUGAs&#10;k2Q+cl2568kYZMzA0RPphHdlT9doUWATJOg3DKFVXbMDI+I4dIUkSP5M1GfmH84OzJTMTBu1ccsO&#10;BN9ILQODxowsQ6ssTwVtbMgumTso9ODhknHiQFNhsGNZ14N1D+QHSmwqLB1KVCJ2+F5JXaUWAU+E&#10;vmnvDurBGiOEEVzQBimFuSTQoyIphyRusmlCxuieVC08+nztnh2onCj2nAillgJOxlhhShdzKBFP&#10;vKD5WXJBDWQZLMZtRIbXEgBNGGn3hCaLhUEQmzISI72SagUEDNy7GeMrORUrMuEVYGoY15ZLPbj8&#10;rrpPzOhyTEtYcaE0jQ/WTZhCcCe4yUBLJLAl0Jk8YDhVwjBLuUT0FApaawldBa4e8hArxPjRUr1x&#10;bpPLgaUQAMwiek403Jt/xiISeJykJeDRLMAWIrDdbIgu3XVq85B+nCfTAIInFyC0K7lN6ORxi5Jo&#10;4rd52TtMqhDNVS1K+S3gZBy7EbvkQTRrJ3p/ikwl3sGKUSRQhUkL6EI1itg84JqACpypZFLglbIQ&#10;C9WLdYASZgUiJiw4UGUiFgIRA1fGSLm7XXjDyuqhPTNouku8jPSCNpuXxksEUAjwAxW8oOK3oG+y&#10;V3Gbg8jCXbnZ19MvWApBylc40bZVfJSobqjAEMF5zkXKZ8zfmMWAsfQD1t+MTNc4k8WUA3GQOUzT&#10;HwN0pEHoHjqanUYEQOp5e8dOUGyq9AHsdYWd7MBpaKbHhgFpklSzzKQ4o5wJD5r0aVTmIoyaACTH&#10;JdghOAtxCWwVxGIDMOAiKVZjjAUUkwrIrviTkcLXhgayqZgQlIgMPDIc/XJC94Ow2JydDTg8pAc0&#10;jkSBQE4hWI9SF8rgMwJhJnJYOsw4RL1wxeEjBHAYICs+X3hCZnZsa7oc9cQcVF0qArPlldiIETZd&#10;Jp0JxODVTJFghUhb8qGaNFaqO5+FtuuBBW7urGk0hReUDE4NVMkWCFSFvyoZo0Vqo7n4W264EFbu&#10;6saTSFF5QMTg1UyRYIVIW/KhmjRWqjufhbbrgWPJKYp8g1E7FYNBQaUcIxi16BZIIIAkQWt5zZbZ&#10;IAkMYqKLhxejPKAMiHj9CqqCxuNA6CgqOjiGFAGcEhTQy0ZwkgF6SmWL2JgEJqxAzYNzwgzYrnn2&#10;QPu5NsEhTQy0ZwkgF6SmWL2JgEJqxAzYNzwgzYrnn2QPu5NsEhTQy0ZwkgF6SmWL2JgEJqxAzYNz&#10;wgxCgo3+CYnu7dDGkkk3wmy80uQImNTqMKKHKZr2wL/rGDb5wiFSBp9BQBdsE5x4HWVNMMSOUmcy&#10;RMJ1ktYAw0xFOJpKllvuuyMOq64gnPekmoZOABEQsvIky6HKWCZEIUlJ7jriXapcEA0wlAhjeBUo&#10;XIvYSvtkYwPgRfxgcbOZ+pwmkBpM5JUL4CQRRssyEkOCia0rmQRkYawOggBsR9xs98UIBAAvjl14&#10;cshH8yr718cAXg51FZmwWXIh24yCi4Z6MLUQJVFOU82PyAt9IzS+gYnUgbijEMjS0qlQQIMUJ6cj&#10;iiogEa2G0CJzhDEaSBZChY0XJmhOorwm4xJyAhwAco1AoLgMkTRWSxpuhpJGQCxVnBogecDJFQhz&#10;Zi48g2gqVAo2rWRFgp7nb0CiMU8BUwCItNiQohtvFZK9EgL5sDCBE5wRuo9ukUwHkt2SQuhk97wg&#10;mKwJLPznI9TfFWHSuBeqi4lb1GNre1SgrJMhcXeTFHmDh2SVGkubmdIBygHRAbd4uAOIDtixwLrJ&#10;r5jrpJJHf4wbtykZOQGT021loeZSW6JwVh8NVoNSF6IrJsYVpM6cCHhJzHHreuXmQkUXmRsgZKcY&#10;QmQnDsVnKXSmdb0+Wz6hN8gIFIihOCzDWDpuX/tvFsxTXqJjjnL6sEezWyfTIJ8JEn0EkkDMYO8+&#10;SyiHsW1YMcNrGljiCx0ZSH41KE1GSUc4LSkpkSMhmXXOVlib1iZZvriUwgLvQsvVquW8jh1axHAF&#10;YsK5pS8LiVEddTEsMBtj5qMR6mFhuUwZjJwKfzn5hP3kAAGF/wBsNxMC7mnPid4S43+p68QIoIdY&#10;Z5PoiGsTghc+FZCpamaHaU7lS8Y6g9lGzTZTCJF4JAdhMMWvIwtCaxq2QjmkAcXAtykaVjLENdZk&#10;1bA8jBgvJwI9xiXAceQXbqXjAoi5LV3pMODezvAAIy+VRl9UcrAlEjE6cgfOvJ4F1QO+DlwrSxUM&#10;yAz9rnELXqgQDYRA5eWQLKGzPu7d9ShwlKWTgLztUxnCi8QcAFEDgmycTk1k1iV5FxjARSHkq2ci&#10;RGu4yUJCV6mBPIjO04IF256MkxeX9LnDzUmt2eoCOKtlAUrCkIq11hhPc6CblAuhGvxexMAhNWIG&#10;bBueEGbFc8+yB93JtgkKaGWjOEkAvSUyxexMAhNWIGbBueEGbFc8+yB93JtgkKaGWjOEkAvSUyxe&#10;xMAhNWIGbBueEGbFc8+yB93JtjGeSLwoNcWJkUyMUAZEPH6FVUFjcckDylhL1iqawGt4FI6v3kFd&#10;4Ndz+yINgDiXDH9gMb7/AGeR6KlPIP8AYtOjKJ0u4A/ArXu3P0n7z99qxoqU8g/2LToyidLuAPwK&#10;17tz9J+8/fasaKlPIP8AYtOjKJ0u4A/ArXu3BzD/AI+fHTdzn/Rg/wBYmxe8eXrF4Sc6v1xoNzKX&#10;ByffHRgOfDQkjtnaR2lUwdFpyN8ys25AxCNLSCMlrU6RiE5/RTFgKiQ8asCZQDdY1xyXmKZ1BF3Q&#10;S6X/AFkO0ldEvpkIYFCXDjgcHBDbbiO9GEbZHSu0A229MLWZTwkjT2A90VciOuiiA6UNyQLid6JB&#10;jJ7MxlgAxZYpeM+JBhZtLeVxXKsjKnZKL5d5bQAsQjx6VjYY6CBXTwrxkYjUKMxycNyRlIGVwnZF&#10;wQ6RswRNdo1et1iAJY0FhvAdI6wa5ZJRUSPwCcQqKoMQvSAXeRFIwVRdEwuDBZFrgPRsQPpmOTCy&#10;jCcyk+zN3r6EFRNeNmd2vdzoS5lTiD0aDZ3u8GUZvKHXGYk8xZg1hzM0jfQa3h4d41klPLJl9K0C&#10;txkZYHG1ws5kjXODEqJUPh4jEd5L1bYgiSFEQBwqxpCIq7hmJppI5x+SV7AKEoFLgeMvGxTLU6my&#10;wk4gU5lGewkx25VRmggfLWi6xLecKBmKkIMAuRI95cW1IhPMKawnT49kJCYCxH3EgJEgST/AyHAW&#10;RYCFQdyM3WTzpRb02RLxJmyOMCbCkz2HgEqNUrnHIQCK0GQthTFPSsMFSAhLfRnFSiQCOeDfjBPR&#10;0piIk2hlBi6nk8UEIaQkJN48TmbqTQpJwN75EvDHaPGRMoLwnRCBAJfOKwFs0XKWGsSJXzDRupdf&#10;jDsOSS4CUBnmg7rOVoMHaoSLsLYdkKhMGuqibKyE7iCcvkQ/fOGKam9YlTRFJOPIfDOM8bikkE2s&#10;bI9suO8wiN9UwMiHWRiBBpI/Pc73kuLU0+KQAG0lO3H92voSZzLx0jJzAqSADbFzi1IhFBwPGwCC&#10;2sICFZyldJQBMuHa7rJTCLdEt4korhtrrGhClUlsivtpcu+6ajiCZMVzkPbEK43XphKxQ0PezeeU&#10;UirpERvBLjVK5AkHalAVCwSH7IpEJRFggs6rDURd3hSPWwtGPSDoLgQFFpM2vEgrCWTBZOibejK8&#10;Siy7AyUPLDbAYkXsVXE0sarggZEBu3I84jbNC9ag3yYhq5+8KbfkvhBou5zgQnaQshIDnv6/yLyR&#10;KmbJROl3AH4Fa925+k/efvtWNFSnkH+xadGUTpdwB+BWvdufpP3n77VjRUp5B/sWnRlE6XcAfgVr&#10;3bn6T95++1Y9nj/EaWhebZg13P7Ig2AOJcMebXx4LwlcS03HoqQCidB0KADRgaCg0o4RjFr0CyUB&#10;gJNRiUtZrApDAgrd3VjSaQovKBicGqmSLBCpC35UM0aK1Udz8LbdcCCt3dWNJpCi8oGJwaqZIsEK&#10;kLflQzRorVR3Pwtt1wIK3d1Y0mkKLygYnBqpkiwQqQt+VDGRwKQlpSuznfgMMvR+MMA//X8MMp8V&#10;frIWUHJobx7y49I0C7wcoPfIsmpc45a4jnBvGHLgp3Une1hVlR2CmSV0thywcBo3hOwWhWcqaDeW&#10;6Nw4NcC8nX4tykpWuBWMNojVCmIXuTNU/Spvc1GT8ZJBGO4yBqeplXSjnvGmQNKyyFWD6FTpBFbR&#10;CHRM85MRjSR3yAlg26BN2pRPWSWFJTM12GkCcY/QJW4ldkbK2zXHZCCh4i3WLSTJ1to+Ub4xlyYp&#10;jnHeENwD0wd8YcQKGUhh/wCOGgDcdAkMK59nYKYnaVnNOJaxIeQy1MpjlJgHQYBeqJsLE9084eGI&#10;1xWIxvfGSqVIAk8v2yAqV8CDiWoe0y+3D5B7DF85WvHAYbPHtZNyrpOF9YFjGqS2ZfMGJAvBIbTr&#10;84TQiqIQWoGa73nbS4pNHVl++XWgqJthEqMgPwp0AEB4MZJbebxAvhcmsYuWfzC4ETiOsGmDuqzJ&#10;kQzFYXCbfZ5cRqIyEyhDrsjetWHyQ0kiBku/9MlJ3WNp+cDGGHtArXt8ZAv5ZwwJdOOH/DobmYJs&#10;ZLOcpu9oJ9N+OMBRWqNRic2zQwJEahmLrWMQcERVP2xUTbtow5cDIRTgVxM4l71I9q4pyrqbca51&#10;kTUMAnpunA4RfQTUN6zX3xsjuGRZDMVMm/w47TPmv5gOV1dOo+MlFk+uVdHbzgQGHEWXDFytc7x9&#10;gmoh9nPLns7SR/rOk4c6eKxI9kJAbUR13kUSx9OnfrgOLC0bDkN5QzDFud/+TIPPWpIMArBVK0YM&#10;MbQoqwmINJjEyULKRuQ0hEuc1TMK1LyVXHiMgPEIwgTx88HqwVvW3oKGC2YPpH74RxkEA9pVQSlp&#10;O/DEVH+oUhAYGZvlnnTPh+PJXSRk4ZGjtlJVYuqCCHiFAYBmIUXjegDbNKn3ScdYlLJiTh04OdOq&#10;smxbUQQhi4HTCwlt2J724jFhGZFevV4zY2JSwZtLgFK+m9npkg5TPch+Ij2w0+xjh2CLLYNK2FxO&#10;DVTJFghUhb8qGaNFaqO5+FtuuBBW7urGk0hReUDE4NVMkWCFSFvyoZo0Vqo7n4W264EFbu6saTSF&#10;F5QMTg1UyRYIVIW/KhmjRWqjufhbbrgWPJKYp8g1E7FYNBQaUcIxi16BZIIIAkQWt5zZbZIAkMYq&#10;KLhxejPKAMiHj9CqqCxuNA6CgqOjiGFAGcEhTQy0ZwkgF6SmWL2JgEJqxAzYNzwgzYrnn2QPu5Ns&#10;EhTQy0ZwkgF6SmWL2JgEJqxAzYNzwgzYrnn2QPu5NsEhTQy0ZwkgF6SmWL2JgEJqxAzYNzwgyX1V&#10;N+uCCx6OBkbTW8UEqJJJoZDqXJaeMu+NbxeaRwg/3OKCJCToTzDhNPlAOSSTvsNOLvM0KSELeMDU&#10;SwlvYQ3BJaYDtA286piEuGG02f2Vm9au0ZKrIMu8lvyxASJDYzRReAnmN1p6ZLaArMs7AtsS4qtz&#10;BznrZ0IVFuPkpQIqmwC4IDQMKAGswA/BiHOEiqKgFUm6wCaOewkVxOEagxWCjdARNE3d8Y6POnWu&#10;ptiiM7XKcuFQGVzesCW93g9wBy8ggZqzyJ+cs3HIkIIBErAFw3RIJIMZkHwyTwkSk1L5u8bLyOwm&#10;f9njIdKQPOK9qonzhLANCJEK3TdMBxvkpSQTQqnd47lJRyriFoRYXJu37hQ5ZdqBLxljoJkA55H4&#10;5VhiKBsK75VxhsA3BFxApQWWsFEYGMZiRzbfQrKRF4ZGUg6Q9yMzzrrI5P8AEk00iegw7YQ5HCAW&#10;Z84pO+S7sEPXFfGC0yKFbg+DrE3uM4RIEn2ZNCgqIrER7uBjo1kU0fSA7iK5yXl35aCkIGZnb6YA&#10;KcAZ92eO+hMnGwNIPbCBA1UabCryVwZKbjmIS7vMmcDDjGswihLbfwrIg6akAAuEtIo2zmrmR3Ti&#10;TNIsReLpUmYAJaBeGxznKk+mYDxf8BDEBCU+Z9E3WDrJQjY4KkXCucvCxRBJME683WG2QErUxMDp&#10;sjyYxG+T7HlMj+VVEqC3mMEoyWSg6FQVDoxCQKaR28rMZpOI4CVIoG+V1m29PfmuMo0nDt7xCWhx&#10;/wCMlg/NmG9KSCe5AJxoto0wZI35zbxWTogOIOFBaCmpyd1JuZOICPecuW4oVEghNlIzWFIcUozF&#10;n26yMdzFmuUOMFSQoihMxNnTLcxI+T+SIIVU3hpg2BPimzTZweQQ8DRjvUryGrmkEXBJnAoSiR/a&#10;ht5ayJ4XLraq2gg65x1Eoh7QZPyYpU2EWcLHilRKnKKk+gaUENr5xYjuiv4L+clSK3jbnStVbJXD&#10;u5bOSIBG6eRwrSo2/aoFcCXEI8gSPK5EnJlCVl1q0ayFimUqDmi2omsmkob9BEpi/wCcpGPXJSGW&#10;nzOOEgu6GXiQO92EOAFuYtwAkEPCTkp7w9HK9iYBCasQM2Dc8IM2K559kD7uTbBIU0MtGcJIBekp&#10;li9iYBCasQM2Dc8IM2K559kD7uTbBIU0MtGcJIBekpli9iYBCasQM2Dc8IM2K559kD7uTbGM8kXh&#10;Qa4sTIpkYoAyIeP0KqoLG45IHlLCXrFU1gNbwKR1fvIK7wa7n9kQbAHEuGP7AY33+zyPRUp5B/sW&#10;nRlE6XcAfgVr3bn6T95++1Y0VKeQf7Fp0ZROl3AH4Fa925+k/efvtWNFSnkH+xadGUTpdwB+BWvd&#10;uDSTxzc+kTYTAwYREOU10jQRs0ciJHEJQDovVATzIvCbnTy6p16jyaZWhUCVJsQ4WuWKHApYu7N+&#10;GWkPduYCYuXapEitumJ2ylqVzoknCVgxCDuBmrdiMtAHY1yzFkiVM9EI9KTgT2ZRLdBLkl9gjhEH&#10;ci8VSwTSzEjTKUQW7kXjKSxKEgudHlJU4KDVyNiSGiGjuBeMS1REqOKeYKJ3ivLSbHQgWrQ+B2wQ&#10;1ZR4IlbRIboxmK8tVxqIXMmSje8F5Kuhm9rNI3lrtrlEggBhbN9ohe8EOIqwZHA9VrCKneK8mhDB&#10;Hm1z6i1ttM1CUdhLLCWiESd9zNgUWDgFTVQV2AS5UvAXIrmIjuW2wpMKR3i8TC0T1mzLQIYXqYJN&#10;0Bvci8sIIR5tc1/IbZQhED7Su/Cje5GNczQaZqCSSqnci8cDRKUx2IHgGQOEgQyc+TiGH1YryU05&#10;gKLq8RveK8S1WEk60jL9Q2wlsM979K4IRh3ivJnWVwy1JsoJd4rylrHx9w8k+TBWaZoryfwGb3iv&#10;AigpUsBal4gveK8KIIx9Lz8gtgCAEIe0rvwpvci8CK1GjQm9RRveK8lS1M8TJIdreTBGBUINnsaY&#10;Te+5iiSEwoJJWxBKdiLwagAHa6pI+b3MhgSND5y+hhN7xXio2eCU8S2QBZuK8EaWFya5Ieottg9z&#10;Eo7QdIYRvci8iqqA3X5oyUb3IvGWbTGTqL+UNttM3ycLFFZRE0sisxXkglFLqqidmt7xZ3pp9JTS&#10;/wDYNcpRSE3yWxEMJTGYLyEsMMT1xS3RG94rz2SPjxNfUW2wFBoB5ErvwI3uReANCGMXSpbNbbxX&#10;gwHFySVQp4Cb2dMHAN2hiV3wQm9yMnZQCUIehcAGtxXk2+0w3iJXuTbbKsMBDYLeghN7xXiMtINx&#10;haucAW7kXjQywsLVSRjmm22mdBAIDZbpDCN7xXiIrCl0fNSje8V5rmKUQtxg+Yy2yWiMxxpU0mCQ&#10;3uReQrb21Ack2iXcnOJElmXETL6p5NcA2gZ3NrrRN7kXjdJAZ4uKZsKPOLEEluXoxLDzcttcAeMN&#10;ZPz5JDDuReQ2a9qgnNiBzudsjoqATF3SEPAwEBBh6Ff2YTe8V5CWwVGKqbSa53ivB1SMdKtaW7yv&#10;NrhxCofaKNiEQJ3gvG2FGDWvW4De5F5QvEGT0xDu2HgyJCUJBMVIHBYNwMRFYEuv5rUb3ivCeXC+&#10;bFKnqLba4MEuhsKqbCZCMOxF5tpDWchevEVe0Ge0x5dU0/oMKKXScciRVoRJ3IvCSBBu0VMGTRe4&#10;EudpRKZ1TWOafJlSnAgNhfEMJvci8SjGPqCq9KNzmK8lPFsvgn0OzGY4cR+8bZqyHKYJndE6XcAf&#10;gVr3bn6T95++1Y0VKeQf7Fp0ZROl3AH4Fa925+k/efvtWNFSnkH+xadGUTpdwB+BWvdufpP3n77V&#10;j2eP8RpaF5tmDXc/siDYA4lwx5tfHgvCVxLTceipAKJ0HQoANGBoKDSjhGMWvQLJQGAk1GJS1msC&#10;kMCCt3dWNJpCi8oGJwaqZIsEKkLflQzRorVR3Pwtt1wIK3d1Y0mkKLygYnBqpkiwQqQt+VDNGitV&#10;Hc/C23XAgrd3VjSaQovKBicGqmSLBCpC35UM0aK1Udz8LbdcCCt3dWNJpCi8oGJwaqZIsEKkLflQ&#10;zRorVR3Pwtt1wIK3d1Y0mkKLygYnBqpkiwQqQt+VDNGitVHc/C23XAgrd3VjSaQovKBicGqmSLBC&#10;pC35UM0aK1Udz8LbdcCCt3dWNJpCi8oGJwaqZIsEKkLflQzRorVR3Pwtt1wIK3d1Y0mkKLygYnBq&#10;pkiwQqQt+VDNGitVHc/C23XAgrd3VjSaQovKBicGqmSLBCpC35UM0aK1Udz8LbdcCCt3dWNJpCi8&#10;oGJwaqZIsEKkLflQzRorVR3Pwtt1wIK3d1Y0mkKLygYnBqpkiwQqQt+VDNGitVHc/C23XAgrd3Vj&#10;SaQovKBicGqmSLBCpC35UM0aK1Udz8LbdcCCt3dWNJpCi8oGJwaqZIsEKkLflQzRorVR3Pwtt1wI&#10;K3d1Y0mkKLygYnBqpkiwQqQt+VDNGitVHc/C23XAgrd3VjSaQovKBicGqmSLBCpC35UM0aK1Udz8&#10;LbdcCCt3dWNJpCi8oGJwaqZIsEKkLflQzRorVR3Pwtt1wIK3d1Y0mkKLygYnBqpkiwQqQt+VDNGi&#10;tVHc/C23XAgrd3VjSaQovKBicGqmSLBCpC35UM0aK1Udz8LbdcCCt3dWNJpCi8oGJwaqZIsEKkLf&#10;lQzRorVR3Pwtt1wIK3d1Y0mkKLygYnBqpkiwQqQt+VDNGitVHc/C23XAgrd3VjSaQovKBicGqmSL&#10;BCpC35UM0aK1Udz8LbdcCCt3dWNJpCi8oGJwaqZIsEKkLflQzRorVR3Pwtt1wIK3d1Y0mkKLygYn&#10;BqpkiwQqQt+VDNGitVHc/C23XAgrd3VjSaQovKBicGqmSLBCpC35UM0aK1Udz8LbdcCCt3dWNJpC&#10;i8oGJwaqZIsEKkLflQzRorVR3Pwtt1wIK3d1Y0mkKLygYnBqpkiwQqQt+VDNGitVHc/C23XAgrd3&#10;VjSaQovKBicGqmSLBCpC35UM0aK1Udz8LbdcCCt3dWNJpCi8oGJwaqZIsEKkLflQzRorVR3Pwtt1&#10;wIK3d1Y0mkKLygYnBqpkiwQqQt+VDNGitVHc/C23XAgrd3VjSaQovKBicGqmSLBCpC35UM0aK1Ud&#10;z8LbdcCCt3dWNJpCi8oGJwaqZIsEKkLflQzRorVR3Pwtt1wIK3d1Y0mkKLygYnBqpkiwQqQt+VDN&#10;GitVHc/C23XAgrd3VjSaQovKBicGqmSLBCpC35UM0aK1Udz8LbdcCCt3dWNJpCi8oGJwaqZIsEKk&#10;LflQzRorVR3Pwtt1wIK3d1Y0mkKLygYnBqpkiwQqQt+VDNGitVHc/C23XAgrd3VjSaQovKBicGqm&#10;SLBCpC35UM0aK1Udz8LbdcCCt3dWNJpCi8oGJwaqZIsEKkLflQzRorVR3Pwtt1wIK3d1Y0mkKLyg&#10;YnBqpkiwQqQt+VDNGitVHc/C23XInWi2hpDnr8aDQUGlHCMYtegWSCCAJEFrec2W2SAJDGKii4cX&#10;ozygDIh4/QqqgsbjQOgoKjo4hhQBnBIU0MtGcJIBekpli9iYBCasQM2Dc8IM2K559kD7uTbBIU0M&#10;tGcJIBekpli9iYBCasQM2Dc8IM2K559kD7uTbBIU0MtGcJIBekpli9iYBCasQM2Dc8IM2K559kD7&#10;uTbBIU0MtGcJIBekpli9iYBCasQM2Dc8IM2K559kD7uTbBIU0MtGcJIBekpli9iYBCasQM2Dc8IM&#10;2K559kD7uTbBIU0MtGcJIBekpli9iYBCasQM2Dc8IM2K559kD7uTbBIU0MtGcJIBekpli9iYBCas&#10;QM2Dc8IM2K559kD7uTbBIU0MtGcJIBekpli9iYBCasQM2Dc8IM2K559kD7uTbBIU0MtGcJIBekpl&#10;i9iYBCasQM2Dc8IM2K559kD7uTbBIU0MtGcJIBekpli9iYBCasQM2Dc8IM2K559kD7uTbBIU0MtG&#10;cJIBekpli9iYBCasQM2Dc8IM2K559kD7uTbBIU0MtGcJIBekpli9iYBCasQM2Dc8IM2K559kD7uT&#10;bBIU0MtGcJIBekpli9iYBCasQM2Dc8IM2K559kD7uTbBIU0MtGcJIBekpli9iYBCasQM2Dc8IM2K&#10;559kD7uTbBIU0MtGcJIBekpli9iYBCasQM2Dc8IM2K559kD7uTbBIU0MtGcJIBekpli9iYBCasQM&#10;2Dc8IM2K559kD7uTbBIU0MtGcJIBekpli9iYBCasQM2Dc8IM2K559kD7uTbBIU0MtGcJIBekpli9&#10;iYBCasQM2Dc8IM2K559kD7uTbBIU0MtGcJIBekpli9iYBCasQM2Dc8IM2K559kD7uTbBIU0MtGcJ&#10;IBekpli9iYBCasQM2Dc8IM2K559kD7uTbBIU0MtGcJIBekpli9iYBCasQM2Dc8IM2K559kD7uTbB&#10;IU0MtGcJIBekpli9iYBCasQM2Dc8IM2K559kD7uTbBIU0MtGcJIBekpli9iYBCasQM2Dc8IM2K55&#10;9kD7uTbBIU0MtGcJIBekpli9iYBCasQM2Dc8IM2K559kD7uTbBIU0MtGcJIBekpli9iYBCasQM2D&#10;c8IM2K559kD7uTbBIU0MtGcJIBekpli9iYBCasQM2Dc8IM2K559kD7uTbBIU0MtGcJIBekpli9iY&#10;BCasQM2Dc8IM2K559kD7uTbBIU0MtGcJIBekpli9iYBCasQM2Dc8IM2K559kD7uTbBIU0MtGcJIB&#10;ekpli9iYBCasQM2Dc8IM2K559kD7uTbBIU0MtGcJIBekpli9iYBCasQM2Dc8IM2K559kD7uTbBIU&#10;0MtGcJIBekpli9iYBCasQM2Dc8IM2K559kD7uTbBIU0MtGcJIBekpli9iYBCasQM2Dc8IM2K559k&#10;D7uTbBIU0MtGcJIBekpli9iYBCasQM2Dc8IM2K559kD7uTbBIU0MtGcJIBekpli9iYBCasQM2Dc8&#10;IM2K559kD7uTbBIU0MtGcJIBekpli9iYBCasQM2Dc8IM2K559kD7uTbBIU0MtGcJIBekpli9iYBC&#10;asQM2Dc8IM2K559kD7uTbBIU0MtGcJIBekpli9iYBCasQM2Dc8IM2K559kD7uTbBIU0MtGcJIBek&#10;pli9iYBCasQM2Dc8IM2K559kD7uTbHJV4zTGINrYz5UAZEPH6FVUFjcckDylhL1iqawGt4FI6v3k&#10;Fd4Ndz+yINgDiXDH9gMb7/Z5HoqU8g/2LToyidLuAPwK17tz9J+8/fasaKlPIP8AYtOjKJ0u4A/A&#10;rXu3P0n7z99qxoqU8g/2LToyidLuAPwK17tz9J+8/fasaKlPIP8AYtOjKJ0u4A/ArXu3P0n7z99q&#10;xoqU8g/2LToyidLuAPwK17tz9J+8/fasaKlPIP8AYtOjKJ0u4A/ArXu3P0n7z99qxoqU8g/2LToy&#10;idLuAPwK17tz9J+8/fasaKlPIP8AYtOjKJ0u4A/ArXu3P0n7z99qxoqU8g/2LToyidLuAPwK17tz&#10;9J+8/fasaKlPIP8AYtOjKJ0u4A/ArXu3P0n7z99qxoqU8g/2LToyidLuAPwK17tz9J+8/fasaKlP&#10;IP8AYtOjKJ0u4A/ArXu3P0n7z99qxoqU8g/2LToyidLuAPwK17tz9J+8/fasaKlPIP8AYtOjKJ0u&#10;4A/ArXu3P0n7z99qxoqU8g/2LToyidLuAPwK17tz9J+8/fasaKlPIP8AYtOjKJ0u4A/ArXu3P0n7&#10;z99qxoqU8g/2LToyidLuAPwK17tz9J+8/fasaKlPIP8AYtOjKJ0u4A/ArXu3P0n7z99qxoqU8g/2&#10;LToyidLuAPwK17tz9J+8/fasaKlPIP8AYtOjKJ0u4A/ArXu3P0n7z99qxoqU8g/2LToyidLuAPwK&#10;17tz9J+8/fasaKlPIP8AYtOjKJ0u4A/ArXu3P0n7z99qxoqU8g/2LToyidLuAPwK17tz9J+8/fas&#10;aKlPIP8AYtOjKJ0u4A/ArXu3P0n7z99qxoqU8g/2LToyidLuAPwK17tz9J+8/fasaKlPIP8AYtOj&#10;KJ0u4A/ArXu3P0n7z99qxoqU8g/2LToyidLuAPwK17tz9J+8/fasaKlPIP8AYtOjKJ0u4A/ArXu3&#10;P0n7z99qxoqU8g/2LToyidLuAPwK17tz9J+8/fasaKlPIP8AYtOjKJ0u4A/ArXu3P0n7z99qxoqU&#10;8g/2LToyidLuAPwK17tz9J+8/fasaKlPIP8AYtOjKJ0u4A/ArXu3P0n7z99qxoqU8g/2LToyidLu&#10;APwK17tz9J+8/fasaKlPIP8AYtOjKJ0u4A/ArXu3P0n7z99qxoqU8g/2LToyidLuAPwK17tz9J+8&#10;/fasaKlPIP8AYtOjKJ0u4A/ArXu3P0n7z99qxoqU8g/2LToyidLuAPwK17tz9J+8/fasaKlPIP8A&#10;YtOjKJ0u4A/ArXu3P0n7z99qxW42WJpAA1yAmea7n9kQbAHEuGPNr48F4SuJabj0VIBROg6FABow&#10;NBQaUcIxi16BZKAwEmoxKWs1gUhgQVu7qxpNIUXlAxODVTJFghUhb8qGaNFaqO5+FtuuBBW7urGk&#10;0hReUDE4NVMkWCFSFvyoZo0Vqo7n4W264EFbu6saTSFF5QMTg1UyRYIVIW/KhmjRWqjufhbbrgQV&#10;u7qxpNIUXlAxODVTJFghUhb8qGaNFaqO5+FtuuBBW7urGk0hReUDE4NVMkWCFSFvyoZo0Vqo7n4W&#10;264EFbu6saTSFF5QMTg1UyRYIVIW/KhmjRWqjufhbbrgQVu7qxpNIUXlAxODVTJFghUhb8qGaNFa&#10;qO5+FtuuBBW7urGk0hReUDE4NVMkWCFSFvyoZo0Vqo7n4W264EFbu6saTSFF5QMTg1UyRYIVIW/K&#10;hmjRWqjufhbbrgQVu7qxpNIUXlAxODVTJFghUhb8qGaNFaqO5+FtuuBBW7urGk0hReUDE4NVMkWC&#10;FSFvyoZo0Vqo7n4W264EFbu6saTSFF5QMTg1UyRYIVIW/KhmjRWqjufhbbrgQVu7qxpNIUXlAxOD&#10;VTJFghUhb8qGaNFaqO5+FtuuBBW7urGk0hReUDE4NVMkWCFSFvyoZo0Vqo7n4W264EFbu6saTSFF&#10;5QMTg1UyRYIVIW/KhmjRWqjufhbbrgQVu7qxpNIUXlAxODVTJFghUhb8qGaNFaqO5+FtuuBBW7ur&#10;Gk0hReUDE4NVMkWCFSFvyoZo0Vqo7n4W264EFbu6saTSFF5QMTg1UyRYIVIW/KhmjRWqjufhbbrg&#10;QVu7qxpNIUXlAxODVTJFghUhb8qGaNFaqO5+FtuuBBW7urGk0hReUDE4NVMkWCFSFvyoZo0Vqo7n&#10;4W264EFbu6saTSFF5QMTg1UyRYIVIW/KhmjRWqjufhbbrgQVu7qxpNIUXlAxODVTJFghUhb8qGaN&#10;FaqO5+FtuuBBW7urGk0hReUDE4NVMkWCFSFvyoZo0Vqo7n4W264EFbu6saTSFF5QMTg1UyRYIVIW&#10;/KhmjRWqjufhbbrgQVu7qxpNIUXlAxODVTJFghUhb8qGaNFaqO5+FtuuBBW7urGk0hReUDE4NVMk&#10;WCFSFvyoZo0Vqo7n4W264EFbu6saTSFF5QMTg1UyRYIVIW/KhmjRWqjufhbbrgQVu7qxpNIUXlAx&#10;ODVTJFghUhb8qGaNFaqO5+FtuuBBW7urGk0hReUDE4NVMkWCFSFvyoZo0Vqo7n4W264EFbu6saTS&#10;FF5QMTg1UyRYIVIW/KhmjRWqjufhbbrgQVu7qxpNIUXlAxODVTJFghUhb8qGaNFaqO5+FtuuBBW7&#10;urGk0hReUDE4NVMkWCFSFvyoZo0Vqo7n4W264EFbu6saTSFF5QMTg1UyRYIVIW/KhmjRWqjufhbb&#10;rgQVu7qxpNIUXlAxODVTJFghUhb8qGaNFaqO5+FtuuBBW7urGk0hReUDE4NVMkWCFSFvyoZo0Vqo&#10;7n4W264EFbu6saTSFF5QMTg1UyRYIVIW/KhmjRWqjufhbbrgQVu7qxpNIUXlAxODVTJFghUhb8qG&#10;aNFaqO5+FtuuBBW7urGk0hReUDE4NVMkWCFSFvyoY20Y7IIwjCG+83oqQCidB0KADRgaCg0o4RjF&#10;r0CyQQQBIgtbzmy2yQBIYxUUXDi9GeUAZEPH6FVUFjcaB0FBUdHEMKAM4JCmhlozhJAL0lMsXsTA&#10;ITViBmwbnhBmxXPPsgfdybYJCmhlozhJAL0lMsXsTAITViBmwbnhBmxXPPsgfdybYJCmhlozhJAL&#10;0lMsXsTAITViBmwbnhBmxXPPsgfdybYJCmhlozhJAL0lMsXsTAITViBmwbnhBmxXPPsgfdybYJCm&#10;hlozhJAL0lMsXsTAITViBmwbnhBmxXPPsgfdybYJCmhlozhJAL0lMsXsTAITViBmwbnhBmxXPPsg&#10;fdybYJCmhlozhJAL0lMsXsTAITViBmwbnhBmxXPPsgfdybYJCmhlozhJAL0lMsXsTAITViBmwbnh&#10;BmxXPPsgfdybYJCmhlozhJAL0lMsXsTAITViBmwbnhBmxXPPsgfdybYJCmhlozhJAL0lMsXsTAIT&#10;ViBmwbnhBmxXPPsgfdybYJCmhlozhJAL0lMsXsTAITViBmwbnhBmxXPPsgfdybYJCmhlozhJAL0l&#10;MsXsTAITViBmwbnhBmxXPPsgfdybYJCmhlozhJAL0lMsXsTAITViBmwbnhBmxXPPsgfdybYJCmhl&#10;ozhJAL0lMsXsTAITViBmwbnhBmxXPPsgfdybYJCmhlozhJAL0lMsXsTAITViBmwbnhBmxXPPsgfd&#10;ybYJCmhlozhJAL0lMsXsTAITViBmwbnhBmxXPPsgfdybYJCmhlozhJAL0lMsXsTAITViBmwbnhBm&#10;xXPPsgfdybYJCmhlozhJAL0lMsXsTAITViBmwbnhBmxXPPsgfdybYJCmhlozhJAL0lMsXsTAITVi&#10;BmwbnhBmxXPPsgfdybYJCmhlozhJAL0lMsXsTAITViBmwbnhBmxXPPsgfdybYJCmhlozhJAL0lMs&#10;XsTAITViBmwbnhBmxXPPsgfdybYJCmhlozhJAL0lMsXsTAITViBmwbnhBmxXPPsgfdybYJCmhloz&#10;hJAL0lMsXsTAITViBmwbnhBmxXPPsgfdybYJCmhlozhJAL0lMsXsTAITViBmwbnhBmxXPPsgfdyb&#10;YJCmhlozhJAL0lMsXsTAITViBmwbnhBmxXPPsgfdybYJCmhlozhJAL0lMsXsTAITViBmwbnhBmxX&#10;PPsgfdybYJCmhlozhJAL0lMsXsTAITViBmwbnhBmxXPPsgfdybYJCmhlozhJAL0lMsXsTAITViBm&#10;wbnhBmxXPPsgfdybYJCmhlozhJAL0lMsXsTAITViBmwbnhBmxXPPsgfdybYJCmhlozhJAL0lMsXs&#10;TAITViBmwbnhBmxXPPsgfdybYJCmhlozhJAL0lMsXsTAITViBmwbnhBmxXPPsgfdybYJCmhlozhJ&#10;AL0lMsXsTAITViBmwbnhBmxXPPsgfdybYJCmhlozhJAL0lMsXsTAITViBmwbnhBmxXPPsgfdybYJ&#10;CmhlozhJAL0lMsXsTAITViBmwbnhBmxXPPsgfdybYJCmhlozhJAL0lMsXsTAITViBmwbnhBmxXPP&#10;sgfdybYJCmhlozhJAL0lMsXsTAITViBmwbnhBmxXPPsgfdybYJCmhlozhJAL0lMsXsTAITViBmwb&#10;nhBmxXPPsgfdybYJCmhlozhJAL0lMsXsTAITViBmwbnhBjOJnj3ymcHBgBAEhjFRRcOL0Z5QBkQ8&#10;foVVQWNxyQPKWEvWKprAa3gUjq/eQV3g13P7Ig2AOJcMf2Axvv8AZ5HoqU8g/wBi06MonS7gD8Ct&#10;e7c/SfvP32rGipTyD/YtOjKJ0u4A/ArXu3P0n7z99qxoqU8g/wBi06MonS7gD8Cte7c/SfvP32rG&#10;ipTyD/YtOjKJ0u4A/ArXu3P0n7z99qxoqU8g/wBi06MonS7gD8Cte7c/SfvP32rGipTyD/YtOjKJ&#10;0u4A/ArXu3P0n7z99qxoqU8g/wBi06MonS7gD8Cte7c/SfvP32rGipTyD/YtOjKJ0u4A/ArXu3P0&#10;n7z99qxoqU8g/wBi06MonS7gD8Cte7c/SfvP32rGipTyD/YtOjKJ0u4A/ArXu3P0n7z99qxoqU8g&#10;/wBi06MonS7gD8Cte7c/SfvP32rGipTyD/YtOjKJ0u4A/ArXu3P0n7z99qxoqU8g/wBi06MonS7g&#10;D8Cte7c/SfvP32rGipTyD/YtOjKJ0u4A/ArXu3P0n7z99qxoqU8g/wBi06MonS7gD8Cte7c/SfvP&#10;32rGipTyD/YtOjKJ0u4A/ArXu3P0n7z99qxoqU8g/wBi06MonS7gD8Cte7c/SfvP32rGipTyD/Yt&#10;OjKJ0u4A/ArXu3P0n7z99qxoqU8g/wBi06MonS7gD8Cte7c/SfvP32rGipTyD/YtOjKJ0u4A/ArX&#10;u3P0n7z99qxoqU8g/wBi06MonS7gD8Cte7c/SfvP32rGipTyD/YtOjKJ0u4A/ArXu3P0n7z99qxo&#10;qU8g/wBi06MonS7gD8Cte7c/SfvP32rGipTyD/YtOjKJ0u4A/ArXu3P0n7z99qxoqU8g/wBi06Mo&#10;nS7gD8Cte7c/SfvP32rGipTyD/YtOjKJ0u4A/ArXu3P0n7z99qxoqU8g/wBi06MonS7gD8Cte7c/&#10;SfvP32rGipTyD/YtOjKJ0u4A/ArXu3P0n7z99qxoqU8g/wBi06MonS7gD8Cte7c/SfvP32rGipTy&#10;D/YtOjKJ0u4A/ArXu3P0n7z99qxoqU8g/wBi06MonS7gD8Cte7c/SfvP32rGipTyD/YtOjKJ0u4A&#10;/ArXu3P0n7z99qxoqU8g/wBi06MonS7gD8Cte7c/SfvP32rGipTyD/YtOjKJ0u4A/ArXu3P0n7z9&#10;9qxoqU8g/wBi06MonS7gD8Cte7c/SfvP32rGipTyD/YtOjKJ0u4A/ArXu3P0n7z99qxoqU8g/wBi&#10;06MonS7gD8Cte7c/SfvP32rGipTyD/YtOjGvMyqEnNxoymOVdl5+L7eV/M4a3gUjq/eQV3g13P7I&#10;g2AOJcMebXx4LwlcS03HoqQCidB0KADRgaCg0o4RjFr0CyUBgJNRiUtZrApDAgrd3VjSaQovKBic&#10;GqmSLBCpC35UM0aK1Udz8LbdcCCt3dWNJpCi8oGJwaqZIsEKkLflQzRorVR3Pwtt1wIK3d1Y0mkK&#10;LygYnBqpkiwQqQt+VDNGitVHc/C23XAgrd3VjSaQovKBicGqmSLBCpC35UM0aK1Udz8LbdcCCt3d&#10;WNJpCi8oGJwaqZIsEKkLflQzRorVR3Pwtt1wIK3d1Y0mkKLygYnBqpkiwQqQt+VDNGitVHc/C23X&#10;Agrd3VjSaQovKBicGqmSLBCpC35UM0aK1Udz8LbdcCCt3dWNJpCi8oGJwaqZIsEKkLflQzRorVR3&#10;Pwtt1wIK3d1Y0mkKLygYnBqpkiwQqQt+VDNGitVHc/C23XAgrd3VjSaQovKBicGqmSLBCpC35UM0&#10;aK1Udz8LbdcCCt3dWNJpCi8oGJwaqZIsEKkLflQzRorVR3Pwtt1wIK3d1Y0mkKLygYnBqpkiwQqQ&#10;t+VDNGitVHc/C23XAgrd3VjSaQovKBicGqmSLBCpC35UM0aK1Udz8LbdcCCt3dWNJpCi8oGJwaqZ&#10;IsEKkLflQzRorVR3Pwtt1wIK3d1Y0mkKLygYnBqpkiwQqQt+VDNGitVHc/C23XAgrd3VjSaQovKB&#10;icGqmSLBCpC35UM0aK1Udz8LbdcCCt3dWNJpCi8oGJwaqZIsEKkLflQzRorVR3Pwtt1wIK3d1Y0m&#10;kKLygYnBqpkiwQqQt+VDNGitVHc/C23XAgrd3VjSaQovKBicGqmSLBCpC35UM0aK1Udz8LbdcCCt&#10;3dWNJpCi8oGJwaqZIsEKkLflQzRorVR3Pwtt1wIK3d1Y0mkKLygYnBqpkiwQqQt+VDNGitVHc/C2&#10;3XAgrd3VjSaQovKBicGqmSLBCpC35UM0aK1Udz8LbdcCCt3dWNJpCi8oGJwaqZIsEKkLflQzRorV&#10;R3Pwtt1wIK3d1Y0mkKLygYnBqpkiwQqQt+VDNGitVHc/C23XAgrd3VjSaQovKBicGqmSLBCpC35U&#10;M0aK1Udz8LbdcCCt3dWNJpCi8oGJwaqZIsEKkLflQzRorVR3Pwtt1wIK3d1Y0mkKLygYnBqpkiwQ&#10;qQt+VDNGitVHc/C23XAgrd3VjSaQovKBicGqmSLBCpC35UM0aK1Udz8LbdcCCt3dWNJpCi8oGJwa&#10;qZIsEKkLflQzRorVR3Pwtt1wIK3d1Y0mkKLygYnBqpkiwQqQt+VDNGitVHc/C23XAgrd3VjSaQov&#10;KBicGqmSLBCpC35UM0aK1Udz8LbdcCCt3dWNJpCi8oGJwaqZIsEKkLflQzRorVR3Pwtt1wIK3d1Y&#10;0mkKLygYnBqpkiwQqQt+VDNGitVHc/C23XAgrd3VjSaQovKBicGqmSLBCpC35UM0aK1Udz8LbdcC&#10;Ct3dWNJpCi8oGJwaqZIsEKkLflQzRorVR3Pwtt1wIK3d1Y0mkKLygYnBqpkiwQqQt+VDNGitVHc/&#10;C23XAgrd3VjSaQovKBicGqmSLBCpC35UM0aK1Udz8Lbdcgkt8wCJTXQW9cRoKDSjhGMWvQLJ46m4&#10;Hxk1ciZ3oqQCidB0KADRgaCg0o4RjFr0CyQQQBIgtbzmy2yQBIYxUUXDi9GeUAZEPH6FVUFjcaB0&#10;FBUdHEMKAM4JCmhlozhJAL0lMsXsTAITViBmwbnhBmxXPPsgfdybYJCmhlozhJAL0lMsXsTAITVi&#10;BmwbnhBmxXPPsgfdybYJCmhlozhJAL0lMsXsTAITViBmwbnhBmxXPPsgfdybYJCmhlozhJAL0lMs&#10;XsTAITViBmwbnhBmxXPPsgfdybYJCmhlozhJAL0lMsXsTAITViBmwbnhBmxXPPsgfdybYJCmhloz&#10;hJAL0lMsXsTAITViBmwbnhBmxXPPsgfdybYJCmhlozhJAL0lMsXsTAITViBmwbnhBmxXPPsgfdyb&#10;YJCmhlozhJAL0lMsXsTAITViBmwbnhBmxXPPsgfdybYJCmhlozhJAL0lMsXsTAITViBmwbnhBmxX&#10;PPsgfdybYJCmhlozhJAL0lMsXsTAITViBmwbnhBmxXPPsgfdybYJCmhlozhJAL0lMsXsTAITViBm&#10;wbnhBmxXPPsgfdybYJCmhlozhJAL0lMsXsTAITViBmwbnhBmxXPPsgfdybYJCmhlozhJAL0lMsXs&#10;TAITViBmwbnhBmxXPPsgfdybYJCmhlozhJAL0lMsXsTAITViBmwbnhBmxXPPsgfdybYJCmhlozhJ&#10;AL0lMsXsTAITViBmwbnhBmxXPPsgfdybYJCmhlozhJAL0lMsXsTAITViBmwbnhBmxXPPsgfdybYJ&#10;CmhlozhJAL0lMsXsTAITViBmwbnhBmxXPPsgfdybYJCmhlozhJAL0lMsXsTAITViBmwbnhBmxXPP&#10;sgfdybYJCmhlozhJAL0lMsXsTAITViBmwbnhBmxXPPsgfdybYJCmhlozhJAL0lMsXsTAITViBmwb&#10;nhBmxXPPsgfdybYJCmhlozhJAL0lMsXsTAITViBmwbnhBmxXPPsgfdybYJCmhlozhJAL0lMsXsTA&#10;ITViBmwbnhBmxXPPsgfdybYJCmhlozhJAL0lMsXsTAITViBmwbnhBmxXPPsgfdybYJCmhlozhJAL&#10;0lMsXsTAITViBmwbnhBmxXPPsgfdybYJCmhlozhJAL0lMsXsTAITViBmwbnhBmxXPPsgfdybYJCm&#10;hlozhJAL0lMsXsTAITViBmwbnhBmxXPPsgfdybYJCmhlozhJAL0lMsXsTAITViBmwbnhBmxXPPsg&#10;fdybYJCmhlozhJAL0lMsXsTAITViBmwbnhBmxXPPsgfdybYJCmhlozhJAL0lMsXsTAITViBmwbnh&#10;BmxXPPsgfdybYJCmhlozhJAL0lMsXsTAITViBmwbnhBmxXPPsgfdybYJCmhlozhJAL0lMsXsTAIT&#10;ViBmwbnhBmxXPPsgfdybYJCmhlozhJAL0lMsXsTAITViBmwbnhBmxXPPsgfdybYJCmhlozhJAL0l&#10;MsXsTAITViBmwbnhBmxXPPsgfdybYJCmhlozhJAL0lMsXsTAITViBmwbnhBmxXPPsgfdybYJCmhl&#10;ozhJAL0lMsXsTAITViBmwbnhBmxXPPsgfdybYJCmhlozhJAL0lMsXsTAITViBmwbnhBmxXPPsgfd&#10;ybYJCmhlozhJAL0lMsbAA2WJBQAKvUAZxx7PIVSgPNmRkgCQxioouHF6M8oAyIeP0KqoLG4fIEph&#10;tXqMvCAJDGKii4cXozygDIh4/QqqgsbjkgeUsJesVTWA1vApHV+8grvBruf2RBsAcS4Y/sBjff7P&#10;I9FSnkH+xadGUTpdwB+BWvdufpP3n77VjRUp5B/sWnRlE6XcAfgVr3bn6T95++1Y0VKeQf7Fp0ZR&#10;Ol3AH4Fa925+k/efvtWNFSnkH+xadGUTpdwB+BWvdufpP3n77VjRUp5B/sWnRlE6XcAfgVr3bn6T&#10;95++1Y0VKeQf7Fp0ZROl3AH4Fa925+k/efvtWNFSnkH+xadGUTpdwB+BWvdufpP3n77VjRUp5B/s&#10;WnRlE6XcAfgVr3bn6T95++1Y0VKeQf7Fp0ZROl3AH4Fa925+k/efvtWNFSnkH+xadGUTpdwB+BWv&#10;dufpP3n77VjRUp5B/sWnRlE6XcAfgVr3bn6T95++1Y0VKeQf7Fp0ZROl3AH4Fa925+k/efvtWNFS&#10;nkH+xadGUTpdwB+BWvdufpP3n77VjRUp5B/sWnRlE6XcAfgVr3bn6T95++1Y0VKeQf7Fp0ZROl3A&#10;H4Fa925+k/efvtWNFSnkH+xadGUTpdwB+BWvdufpP3n77VjRUp5B/sWnRlE6XcAfgVr3bn6T95++&#10;1Y0VKeQf7Fp0ZROl3AH4Fa925+k/efvtWNFSnkH+xadGUTpdwB+BWvdufpP3n77VjRUp5B/sWnRl&#10;E6XcAfgVr3bn6T95++1Y0VKeQf7Fp0ZROl3AH4Fa925+k/efvtWNFSnkH+xadGUTpdwB+BWvdufp&#10;P3n77VjRUp5B/sWnRlE6XcAfgVr3bn6T95++1Y0VKeQf7Fp0ZROl3AH4Fa925+k/efvtWNFSnkH+&#10;xadGUTpdwB+BWvdufpP3n77VjRUp5B/sWnRlE6XcAfgVr3bn6T95++1Y0VKeQf7Fp0ZROl3AH4Fa&#10;925+k/efvtWNFSnkH+xadGUTpdwB+BWvdufpP3n77VjRUp5B/sWnRlE6XcAfgVr3bn6T95++1Y0V&#10;KeQf7Fp0ZROl3AH4Fa925+k/efvtWNFSnkH+xadGUTpdwB+BWvdufpP3n77VjRUp5B/sWnRlE6Xc&#10;AfgVr3bn6T95++1Y0VKeQf7Fp0ZROl3AH4Fa925+k/efvtWNFSnkH+xadGUTpdwB+BWvdufpP3n7&#10;7VjRUp5B/sWnRlE6XcAfgVr3bn6T95++1Y0VKeQf7Fp0YoXSGl6HIw8EzThc60hKVCUIgeJ+RMgZ&#10;urqUaiAcYkmpMBhI9cDr4Vdl5+L7eV/M4a3gUjq/eQV3g13P7Ig2AOJcMFXZefi+3lfzOGt4FI6v&#10;3kFd4Ndz+yINgDiXDHm18eC8JXEtNx6KkAonQdCgA0YGgoNKOEYxa9AsoykQJLCD4mAEAS8z7bQ8&#10;NnLvYEQVX6SjhIMMyjIj8U7ZD0b7+uRLzPttDw2cu9gRBVfpKOEgwzKMiPxTtkPRvv65EvM+20PD&#10;Zy72BEFV+ko4SDDMoyI/FO2Q9G+/rkS8z7bQ8NnLvYEQVX6SjhIMMyjIj8U7ZD0b7+uRLzPttDw2&#10;cu9gRBVfpKOEgwzKMiPxTtkPRvv65EvM+20PDZy72BEFV+ko4SDDMoyI/FO2Q9G+/rkS8z7bQ8Nn&#10;LvYEQVX6SjhIMMyjIj8U7ZD0b7+uRLzPttDw2cu9gRBVfpKOEgwzKMiPxTtkPRvv65EvM+20PDZy&#10;72BEFV+ko4SDDMoyI/FO2Q9G+/rkS8z7bQ8NnLvYEQVX6SjhIMMyjIj8U7ZD0b7+uRLzPttDw2cu&#10;9gRBVfpKOEgwzKMiPxTtkPRvv65EvM+20PDZy72BEFV+ko4SDDMoyI/FO2Q9G+/rkS8z7bQ8NnLv&#10;YEQVX6SjhIMMyjIj8U7ZD0b7+uRLzPttDw2cu9gRBVfpKOEgwzKMiPxTtkPRvv65EvM+20PDZy72&#10;BEFV+ko4SDDMoyI/FO2Q9G+/rkS8z7bQ8NnLvYEQVX6SjhIMMyjIj8U7ZD0b7+uRLzPttDw2cu9g&#10;RBVfpKOEgwzKMiPxTtkPRvv65EvM+20PDZy72BEFV+ko4SDDMoyI/FO2Q9G+/rkS8z7bQ8NnLvYE&#10;QVX6SjhIMMyjIj8U7ZD0b7+uRLzPttDw2cu9gRBVfpKOEgwzKMiPxTtkPRvv65EvM+20PDZy72BE&#10;FV+ko4SDDMoyI/FO2Q9G+/rkS8z7bQ8NnLvYEQVX6SjhIMMyjIj8U7ZD0b7+uRLzPttDw2cu9gRB&#10;VfpKOEgwzKMiPxTtkPRvv65EvM+20PDZy72BEFV+ko4SDDMoyI/FO2Q9G+/rkS8z7bQ8NnLvYEQV&#10;X6SjhIMMyjIj8U7ZD0b7+uRLzPttDw2cu9gRBVfpKOEgwzKMiPxTtkPRvv65EvM+20PDZy72BEFV&#10;+ko4SDDMoyI/FO2Q9G+/rkS8z7bQ8NnLvYEQVX6SjhIMMyjIj8U7ZD0b7+uRLzPttDw2cu9gRBVf&#10;pKOEgwzKMiPxTtkPRvv65EvM+20PDZy72BEFV+ko4SDDMoyI/FO2Q9G+/rkS8z7bQ8NnLvYEQVX6&#10;SjhIMMyjIj8U7ZD0b7+uRLzPttDw2cu9gRBVfpKOEgwzKMiPxTtkPRvv65EvM+20PDZy72BEFV+k&#10;o4SDDMoyI/FO2Q9G+/rkS8z7bQ8NnLvYEQVX6SjhIMMyjIj8U7ZD0b7+uRLzPttDw2cu9gRBVfpK&#10;OEgwzKMiPxTtkPRvv65JB4syyGNgLhaaNoV+yhmwFM+KeOpuB8ZNXImd6KkAonQdCgA0YGgoNKOE&#10;Yxa9AsnjqbgfGTVyJneipAKJ0HQoANGBoKDSjhGMWvQLJ46m4Hxk1ciZ0ooQVEpjWzABNwNBQaUc&#10;Ixi16BZIIIAkQWt5zZbZ7H8zpQ9CtbBMKd/GgEjlETcWyMfFgieKaloZj2P5nSh6Fa2CYU7+NAJH&#10;KIm4tkY+LBE8U1LQzHsfzOlD0K1sEwp38aASOURNxbIx8WCJ4pqWhmPY/mdKHoVrYJhTv40Akcoi&#10;bi2Rj4sETxTUtDMex/M6UPQrWwTCnfxoBI5RE3FsjHxYInimpaGY9j+Z0oehWtgmFO/jQCRyiJuL&#10;ZGPiwRPFNS0Mx7H8zpQ9CtbBMKd/GgEjlETcWyMfFgieKaloZj2P5nSh6Fa2CYU7+NAJHKIm4tkY&#10;+LBE8U1LQzHsfzOlD0K1sEwp38aASOURNxbIx8WCJ4pqWhmPY/mdKHoVrYJhTv40Akcoibi2Rj4s&#10;ETxTUtDMex/M6UPQrWwTCnfxoBI5RE3FsjHxYInimpaGY9j+Z0oehWtgmFO/jQCRyiJuLZGPiwRP&#10;FNS0Mx7H8zpQ9CtbBMKd/GgEjlETcWyMfFgieKaloZj2P5nSh6Fa2CYU7+NAJHKIm4tkY+LBE8U1&#10;LQzHsfzOlD0K1sEwp38aASOURNxbIx8WCJ4pqWhmPY/mdKHoVrYJhTv40Akcoibi2Rj4sETxTUtD&#10;Mex/M6UPQrWwTCnfxoBI5RE3FsjHxYInimpaGY9j+Z0oehWtgmFO/jQCRyiJuLZGPiwRPFNS0Mx7&#10;H8zpQ9CtbBMKd/GgEjlETcWyMfFgieKaloZj2P5nSh6Fa2CYU7+NAJHKIm4tkY+LBE8U1LQzHsfz&#10;OlD0K1sEwp38aASOURNxbIx8WCJ4pqWhmPY/mdKHoVrYJhTv40Akcoibi2Rj4sETxTUtDMex/M6U&#10;PQrWwTCnfxoBI5RE3FsjHxYInimpaGY9j+Z0oehWtgmFO/jQCRyiJuLZGPiwRPFNS0Mx7H8zpQ9C&#10;tbBMKd/GgEjlETcWyMfFgieKaloZj2P5nSh6Fa2CYU7+NAJHKIm4tkY+LBE8U1LQzHsfzOlD0K1s&#10;Ewp38aASOURNxbIx8WCJ4pqWhmPY/mdKHoVrYJhTv40Akcoibi2Rj4sETxTUtDMex/M6UPQrWwTC&#10;nfxoBI5RE3FsjHxYInimpaGY9j+Z0oehWtgmFO/jQCRyiJuLZGPiwRPFNS0Mx7H8zpQ9CtbBMKd/&#10;GgEjlETcWyMfFgieKaloZj2P5nSh6Fa2CYU7+NAJHKIm4tkY+LBE8U1LQzHsfzOlD0K1sEwp38aA&#10;SOURNxbIx8WCJ4pqWhmPY/mdKHoVrYJhTv40Akcoibi2Rj4sETxTUtDMex/M6UPQrWwTCnfxoBI5&#10;RE3FsjHxYInimpaGY9j+Z0oehWtgmFO/jQCRyiJuLZGPiwRPFNS0Mx7H8zpQ9CtbBMKd/GgEjlET&#10;cWyMfFgieKaloZj2P5nSh6Fa2CYU7+NAJHKIm4tkY+LBE8U1LQzHsfzOlD0K1sEwp38aASOURNxb&#10;Ix8WCJ4pqWhmPY/mdKHoVrYJhTv40Akcoibi2VrqhWAoVB67c//aAAwDAQACAAMAAAAQo0Qo0Qs4&#10;ck4ck4ck4ck4ck4ck4ck4ck4ck4ck4ck4ck4ck4ck4ck4ck4ck4UIMEO+cc88888888888888888&#10;8888888888888888888888888888888888qUgQesMMMMMMMMMMMMMMMMMMMMMMMMMMMMMMMMMMMM&#10;MMMMMMMMMMMMMMMMMMaUokwwwwwwwwwwwwwwwwwwwwwwwwwwwwwwwwwwwwwwwwwwwwwwwwwwwwww&#10;wwmUIk8886X8GzyhueO4LpuedQLW6CbiePDBOqYHueOo0OuOd+eOhdNKKS1888qUgmMMMKRKljwQ&#10;JGMEzzNNMI6INEFBMpFaMdrvMMQysMK2NrNJqpoObUHMMMaUozwww2utIEMX/wAZE92CQQCBNwEL&#10;6wEbdABA1QAP1gAOqKABw3icYgy28MMJlCP/ADzzslrP/B+0ef8AQs6A7IbqAAuXlI8vWoHqAXlR&#10;TGDGDpQB3OHADaW888qUgPMMMdDTgTCReuvREylf3NthcOraRdFsy7L/ACytABaRXnKguUneDGH5&#10;jDDGlKM8MMNTc/5+EFIOEHAmaJzPyDDkxTlp/ZWFysvsQlJ5XYHGPet1uOYmsMMJlCP/ADzyzlwM&#10;ABSwwzA3j8g9wzTpk3wnJ5Fd/WVNUZiFGB0hgwgR9LUa9bzzypSA8wwwhzPCTSRyRghjfExuJWHf&#10;tgmdSxVcM26k6QYw3sjqjQRCYjrs+YwwxpSjPDDCWMcWcyTDyRTfPhwogtklp8laRU0Yz/EkC1/f&#10;JFyBCTSDCzFshrDDCZQj/wA88qX7XXgAIco4VgqqHvg66rLMv3/TedtzJm1HhkDA8YgEscAOivW8&#10;88qUgPMMMNLbkB45Dde8vypiWtxVBXxrOd+wMd367Dx7llGcG6c4YYvywQmMMMaUozwwwgxQBxzU&#10;rJGsfSMJF8conEMI3OFFBp+JLBg2MYJEx7ioJw0ZUaawwwmUI/8APPKUKDyoxX/VVfsQ6v5hJvwa&#10;RRqHI2HusQK4yE33+D4G6FkkEr31vPPKlIDzDDGT4VqzG4dYzCEyac1bBD4PiWuQVLx55BM+/pAT&#10;hswt+jovCSQ5jDDGlKM8MMJsVrywFH7wknvj4TxDRfCPFgTKJUqeeOWwlRNTOG84H3VZyJ9msMMJ&#10;lCP/ADzy8p1mdg4H76frrdaXEKGZmLhR6kZEogn4H4p2n8PmAleuLEul5bzzypSA8www6QWUFBDT&#10;Czxh7TzejWfJ9oyy5yjdRB9pybuZwqZgawBmE200OYwwxpSjPDDDIZgQEAChBh/aidKLWCJ+M33R&#10;gWE2lHGZ+frmSYSyazTJLH9QBrDDCZQj/wA88oYnhYQAIU0McC4N7ztuBtMTEYQpkGrrbyQZHeCY&#10;gwEY4UwAK9W888qUgPMMMfuVY8EwssMAGQ5Wslh7HLXZ39bmSl6k2GWwAeas488kkcgoGbmMMMaU&#10;ozwww3++CvE8c0UgH8VcRGEtx8xcJccoip1wEF1yIhUEgAwcUUkYupawwwmUI/8APPP/ACVb++u0&#10;B5DGkAJSHCaoiRlZb0Hn9QmeMbDXfSEQViTChGBVpbzzypSA8wwx/gLQQ0tNY2kmjlusxRM2UK4E&#10;56Q3TF4+H6CbOfEDeD74T2ATGYwwxpSjPDDDab0gVSK5jSWW0gpcYlPVsh0L0xPGh9+sJzn+GWyl&#10;HENJQcErNrDDCZQj/wA88vVtMAWd992Ui1NqBhOzw4N2v9jY1IenHTnG4JXwkIt9v/yZGbW888qU&#10;gPMMMNqZVlD4Yu+G/wBvgBwFNYSkz8U4Fb3/AC5SJKLM18epPcfPD1Cb+YwwxpSjPDDCaQ2a1bzx&#10;wf8AvEvb6Mzi/vD2/jJuxqVj0G313kf/ABDqAuzoYHxmsMMJlCP/ADzyp9XVrKAjhBwvfAskppqj&#10;SQfaNFP5u4lBfEshqNIBwQggSm2g9bzzypSA8www7aFpEO7TiSw1u7IZxppOUrm4xJ8/ac92I12r&#10;JlXSyn4ksEopCYwwxpSjPDDCOaQvw5XhSAyTijiIhuKfpq3PnDB8S9pU3UVSlGH75Nh0cgciZrDD&#10;CZQj/wA88vtGj/hpUAUIwgQf31GUX2ZFKv8APb1zpCTkDnY9PQH+9iBv9dy1vPPKlIDzDDDMtN91&#10;ZWMMIDAHGSnxT2d9KZq+bPiMsELFy36AndK6YtlPLwxJjDDGlKM8MMIKVrvjb+SCVWjGI6E2gWtI&#10;0WJinFjRpoLGOxbmqKecFTeq35TmsMMJlCP/ADzzhyn2w/FFHtqcnFstkBO8Vgvcr/cADVEDGJFE&#10;Vyjbaagbu3I9PXzzypSA8wwwgHbtPr+6IqXZ6Iph1PILQs7faXTfFQwGB2saoxiaAiwppciwMYww&#10;xpSjPDDCOENMNMJDGOPIPMOCHHKJMMGDALKBAEHOICIGCJPLAFGEPEPJDLDDCBQj/wA888888888&#10;8888888888888888888888888888888888888888888888+UgPMMMMMMMMMMMMMMMMMMMMMMMMMM&#10;MMMMMMMMMMMMMMMMMMMMMMMMMMMMMMQUozwwwwwwwwwwwwwwwwwwwwwwwwwwwwwwwwwwwwwwwwww&#10;wwwwwwwwwwwww40UI/8APPPPPPPPPPPPPPPPPPPPPPPPPPPPPPPPPPPPPPPPPPPPPPPPPPPPOFiD&#10;FKFAKFAKFAKFAKFAKFAKFAKFAKFAKFAKFAKFAKFAKFAKFAKFAKFAKFAOlAKBEP/EACoRAQEAAwAC&#10;AQMDBQEBAQEAAAERACExQVFhIHGBEJGhMLHB0fDhUPFw/9oACAEDAQE/EPquU9mU9mXKezKezLlP&#10;ZlPZlynsynsy5T2ZT2Zcp7Mp7MuU9mU9mXKezKezLlPZlPZlynsynsy5T2ZT2Zcp7Mp7MuU9mU9m&#10;XKezKezLlPZlPZlynsynsy5T2ZT2Zcv/APOyYSyRu9YQp3SYdFVMnp9gSOgH9AtZsG57aoeZz/f5&#10;k1Hhn2/oFlljmxfnEeRv+/TAulHv9eWWU2j74n1n2x6ujPz/AKiy1u0Z39SxZYjtB7xoSZN7N35w&#10;AlIOyF/x/f8AUstU+VaX43jZvw3/ALd/UstOEd368vj/AGrCLPHX2NfrLLXajO+H7X/b+foLLLMA&#10;NBhb3dbP2mb1HSO7xda+z+36UU1HnX28aFlQkAsKXPJlw6q9abRQCQ7E7mowT42h5bMLQKr/AEqV&#10;hLEcCIVMOFbrL7XAVPVIC6OtZlPRJQLyAFtGJTuAmDigKA6AiAVVxKm4GI2/xn3zvP8AZMA0wNDp&#10;Xc0/OHZ9xt74bzrZ0xIJWBD31d/xnu2y6Ohb4b7MUUwVLgIvqg6zdlBdmQ7xezFNj9aH5C/pET04&#10;T/x7YefBa1l9Vv3yhIA6FwQ1jNdXWBgAqCsMBoCVCQlwwc/vfn6Tz2dPkwYaEFrtHVf3risXYC14&#10;yuu39IlS9/m/jTEGACETrVTNe+uBJxIsdvmDxrnr9IgqBRZkUVBwRsdsem+8HpvFXe+Qfn+N/rEi&#10;AVmLR3yCQ/14xWenr5fMYpCKqWkVl9539IgwErDVvCnRvQj+W4sR9zk8+NG/3x2lb/1x+gQIuwcu&#10;zbtm9616z4wNC0kBN7FIwG1gjOko6LXXQ8oW5rP/AFuNac0PYrH78TezcHYeDakTUHwoqJ9Rq+sY&#10;Z0ujGJ0G+upPw/v9Zw+g4ZYfDWPC0gfOWmnnUMqICBnvAZjC0M0Kgqbs7ciqjXvoET0QcDE5avXN&#10;Vf28eeecLtPL/wDEB84MUC9dSrPnus2hZds1r0KUN+dayHwIXaNWWvorVLhIkF3aRj6uj/rgs7uz&#10;fY0t+wJ8Z2/SPX7v987Pt/l/T+RiaIzTCmpareHcAiXxNUZ7ALo7h0+5/c/T/pe87fL/AAf+/ocP&#10;sf2z+L/vzt/R/GZ/xe3NX9/7n+/16Pu/uzS/d/s539PtST5u/wCP0Wr5/wAGcH3/AMYEDqB90B/K&#10;Y8SSE8Y/IdfsaG4XVAXM+DbWuux4a/AgaioMPmAFmptFoTiqNVsu2Oy003tNN+dfpa5PlP8AYv6A&#10;44fR3CN4mkViao7532Y0oRiDwP3SQr25LYOyCkFQCJABrL6mkphj+QIkmErTHw6obsTLWrrjdwVC&#10;BSIiiPUp8uMmnWLJTa4yk5pbjZiUYhEuzYQEYiEYtqQWx3AoiPAYiKjTwYRG4G3yAaykYLSiyJWa&#10;NpdGphfdW2loASaut+zGkOZ2DtIl+Na8OAsDsg/wf/uAsM5AJQ7uzXU4IZ5aDYCJJHW5hY6KBUhH&#10;QBaUouBrFjTA4NJYVRQi+pbZBKhcoogO/o4ioMI4U2EPQs85SUwVBs8irskvzlJVaAYz3E/a93M9&#10;5it/0ajopxXMewCSkIdqU8KawtVjKjRCgWLUCTVzWJeXQ/co/bLJxBGo1JqS4VSitvL3F6y+5vHd&#10;mtfoSVk+Y+/dzRpp+zm/P3+cTG38n/eEVqo4DYBWCIzrhSoqrMjYjIimAdO5jAgNC0PH4zVU1E+P&#10;PxMNUo7t31xkHbo6BwhPbPzZm8OEI0gGCGKxRp3hZm0CglXx4UGvlkdh/wAC8VpIBaCYoS9VaDVE&#10;v0xG5wu3lZwN7DsDgSN2B89d455BIAQAA2U0B7PG/n+gOOH0EuokzyiniUUpvFCVBTKK6oDXycGr&#10;4ukAVtSCFpdEWDzZeyiABWmLlayO8GgQZbYVp3rzJioACDLA9DD+cYUB0JAIkDrp6+QzQwhT8AY9&#10;2TXiYKIjE2PpOP4cHUr1bynbyv8AF1hIC2AhWqxI1vnHxhIj6A3AIhC0LwwmwG+E3NSy/wCbkCw4&#10;ugfMyJjH4WUcSlCMwE83euiKUYYU9BkEuImaEiRjlq2ohw6uhEvgrgdmOLvspYVUWxyMlZNKgKSQ&#10;AhkYJMQ2qg0aTajdDWHPCsuZ/f1TewxHpRm5zTqhiLIzTTeBUMIwdCJig9mCQ8CBiSdKer0SVI2m&#10;JQwDhRi4rDPMCmoFxgL0/sJhJtA4g0JgFZDZmmCKmdSDie2qG+rOXa6vWI26lbCQe6WDtAiZDdoG&#10;SLFqA+ETyOsaM0BFtAIYHJe6NYzDB7JaOvAIAi+ZiUAakG/3xBUxeOFcBV0rQpM99VQ3gC6H4TBX&#10;dVehvYBUOyeMpc6c1y4uqs9k3hroO45xCWwVRCsnYwps5FcJVUKsAt4wYbliAjbsG5UdkGwOQGBy&#10;Io2/1YD2xYECCwUUbMlMG/uXpLd0KWqU5wKtqbsClC386XoaUbGTjA3JZpqhg6KhQ3UmWs4PxA/G&#10;D6YX9AccPphBXBdLP+OY6JXBEEvNyMroPzjWdVgAqQBSFRWlcC4goo9pz7H7/P1gWjsWEQG3Yjyz&#10;FgtrMjFlrRIIv3zx1r1D4KQnkE7m3x7xyiJooQ2fWRnkIbyOJlV8Nw/FOqHCclpkKhWfrrGUJqoh&#10;Q2GHdlUUDQfCTHOFU6XKlIoXN42RdBwm8JkGogLgFvbRRxBGXGAywiVURxqRjBFaBJBn0KZCaiub&#10;sI7B7KjVxHC0NgMDg01NsGmMKBBlNSFCBBCCPCrF6H3qiIlFoDXZ8ZtDMjAVBJsCX5mkV4Wk0wkG&#10;wrNPFiaD7iZIgAR9AxZd3iZYDQdUGgVCQAA6+MMVqTS2yGoN1flu6fOarqaUIal8Ps7LdXxqUPCk&#10;H4QtXAG2Jk6ZfcySQwEG9CXjIhxJ7R6wOQwgRpXhPh6Ri0bJizgozBDBEDR8QDAa6J5IFLl3e8Jc&#10;WU0DElie9cG63c4ikcCsBCiknlHI/wBgghuhACCHDhO+zLEQ1MaXR24f5DHSoYWHjKjt1iufbE0k&#10;Yt0UOd1VGiFgennS7eTBPAyxbU6D19t/0Bxw+j4T/kLJsbV1LdoybynJqIEZRH8nOrcEtzRFfAXx&#10;8hxiT+g0Dwz7Ft/fGJ8rQR+TVgoijplDlPgVQTQp2BEm/i4o+++QQCQKFEoBjerHs4+56tISbEQb&#10;CQ4cEpnQHPSHarBMBFGWp5YEHAz9dKOECLUZhZaQPR942QLrGiOs4K5ACiuiB4qY1zZ01hJZIZiU&#10;gkGZShDpCGBsMIAVihSqu3lDQRhaK9qIQSmEIhiFUYtFOAQzECxiAgjhLIE9xCirAVGaIOCMB49K&#10;0DcGPJ+QxCRBWOnNF+IkofawcK6P5f1Te5X7sUZIZUziQAiSJVk9l+AgItF0T0goKgSx+lFukotW&#10;kTJDGpAAFAKIAizBsDdSgyEYQKnfiK2LUA3dUMRGr9lPNfEH9xNI6OgOGLMHkFb8QXwPzjTjrDbV&#10;t/P03CRRKtZZHneYND6AEjpBPw/PDNoRtmQoKQJdrqOTBoxCkw0UnzU8BjMBpX3+CQ/oDjh9BE2i&#10;VPzGANADt6oP3nGAECc2NIgVYgCZHA2CQvLr9kLPX9ARmkRliSac2v5EwIKSxqgFPM+8y2TFF1V7&#10;NLBicMEWIxry+oK30hh+2aDu6EgYCCyuIlA62BfSS2Jqlt2XkgpdJiCgxhnNyoCelqGJbfJOtXUJ&#10;mOi3ODDA+JQERkwRZCuEsAcMIAsymKmhnGJrUiFGCuO9wmbdHeO96GJCeCRhA1itsW3BUCoRVAno&#10;AAvH/dVDlKC0rDAtM77FZmIIDjGRZ0lIRQA9yCKU+0GK9aCzUeM3sXqq1sYNxA9DBAdqW0eN4iLB&#10;JRg7+1h6IqDBASF7h4I1uk62olRV/U4BsQZRlPhubtUUfQIpEu91iHAPp6BY8SuIExXoiAKzYkM3&#10;iBJgDlQ8oAHymgKsBVWAKu1gK7ZX6UUSl6Cb1xpm69f9eMhAFuADQcEW15d9x5QolVVA1Z3rQWEJ&#10;V8VU2muo0njx/QHHD6AQ2eDIhLQNet9+8AaoBigB0te++jxkqlHBLB8eEDbsR8mTPVBdlNQ45p3p&#10;j9ejFQ2wmrv7ZCFaU4RSobBOL2afG2sIEorihd+DTDeBC42YkjUSsRR5xCTqTsPtjy3GB+ZNT0lg&#10;AGWfFhhEhqAGVSjRI0Yfucnt06ufSTW8AYhHN3jJpWkoFuvgABuLcZQFb3s355cHViTkC7PEBNA8&#10;FZVAML0INqkGBk3oLFhPgp6MR5JXYFySTEnX0cZDYqcKqtPtUeEmgxmFSQK0rcOmaE26VvZGXIKp&#10;JEWCAxcQI8cq4TgQZiCa8QyALMSMrJkAGn5KgC1Aijf4KEU7a1gV3NbMvMCMwD2Uo11kju3BhatI&#10;sW2LwRRVB0sMwAFYAiIRUlBdJvCY1JKIUaMyCUAn9Ef7bQA+LDpQSozGTYKVCit/NigOOVdY96oJ&#10;lNUdxv8AQHHD6SH/AHfLNVnEhFKIIXz636zXm0qBMNLQUj290GBcQLQjKl8yynpqv1sR4/Y1jzZg&#10;YOwqE8K38FOLzUKc0h54gn4PeEgVCj1CzTIJ7+2XcTbWwk4y9lJdJg6V/ikAjZDQhFKmbwoV4vGg&#10;nhQoIBUApgXQMUGmS/2XI5HCJXYggYCuRQZjV0hBALHDARGjlrhYqqZu57PQwyvhWcQxImePQkoW&#10;gVrzQOUVfPAeCAvbbB+J+DwtqhYQiMkA0f8Amxdgq0OFdK2EXEJugKAPG0aMpAUI4IhwLyOsMZsK&#10;CJdFjA5qu7zLwtoAgG+SpBUKIAGU2RIE0ysVOBKCUCijY/Q46psnGdBiCPYd+k1dCARS9xJpLzVy&#10;Y4kFAxx3LjyAFxcGugmAQ6IBEl1pu9J/RiQF42eH8bN/6ueJ+aigTYdqUINMDBM7atB47N+OWP8A&#10;QHHD6CFI0Iz9jNG7PIsjT5kd/wDXGmyoUrDiok8IU94aihKdkBAcBPR6LPVkxBqUUa6adY5kbCeJ&#10;o1fU6oeuRZ9EE0oVApsLwTcuVZwWoJSaKQkYatMNNRPGhX0hTQ+FueDWj1uFn4kx1j5GEJ2J8m87&#10;zeBNE5HjA3WQErbszRnakaXhbakB9tFCLMRy1FLheBd6ysgBl/RaBkcyTrfVUpFUCEJoGAe7NjPY&#10;utdmlxwahvswmhHYSJKA0Qt1zAYeThHXPezaWCtdpDlDx6ylnCijhA7CqTGwyIFskEcBHWLI+kW6&#10;IsTEycMmqAkirspVt8s0UqWsIdqPWIIyuoeUHLYqITLNqbZK2bjSSwRl54eXdFFEKwa3zcCbtxPE&#10;JiibcDmMKbYKk4OIR4HytVvR90TCkqAfnb0BPdWYcUGZYqCIkuhJoiMjFO9FahXVSYWJ6Z6eYCqA&#10;MEQvZQALBYTbQQYDO1jPF5Re92S2ua0gMAxCm6lveKuk9/4YTsVK0Jq9NzRiojDgj34D5v0Aa5Q/&#10;dhnRT3vYnouvPj/GOIYo0CrAPaKJswoy0djJk3PYJiS4K5rCfbb01d/WOOH0Rv5gdad/OM+37f8A&#10;uJSkkDSchr0j588yUYgsBznWfOSEklL4OIfzgsOCTqoFF62NqiA7VT9UosXQ7BTU9zRXEZWY3Vpi&#10;dvAV4erQWKBLgF9ztBGXRAAioU28kTUuzQX2CKXdUwSsASntFHSF3jqSp3u0gsLcJ4DHP9Yhj0gC&#10;weIDgszqjdDrNMw2lKgu/wAW4cAA44icnAjKd4rPA2EvvSoMgiF4QZUzGQCBYWsgwWM4L2qmqEFJ&#10;BF/cuZyJ7wCQkOV++1j0TT7ZM2cssKTiqmKK7PhKklSuIYHppAKigsJn/wBFFSKigcIjgFxpjo85&#10;cARZvLHJ5wSCqEdq0C3GwWTgkeUHjzKVmDhHvOr0i9QTgJmFAhPeIHYbsphUFqBAtqQjqtjStpAj&#10;zkW+q3RJFZpvuvAtoQwYqLvfyG4hoG0hX8ZADWTPAJJg3G9C6LKgpKxNFw6LnXSO3e7ed6iUr6VD&#10;Z+fuzBmVNmhBqFJpL1+2KVGmhnEqvRaKLgYmSBEBEQKKNTN632F+xQ/tlVDkWg8eBV0N+GQrQZ1L&#10;R66USmrQWnlHawCmsUF7zCOrQKvgTvFNIQuR2GCS0eacy6kC6ZhEA8deA1bfrHHD6GiV4Ar+DeJC&#10;wuxDq7Dh58e8HYIvAFf2zytlNge9hr5yfq9RX8W4gfgBZ+w4RaUT0u/HgCCcfWJ7y2KE0BYRBQaD&#10;/RQpykrYBqZCMALnMwAqcDojtTpzoi2QlaKyGaBERNoVJVKWLKaC9IQAwBHoomoIuiPVbMDmvKVo&#10;UcvU+A5lbQj8EEr4h0ZoqDaggUy0IhmB4oglxHTOgYNWIPRpmM6eScddtmSqa7EM8JrCPicghkdk&#10;qK3gGAEGlUV+dEMAFTZbQGObXu8igAVpFdbLGls/JvAYVNqBjE4jLeTAtkbDtxYHRPk9OLHPMWa2&#10;wAIIFzFJ7MJF7qIAJKIjAlawi3QGwhMgabQsaNP4kjSYE0owWBqi9e9fFByBeCdciCamPw2wahwN&#10;B0t6IKCLhhREQkByKDdBIRPlAzQWQ/smVcrR7lDCZKooCqt7KYgiwUYFqdlwBoIFhdlRRBUKTwm7&#10;YCI+C0y2rIKjUG2A1bdeXBcUkFCAeFZCMbCGLQ5rLOSBJLZRGKVYItuoLSsQlHEMbPwHJi+PxinC&#10;TUAxfL1kB2wCCpSBs2tQ2EEIXeN5XKJ6KidlkTR4l/QxngJFANioWuNfVIjBIOgyVv1jjh9Av/DS&#10;ySvA3OzanzLPxh4bdd5TdIjvk/GBNkqAEgGWzUFjN1AYAlscfa/t+lybZtONoeW3dAqGSrmG5FRB&#10;WU0UBgJYihFhGuHSYdB+tQbNUFt8iJeobyUgrRF6CQMygVMkl9u0ih8F1KTuSWtcnnV/774HGHrY&#10;pWWjpA5HOUYW2h0jzUuSZe9LQgi9XfUxIOro3WQCdK0zXyMx2uKWXidm4Wy+vUgIogGhTFqdHOVL&#10;UtMBbQ3cPPgppVQvo2ildWljMDy8PagKCbLmjFoSO/HqsQ2MYNDUo2iSNCcBv09U+aOwAC0lqjtH&#10;eHFrgBEiyanXt83GDQ4ISqlF6lpYYkF8yOiJ6Rfm4OMIRVEtDKjVN8uNrTjYNSTUEhounJ+Mloe6&#10;UsIyq6uBL/TAZCoYikENXHWsFT+xMcfNfLNjyS0pjUZ020ulMr+pLpFLRQQHahigXHwiMIWiISTD&#10;sTYgOSgsXJFJgD4s4MsJTJd/IRaU2rmlwuiUqMN05kEIjI76lvlXzjRyi2CCio1JOXc0uMCQj4ZK&#10;KqdlibmKOqDZnQFwlLRDBAUXS32QFflgCaVhwBYnhqx1+Ev/ABjtPtP7v/fviOQCoEO7roeZ8+3t&#10;UxABEoLmxf6CIv5QKobpFKTF5/QHHD6Hf015/wBk/bI3WGCodAoaW2nDC3FOiwdAEVRDxMutu8WD&#10;k26v9YUz9qo7rIApCwC4dVAhCC8IDrcAoFMEgdJFJhPFBVEBNYWRE/JAhCEiYBrXZQ1kKLZXkSUb&#10;TBMlpDYgwAtw0mojyioyiJFl6GEuuCSBi8DqMRPDcQF0pSpSRM6rIG0LIZoFwBN8UNws4UxFUppK&#10;bAMUK7CMMoSQ9OZ8cIQs0zY1qkEDUkZkIDWLQ7Api48uJbLCSjmDb0IOlq05+xTo7jXjigZmkDkV&#10;yQoStNAHOZ9DFCRa4EChp1YSbPhIe1avXOxeAVYVA6iaFI8fsUJTB1YbChpA4E8cTzGACClVXbFf&#10;xdlJWEaRdJGxL4jLQEhDAmxky5KNk2WYMtJTw9uVymFgLAG8UYEoCDJTZNsBUKJ1QVrZzFpDsWkA&#10;aW99z7lLai6kSiO/0oUBUJN4oZK0d1kjthtExajGrPUGU0jQlARZP+ZMRgBilUQdGxJnkTVSDuZs&#10;JDFMA6KBWzwCh0KywsFVAB2wHZSnU9dvzhComSbDLan2s7BILDWEbIoqnUVEwMcDg+1okojKYIPE&#10;2J6wqDgAPlqkvwzu1L7d85UqQvCDUFBEOPG4v53kCRb60SB0YWSXEPyGJm2SohD6xxw+iVu4PhLb&#10;xeX0uK3DClxASOgNBJaYt2JiAkq1W2gBO9xBC8y0AQsMFtDGNw23YxAWCkDTaMOiQpxNJ8t9N57a&#10;+QrcEjybLvdxEo1I0LxHivmYp9YFA8PE3TutvjDcXkBIdqTz72s8GOpqcISsbWuvHMHpBEnFD3hU&#10;RgZRn+0l3JapVEm7UxfvJK+ldqoNQZAyfCt53BcAkBymQk3zRRBQNMcalqPoALQ6Rl47dKRg22FI&#10;2Up1xZ0lfH8i6Qh2gE8g/QWgLFECGhV46VSWEUFGll0bTNh5Csl4BGiagGNXcBEIiig00T4IZvvT&#10;DQTfQc+kCadaxFsimADRBbEboAAODgCI/ZiiN8k2+ZN4gn82h5XRABvHUwI/gIiQKRKg33htekVk&#10;g4G68IomDWSCmz9gNbplhv7xFGtOMNh6ZEllgOkCpA2aLbrjPAZDpwFkIU8MFWTw/mRklQBHGPC6&#10;QCCVGoDB3jaFA+mFVElAiWQPC4U4OymGgTJTcKkJsTGIqAty8i6W8toC7HoedCrqZ8hKVIr2PkVQ&#10;vmYR5FsjnqeW9Q3MaQ+FYVK6AChdO0OYSJOx83/7gnUIhlhIrg4tbLkXmLZbegpKoNmj2SIQCCQi&#10;KqirMLPLw3lCAV1Krq/GTeRFdARVTecmKsKB2CcDaP8AQHHD6A3EQT035+MLDIQK0SGFTLsIMPTZ&#10;BuLyCBVJTZeIYNf46MroVGtrH1jAh3C1H8JNa+pH8Uf2v4fZr3iAxsiHzIlJpg7cLhGiicRSReiU&#10;8jmkeNGKwoACHYDUxsoVqkadykGEbQvGG0XQ0WUgUHBsibu7RlKET1HH0FjZUcADWD1rGU8u8XNL&#10;qkEdeCunWCihAKKhQdxUcJCA2Lpd0EmgJTYtLikNF8nHZOfjG3rsf2vz8/obBW8BparW4iD4HcEi&#10;HBCFI1WKHEKaa4uTXTmymooPpYIUTAot2xagreHlq4Vlbhrh8fHwvxjcjmClRwwaMbKYoovmjjFb&#10;JiudBeaC6De/tIBcWMIwFSVsFQgWfDzBTCogQJ5hKa+RCyRHUAqbADwGz5yqbXhD8k0pAjrDPToj&#10;qnQpAkUmS5NWFT2g20rTJMTrpXqOyjh9/OF2gdC6PcoNHyh7wGkEj2pHXNPJNXt8zGKW7/Hr7foV&#10;sTQEaFabtfjuK2gq+FXHQLZF3fObZyJjpJIngDo+G/ruI42Ez6u4HrRJUAODSCurpol3EcQcagpy&#10;P9AccPoaTemDYgRjPHzdYCQhYXsjFAEdDcdxaGoYDpBILKg3BUoId8JaDue+YqhSji7S+lr9VTin&#10;2cvQukRpd+f37lrNFDd6G9Ptn/TB1yE7rYBvkAwTi4qPBpmAmhIYdkfQQLN851IQESUnOf6prSjT&#10;tHePgIfc0BTc85q+0YlU0fZFG91IRZhGDt24B3iFQNwuhqh2Jpkhe6e5oE/sWhRYNCwOayUhQNJW&#10;Q5DfOOtYlJPjxlmx4/N/OILCqlgIKw0AAQxao5CmDC4ALWqyY1VNoVdLINDo0BrN6KzCRNY9qQSQ&#10;BwYZ2AuICsFwE4+clxPAA6ELmwGQWaaFAagcEW0oCIeZjDnCp0BGF4cB/Jk0gnQAbEAbMAUwMaEX&#10;QoVYKnKcZHHoqIwUAlsZQDzpkTawSqdPY3TqEmaduO8IgkZzYosL8Nj6XGEINGQx33f33/nLdT8H&#10;+s/v3HffMA4H2A/x+mgA+A/3HPBq9f8AlgAgA9BD9jIDmFUtmAxx6SB05LW+5AeSonomR0feU9Ei&#10;eHZECEf6A44fQQAT2OxAqI6E73LI1hd4/wAkNMc6oQp9gOgYlRAGsuwRY2rtFKEb5G/f6/FZ8Fs8&#10;dPffHrHuTiMjBTZYP+/bFK+EYSMCFo/YFyoJ8o6i9eGAEZrzLGAUFoVqUhp1PE3QEIwkC7W4ybab&#10;8ru9NnqCJJN2QUUU1ShQOOzHydvIjslE1w1EwuGlSNoVilUxDGis+EIJo2gRARHiLIIyQQlIpoTa&#10;+xFGEuzgmP48fYOOfdOEiPaSXoLUTaBudIzQDSIMWsBLR9hnoAdMAJtbaAZILaVJxEQfeGFmwBrq&#10;UckjfInX50KQoqFiywVDV2Ex4ligdxTZom3DQFsdD44w0/Hh/fEUfnevj5xJCH0oJRGu0mz13H2J&#10;s5I78aLzWp13gtsmgaIKBUgsaGHeqgdvuOgSpXUSi6JNJMEDuSor/QDR+6l1CK1LAlQkxRhNU3PE&#10;jQRRi4xtoAkLbqaIf3b/AKA44fVXVAMQ2FTsd34AX7MU42KbowbQSiKbl/oAghSgFebQr4LfWUFX&#10;e93aR5nj+PjEBIMGxLIHdRoHTkagE/LYBRKISZyfB/BuRvkOhOlVewhBqjkNEx6/TW0RsdPQOq4A&#10;dtEpdRLyu/hvRkozZ0QRgqIKJ2AQkUETFZKcKuwOMvCvZI0hWrGAjCSaQFGwhDc6IKUkV8npUGyP&#10;jyPOjeAtE05lPMjVUGiWucJqTV2HmNsgawXqDNkwCRDu9S7xA26hUOQ8ABFWRuhodZINkgxRrDY3&#10;FwIonahBVCPAw/koFbqFAsAxuh83hRGibtRXYvWcWABuKKkosEoIWyo/HiIMohaWAFgkAk6BcIak&#10;KBMrsU8g9nwtIQJswfcN+6Rd+scuvk8alBgsC2KcObPXXWIwtk3pB/QAGuoLbNoi4U8lKvGpEC5Q&#10;HCMCy4vXwAASUQigAVgG/P1jjh9VfnFK1KWTy99PlwZRHUbBUep2/Z+cnfj/AHPrR8hRQQrCIsDc&#10;N94KrFUGJO09CpL8/cA8EJNRkoUPmIVMHIg0lxR7EhU9w6/HRCSh46REdgPrEhESQHcBPItuE9X3&#10;xSEcNGm3h7MaegAikMhVadUKwFyeBIW3QhAJs7Y13iexDAwCjTQCagiyrVpJ40nK2pZc0gxNqmtV&#10;CHyYqA2zeL2UN2oBiETSoEhIIta6CAebGUTWlccC9hu5CJdXQG5UC/ONTL/CQqLaZprI7C8NBGeE&#10;gZEUAy8b1wj1nCavRQSo38ZSGN8TbzD9bwNtFobKOkUgxjgmcRJSkxCGjfd6ywaSd6DlQXU2OyUQ&#10;VgM1MLWpJKBYATaQtvhPT+muznhRBPKVKeAKMBkr79KBwAwRGx/oVqltdFt93m/2zvWTaECWVBBp&#10;8w5ZcBT0V5/QHHD6q+Liai6suwaIp8oYDbgVkW0vCEGK9GYHVQSLADWWNPqeZj5CP3/nmPgf2f8A&#10;sw6o+oT7+cvoe40xvbxod5JRUN9a9I8UtPn7W05bJOhC3Y+bPjAAEKIEO9KfdzGAI6MF6LR3Lwvr&#10;xm2NxDBVPCU6ZseZq369xQx0Gix8aqAvpAjYYDHZoWVdKlZsIBebUAG40ZSzQXLeDpKG0o0fFS2e&#10;PCyNlGNRNFgAdYiPIFJYIQaEU847fxL/AE/5e5r0rWwITiBpVnM3Dr3YTaqRBFiaBCEH+1EYnwoS&#10;aQ9A2sjHC21NVKvYLj9wtkwNBRBnUMDmSFVRQJ4EEEuOsJYiUo4VdW0Ggs53+TtaKG11OOyn4s+N&#10;nPY08x9fbu/KFnCFQcKfbkEC6Hgg0G+FEPYWfsAKO02n1h2utBAe+kEhDDC5dXSEGTiyTfEcFpst&#10;xikKiV40hHQA7wsKg5s3oCG28gStEE9BNV2YFaYwqw5gCq70GBYCmHba3tsfe3ziRDY67FmibDbz&#10;AaA806l8ufj9Qy3aBJGXZAV0xjzAxt7ETTvQiPn7Zo0KieyAQl1EApiNQY6gIbk6OMAtln1IGkRf&#10;CP6A44fQT9DwC9PxfeIqSJGw2kddfnBUe3yV48tZcAG13RSc5JPn76wau5QI7Qd0cw8GsSILEMt9&#10;9jsjv2y5n+yFfBkm4Fh+MC5YEKxBCfcRmzy3ETNp9IVCrZo/fCzCeSURXQHtrvUcRYwtghkZxopX&#10;ZvEVmRFOBHaOES2YHBiNwICVKG+vF0kVIoYVKLsEBqQNSiilcdY6gSWhUGLDV3LXEj1BM4WoxTql&#10;BqYRoFTSgSTHsC0Ca1hklsDc23roVopb3JqkKBaugVGNqA2HJihl0EjHYtkUAqgVTGtKDDDvYubk&#10;scICcQRgoB5cVg3ZgsyWU1Wk4EYxMQuQLrZBYKDKa7htEJOJWXya7O8vuSC7pdBdi9RlVxWrZO2r&#10;slpLEsl4is7z09wZIstBXPQ4A9l0YN22WD/EMlHqjuiLd4EM1VrY1IfhI+W0AWBbNqDbdBiRTkZN&#10;MUstgQgDEJCsLqwwSh3grrB6jHYlByNEiWpbrSR79vi8sPgDapTLuoTq0brWsFUzjwAw8KAY05Ad&#10;fcAkuklCA0srS4VRuDZKJ4Rl5MSxgH6TNI4JyXS7Rzo+xhEBJXCWEgAB9OJ9CoKEsSrJNXBCNA2O&#10;VUoncdRQ12hhvmXmfrLzGyZFujjfC9nCm2RwQA1NiOfGNBSBEShvDoIKo7ER+3z63/QHHD6CJMj3&#10;+9/gwJ7AqDrhFKeGmBEggUVSG0TUO3YLh3fYtoAW+qMyYMQBdBa+BX8dyd8RQ4eQh37fLlu2N1VA&#10;wI0m0+ytqAiUkwKCge3oQtRJxgRVYQxIKN5MMYKsi2W7iFqRJx1HHyzxQyuguAIeKK+yEygeFggX&#10;OJ0SZoliFc2UA/Z8fnoOIUli4ES7CbNVICPSl/43txAjU/zp/hcZGxUqcgr69/cwGtKSkNi/YaXz&#10;DwOTZIhdvIbE3u79hd4/1MjBZfBEFiHkm8sxkHFvk1Aqot8nmQ4wDGkAIFdiohotTImVgLTho0Ro&#10;JpmwU4GKIqZmoL8JvAOKAKNjKecivOvG4lwLAZTcDTt1ujQFAkGhYPhVt0AuhjxtFleLooRpEnMf&#10;tSoUPdQhgq7WCDqUKMAaRooiCDkrox/nHKMyR7JiBnDe1JOfsmPAVxIHWq0YTRp3chBCr0HTZeg8&#10;0KKEUpUHaVah0RCCq4tFtKQ9u0LLUSPsul4T+3+s1/6OiiZRqWKMs9dl6RyACgtEd4D3NKkARfD1&#10;OJiB1SnwVNhItcIqUp6sHEZXyQ6wgrcw4rqIQk5PIZYZVCK46Nsw8BhI6iDzYC2iHsUXFqBN5gQw&#10;HcftRMhyA3wBAqIdDejHzlG2BxdyOkOK1mBvdQwCBJdOnls38fWOOH0C1IEpEjaTZjLNGEFIdLFF&#10;sE1AuJ3kz1xrLRQuglZ7trgCxIBaAR4I4/O5QhFwLCldZJaYE9QSiSQAVoJY90uEKBYLbXqBTagB&#10;fd3MlEAaIlDqNQ8mAfinBpRs+UWDqzJsrZwUTShA9Csroy/imkA8EHG6qhgOc2hdiATQUVNJivV5&#10;VH/f45kRbwhFhWjTRAT8LjUQIMPN8+/h9YgkSj4ci2F9zCWSFAV7K0CC2EHHZLP1V3SyJgMXhUbT&#10;EotdwaBSsJDF1AEASMlhDfoRBVbgI5oNQQpFiYMV4JazEgrDQlow/BoIECgWUWjo84WqKRVGwenU&#10;aUKJji5KvUpIKlAULDpjlsFCoCAVQMJ2cdKdWEMdR7NeMEofOP1qAJra6XHqx/Zh24jhHpKn3YYr&#10;Hi49XBcUbVGziCuytu5eOIHa4FpU3RvlDQZZThIXvZ8jT5xt4ysAQTQFIGwS3F+KqR0LcYj8gWpK&#10;4bT7PmDMVQiBTonn+ceB5Kvk8DpSL5/OGl1rA1KABEkCWLA3lm4AqEQUvA3gm23raHeWIGxB3CZo&#10;ghCabACvnsUa4vZqMSyqkBSkgowUChAhdQlVBGri29UESqx0G+JFb2YpeZtKgUIVa1t3QaKj4BKk&#10;WmuhbIWw3OmNkGwCGwprb9Y44fRKyaVdiKI6y2G32Y7iCYcMgArGNMaVMSpokty44UrUIinUyiC7&#10;VSFmmkTEmHhKwCiGCRZK3LGCAJsGMW6jo8zQZEdaxQYLWsAddT1iIQctZoxYIRMTBEk1dZt3lEK8&#10;MKsBKYPhXy8bDobXE0iNtQbpItYlNHLayKzj6YBdAFDTyFcw2QcWqmjWGC5Yn2adh0ljqpeZKhUl&#10;Co27He/RgsG2xjv+PW/0XLJDDzBCCROOjDTkQE3AfaoACkoF4pp96YKojAA7+rLRKH1limEH9fK3&#10;jFpqCRhijcLD2jyZ0SAzuNbgBXX60qbYBBgFzvBGbDkiDCoy1bYOkkohqtFJhVZFwVXBrHC2BHeX&#10;EgIO8qmg3yPiWOiVskRYGqExN9loIojpgCiqmEBmTH5EAALoBcJ208kz2gBur84+ZJBH1OqDYKjd&#10;W48IYJXQLUcbCm+mBfyHSURItTKJEmTFAT665cvMEonTBPrLc0aEQmmDzNSZSBka6gRR4E5M7x4B&#10;OFRWFHaKPIx9XkUCZ4U0E3r3hnX5y5ajoAWJomOVKYKVoVBomvt0YQQIMgt23GiQPvccFYNsIsIR&#10;8EVIDigMma3G2tE4EaDhXFqBoO7UiFSoE2XuCKZQHhQG9C+cImqUBztQB62WYOShcbYvSpv/AC/0&#10;Bxw+iqnhfPhvHzMCNzdwfk4toIbHJBlQ6oSC1iI8KFDwID/J3QaFo0S3xagF0CMlEBWEFRCJJTSo&#10;iSbYJgm3ilR0JgWnsKYZofYuk0tV3WylqGW1aKkG3wxP28Y6Kzj8P4tm358+JhJEa2pDnunfUvda&#10;xD7UQGCbsDF96vRRYeBwNnoETRU82VQeDEpIR3KkUjjqa0AJgdG0pHpSZrjCDONuyZuz7gbzr4u+&#10;D78PzMclhbIRGkUJVUgpgBtuoISMmyjG7aEUC/QKKURDU4rQqWahhIRwmzzCBtItAK4GsBN0Qudq&#10;IO8lOKOQ1CmkNALcENHKH/5FUh1SkARFYAEc2iYwFCCBDETUJ2GoCF84ePJlxqbgiB3odh5fEdYt&#10;11274MKE0RtUjjMOTQGjBVE9D/GLjGl++Hof3MSpoeUB+SD9mDtVYt4WnDNaQpcgPiyHArX2CnZr&#10;LhoSDyh7FOzemWvRDuiLJJaYFqUwej28oMgVHyQot4WKYVGhkYKSQTNU9GQC4IQKletPN5QG+Ohb&#10;Fes390mHlLUNgYkCsJxD7YtQCAk/cwtAorSDRQ2CIBv1bi2sQgJqg29hNsXUwRLYJFCRDQqJuUMg&#10;J3FQcoZ0p5T8JHeNtRGNpCFV1tm0oWAKLLNRtmghrSsCIvA6qFIVCMQn9AccPoYxdEd3l/eYgEeE&#10;FGI101SyXlSkQxRhi6UxATcIyucjnkSACIFdnlxVj/lat2aTukcqJQCLACZogOijUCsvkHFmhQV+&#10;9+mG9H9gv+79sEdAIiiMNkT5C025JJxk7KqGWpARUDWVRgKVG/gQDpYKIFAq0kioHw8NeYqeA3ZG&#10;4Rj58ne8GfZYjCJkQfQk+H7fdU0kNth8DCfQBwAGmIMFNFf5f38UsiDoguawbnThABfkCOrBHsdN&#10;t0ufwfw+csCQmjWscSbL8HfGSm0Xp50kOZYKzneDkUW4bKigu1NKhQKuhyQABQlZTRwa20pIwpWi&#10;L+13jmyYHRTprR6mbO0SESDTauPxgpey/cf858emPKUT78uPL5sBSSLZr06S+VqFu4kVCqaBqxnE&#10;sxUqCs0nsaAVE0bKvE6FUPJ0KpMWYNhU4IDCM6BChyObMlC2oPDzaUjMW7e+Pj/vB6+r4wLN+G2t&#10;8X++LHMG6tIQChRwpsobLNS49uQ6KCHTidzYMJQIivQwUSyBTNwI7IXQSKmyt/oDjh9CCx4770+/&#10;OMvZgFAauwD97y4DnvhgDKK1LIxBpa3i82FnJ4VtIhxCeZKDsIgoS6bk/cXRNKimmBda0YfKr5Xa&#10;/K+36UEjnkj9o/xlsOkjOziCWCLQMMca3MBqBRJo3u4sbWMROkLt2pdDvApVZ7VrK3dlbKYIkQrJ&#10;37pI5iaRcS+I1g2UiBGiJDcT1ZqMt0NFwIDbM9HRkmALRKIRDOMlPBNUexXYGmLtyPALY7EKAN/O&#10;H3MfqAw5dQ60ovZz3/kYm6J4gKhkvqHc5DRxaUlg4ohBJok9ZaQB03E5qm3CZBQO+FwHa4RaEA0Y&#10;gnQ1VN3qOVK9B1QVd4yQSTe3ifGaz+H+n/esDbXauIJUjbsh0fYInVuHAXj4HGAXrlWbOGiFsRWs&#10;ClktoBtK50BIwGKUAou7IownlEwt0QqKR0omnpPjBLbV2Q2eua9z3TIwUBCro0NVUEbO56oBSWEj&#10;ph575pjPmoVlWkwEVvO7QoUSELUBwwsi7AsYM9A1NWbAipdTWbe1GqNUhuuoppCk85rRkKNFL3eE&#10;kDy0+UwmXZDcDdZVuklOBAQpjMmIwgSwveGp0v1jjh9CIr/JXV/2sIk2VYAVOBpUkVH2LDABYB0p&#10;BoEkV4BFqUF7nsp6V5BiJaIqUKoVDHrVc3uekT+UD+cRFHox/H1lF0Te9f3f4ffxmkT4Xzohuu7B&#10;EsrnApELcAQYwsGIwoAikmjc/f8AGFUuFhIS0ak/dV3v5cEaZiqWA1B7lFR3AbghQCygdFjb85mw&#10;0noOlAKFFK6LoAthYt0V4BUdhtChuFEU1RHyKUtHKMACrcdSjf3xFOJM3bSnANB6MvFn0gpBIoEr&#10;EwBUAHAVt7OwJppY8r/ESC4aCAaLMM0zMRJooCUtkBCF7IxTuADU6GPH7OVP3/3k0UMInpMBqtNC&#10;wyJ4ZUQgFLVgbdFMk2kXvRiKEJYHjd40hr+fGiwkGlBnsRC5DaiQEPDEBuKPm+dWc/Ps3kCvM0c3&#10;4Hz5wl6iWWaKqeuQcAQBl6VxtBEyWFRlgLCc5a1agdu0KeIJybZJdgAAKVgFovlwtdGkUgMBsYUi&#10;MjlTIH3/ADB7eQCFIqsHo7hvLgiCZ0TK/wAKVyHFW9XFa+lFHHOBqNOgFP6A44fRs+BvyKf2zUjS&#10;obViMBY9ADzAaCFVDs07a9k2M1bl4Zeg6KXvECQ7BWGwckM2AsBTuzdOLdiP7fH/ABmyfa/3/oOr&#10;AAwhDZAAhRHpNGaShGqkB2vvoYnoQSrdDo8e/hmAkCUNk2skCiRR4CtVLFbBQPexYypqxxXnUetm&#10;z0/fhvePg0VIqtDAovVH1gXJSsTVUiPg0PDFmN/UhohGE0sflCUQBsiT0UGhp6gIiKzNfPkNHSgC&#10;FdBaksNqvGJQjVVA2ioKROhjxiyEsUa+HjF+oavyq9PD8HEfOV3MgHHxAUJhfUd55PzeaFnz/bjx&#10;+z/bFp9/53gdl4gvTyUBTsroMMkhGzYOW8c9m+EZwFNB2aejRVho725+RpaFI0igghKaxuiefA3R&#10;IVjq+Dxn8wz/AN+P+/z9smwjQFHlE6wI8cXo7LLsGlvKkqOXbBlilA2yAHQQLWncKXB6FYAW93Sb&#10;8j77C4TYhKTFcc6T/Km8k1DRMobAUqbACK6VbOs9Er1JItglISAADGpW9LV5OlNLKHwSevNAAIoB&#10;DYcUiifWOOH0IQnCeOJic8ai6+JHncbpgo8Nt19Xv8cS05lLNt0lTYFwtSnG+9KSUmh4cJMGD9QB&#10;hJCUuy172ba22Gyw2tuj6wjL1IVnaEAKLppTAkqncomRL6aE6pfWI96LOCDgsVEG3GCwUtFQF2IV&#10;wSzoMflnA1RaARX6kDQBm4oCQAu3jkriYs5cKtm008AkJ22pYX9tYJWcJUG+UQ2B++MYGahFdBEE&#10;jhpTLFOhsE4dsVTZ0gAw7pemlLYdapFI4vSfEeeRwIhZGAcExwlKg3w52UNBS5Du0JEzw9GVoKQO&#10;9qMEujhqAoVrL2HSDFxoFJjDGBHeIG1tI+oBjBQu9LvkT7+cQ2u1WIJGKW6LJDTm1cICgDK0aKCn&#10;qYvYI+BomxZSYUAxxgQZCAklEBbgVu8TJwjBQrDq1FiimdIgtgJumh3QX34xA2u/8/z/AB/7iolh&#10;O2LolWtrrxjtfSG8sp7VYgOSWQrz+WUSV2ALAw+s0IVgTLKl2cFbjl4jZrRF8o5Q6aojUlUgUSFx&#10;VYXGF6srfFOUQf3cyssQYVYA3Cp/qYicad0SK6kkfwDUqGyipVQS/WOOH0FQEHs8yCyBtUVdg8AX&#10;4EwGWJAkIsK349OAQCHgRLI6g6iGoRAZZq5P5RYkBx2oTN5InrRwIzDeHrOKi5tmNJ/JjHojGoqY&#10;qeoHs3jTec7SVAQKuoQqhi6k/cf6xC3DIJZWoQLBHAAT0kwKoKHiPYhcUiFlMW8ABe+L9soOhles&#10;xgw8I7rEZx1wodJ1dshZtYYrO0RolAxEeILdYlg9ilG0jJMBUWjQiUvTwiVasIFpDLDNgtgnZSfA&#10;IM6wIAlJJNKISEB0+SOqNKNEB7OifESjbNhbISngmVHhdtkGtxaZ60GGt7QSBAZ4Tk/G4y66UZSe&#10;gA6KbuRjkhRViKQgHUUJkj9uPBlhVgbvjE9sA+OBZrZZ3JnA1I2VCkZaV8Y8dqAo0EDzV2BEayEG&#10;y0dAABop5FRFKIoloWA2E2yhQgxDcJ64q2CVTXR0OasdD8hngbR0SevGQyLpvy+anDmRqRjmaI9q&#10;KMRCG8ecS+cwoWNImE+UyHuaJcomqtqhOqfmJG/AGleGvfLwKbojAyDak0GosaTCXYEUUpFxGtjN&#10;uRpSIk7gBEmncNfVULuHaypvVwPisaTDI7xQkZLDm5QzDSC6GToapLjKg4AloF1AKSvxoBAuYFsE&#10;y2rWeHmlojWisHgEsAuWwDwNw/0IOOH0eLtfrv8AqxahHynka398PcYO57vvzv1lLpdoUmBBvwO4&#10;daEGX9CtaeRhuIHK4yiBELqHyRx87esLDvZgQxBFp40BHkjSt7WirXNsJgHi6beMC5bHWj7XGl1D&#10;goekceSLBgwe1kJ8t3EOOjNJwo1Rh3CUqA0U0EURYKVHhucYm24QpGoPN2TDlzEUqV4aE0I1OoDj&#10;KgUZAldPg8p5xVhBMKLRVIiSN+M27zrgBj7T7ndtuK2KGXuFu6dxNNFMNT/biw0jsHwnvBxpY6Gg&#10;BdPg/HjKWtG2KCo0rEVx04M0TIek3wQFFBUKuC7mLgZdma3UCESZcQk6qkUKlhRWMPhIUyKPIhRn&#10;PtKIJRIMKlo6pp1rTsax6Lf3v8YEEGBpIuoj168nc3fATdxjYTdtesY+wsTOGaKtGtObycY1Ik+B&#10;Ba6J8YX1oGhBClLSg9dcLowJgqVXoeefS46HLZq5zdf74pnDEKl09IDSM0McNG8yEIBkAaOMMX14&#10;zBiVRgSNWoczUnleCJpCnh3q5QXCKiVA1yFvm7SDKNdE/JEj4viYBgCG0aVBpry7vC5lCnqRALUK&#10;4tcK1g6qc0GIW0cCqsBotbKiWWqIFulxibsUObGWAm7AxMUmXFMFHSoNTKlTgAw3RKAD0hRKKgyR&#10;0NUKWo6j7/oDjh9AEggCrqNG+plY3TwCBbOQ0ePOHNs6CddsL/nColhtsnyv/POsefZuPeMBxRG0&#10;2kE33xUHYIjvQCwmyNUwW+J0EAKQ40z5w02xMVBFh0L/AIoim9CdcHwfYUIwEWMZA6eHA6DTrsMl&#10;EMED9MvRXyiQm7rUtjXYQT+c1MoDRaSUUUUB48b4UAUu9wO+Kpf+dYVmuo7cweIV/wDzAuwISg+0&#10;KQhUqdXaJVjm0yR7XQO60HCg6qSiAl7CfHxgHEW6FGS9o/3gtF8QOyG0tZIOHCQXgjv/AI/tmpf5&#10;SMlSKG3vThtdQiAfIFFEdpdVMboBNkKigsKlsU4Q2lO+CBoCIes39u4PKVup13Y6faYeuBZQAAU1&#10;FBCPziVBW8Gm9+P4n53g1oFQHRIo82Tzi2xl9rsj5ZXVwoHiGqENhaEIIGpNZUC6wKSDQovxTz5w&#10;eWdJ0bve0nJPPpGKN3OvPPvn28Zw/tn/AL/fN8GSKo6ovObeSA04ihjhRACiiaQU98pfLotkQN3y&#10;ix6pyy87GHw0dsRRQoO0MefYRHWFWEKeuCmN5choQLWE/l2+SmAXq7ARoAQRAjBUbjexBoHo9wa2&#10;KcqGACKYChALSBGyym/AtW6Y4IfY+ICiFcdE5sgDAALSUOg3G1nKk/1RQ2Qb1Ux42wESmMogExlg&#10;O6RVGAMgTYoloFcqII0Yz7PrHD6CXRyoMjCogFaiVDRYUt2Eurqr4uGQUbC/sVm/AABMZ5Q6942F&#10;VSj0BH2SPsU84JRBL+8ut/GDWToKIAtGjfzgIFelvXZ83NOtuXKMDQEUZ3fQ08wfQQCQnmuPnaPj&#10;HsiAhggkGAhYFV2gtkiXLZsAtJrflyWgftmQ6eIoZRUOx4uVo2a0mKgp2O7RqAHU2iL8TTgZeP8A&#10;P+cAAoBAOBXo/f34xAPEFvsjYb+ciICIjOaTEW3CQN/lZfWs31lPl3bxyQodV3guXGmhV0+zSXRE&#10;wQIRKr+Qb+2GtFwC+0dH5yXru0RqaY/tgNdurkJAKm/AaG8uxXbH/lihonof+6wGoDZgGxmtaqOv&#10;GAlQAJQQ6YyOuL98D8v30/F3n3yYcNr8G+B4/wA4qpWqehQpEfOtn6KACcYfaJkRfaEy+F2k59nA&#10;+jLa1ohSxKUmdXSz38Ka8VwBHyak/eL9gwwgjRAbJtvx8YjlAnoojtTxf3wPTcNr7Nf2xIEKBtQU&#10;LVfHlx8VpZrogB6J4ADvKQL+Fqyk8R8rjsOkVBEHWEWA1j6hEZNyBdoYbfGKcKCuEamha36mIHuh&#10;KKpWTLAfrDh/9w4f/cOH/wBw4f8A3Jk/SZP0mT9Jk/SZP0mT9Jk/SZP0mT9Jk/SZP0mT9Jk/SZP0&#10;mT9Jk/SZP0mT6//EACkRAQEBAAICAQIGAwEBAQAAAAERIQAxQVFhcYEQMJGhsfAgwdFQ8eH/2gAI&#10;AQIBAT8Q531v0/x8e/U2v/qP379+/fv379+/fv379+/fv379+/fv379+/fv379+/fv379+/fv379&#10;+/fv379fB1wBrep5X/GwMPMB+qPDAw2BvEHf6R+dP6o46unvT9afv+n/ALJ9UrEwHR9+x+4eCnH9&#10;/tr+q/X/ANo+uqL8p5/gM+wnO9dXVdVdVXVVVXVb/wC2fp+BD9UX619nR/wQXCpgQwBGYOMoroF2&#10;DQZEaXqw38OqPSH0uBNAc1x36/44eQPon8niUbIL7J/g6dOiDiHM+HmhDQfX4zp0AwUMsuz5fx+C&#10;pyOoVP1gjn/zj8PBDpPqHBH8ddOjPGfUuP67/HJjS9v47pwQ6T6j/C/wb9OjVrp3DvfP+PwfrC2h&#10;fdC/q/HpwQ6T6hweX+744/8AnH+Hp04CaCiay7+v+PwVoKsheqzf6PtxZeNjEihirFhMS6mRZEsB&#10;hOFqkeBzj4TnF0u7v/MsH32zQL3JH7AfY/wHJIVWMpUuAGlAlOqoiNAQmRAILt4OhlSz0F8BCHq0&#10;IwGqNkQhoQrEfM50VfgWbqjL0Z2nO7+Uv4OCkYy0SYvYMzpeaZKghF1F0MWhicWFgH1AGgVQ3q7y&#10;hKwAS9Baq58uEh3uZDqCwYS6hyzgtc2Z5f09cV6Ry+TwfN4GoNvVhx8j9eL5QYnWCoR+AZxVsj0B&#10;obLaNIfV583g9tfZ/wBP04pW/jy6bxGDuvVh8x583g+y/p4/1x8qijTpmqfwcCqADvL9OPm8HzeB&#10;MLVXzTL6ORAEXoYC+3z9+fN4Pm8B7S6J8/04VfvB/wBudpsxkqYz0oznzeBI1wucB7z9f9c4EIY/&#10;1659BwfN4FwOF7n4O1+L3xC9CSxSIIA2gSZy8WcBukkHVTAqBvEot9H4iXcL7JwVkSwaqh4/lxJB&#10;ZyI2iQNLFD3z20g8TSFL0wvr8s+OqDnTs9I9fr+FX2URSqA3nvU74gPihEUqAocoGjn3U2Ef8JF5&#10;a44qkTYlGhOwHfniyJTsq5fGt/flSgsiM6Xyr+9jrZcmCIKIwrvz5EttidQ0SzXCqAwOFVMUheDY&#10;0k6431upAxZnyBTefwv9/gdH0P4P8ARimZMi7bA+544ObfVYftg+34930P45/C/6/H964/s+v49f&#10;rf4ODr8H4n9T5edH1/nn957fh+6fh+2/2/gsF9C/oL/riICRL5j6E6dT9OHPKWxIYJCq4ebhwtlR&#10;FKSFBBkqAqcCcQiAkpUqXsKNROuCn2J+jP8AXP7v34tHr9/8xAHxwRKED2H4RIfDojvDGjPkVUgw&#10;CQQIAKyRkqHGqXyn5rLvQSbWlGK2asOFGGAFn7WcUVVOpn5mC6BUrTJgCcV8twdI/qHoC4y5zlWo&#10;46UKgNQUEjwJqQuGIgKQotIKJJs7piwx6MSDznocgTDnbbvEnsWcTBkiOGheAUATkACc9P8A44Id&#10;tB7c7Tv5n24+dpFE0mGsAl2eeFKWKaFhQUFkK8wCOgoK5IrdwrCC6TZ5KmhFUXt/ocZi5UzGEBpq&#10;FSX8aBEkUjMU2b5hx5WCLxBYwJ1ZSseQKZsxCr0/6cWIKVCXZTtUd3beC8zo1jXp/ffG86UUY8FL&#10;V9HVORk9S9r6tBwdHjY9tX+GOdfrf4PxyAth9A/0+vBrHS48YXrr+5wzrPpn8Tgj/wCypjWolTVr&#10;eOp92sAFnacXhEARMnnhGiD9Qf5Hk7grYDquwPny8cGxrQHllMOq+X55RxalsD5iB+Bew5nYNpJZ&#10;HFTxNmt5mBuATBIeLzQ1bLQ3hQSUsqV8mOPawYMLBZCb21Mvjhheh/dzt4zXPCfYr+YAPjhlPxIt&#10;0goIIm0BQasLVnVQRi+s753FIEtlW5ALNcXtNI+EVKy8JwyGDAdrIhJzHaaDKpwlCJcAXuovAjwe&#10;jYozkrLwU3tOBsEZA+0JtFIBM4gIszsExHZFL4vFSKpI/aUXzHvZ7VPoGUAFoQMtPEyIBRM6qKFG&#10;zFVEvQwXnJAOoChYUCBAiegBPsA+3AhpbA2UYIaJrrwoOl17AoNHzIYRUOuXK0YWSmsXQHv612K2&#10;mBYJItwmJWYxaiLoEcSuXivMCUofBLIYqwrw3BK0wqOQ8Zv68gr18wmMazAlSZV727zNLKLDQxXC&#10;EaZMjDXJDZ8g4q5ZbLUtfsqJjyEx9hCBvLUAsEixLKU4glAa7ShDQA5TAoJTpw/bmqXTtgZo4IEt&#10;pgN0RjEVH65NkaS7phEQIADKCRUYvC6zLPKY069+c4gsJphLCnT8K1DjHAklQXeESWCPmfgudJ5w&#10;YBVlAqilHfbb1SqTTb9ySbSlgjAKMR39McVtAqFoLKKz2zOIoENGxCjRwLpBYAlc7xa6xp5pDFr1&#10;0e78sSGeh788EAtndgAsCKAOLHj3P3EAElKt57ZzM1kuI5R2wWkOFXAbUggQLUCyRqXQjjmJjKoy&#10;KWKUjeLfQ3hFAfbROochKNtr2N/+fmgD47LO3jLzlj68cAfcgaAKFU9rxoUe5zhCIoaAL3qTt80L&#10;9M8DGdf5iwV1jSDaIDthwMgIBxbDdViPRLeXW5XHhQQhkUPXDzsuUUTOhCf/AJzDAWahbUPjaxKc&#10;S1EzbhdLSVTrRzdQZFxgUpBRqDeTDDsO/ptHpihJMqSanjC6JCHY9klYSoAt+qIH1E0vYuzBkCGh&#10;pVoCL5sNFstVONjBfDoBgoQwVBR5BnjhaYXgCgHSHSxj1yIYYiNB2ZzhA3grO8YPRoBaoAUjHhKn&#10;vOoMFE3VO3XFGz+KLJgapVkUALVLijoA7ADR6cbXQ8TRYDSlY2oOZoqLUNBIi6oEAnL1kXSFi2tB&#10;h4hxH2Q1I0KIHenTxNsh2xH278chJVGi7VNoIdYkIHuAdKjcY6ho5vgkUsid8NoqnGzTgEUSYuB1&#10;DUHE214t4gvRKE9ZjFnowRKtAKAmrN4qixNkf0+8+3IbYsgEHQ2A4+EEnIcogRAaKel8bk8cuAXA&#10;SmCJwLZPp755ikIYZVHWmAb88NEniqNIY5acVoIggPY3pIygmyVvEFECKTAxe4kfSfmgD47RlnCz&#10;fB5vsf3vicz6Wi1hvZTfXDmS1Gr3CmqTsAHfyILXSwubf68VPppMHk+EwKjjKDyJ+b4TUpB9enyI&#10;ZRyplQCQVPPXIjcA3ShmjGjKgcaKNxQQNIioxuHaBsNdAHtTAhUCRFXkfepLqh4lDQAFDhf1x7+Q&#10;6n4MOEcNnI0rbqEmzTh2m9QCg0A9yy2HLGTTIlNa4GJQhFwLJAOwW4E7qxoeUkncKgM3Wlq3dgKS&#10;DKUBWdHslrxLvCuxE9BRhJM4KwNFOvUssaFqA48EffjBEoqGBaHCCvLg5RJPEI0LX5rFicERMAtq&#10;4QoiJQhpsUiwoDeBvyAECcVlhXz1BOKAGkAgTE9oskHOBWgj4wqAWCM7XD7MXwkEoCkuIoLuwiIz&#10;So7A6XpOdgRfQIsFYwMvB6Nk7q08ssX7+ueyQP3B/wBz7f4lAz3vxvIjilRgh732eh8DHlK5RacH&#10;EpgOqeg50eC9iiR9ku7uUvBN1vOu8zyuvu33+YAPjnOdoKQkh6C8w13wHZjfZgAWAfI87te2xXY0&#10;6lTH5B9wQ+s4Oor8x1ATeh35Q3iDErsufJKNRgBzOkdox8FVLNBVq/zuQAUNhF5NXh+FJyi3EJDX&#10;sBs56IB6DgaxPYVCJ0saE6VZQS8BRoQocBwTiUg141uyzHBNqjzBDKb8osUxQ1tkU4U7ATwQXpJs&#10;BqvdDPMKgoWQVC8JUyQ2ohNrL3AEH4qrljtiozenkPhl4NAapUiiEAEecT/63wjpSug4c00tVYsU&#10;RNgVuFUm85jF2KpYMJUrr3B0hbGZo4aKHP1AqsagyI5VCzMidxbqIEaqg1v9Q6uwCF8A3iAzB0rA&#10;MBDpNAc2jPTKt7RbKpFCBmTsrUEsYUEYcdLZYZLTAQG8QFZEuiCevlU6XXiqq9v+KKkvyCb8OcXt&#10;HvF/0cbK0R8iJ2IFapV4hYuKyCkUBL5xq5IKygP07QmyvL+YAPjv7fyH++B05yef2OWfbiMu2DjZ&#10;eGETAnfN4Hp6CKJcAMUQ6qxIalpsfKdL6f8AOiVgW/8Az2/HE3QsoIiKD2dXuPDONctIzSFAxp05&#10;oBteM4tEOAguZpbkgnQFeUxwrA4P2YKZNQkPatAhtdV7t0lFkGIMIhsP1F0IfNhpEAcD72AsKJGg&#10;VUQUrUKUKG53vooLDlFqiIU1wCENTwa5WRtlR4YJd6AzXTwUI4qE2m8SBBoJ6BKWqNCBJSsBDJMn&#10;Aq+AA6opmdwlW15a0TOCNBIDAw6UWgCZ0KUQkoIaYDJhc8X62vA2m0hhpotIhhK+QLesFA4ENGRi&#10;bCeV63PAmmUOtkqlVrQUaSgHcmx2RkoiU+YcVZSgnFIBQsV+dNEmTn42h1WLezPkjAFSWqDIELgp&#10;ktltBYVC5+RYdbk1QGFa5unEwGOAISi0EQzdrwK28TgC4kvp9dPzQB8cXSIKEHsMPugffk7gtBpy&#10;jJJKfd3iBgJnjEsRUV+CcswIQiliiWkVHs7p/mxj1X5DkEBBBsGQ8b9utPIgRhMNe2z7GcCdFcsp&#10;S9lNzeRDLgwRwliB3YY6NzZChEYGiX7NNnnifh5B8DtdAI8UFOC+KdU6CgX24xp0uBjgQygVDTXd&#10;mZpjiIlYBDVVqB2pDjqLrKZ4sycoiOzdbpDqYfEHIZiB0bQQMTm+qGy6LoC1QIFCw0WT5bxslgpf&#10;AXVwKHqgcJoBA6OnKR28MotEYsGw5EDLJqGhZ9B72obiBVwDUQSoYAhkqHI0eG0uCq1AGQHBm9oh&#10;UV0QDBNUk4pLYZna8QxdMnM+XxrUsmkQJYlWvvQe4IC0A6Uh4ezbSm5VwAoDpNAAW2nE0SvmAwgC&#10;TJOgFNFaCBVmnp/J2h0UzwW/v/OWXlO5oLvKi+NeozkfzRQpMbXL4ud/mgD464GHWoHS5E7l8cIF&#10;KchSBEygmScMuZzNxtOSK6Vwqo60Q2oh2jSGo9yBbJ4qfQx7seCIQNXJEBJJv1dufDGYGAaZ2Kx4&#10;VeFMssNCdddk6WQ8UOjrVDNnfom8kxIENRoFJrCsWs4ABicYQJnhT5eSAaqdDU4ZUPld4DcfCjJ8&#10;Wr3VpocesFhZmQG1BxDeN7RN2aBfWChzpVkBOw7X73U4ADCQngN2hJRGrZJrTTOM0AdI5LjV0d4O&#10;gIBEFXETtNbJmSoqQxVn68jvN0TiqRV8Qg95XEVd1JxfS78CquLxUA8dG7Rr5K8SJ8qUINyi6HKx&#10;AFDLLyWDzWvMQniKQjIyE0IZCogcHaM8tegBtkK4mJV05oOBC7FXoNSIgBaIFiCgnnbmpiwgTKWL&#10;qpRj1UJyaoUa9YcQfC0YxgMfP9xEwEy41SMBzsHCwlEILjkuvCi4PucRGKlazJoBygaUxUoOGGAN&#10;bXgNNPNO+fLxFQi6z+OWSoLZF8To/wAQrDu/8/788RDBMW6CIrBH7w5KZCNwLVUJaogE8YqHeBVG&#10;CKrc/PAHxywZJj4CmjIS8qlY8D2stfAC+Q4zfNIOGaU9rJ9P14F0s/PmKoEFEvCjnetQdIhAKWHy&#10;cc2lbDmoQAr0WHEqKAfMpdAJQtFXEW8BN2N7VQMod8ORh0ITAgV7gGHBHrVP8DbNR/HEhMUV0jxX&#10;v1Srz5EwHXYFHW9E25pVojaCBrBWLhXhjYeQvtItymcUhozrYQjOiUQ08Tx1sDQRIaTGRxIizpDQ&#10;8omU4mWkYqgmn2IuJeFfOoHBRAokp8K5YUgQAluHAR5/BcNSYtQ+gDEIiaZYhsxgrDiBr84v+T1K&#10;MdeBMKCjYsRMqUAK+tK3vA0SMIXgBd1BTYdhJkpXxOnsCmUB0jWFon8unmRaNKAL4QlnmGJIKPmh&#10;ZwmY0t22i4KJHKdNWwV0godWMHAY0Ay/f3aEGE5ATgNyvJQQFKUPia6/tLLUyweEfwc7g3C1Q76B&#10;tM4KoFQHZIlUtJ1vCD5QUEq6WBOpIIWMkbWLZ2vMQR+QemYCCzaCLKrz0iPEDUToKufKJ+nCgVFV&#10;IwYQumDenAGJFVomMdDFB7GPFWcBLAp0ijsB9LrBKuLjQj4DA0KoUnGm7bgC477YfJ/QwYdWXTFk&#10;zB+bgB8dczt/dk/vr8KHaHC6h35PXP8A6B/3jDvoAIBUVoUnA9hxRBL4iCELUYgODJgylwCwFCo0&#10;UWQocStEdu3gEGTagmsA7SIxISgLntbWGYatAxmVdLcxYCATYbA5W9FQgVqBDokiPEM0Y7OhZGTn&#10;jERaRwQFzpYhBHTtLuIABN2vFDPY5FJty+YpwqzmwAWqTD3nwCHWFJ+Ub2KwHnSBZJK9gplFCAYc&#10;S9S9GiEiIlYdMFCaSQMji0NJ86J0lP0Vaj6UKXCm4smM8Wdu4y2h4CgYZwu/uOutwATIgYqHu132&#10;kNFmELM5xXa1sLKYUXETgV6bMqzs0AQn8T/5ZRyFhVN46nsQiGnGyjY/qcCllGKJSIGDCRKxBhRY&#10;ALFBq/vwzUFzZuPNzsMpLlOm2WaaPLvXYhIVAWNFCPERI2rpxNSOH9GhkKpiuDkgKsr0wDQj0R14&#10;QJTLQFdyhqCCR4mdDIkUukPgiiZwKgypgtLGerWeek5bONVViRoMUK4EnBW0M46zbkpimkQOhEFJ&#10;Lp1SadAHt8cN+kuywmoETWHJaEiwqXUGSCRNglTgZDQCYQCjMYQFAA/MAHx2X2ZVvot+3Mj6n2T9&#10;v/3gAnk4geVi6EZbE53O/P0/v6/ghIYQUgJ9j18+OGjurgAT2CL9U5cMYQBYzpJSTrINdPggDndf&#10;J4c+HiUJENSATCo0TZ1452cKglY0yhDvZ2Jy40qAnYNyUmeNHeMNqvVftaoBYcI0ni4u5HdNS+m2&#10;lXiyOojYkAiKvt6uMVFHoOH4HFixPOnjHQhuQs48WpimJpwdCbmrvCsODheDhCI9QUgCBEY8Stn6&#10;xEpXpaE0XzrHGaGpLK1OnMPTg0kRHKABWcWGkKth6rIUUS+eAd9VWdkYeNTqvDvKyQiTaeyN5Rxu&#10;IFQIwZJECtTOLG2ngBAmaTDwDC4tMWhgABRCxC9GBKk7FdVBYiY55CQoVmBKEorSFmA3kUMSIVqc&#10;IPiC+nVW0RWkBxuBAs8bFaoVCFVMVKNYs+KWwqrl0ySeMyIF0hAOQw5+Wr3CMBohIi1EqE0kINIi&#10;iEReAhkqSRadAQDAgEDhO2DeoYOxQgQvbpeYpDxUCIKQi6RAAbtXApLrRhc08GKGkkgUZFAbwAAZ&#10;xzIBbs7/AEdz8GAFF3KPyW953y73T7wxzjAvSkTTZLFD0tC4g2Sv5YA+O2g4FjveOvlxvNoBAMaS&#10;gQJoTq0aCDbSdCAU4LsQUkXS6mRBHHncEG40GDQLiniAWuEbxB2r7bYHfN9wFAS4bb4AFU888sAZ&#10;1FaQrsOO1mtimJhZrcWgpCRuwKBwEXkBh3F41amYbE6F7RSK2EkeI3BVV4RpUIgvuBKkjKpWIeJd&#10;aBmsVxvERxf4vTM5GDAUY/2XusBNCLMZojwmnjsgALwXuclzMIBWsuaNgKhtclyvjBGZKGghkfCn&#10;ZkLEB0B2L5pH2BNQ4HL2rINADDVD4lPoXDW0QaIjk9ejpJEJSgFhTkxLDetgEeEgFohZJEZekteX&#10;bbx1S2HBJZalELgDj/YEqG9QO+ohInZknUPViNQxVe1BSLkBhohsCuBa0RcFp8FKTlX0ZYsIMqjT&#10;GeXgw6qn0mogUESTXaaREh5QUA7y+Z7EqOS2pcppOxgqyiCtfTIinHcREB0SmrxopThILTali04g&#10;Nhw7FCggpJHvg8BE0tb+Oh9mC8IHn1RpUBPJFLq7aZFgFAqOQFCOAbeD7CiFAfpkZIv0PQ9morDN&#10;hhwkGt416jgd2bhkK+3B4F6w747z9f14cvKT4MFSKL5nrhs4AJUuOXpuxeRiScLw3JajKAP5gAHx&#10;16KZBQTA2iIdFWDx9qKBJICrBBSlC2t9EBPACkvBu+uCSbY2Vxyu6hqEXrha6CtJHJuxidG4hoWl&#10;GCzIw7V47IiD26dPexk6UsS+7xKATsPkzp4BpElbEQHaog9hy4zZMTICpH0qb+pnzgIzPJLgOec7&#10;3hjmNuIkSLc9ojhrxMK7zrxALsF4xTJYowAEjBgEDl5DYTVz7TZg8BX9sKe/MIDoOCHPpEjC4VKg&#10;D0LsAOdBjgVdGCMGOD+88FV1UFqvqdjFkTrZXAeASBw79+lHVbgBURuPORxTEIZtwJEbUCCBF6sv&#10;ALyvAkkoPoNXqeXHjrAUlVzRIqRJgL5UREud8XPlDREcJM2zWQ4lPJAcep1EDYovL4W4i94GCpEd&#10;deFeJgdubBLiAgMFvzCgBgI5sUmL8M5NGZCRNjvEXtNVUQ0RTXNQ4CqsNGhZB+GbTkuKf2I4AKrs&#10;8KT1MU0w86BROpGlzX+fZaK4wK3Hd1d8RrMh4O1WCiDxFRgKB0IYuYoymqAQpvU8yMTI0ASSgep4&#10;lDzwBfciCjo0I6aUZOPjU+QfbhtQH4RMCj0Q9T1yNqO4EZ4Fj4NbwQweSi7DL+ivXGI3zhVdBxmk&#10;O5ycsIB+CTUpIMKRSQcwCBR7JAFC5+YAPjmL7V+nIK9OwDKApRYOblYVGvJQiFgOLeAzfrajWxwJ&#10;harwLYKJgSIrWXt7/wAmCspY9AKDKKoyS7OGk0AAwSdhojAAG5jccpU8SDr6VeH2sP1JcUiMKQBx&#10;ZbqlSVMJGkokGlo9KjNtopKqoYEukujMMkLtN5FgsFVVp2Uho0Im2qFWOqCwi7DToORkba7yeEYW&#10;RyORDoYQMIg6Jo4lA68AKA5/O/1+GwDmUUBYghJuDCwtbmk2XyfBWBw0Xdw0RpEJCnkBpQoRKQsK&#10;iQLNo4RWEHEkYggd2IrxV1WRAKQCFBD0AOtk9MugplAGAZuUlfFRk7FvmB1zTUQ0ZBJUpehavBN4&#10;0ZarWoRVE+LTL8gAomUQskL4DTvvpv0pDR4g7K63II5JZOFLh5SylSohm24x3KtMKKKqwCAquhTG&#10;SWqqCCqI0FXkSNs6JEiYdeofXzQJe779Z+n/AH8PWjqz7j/n35aGgJpYeQPUv07+hSPswK+o5njC&#10;OjeGk8gLgrS0CFkdVI47Y0XYMCuF4KcCBRQEI6QXdW/mAD45HnY2sFF6TMAoIKoMJk0tpUugaPBI&#10;CREUomyNF7AosaSX2qgarM1QOKdp9Vfny+/8gEycJCESjGFMM6zkMm0ZrDJprq0e98JptEdgM8gj&#10;S0g8MCrKzIiB3U3aeHscjhVj5i7gyQeKAy6jbInhqPGXAAi6pTAgI9hWiuLFaFCCYiuEkGgAVJN5&#10;cV4mh24NQQ684ZDB3RYT4wiFOuE8WCFAz063AydcRKoMlPaEKxA0FCKCTP2xL8FeIWAEpkKFToyC&#10;GAMQbxsbMJKQHIoAnDXmB1W2bbvAKHgrwIDM5MACCCiaeBLEoTwO4qXay8DgVwOIWNUGEqRpHghK&#10;gomjQApQFJ7FWqMPL+vt/d56uqS/wBHYYVYcXHFDi3dFgQMlG8TEcZFIQbptQ8tO0uYlFBqBkUE1&#10;zzamg3kZZPCxJ0BaFCluUlRePcHjQ59zgYAAdAIfTOR6P0P+cM6z6Z+Ap0p9HnyP1f8AvP2cD+Q8&#10;YKZwqqAJvaVtXgaKYIAFpxaKCTgAAWBoLM2Ncvf5gA+OKJCdsI0Tg3FsOFY1J8eDS1ND0gCxgXPe&#10;EYfsmskS6+zjBXFUEUqQ/wA0FqRjQGkE7pu9dXjwC4iyujMw0TyaptEjuVB2voJEB5YZtAAYBxhN&#10;YiV5dgyP7enG9kiN9jzEYkLeOyCHA/g8FQwXnav4VATGAWbQCVpu1I5O6ztPCh0AMkFapsVAGjw1&#10;Zkipgu5FqlGVsTPLYfQASkS70QOUvye1hbwZ1bvAUhqhME5oRRx3VDknd0dEQH7VoAfuq8NtcnEV&#10;clsKArP+0GstBHLVSIYgAI3RWL3DndixSU8EgTIdidymUhOhkkr7NwX6c1bi9Z0p88K33T7M9cXa&#10;jqMNIGI7VOyJnH5dKBILKlW1SQ4lPQdDSuyxZJDxTOUYyX2ZINi8vUToiio7kKCQCfkoEMIsbI0V&#10;wRKZ8YnA1QhQCFQSwpih6Hk/yN6BXqeoy+vzQB8doNL2f6l/vjPvAEYqGjJLKSE5CkoeamHYAAlR&#10;URH04/ox/b/MUAWQITNQqnlABVOPZomAAiqimQrUM5BE/wCi9puqRNTKeCZ5eYYIhAh04VxMp4bM&#10;uA04I7BEVKqWgyM0t4VOg0GzAU1rt2q9iRsNGh47xupDzK1XLA8CuZgl5QeEhIFA4yb+rhG7OQC0&#10;oCKkPo4pAyNSFVeKsdHmTCVWQFoBcTrFNsM0sUOjMMjwWdIHI6Q4QB4MzSZk2lI0hkMLHgKhOJBQ&#10;VoABB6WJEamEovmpbwSSelAiHz+RujGU5V3e320xupIqoEtkBOEMJw2KJupeMBF2hHQfN5AUrVAp&#10;33JY+FPSnO7YNcCxYVXoNWbwE0NURWma7jrTJyrOFDh7UFzEEvosRFBS4BDhLhPBkhAuSMbYzXWd&#10;1/I857MIBLYbkJ9OaCt0GWoLFoYztZT9RhuhAFA7gN8fmgD47RWXef1y/ecVSmI0sRYyemCdJQCm&#10;JKjrjS9WeK9IZvh83yJ1P1n+Y0XVKih8rpuJzLCkJuGkWIVTHuAh2GE+QBZDBQjST0iYuc/UPdkp&#10;THDcZACFLQCOHiaT2wayK1hBGuBT05jQBBngtNIcL42ijDtgJDKx9dp54KkPHLctWqAgRVkIgBGE&#10;BnAZqS0yQjPBQIO5elA2UVGUag16G4cAg6GDUIQfG8sg2OSX7V7/AKJ0E22ESnUEN8Tzttc5DMBE&#10;qxwt6X6G/CQpuRhwgFDQAUoY4JiD6izH1O94EVG+AODoIhJO+ah7SlMCUInTBacKmCtSYUP2/wBd&#10;vD6Q6noDNRGx8JE4wAUxqNDoCAGzJ7cSETQRFOJO6b8OfPP/AJMA/wC+FgUZHQIU/c+jvkXoiJ5t&#10;TsGPHyoz8gCb1P8Aq+uz6fbjn8I+F0HxDTj+tr94P9Dxn5wA+O0UVeBdAFI12IoEiEP5FQGo4+lN&#10;594Y1NWEA8B5tXBwYA/MJJekMT7/ABxCkSsh0kG4ozf146DZwTuyU+OMMVAPaCz78QgS3GTRoIQj&#10;YqLRTdlSKQKle89FDjQJL69JXB0lY1iyCrzYV/mq6V8GZVQ7B0EEN6ssBMSBPVm2gUgfn4j4VThd&#10;3fP1ii3IciO8tWEBJlTWTo0AxFWURKMnHri1y30MLfgxjtUYQYA9FZ3zetKLpoYJ0POEjSgJFeA6&#10;KlszQfJ6QjwiGtNSASYDLRYGIFmGZd/fTw83CXUWCkEq7KVgClKnQWUagTenW0JWgFOFUmVdxHxw&#10;tkCJpdwJGM10nJ/p8tbwLL4HAR5v6qa1lBSdXCxfb8iJCtrdHmqhZIg7lBRwR0xyTPeKUknGwbUh&#10;S5qUgo+V6sePauRKjCpXpx4eBAPQgRUgEnb4ZOTHEhkikDFRKTJHeebMRYYvQfhlE4KZBIXUBQU2&#10;sWmWjxhTDvdsPM93huh8dHXs+vEyhAMT9t+PP4kaFEUGOC2/HaeeuFGxmjD7QSHExEExVJAu6kJe&#10;yAbYpziAtUEIPyuBPgwEMGTUs9vTZ+YAPjj8470BWduphvHaxdDQE4Or8fPXIuAkiP00X+98sOcY&#10;PANDIQNSaMGSVk2oFvUl0/DkHtU9KCUKMBArIxdqx3RNjpp4BENb0TyAHAUQYMU1SJYLhlxhF2i8&#10;lcxuU7aigOLvKuSYBo0LBRFcdw6lxKLQgaj4YZw65dKRGiLcFXtovBDGVSbBDNibrGDKO8KDSgNE&#10;khHWTks+cGD0oRJGXM4gYtYoRwSNIFNZvu5tPVBYCjLx6FlOk/xdEoxGpvIHdKIkbRQXSwKrB5JV&#10;7lrcNajUQTWKdHpYz3jgEJUTgYeRgcCk+CkOwZqizBxiWLBZn6PFSsZxu3CeiV/TjxbG7ExSOw1x&#10;wTwQQa0MJgFQYgNcYsFSqZh3pAmlUKKphTv4b0yt4e4i5dgGVUJcXoUATCi0ZsI5bF6EwSYoxLxl&#10;TcC9YciItBugpSSaaTRX9K4oqmaUAphnJIRLWprgKzBhdiEidmS3AlBEeXxLjd0KDYljezBeClFr&#10;gRokYD0K4BXlJCXFK1aQlKgnZHvDoomggqri3JK9+R4zmKL0CRHkV0oBvHEuAvDhERr8ej24FdAJ&#10;AwFchsOu+s4kAuARI22Jb2IwRBKGG6BKFccZaw3iYjrVEGQ0pgBnnhuSLTBIMwaeoC+RyCVBAqVS&#10;ANVfLk5mV7I45eQ6t/X8wAfHTVlBkRpHvHxgvQekVDpiLr4jnIRVGAFIPVbDN/u73tPm9Mn6j/PB&#10;Awjgq8sGBwtCLc5KPRnPqIArJCE5TFpPNMHmaoDHiDm1GWCXHLqPQ4Pvi6iuBFgJgtPBFF5AAgDQ&#10;oSPt8pxFRAShEFSrpTV4GlLEwK4iDlEiV4VSQQRoA2IjRiOOLl0JrGiVsEB3EFTpwgQthAF3x9Wc&#10;QtoQPa6v5vwPFlpwgkxRoqddvGNpMH1q0LDe9vQ4ESwEcY+CgeO+6qqmSNDEKKDIRjbuIXBvwAwG&#10;gDAIBJ5WwA2SjuUUQnYQteKOkS4QPR4PMVNXxOTdHuhbUAai6Xm0RTCKKFAPAxJIIgRo6GVUWlIh&#10;6PJmVeC0YkVwARKPAjDE+gJhtKIbBRE17nEEwy0EbUYYPAHgPgQJUwFqcJKpRAgEFbAggHiF8pur&#10;Uzoh3KlKBylRN4J61jsiqdnjeo5zA5I+ApLILaMjvB8Go+UQAMAAAHRJyZTniEQlAcTsDW8IT8F+&#10;2c81Hxh2JVjI/wDGgKQF812B1QFOxd4NxqgLQk+TYk3nnjAIDCRQMeoU43O5st1SsJBHrpBB5GSv&#10;ukL2BgknXYsRpDAbarBQhZiABpy0fWFVAqk8PiScuB3BRK7SiFzzLMKAZ2eVDQ+tVDGw6gg+v2HT&#10;sRCqHBBjyx9tfQgCAj8a/mAD46OIIYq58GabLxpbOAhfBCSQ9cQ4nl5Ce9Yd+3RnK5IV0dARwUsb&#10;Htk4X3r+IQKx7DV7V4D1sDABS/kKhGDwwiqsLJClZRM8BXy2G0QIsIoQ0zhY7bPrZa2Z5GOJ+6Rg&#10;kgAvSiqQxCOAKdiMdcSaMClpydJ8SeyGQ6OESoJjU2Vg3ADtUFw1VG/IpgARV2l5Bimz0R0asWvZ&#10;+FUAqXartaY+TmWSmUpiiiaEqL1wEDXg17wj+iMIgaiioGuiVnVSaA+mLwhAISGhQEAgPHL2hggg&#10;mMCxhICXhoaTTAHjQYV6R7q0F+yIOKqjphxe64sLFjaVOav04YsPURLCKg9OwVcJjtaKK+ACigCp&#10;1R2MMy+EoR/i9ccJvZF4wALQu8NAs8gco4SKNLAKfUSiwHKqJKMOP9xyawq1kGgL2FDMYrENUej0&#10;zOq66YMEg7HoSEeOEBohUFGWgGNYs4GzGN4EAACKhgUBSRQKdPhDjjTI4CdNiIj6RM4AOIwUIogj&#10;PY9fHLpnQCQwIgukBqLUV5nt9LrtaUjjcKtvJr4KlouA6ODiifPAg84pXFlvIXAwcvXMYhUohVxO&#10;Qog1NZ0MBQBwr9UjIFgxjAR6HsjwJFQ8mlEsEtQ5FOGZuiZETo764MBCJACACveOiM1/LAHxwDwI&#10;ibeYXz8JOsGJM0sSLLR6eFHCA7EUwRfDsj25MetGZI5wJZgZs4czqrpV6UEFeJyk3SokhEimSD06&#10;I97tLAGCUZXy4VvbQ7SCJxgy00vATl/HQAzKMtvXHtKELciwBKECuK1CFJGojRONheTC8W48SlxE&#10;lMpApRhHrLgOqwB1qwqBvfLynbtBTGEhRQEHpRHlPLp3HIsI4e0BcA6BS0mkKxVQvX4D4NsjbDT0&#10;GWA78cMZLo+hIeCwJC14QxmCwKxZKIVSDygytFRSQICyE01qzsDV7HAW/NtSjDHwYDBESRA2Ckxl&#10;ETQieSMVw4ucKWgyII0YAtUrP4SlzyqntB7QJnWjDaomeQAkVHgboDv8x6H96+AWEqnHSy9isI14&#10;lkoWNJfAVyqHNtijO2cblBRIYwFhv1OhoeAri9B1fQ+CItDUNyB4o0PrvhdCJwXb6aigBDkhq6tv&#10;FB7BMsvlajcgASkUJaYKNm/Bmo80HjWAORaAWIWoTmumkrhBHtacpxZtGvXWNCBpngfmSEr2Oy1a&#10;0X5pqsLXdTSkZXgCf7NaoDSTRUSOG6KjzmoUh0IiknL2xQG8pQ1WDqn0FaAVHFoJqPAhTnCKhCe8&#10;I1Bwy+CwzBoFMFfMdnBSuAoohQgeiEfn8sAfHZ55/wBPZALAUGkEy5ryVUETSkQxalzcEDaF7AJ0&#10;B4WPDIaVZWp1IEGxvAXtKMnEUyj30cN6U4ONFxoQAcOOTlAHODBKRrsXibImJBKWN1UwJXxxZfcB&#10;0QfYt/8A3jj/AG3QJonTrNFok47EghgBgOjBK5V460xjNFlAQKfArgQO4BCMFBIFd5Vq0izHIgFU&#10;D0AgqbFeIAYFr0TxCtDCNZ1uoYTKoBUppQX9gAYGOAViMdSsbKjsVEkoAlXIiysiCbLXtxUzACka&#10;BUAUaAda8c4Ir6iCbLrsxJVnj56iG7RspWihoUFZQqnoFlScXZhfiaQNAAqQGipyJe00AiFiIhlO&#10;A11LFEEIwxuW93jOMFTtQIVVDe+CgMhGJhc7h3/fFAN0ljVQLLSIFzhRvq5cMQWUTgnOMARoi1Hn&#10;UoCqgMNhC3AHZgCXUfk5TipO1CGgRUFAFI68IJWE9pYNKlJw/G+TAQkgm05XzykNdU9V7mwFROcC&#10;8DiyCqFEMC8ubphIVClS0SPCoL0hjq1YNQ2hL0KQYIEBJUHVNXgms4FxggoqJ3xJ0UdEmkggB8BO&#10;DeHcxgYMwqdo3vjPbKR9EspChHRwwcKQOrGbi4OlcVgbFSMcgAUNL4bIVRpMp+o50QhBg0ljR0ag&#10;IhAzh85SanBVBaKdrL+YAPjixVgaxMWeIPW8W4kWNMS9FWzvqYcVWEDGBGXwVQwgOWcJSgBs5RRa&#10;CDtsUPMSFAQAOgLFUseNPlZNhSbBYLK3tvG2qw33Rt+b/if34+eQtKL9v0/vRwoqmFCJIKBVS7Ue&#10;DxufwXFlawRrR5G2IubcmmtGCwHgE06U0AmEyhEdloAubTOEa2g1ex4e8xMjaaEAQAr244D5kkfq&#10;aaVYhkIjiv2ERtUVHodJGWgMMoDQeCgrlSEwj0EvXXb9Q5q4rklKWVozGgeuP6XUINKQna4voVP+&#10;fahvZPAxWB0vIpGUhkM0CKxe93kgAi06Xexv/eSkxSyW7eh9nzxzqzTsBqHWuOlOyv18/wB3jgAA&#10;FXWeP73wGE3dFHAkdvk05QGIQdxVoqIGprxOGr0RSYUjANSaCNybAiDIClQhq04TURwTCRBdvSd8&#10;KAEsoDYHdwSJbwBP0Oxnh8Hc8w6sCERNfrH7J/iVlEJUEMSESEvRxWTbLL1jEqEio2XFa0EBKkFX&#10;zrxrsokFYQiw4DGY8jM1EkbYoCkwmG0/mAD46ICwh31VJujvYiUFj5FjoIMW4nwzytkAMU6lAjpU&#10;6TCh7bJIFwwgB4fkkUihHFSJKwaF2cAo6AAO70R8vds4lK7Vc63/ACvwfpxCaTpir3Kqx2Amhzzh&#10;Gx8+V7t3HTjmAOtEEVrUABUBAdiUiGAzXDdBo47Ya2OwYlAGkPCimx0EgFvNEZrLr/rmMEEabcoL&#10;+CVHCMgItLGQURqSD/BIloQvXCTJmWgB60aSHGlF4Jg4SLCjqlnLF07VdqimO6jcExUWCV4yFNlW&#10;ABerpOkAQJWIRQjHMRDzJUIi1O3GKWyB6woxIkqlQeEhASIIgKRMjgmUpajNGsYwolj41hYda6MK&#10;svK344vOSeoykEahB1tHWoTyI4PMCFgnCYX1FVJupnCBwXJk5aY4hbaY6BwcodU1BGDzYKYSMJhe&#10;SiVwQxog+OAYdCe17g+dxvvrlu6JKu8Ndjjg+byuCzafYiIl9N6rpwCYICRjthbiM7Hlmjycjrye&#10;tnlIJ3wkYKACIA6rNsLOQYfhRICUDWkTbnfItu2hVDCkAIJI6uvm49z8JRKCoPGCYdY2GrTuMlnI&#10;vymLQhexoMwNfzAB8covmmhCK6ll6K/GccT3dFhX6A3Q8U41GUNBAKhMC7Hg4YIyc8VEweajQB1u&#10;PeqypEDaCBeIwZ3zr/PBUL/t3z765oeaQjlWoOwnBhnU5SbhpRsMApyOBVR4FGJ5pjp8cQT2MzCV&#10;8R2AFWHFGohytjhHHA8YmLSKXvgqgk1kkWTYICR0bHjIKqDCIc9ew5TmGJzQIRGagacmPAFC6PBA&#10;e+DD1u8dWximOT0LYp0FvXifL7Nf77GEm/jUhBieFq0U2HA+5AqV4HPECZWDQKicmVUIlSKC6rTS&#10;1BrYF1cg2cA0gKYmnsPXGiAU7/YHjKHRwPE9ijaA3F8D+RzhKf5CURuHFjQQGkiKAwy5IhCREUO4&#10;mWSSBWlX2YAgl0JpkRG8UNjBEg90AblQJsOuOALoqIB9Zf29/TlIoGBhNctbFf44f0+ZWQxmBXt0&#10;hynSQOAG4khdFSpWFStodlOqX4J2MWY0hlsAgGwRCwgwJwWAiTCQ4hN+EorXGQFUDVZphOgOdElQ&#10;A4uUEAAKMk7MTYCohkK0xk40nQ0D4XQaATMu/mAD47U+U94H93hkJCMKcUUkLJ18HOoxggjdgLUr&#10;jRnbQ9kVZRaWOigCil4ZS7F35PCURERBiOUPwWc738gbNXDRNBJan0vfQjGmXFYILUU0b3zQeoGI&#10;SlHDfXn1vC5o4TY1GLNzILxVk6egxkFR3TTgwrUBd4EdqM9ciYslgDlzKvxJ3wrR+A09Q8LpXJy1&#10;88RECoGUmBSjwbcErqC9h5aFtxXvkqoeVoIO0DSlWU3kQPwsRRpqCo7CIp9MtMWic2ehl8W9zq7U&#10;8Dh608W10SlFr0rx20IfyxPHV144h36H9ij+3FFc2/T4c7cVNPRNqhVHi2bxyLZgG7DSzzT3ePci&#10;MCNCoKe3yNCcmAu8nGA/RUU4AcMzogfIp4DbtHvn75+CqznooRBHShQdIUQV7CQ/RL+lA4CiLUFV&#10;XMqKAzxtV4PcJKG/FhTvWl6zjBWFExKUsAqSHyDweUEyDg0FUoIViA42dWggI7Q3qm/PDaU+0QwI&#10;+4FW8LsfPjIKOSdnz44I4PemJIl0/f2D+YAPjlxiLNCoynxqHngxw1CwA62nsfLi+goIV6QPzHlt&#10;aXi3nWQKq7vKgGkPHoacyZXQTiC2J4BHr6+889HXAQBahF9pi/57LAFQJPgiDVBOi3kS/jBGYrzE&#10;Gv244zFSxpaRElatBOvJXJnXCULDAisOHMDw0xtGWNp0nJOcLinmEvcHcHQQ2WrQiwBJIADAYQJE&#10;BIZpBi7xuyUIxVAdvAEzlJhEBYgCxHQQaIySCUogQo6qwWzOIFmqxWItFTzhinAek9Oghv26AqHF&#10;4ZnAIWqcFAgQM0ALixRrMGoGJUfWXjQB5AU1ol5CU0kwW1AU0QoBeHnwiEQHMNMmDQ89wUL0AqtZ&#10;9++NzuFbEmtAIu4JcbskdAKC0hmTiVkHbBa3BjDrUZOEpqpWEKOAwoBScr/ShIUpGgwE8F5IEbCo&#10;oBaROAAHEd1TokXbT/fGsrB7w8vZmfbxwRBUzWUUbjDwiNFHHsysRIBEAA++8QmURjUSFBXqNx6L&#10;Qa0nE1gjZVgxhnAk1gKiPcOpdGDOUKsEDTvRa18M8cBWDAQ4E6t1wN3JgiuEFZy5G5VQCA1lPSYF&#10;ICI6a+/5gA+OQ0ggnaK3xnELLcVRvjByzQ98UwuyHAYXr6511zxHVtjWYCiLiQV5nYDJNgi4QDXF&#10;dE53/UXpOIsy3vjqRBRGmIoR6FT76R4hCwQDso2sKSoKcF4e3bo0h1Ejfr1zRUfRvGiHDFWBfKaJ&#10;9Tw85xkSM7ESDgQ00sJvcj9Fj9wffL4ELdtUhAAHoebxG0TNUpAtUGs+14/JRfEUSEbaJi1NsPRI&#10;KVJqhfDK8eRLttMI3mB3DU8cYigRiaEORAsVo5CBTAJUFSmgHtpE5S1YsCcbzZGKgCiDllUgkSRz&#10;FoFV32RJ1mESDNsBi9an1zgQM1zhwqio2FeD7Kchls6UTFBvNsCGzKCq49qheuLCdgyUyiBmZeEV&#10;DOtwlDSTtO3lcex7gigAFZRhZgXR7syet1ECLkcSG3sxIJWAANBq9LyNQW15AAWGPQgZGg8YcxxG&#10;zlKLNafPd8cq34xTcWe6eIHnirEcIl2JiqtQAvAQ7NpyijHAAYO+Q3UaOmJLA/eZxZRIioVDFRB0&#10;Qc+Ti8RECdhF0SEza8TFlrAlBwmXIfbwcLYnQ2e4kUOlAQSqi2VoPUzjyJmmAFH2Q+IYiFAcUR5J&#10;DqlgiVwIAM+t4h0yTZtTNW948Pm0HL6glhC419CMpWLITrhkGeH5gA+OUYXWAqFsBZ7ZD2cBIFEA&#10;DSDBo6KJ0bzPeFGtZ9jfXKoYwJ1KLE0wCs7gL4ukkYHFQLpijw8zIriCnp2S3juuWrBsqRhO2L5X&#10;CsagYYBVXoSCFd/DYGQURnQA0ixl4CKz9T9ZiZjOjzo7kl11KYQHoONjUiae7WamTe90wAyc6hcY&#10;8wwy98WgfNVuk9tUd67OFJHxpaHpdSiFO8bxFMQxQ4q5m1HxucHdqQEIIoQg1OmnDKOweACABIen&#10;5qrx1WdoNFkRxcXfbeOkxxqQUmUEqoRw45Ri7D5fQz3xk0rJFTYdU1DdOBgErLtixI6OmOzt4/8A&#10;YNoSIEUcVKZcnAzSqCSTQURsgFXlqehIEkIpV0gt4CJdhh0bakugqqCvLsBlZUjjpf5zvgujgn5A&#10;AwqpKDxksK3FOkEIH2HNHsIJUpgUJOxb5JD1b33NQFRzIREvAGwngvk4hsMBjLoMNUBlaEd3hJ7v&#10;So0qH9e9986YpJ7UctCqWji3lXCBLfCBC0kkEF020oBIaUty0CGvK9U695rVizQueV4JB0UGYkHA&#10;jUu7yr7Ql8VVGpPBN8HKkxgiIARHULmcMIMmDDVVUwfXXBplPgBoQwJYfKcRx209oYIgiB1EZWQF&#10;VlUBeYUYqsbshyhYlKCIInKW2JQAYqg7VN7WcRwB0RFAwqFSr9G839TPkdvk+fyz44Jqe0AJquBF&#10;3ygTTFCiB2Bw0aILrrksS61iP9d8fZsEqsVJ13fTeOtKAKkC2e08muWc0gBWD090x5gCTzeC/Csg&#10;gMPE+RPDexhe0Bg736R8JPfGDz2JF2nYiyltIJLrYLAC1Np6JcHgAZlhVCiFGLNDKR4BgjQUDMb9&#10;XvgSpYIUobZftmngeaRaDoYny7L+s4CpJEOShshsL0vBk+DTfOCfSVgST2KSCWUAZGZ565gKgrhF&#10;CO6nVMvfAyIZ/wBg/RzpnW2sVxgq3ovCl4gnUTw73n+++NveBqOCwYLPp1op52ZWUl+4AdkvA5Yi&#10;OQgTwLldPp5X9LV9cT/rjFBkeRD3nx75TLLaF8ABW2exzcPOkMh7D14v68LSv5ixaaBL+jiN0uyO&#10;3fSvv45QCxnAtlknh4wxnFvcBLcRjl7xO9Q6PIiAhBAIRfDe3k0XKPMPugjz9N/rr574NxAS9n+Y&#10;AS2jlQy+hvE+DqeHxy82CgCKGBmvfEj3rgAXU+F3GYLwcoaI+I1CprJkuxB6I+J66RHhkvK92lEU&#10;eqptHbPPB0xkFqwZq1gOFA41dZXa8iZGgWsTviEhgwm2wmAFdAEkmUmQR0Kb1hbOs4V1eA0CAd0E&#10;FRq4iKNpaLW2MUgOJf36SwIgoEH2jAgdBBGVQolpRlE/LPjqsv6DlOk++QDIjdrYvok1kQQNq56t&#10;Ad/P18RoFbWJEMZhnh67eECEQkE9oZVLjQuGER2ckixbb8/HrOuKy8IBEEAGTELM27wJsZsZDZ6q&#10;DAVmPFb7MKqNoNJP37jxLd4MD6bX5l+/FBKF1PahVwYOBnNnPo423Dfv1wzDZP3S+JnAioZIVhAP&#10;ocVCcnWkFGyt749kFAAt7UCKRU897yOua2Tvsrve+Bs3ZUa9tbV9t+JxHoApyCpBzq++DNu+gH2P&#10;VOx7GPjiFp9HfSIH77wYuagUBIQQXY3tvDOAG0ik9fiWgbnAtD+Wf1dv35RpVWoCtZc9vAFai1Fg&#10;8YOeHszpAoxQTQcTrnSN/X0OCoSOJXoSq6Ou9TJgaHXk5UQaGZKIKZlAhMp540eKKyCURFvh+vDN&#10;BZR71MsMHxyINBBECR8+zH8HjQoAbUgGALBAAHjio1E0UrudQ+Zri6cjcCCak1UKYKnjgERpWDyN&#10;m++/XPbXfK1pdGGHslqCJRCUNUlL3mX1nEIEk6P9IfuTi8Iriu/s/jhysJAioLCaw3khpvRr9BYJ&#10;j3nAtB9Afu/O/wAZwRoyni0LlighTAM4tazGVRswUFTFK8YIFU4nBaeWB3jcY3gtoiIGXf8AClEd&#10;on1f+b+n/uDr2YE+EP8AgfTzp/7g7LJJXsjb1jR7h0Q/9ocqhxqnbwT4dlKgWB/7Id13n1zng56P&#10;3iL9zjwp4I0+jrPY+rk/wUVXVVexVV+6r9//AFbLLLLLLLLLLLLLLLLLLLLLLLLLLLLLLLLLLLLL&#10;LLLLLLLLLLLLLLINA6Rp9Ery/wBT/L//xAAoEAEBAAICAgMAAQUBAQEBAAABEQAhMUFRgWFxkaEQ&#10;scHR8OEg8TD/2gAIAQEAAT8QLAEgWWLtzc8cXIF7Ir3RfMS2A4KU2ReXmWlpWuG+CwBIFli7c3PH&#10;FyBeyK90XzEtgOClNkXl5lpaVrhvgsASBZYu3NzxxcgXsivdF8xLYDgpTZF5eZaWla4b4LAEgWWL&#10;tzc8cXIF7Ir3RfMS2A4KU2ReXmWlpWuG+CwBIFli7c3PHFyBeyK90XzEtgOClNkXl5lpaVrhvgsA&#10;SBZYu3NzxxcgXsivdF8xLYDgpTZF5eZaWla4b4LAEgWWLtzc8cXIF7Ir3RfMS2A4KU2ReXmWlpWu&#10;G+CwBIFli7c3PHFyBeyK90XzEtgOClNkXl5lpaVrhvgsASBZYu3NzxxcgXsivdF8xLYDgpTZF5eZ&#10;aWla4b4LAEgWWLtzc8cXIF7Ir3RfMS2A4KU2ReXmWlpWuG+CwBIFli7c3PHFyBeyK90XzEtgOClN&#10;kXl5lpaVrhvgsASBZYu3NzxxcgXsivdF8xLYDgpTZF5eZaWla4b4LAEgWWLtzc8cXIF7Ir3RfMS2&#10;A4KU2ReXmWlpWuG+CwBIFli7c3PHFyBeyK90XzEtgOClNkXl5lpaVrhvgsASBZYu3NzxxcgXsivd&#10;F8xLYDgpTZF5eZaWla4b4LAEgWWLtzc8cXIF7Ir3RfMS2A4KU2ReXmWlpWuG+CwBIFli7c3PHFyB&#10;eyK90XzEtgOClNkXl5lpaVrhvgsASBZYu3NzxxcgXsivdF8xLYDgpTZF5eZaWla4b4LAEgWWLtzc&#10;8cXIF7Ir3RfMS2A4KU2ReXmWlpWuG+CwBIFli7c3PHFyBeyK90XzEtgOClNkXl5lpaVrhvgsASBZ&#10;Yu3NzxxcgXsivdF8xLYDgpTZF5eZaWla4b4LAEgWWLtzc8cXIF7Ir3RfMS2A4KU2ReXmWlpWuG+C&#10;wBIFli7c3PHFyBeyK90XzEtgOClNkXl5lpaVrhvgsASBZYu3NzxxcgXsivdF8xLYDgpTZF5eZaWl&#10;a4b4LAEgWWLtzc8cXIF7Ir3RfMS2A4KU2ReXmWlpWuG+CwBIFli7c3PHFyBeyK90XzEtgOClNkXl&#10;5lpaVrhvgsASBZYu3NzxxcgXsivdF8xLYDgpTZF5eZaWla4b4LAEgWWLtzc8cXIF7Ir3RfMS2A4K&#10;U2ReXmWlpWuG+CwBIFli7c3PHFyBeyK90XzEtgOClNkXl5lpaVrhvgsASBZYu3NzxxcgXsivdF8x&#10;LYDgpTZF5eZaWla4b4LAEgWWLtzc8cXIF7Ir3RfMS2A4KU2ReXmWlpWuG+CwBIFli7c3PHFyBeyK&#10;90XzEtgOClNkXl5lpaVrhvgsASBZYu3NzxxcgXsivdF8xLYDgpTZF5eZaWla4b4LAEgWWLtzc8cX&#10;IF7Ir3RfMS2A4KU2ReXmWlpWuG+CwBIFli7c3PHFyBeyK90XzEtgOClNkXl5lpaVrhvgsASBZYu3&#10;NzxxcgXsivdF8xLYDgpTZF5eZaWla4b4LAEgWWLtzc8cXIF7Ir3RfMS2A4KU2ReXmWlpWuG+CwBI&#10;Fli7c3PHFyBeyK90XzEtgOClNkXl5lpaVrhvgsASBZYu3NzxxcgXsivdF8xLYDgpTZF5eZaWla4b&#10;4LAEgWWLtzc8cXIF7Ir3RfMS2A4bhtll2Ep2TrLMXyHGoafNv/ZllLLh8AOKARMzbk5PSLPwAXyH&#10;GoafNv8A2ZZSy4fADigF8cNkA/uqCKwXyHGoafNv/ZllLLh8AOKAXxw2QD+6oIrBfIcahp82/wDZ&#10;llLLh8AOKAXxw2QD+6oIrEkVfqHYj4dU9DCjS+afQwk6A1ZDgz66TXKt4LOopOhfjC2voYUaXzT6&#10;GEnQGrIcGfXSa5VvBZ1FJ0L8YW19DCjS+afQwk6A1ZDgz66TXKt4LOopOhfjC2voYUaXzT6GEnQG&#10;rIcGfXSa5VvBZ1FJ0L8YW19DCjS+afQwk6A1ZDgz66TXKt4LOopOhfjC2voYUaXzT6GEnQGrIcGf&#10;XSa5VvBZ1FJ0L8YW19DCjS+afQwk6A1ZDgz66TXKt4LOopOhfjC2voYUaXzT6GEnQGrIcGfXSa5V&#10;vBZ1FJ0L8YW19DCjS+afQwk6A1ZDgz66TXKt4LOopOhfjC2voYUaXzT6GEnQGrIcGfXSa5VvBZ1F&#10;J0L8YW19DCjS+afQwk6A1ZDgz66TXKt4LOopOhfjC2voYUaXzT6GEnQGrIcGfXSa5VvBZ1FJ0L8Y&#10;W19DCjS+afQwk6A1ZDgz66TXKt4LOopOhfjC2voYUaXzT6GEnQGrIcGfXSa5VvBZ1FJ0L8YW19DC&#10;jS+afQwk6A1ZDgz66TXKt4LOopOhfjC2voYUaXzT6GEnQGrIcGfXSa5VvBZ1FJ0L8YW19DCjS+af&#10;Qwk6A1ZDgz66TXKt4LOopOhfjC2voYUaXzT6GEnQGrIcGfXSa5VvBZ1FJ0L8YW19DCjS+afQwk6A&#10;1ZDgz66TXKt4LOopOhfjC2voYUaXzT6GEnQGrIcGfXSa5VvBZ1FJ0L8YW19DCjS+afQwk6A1ZDgz&#10;66TXKt4LOopOhfjC2voYUaXzT6GEnQGrIcGfXSa5VvBZ1FJ0L8YW19DCjS+afQwk6A1ZDgz66TXK&#10;t4LOopOhfjC2voYUaXzT6GEnQGrIcGfXSa5VvBZ1FJ0L8YW19DCjS+afQwk6A1ZDgz66TXKt4LOo&#10;pOhfjC2voYUaXzT6GEnQGrIcGfXSa5VvBZ1FJ0L8YW19DCjS+afQwk6A1ZDgz66TXKt4LOopOhfj&#10;C2voYUaXzT6GEnQGrIcGfXSa5VvBZ1FJ0L8YW19DCjS+afQwk6A1ZDgz66TXKt4LOopOhfjC2voY&#10;UaXzT6GEnQGrIcGfXSa5VvBZ1FJ0L8YW19DCjS+afQwk6A1ZDgz66TXKt4LOopOhfjC2voYUaXzT&#10;6GEnQGrIcGfXSa5VvBZ1FJ0L8YW19DCjS+afQwk6A1ZDgz66TXKt4LOopOhfjC2voYUaXzT6GEnQ&#10;GrIcGfXSa5VvBZ1FJ0L8YW19DCjS+afQwk6A1ZDgz66TXKt4mp0VgBavJEqwZZSy4fADigEIxPoT&#10;RVARzNEIPzwDeI4d/FLK5RuqpIDD6hnKUIrlWcbCYCD88A3iOHfxSyuUbqqSAw+oZylCK5VnGwmA&#10;g/PAN4jh38UsrlG6qkgMN6lAFATv4Ii512SFXxjcwt6bUbEpOUZvjnbJIcHvLtvcaGQtqpKyMKIr&#10;qq0YTDQDoAagcEXAqcQQ+ze4+u01gIhRQRAKqYjS9ImGgHQA1A4IuBU4gh9m9x9dprARCigiAVUx&#10;Gl6RMNAOgBqBwRcCpxBD7N7j67TWAiFFBEAqpiNL0iYaAdADUDgi4FTiCH2b3H12msBEKKCIBVTE&#10;aXpEw0A6AGoHBFwKnEEPs3uPrtNYCIUUEQCqmI0vSJhoB0ANQOCLgVOIIfZvcfXaawEQooIgFVMR&#10;pekTDQDoAagcEXAqcQQ+ze4+u01gIhRQRAKqYjS9ImGgHQA1A4IuBU4gh9m9x9dprARCigiAVUxG&#10;l6RMNAOgBqBwRcCpxBD7N7j67TWAiFFBEAqpiNL0iYaAdADUDgi4FTiCH2b3H12msBEKKCIBVTEa&#10;XpEw0A6AGoHBFwKnEEPs3uPrtNYCIUUEQCqmI0vSJhoB0ANQOCLgVOIIfZvcfXaawEQooIgFVMRp&#10;ekTDQDoAagcEXAqcQQ+ze4+u01gIhRQRAKqYjS9ImGgHQA1A4IuBU4gh9m9x9dprARCigiAVUxGl&#10;6RMNAOgBqBwRcCpxBD7N7j67TWAiFFBEAqpiNL0iYaAdADUDgi4FTiCH2b3H12msBEKKCIBVTEaX&#10;pEw0A6AGoHBFwKnEEPs3uPrtNYCIUUEQCqmI0vSJhoB0ANQOCLgVOIIfZvcfXaawEQooIgFVMRpe&#10;kTDQDoAagcEXAqcQQ+ze4+u01gIhRQRAKqYjS9ImGgHQA1A4IuBU4gh9m9x9dprARCigiAVUxGl6&#10;RMNAOgBqBwRcCpxBD7N7j67TWAiFFBEAqpiNL0iYaAdADUDgi4FTiCH2b3H12msBEKKCIBVTEaXp&#10;Ew0A6AGoHBFwKnEEPs3uPrtNYCIUUEQCqmI0vSJhoB0ANQOCLgVOIIfZvcfXaawEQooIgFVMRpek&#10;TDQDoAagcEXAqcQQ+ze4+u01gIhRQRAKqYjS9ImGgHQA1A4IuBU4gh9m9x9dprARCigiAVUxGl6R&#10;MNAOgBqBwRcCpxBD7N7j67TWAiFFBEAqpiNL0iYaAdADUDgi4FTiCH2b3H12msBEKKCIBVTEaXpE&#10;w0A6AGoHBFwKnEEPs3uPrtNYCIUUEQCqmI0vSJhoB0ANQOCLgVOIIfZvcfXaawEQooIgFVMRpekT&#10;DQDoAagcEXAqcQQ+ze4+u01gIhRQRAKqYjS9ImGgHQA1A4IuBU4gh9m9x9dprARCigiAVUxGl6RM&#10;NAOgBqBwRcCpxBD7N7j67TWAiFFBEAqpiNL0iYaAdADUDgi4FTiCH2b3H12msBEKKCIBVTEaXpEw&#10;0A6AGoHBFwKnEEPs3uPrtNYDeCe7AKMYUnjEpZXKN1VJAYdpKke7uQDQFrJYAkCyxdubnji5AvZF&#10;e6L5iWwHBSmyLy8y0tK1w3wWAJAssXbm544uQL2RXui+YlsBwUpsi8vMtLStcN8K4Ig8iGd/quIa&#10;kYjGQrASBw1eY+Qi+nf1bg1XURDW6zcd/Vk67uYopO5Q9KoZNXmPkIvp39W4NV1EQ1us3Hf1ZOu7&#10;mKKTuUPSqGTV5j5CL6d/VuDVdRENbrNx39WTru5iik7lD0qhk1eY+Qi+nf1bg1XURDW6zcd/Vk67&#10;uYopO5Q9KoZNXmPkIvp39W4NV1EQ1us3Hf1ZOu7mKKTuUPSqGTV5j5CL6d/VuDVdRENbrNx39WTr&#10;u5iik7lD0qhk1eY+Qi+nf1bg1XURDW6zcd/Vk67uYopO5Q9KoZNXmPkIvp39W4NV1EQ1us3Hf1ZO&#10;u7mKKTuUPSqGTV5j5CL6d/VuDVdRENbrNx39WTru5iik7lD0qhk1eY+Qi+nf1bg1XURDW6zcd/Vk&#10;67uYopO5Q9KoZNXmPkIvp39W4NV1EQ1us3Hf1ZOu7mKKTuUPSqGTV5j5CL6d/VuDVdRENbrNx39W&#10;Tru5iik7lD0qhk1eY+Qi+nf1bg1XURDW6zcd/Vk67uYopO5Q9KoZNXmPkIvp39W4NV1EQ1us3Hf1&#10;ZOu7mKKTuUPSqGTV5j5CL6d/VuDVdRENbrNx39WTru5iik7lD0qhk1eY+Qi+nf1bg1XURDW6zcd/&#10;Vk67uYopO5Q9KoZNXmPkIvp39W4NV1EQ1us3Hf1ZOu7mKKTuUPSqGTV5j5CL6d/VuDVdRENbrNx3&#10;9WTru5iik7lD0qhk1eY+Qi+nf1bg1XURDW6zcd/Vk67uYopO5Q9KoZNXmPkIvp39W4NV1EQ1us3H&#10;f1ZOu7mKKTuUPSqGTV5j5CL6d/VuDVdRENbrNx39WTru5iik7lD0qhk1eY+Qi+nf1bg1XURDW6zc&#10;d/Vk67uYopO5Q9KoZNXmPkIvp39W4NV1EQ1us3Hf1ZOu7mKKTuUPSqGTV5j5CL6d/VuDVdRENbrN&#10;x39WTru5iik7lD0qhk1eY+Qi+nf1bg1XURDW6zcd/Vk67uYopO5Q9KoZNXmPkIvp39W4NV1EQ1us&#10;3Hf1ZOu7mKKTuUPSqGTV5j5CL6d/VuDVdRENbrNx39WTru5iik7lD0qhk1eY+Qi+nf1bg1XURDW6&#10;zcd/Vk67uYopO5Q9KoZNXmPkIvp39W4NV1EQ1us3Hf1ZOu7mKKTuUPSqGTV5j5CL6d/VuDVdRENb&#10;rNx39WTru5iik7lD0qhk1eY+Qi+nf1bg1XURDW6zcd/Vk67uYopO5Q9KoZNXmPkIvp39W4NV1EQ1&#10;us3Hf1ZOu7mKKTuUPSqGTV5j5CL6d/VuDVdRENbrNx39WTru5iik7lD0qhk1eY+Qi+nf1bg1XURD&#10;W6zcd/Vk67uYopO5Q9KoZNXmPkIvp39W4NV1EQ1us3Hf1ZOu7mKKTuUPSqGTV5j5CL6d/VuDVdRE&#10;NbrNx39WTru5iik7lD0qhk1eY+Qi+nf1bk9D1dB7tJ9wtggXsivdF8xLYDhuG2WXYSnZOssxfIca&#10;hp82/wDZllLLh8AOKAXxw2QD+6oIrBfIcahp82/9mWUsuHwA4oBTp9hxoMVO8WSp8TidaMsouwQQ&#10;SCDAuFchqkxYIvbbbrw7eLUOsqlSNSBwSABfgggkEGBcK5DVJiwRe223Xh28WodZVKkakDgkAC/B&#10;BBIIMC4VyGqTFgi9ttuvDt4tQ6yqVI1IHBIAF+CCCQQYFwrkNUmLBF7bbdeHbxah1lUqRqQOCQAL&#10;8EEEggwLhXIapMWCL22268O3i1DrKpUjUgcEgAX4IIJBBgXCuQ1SYsEXttt14dvFqHWVSpGpA4JA&#10;AvwQQSCDAuFchqkxYIvbbbrw7eLUOsqlSNSBwSABfgggkEGBcK5DVJiwRe223Xh28WodZVKkakDg&#10;kAC/BBBIIMC4VyGqTFgi9ttuvDt4tQ6yqVI1IHBIAF+CCCQQYFwrkNUmLBF7bbdeHbxah1lUqRqQ&#10;OCQAL8EEEggwLhXIapMWCL22268O3i1DrKpUjUgcEgAX4IIJBBgXCuQ1SYsEXttt14dvFqHWVSpG&#10;pA4JAAvwQQSCDAuFchqkxYIvbbbrw7eLUOsqlSNSBwSABfgggkEGBcK5DVJiwRe223Xh28WodZVK&#10;kakDgkAC/BBBIIMC4VyGqTFgi9ttuvDt4tQ6yqVI1IHBIAF+CCCQQYFwrkNUmLBF7bbdeHbxah1l&#10;UqRqQOCQAL8EEEggwLhXIapMWCL22268O3i1DrKpUjUgcEgAX4IIJBBgXCuQ1SYsEXttt14dvFqH&#10;WVSpGpA4JAAvwQQSCDAuFchqkxYIvbbbrw7eLUOsqlSNSBwSABfgggkEGBcK5DVJiwRe223Xh28W&#10;odZVKkakDgkAC/BBBIIMC4VyGqTFgi9ttuvDt4tQ6yqVI1IHBIAF+CCCQQYFwrkNUmLBF7bbdeHb&#10;xah1lUqRqQOCQAL8EEEggwLhXIapMWCL22268O3i1DrKpUjUgcEgAX4IIJBBgXCuQ1SYsEXttt14&#10;dvFqHWVSpGpA4JAAvwQQSCDAuFchqkxYIvbbbrw7eLUOsqlSNSBwSABfgggkEGBcK5DVJiwRe223&#10;Xh28WodZVKkakDgkAC/BBBIIMC4VyGqTFgi9ttuvDt4tQ6yqVI1IHBIAF+CCCQQYFwrkNUmLBF7b&#10;bdeHbxah1lUqRqQOCQAL8EEEggwLhXIapMWCL22268O3i1DrKpUjUgcEgAX4IIJBBgXCuQ1SYsEX&#10;ttt14dvFqHWVSpGpA4JAAvwQQSCDAuFchqkxYIvbbbrw7eLUOsqlSNSBwSABfgggkEGBcK5DVJiw&#10;Re223Xh28WodZVKkakDgkAC/BBBIIMC4VyGqTFgi9ttuvDt4tQ6yqVI1IHBIAF+CCCQQYFwrkNUm&#10;LBF7bbdeHbxah1lUqRqQOCQAL8EEEggwLhXIapMWCL22268O3i1DrKpUjUgcEgAX4IIJBBgXCuQ1&#10;SYsEXttt14dvFqHWVSpGpA4JAAvwQQSCDAuFchqkxYIvbbbrw7eLVU5bxYi4uRFamWUsuHwA4oBC&#10;MT6E0VQEczRCD88A3iOHfxSyuUbqqSAw+oZylCK5VnGwmAg/PAN4jh385VmnJhFATgO8/SFrn6KT&#10;WAiFFBEAqpiNL0iYaAdADUDgi4FTiCH2b3H12msBEKKCIBVTEaXpEw0A6AGoHBFwKnEEPs3uPrtN&#10;YCIUUEQCqmI0vSJhoB0ANQOCLgVOIIfZvcfXaawEQooIgFVMRpekTDQDoAagcEXAqcQQ+ze4+u01&#10;gIhRQRAKqYjS9ImGgHQA1A4IuBU4gh9m9x9dprARCigiAVUxGl6RMNAOgBqBwRcCpxBD7N7j67TW&#10;AiFFBEAqpiNL0iYaAdADUDgi4FTiCH2b3H12msBEKKCIBVTEaXpEw0A6AGoHBFwKnEEPs3uPrtNY&#10;CIUUEQCqmI0vSJhoB0ANQOCLgVOIIfZvcfXaawEQooIgFVMRpekTDQDoAagcEXAqcQQ+ze4+u01g&#10;IhRQRAKqYjS9ImGgHQA1A4IuBU4gh9m9x9dprARCigiAVUxGl6RMNAOgBqBwRcCpxBD7N7j67TWA&#10;iFFBEAqpiNL0iYaAdADUDgi4FTiCH2b3H12msBEKKCIBVTEaXpEw0A6AGoHBFwKnEEPs3uPrtNYC&#10;IUUEQCqmI0vSJhoB0ANQOCLgVOIIfZvcfXaawEQooIgFVMRpekTDQDoAagcEXAqcQQ+ze4+u01gI&#10;hRQRAKqYjS9ImGgHQA1A4IuBU4gh9m9x9dprARCigiAVUxGl6RMNAOgBqBwRcCpxBD7N7j67TWAi&#10;FFBEAqpiNL0iYaAdADUDgi4FTiCH2b3H12msBEKKCIBVTEaXpEw0A6AGoHBFwKnEEPs3uPrtNYCI&#10;UUEQCqmI0vSJhoB0ANQOCLgVOIIfZvcfXaawEQooIgFVMRpekTDQDoAagcEXAqcQQ+ze4+u01gIh&#10;RQRAKqYjS9ImGgHQA1A4IuBU4gh9m9x9dprARCigiAVUxGl6RMNAOgBqBwRcCpxBD7N7j67TWAiF&#10;FBEAqpiNL0iYaAdADUDgi4FTiCH2b3H12msBEKKCIBVTEaXpEw0A6AGoHBFwKnEEPs3uPrtNYCIU&#10;UEQCqmI0vSJhoB0ANQOCLgVOIIfZvcfXaawEQooIgFVMRpekTDQDoAagcEXAqcQQ+ze4+u01gIhR&#10;QRAKqYjS9ImGgHQA1A4IuBU4gh9m9x9dprARCigiAVUxGl6RMNAOgBqBwRcCpxBD7N7j67TWAiFF&#10;BEAqpiNL0iYaAdADUDgi4FTiCH2b3H12msBEKKCIBVTEaXpEw0A6AGoHBFwKnEEPs3uPrtNYCIUU&#10;EQCqmI0vSJhoB0ANQOCLgVOIIfZvcfXaawEQooIgFVMRpekTDQDoAagcEXAqcQQ+ze4+u01gIhRQ&#10;RAKqYjS9ImGgHQA1A4IuBU4gh9m9x9dprARCigiAVUxGl6RMNAOgBqBwRcCpxBD7N7j67TWAiFFB&#10;EAqpiNL0iYaAdADUDgi4FTiCH2b3H12msBvBPdgFGMKTxiUsrlG6qkgMO0lSPd3IBoC1ksASBZYu&#10;3NzxxcgXsivdF8xLYDgpTZF5eZaWla4b4MMaVAiwjtkeMKH9QioUxAxaNXmPkIvp39W4NV1EQ1us&#10;3Hf1ZOu7mKKTuUPSqGTV5j5CL6d/VuDVdRENbrNx39WTru5iik7lD0qhk1eY+Qi+nf1bg1XURDW6&#10;zcd/Vk67uYopO5Q9KoZNXmPkIvp39W4NV1EQ1us3Hf1ZOu7mKKTuUPSqGTV5j5CL6d/VuDVdRENb&#10;rNx39WTru5iik7lD0qhk1eY+Qi+nf1bg1XURDW6zcd/Vk67uYopO5Q9KoZNXmPkIvp39W4NV1EQ1&#10;us3Hf1ZOu7mKKTuUPSqGTV5j5CL6d/VuDVdRENbrNx39WTru5iik7lD0qhk1eY+Qi+nf1bg1XURD&#10;W6zcd/Vk67uYopO5Q9KoZNXmPkIvp39W4NV1EQ1us3Hf1ZOu7mKKTuUPSqGTV5j5CL6d/VuDVdRE&#10;NbrNx39WTru5iik7lD0qhk1eY+Qi+nf1bg1XURDW6zcd/Vk67uYopO5Q9KoZNXmPkIvp39W4NV1E&#10;Q1us3Hf1ZOu7mKKTuUPSqGTV5j5CL6d/VuDVdRENbrNx39WTru5iik7lD0qhk1eY+Qi+nf1bg1XU&#10;RDW6zcd/Vk67uYopO5Q9KoZNXmPkIvp39W4NV1EQ1us3Hf1ZOu7mKKTuUPSqGTV5j5CL6d/VuDVd&#10;RENbrNx39WTru5iik7lD0qhk1eY+Qi+nf1bg1XURDW6zcd/Vk67uYopO5Q9KoZNXmPkIvp39W4NV&#10;1EQ1us3Hf1ZOu7mKKTuUPSqGTV5j5CL6d/VuDVdRENbrNx39WTru5iik7lD0qhk1eY+Qi+nf1bg1&#10;XURDW6zcd/Vk67uYopO5Q9KoZNXmPkIvp39W4NV1EQ1us3Hf1ZOu7mKKTuUPSqGTV5j5CL6d/VuD&#10;VdRENbrNx39WTru5iik7lD0qhk1eY+Qi+nf1bg1XURDW6zcd/Vk67uYopO5Q9KoZNXmPkIvp39W4&#10;NV1EQ1us3Hf1ZOu7mKKTuUPSqGTV5j5CL6d/VuDVdRENbrNx39WTru5iik7lD0qhk1eY+Qi+nf1b&#10;g1XURDW6zcd/Vk67uYopO5Q9KoZNXmPkIvp39W4NV1EQ1us3Hf1ZOu7mKKTuUPSqGTV5j5CL6d/V&#10;uDVdRENbrNx39WTru5iik7lD0qhk1eY+Qi+nf1bg1XURDW6zcd/Vk67uYopO5Q9KoZNXmPkIvp39&#10;W4NV1EQ1us3Hf1ZOu7mKKTuUPSqGTV5j5CL6d/VuDVdRENbrNx39WTru5iik7lD0qhk1eY+Qi+nf&#10;1bg1XURDW6zcd/Vk67uYopO5Q9KoZNXmPkIvp39W4NV1EQ1us3Hf1ZOu7mKKTuUPSqGTV5j5CL6d&#10;/VuDVdRENbrNx39WTru5iik7lD0qhk1eY+Qi+nf1bg1XURDW6zcd/Vk67uYopO5Q9KoZNXmPkIvp&#10;39W4NV1EQ1us3Hf1ZOu7mKKTuUPSqGTV5j5CL6d/VuT0PV0Hu0n3C2CBeyK90XzEtgOG4bZZdhKd&#10;k6yzF8hxqGnzb/2ZZSy4fADigF8cNkA/uqCKwKo+QhBcGszrAQQSCDAuFchqkxYIvbbbrw7eLUOs&#10;qlSNSBwSABfgggkEGBcK5DVJiwRe223Xh28WodZVKkakDgkAC/BBBIIMC4VyGqTFgi9ttuvDt4tQ&#10;6yqVI1IHBIAF+CCCQQYFwrkNUmLBF7bbdeHbxah1lUqRqQOCQAL8EEEggwLhXIapMWCL22268O3i&#10;1DrKpUjUgcEgAX4IIJBBgXCuQ1SYsEXttt14dvFqHWVSpGpA4JAAvwQQSCDAuFchqkxYIvbbbrw7&#10;eLUOsqlSNSBwSABfgggkEGBcK5DVJiwRe223Xh28WodZVKkakDgkAC/BBBIIMC4VyGqTFgi9ttuv&#10;Dt4tQ6yqVI1IHBIAF+CCCQQYFwrkNUmLBF7bbdeHbxah1lUqRqQOCQAL8EEEggwLhXIapMWCL222&#10;68O3i1DrKpUjUgcEgAX4IIJBBgXCuQ1SYsEXttt14dvFqHWVSpGpA4JAAvwQQSCDAuFchqkxYIvb&#10;bbrw7eLUOsqlSNSBwSABfgggkEGBcK5DVJiwRe223Xh28WodZVKkakDgkAC/BBBIIMC4VyGqTFgi&#10;9ttuvDt4tQ6yqVI1IHBIAF+CCCQQYFwrkNUmLBF7bbdeHbxah1lUqRqQOCQAL8EEEggwLhXIapMW&#10;CL22268O3i1DrKpUjUgcEgAX4IIJBBgXCuQ1SYsEXttt14dvFqHWVSpGpA4JAAvwQQSCDAuFchqk&#10;xYIvbbbrw7eLUOsqlSNSBwSABfgggkEGBcK5DVJiwRe223Xh28WodZVKkakDgkAC/BBBIIMC4VyG&#10;qTFgi9ttuvDt4tQ6yqVI1IHBIAF+CCCQQYFwrkNUmLBF7bbdeHbxah1lUqRqQOCQAL8EEEggwLhX&#10;IapMWCL22268O3i1DrKpUjUgcEgAX4IIJBBgXCuQ1SYsEXttt14dvFqHWVSpGpA4JAAvwQQSCDAu&#10;FchqkxYIvbbbrw7eLUOsqlSNSBwSABfgggkEGBcK5DVJiwRe223Xh28WodZVKkakDgkAC/BBBIIM&#10;C4VyGqTFgi9ttuvDt4tQ6yqVI1IHBIAF+CCCQQYFwrkNUmLBF7bbdeHbxah1lUqRqQOCQAL8EEEg&#10;gwLhXIapMWCL22268O3i1DrKpUjUgcEgAX4IIJBBgXCuQ1SYsEXttt14dvFqHWVSpGpA4JAAvwQQ&#10;SCDAuFchqkxYIvbbbrw7eLUOsqlSNSBwSABfgggkEGBcK5DVJiwRe223Xh28WodZVKkakDgkAC/B&#10;BBIIMC4VyGqTFgi9ttuvDt4tQ6yqVI1IHBIAF+CCCQQYFwrkNUmLBF7bbdeHbxah1lUqRqQOCQAL&#10;8EEEggwLhXIapMWCL22268O3i1DrKpUjUgcEgAX4IIJBBgXCuQ1SYsEXttt14dvFqHWVSpGpA4JA&#10;AvwQQSCDAuFchqkxYIvbbbrw7eLUOsqlSNSBwSABfgggkEGBcK5DVJiwRe223Xh28Wqpy3ixFxci&#10;K1MspZcPgBxQCEYn0JoqgI5miEH54BvEcO/illco3VUkBhgolvgeddUZXlqpKyMKIrqq0YTDQDoA&#10;agcEXAqcQQ+ze4+u01gIhRQRAKqYjS9ImGgHQA1A4IuBU4gh9m9x9dprARCigiAVUxGl6RMNAOgB&#10;qBwRcCpxGmX3S6m5pP5ns+6Qs41AoltHGhFXgLUcDo50EHpAb9o9tVhBiqASSA24QIoA5DDEjBx3&#10;60ozxJOo8JX7R7a4FFaUiQxBwgRQASSJIBRgLoCgGBKJgQsjnmPbfACxVANJAbcIEUA5xcApPLZt&#10;qIcIR1nhC/aPbXAAx1APJATcIEUAAIaIVoyMuokAwBHWeEL9o9tcADHUA8kBNwgRQAAhohWjIy6i&#10;QDAEdZ4Qv2j21wFD6ZFR0nSAygHdNJRgqI8hKAaATrPCd+0e2uA6O0YxIWnYkGWARdgSJdSbliDE&#10;AI6zwhftHtrgAY6gHkgJuECKAAENEK0ZGXUSAYAjrPCF+0e2uABjqAeSAm4QIoAAQ0QrRkZdRIBg&#10;2RjmkxI1XO5awHBwAVKQXJbIIBBARCrGRl1EgGAMZQqny8D79WCNiNWzk0mUMkgiIaIVIyIuokAw&#10;aQP8hL8feKwAx1APJATcIEUA0qJ0E4zl1AoGgI6zwjftntrgK5RoSuBJvIIgxQ5dhBHI7oKANEeG&#10;VDp2oOZbm4AGOoB5ICbhAigABDRCtGRl1EgGAI6zwhftHtrgAY6gHkgJuECKAAENEK0ZGXUSAYBp&#10;K1LFZb2tF+asYG42lZoukpkEARDRCtGRF1EgGATGFQ6HN7HPjeBG8odVV1WFCiQAENEK0ZGXUSAY&#10;AjrPCF+0e2uABjqAeSAm4QIoAXeRABqcupEAwBHWeEb9s9tcB1FXFa0TWFPWAYAFraICvqRQfDQE&#10;ECI3ugLrzVYAY6gHkgJuECKAAENEK0ZGXUSAYAjrPCF+0e2uABjqAeSAm4QIoAAQ0QrRkZdRIBgL&#10;rBVx2gJ8jkvAKPjDKngoTkSQBENEK0ZEXUSAYFCDZ7YVNeyg35IGOoB5ICbhAigABDRCtGRl1EgG&#10;AI6zwhftHtrgAY6gHkgJuECKAFwlVANTtzZAdAR1nhG/bPbXAklW9XLUg4SMsBAlDqQTZ7kwAwPj&#10;uEjnRJfleWtMGKoBJIDbhAigEayYoBLKfUSgYAjrPCF+0e2uABjqAeSAm4QIoAAQ0QrRkZdRIBgC&#10;Os8IX7R7a4AHujUeCBy5YiSBQihIEdSl1BEdBrFIg03nxqfamEWwVKsZlCi8kARDRCtGRF1EgGAM&#10;6zwlftntrgBFC6rERqbjQdJBG9jIw5CXQVQMEtqItEc8x7drFIRHSohDXfISCHBhDnhgAwQKJaVp&#10;+z/W1uij5grepsN1GAgbyNAOgBqBwRcCpxBD7N7j67TWAiFFBEAqpiNL0iYaAdADUDgi4FTiCH2b&#10;3H12msBEKKCIBVTEaXpEw0A6AGoHBFwKnEEPs3uPrtNYDeCe7AKMYUnjEpZXKN1VJAYdpKke7uQD&#10;QFrJYAkCyxdubnji5AvZFe6L5iWwHLuLxirEOerxpw1XURDW6zcd/Vk67uYopO5Q9KoZNXmPkIvp&#10;39W4NV1EQ1us3Hf1ZOu7mKKTuUPSqGTV5j5CL6d/VuDVdRENbrNx39WTru5iik7lD0qhlXGjQmHO&#10;Uk3rx6kpLZssAK1gbTDYgKRmlYUsbumuEDx/9af2Pr+hxZElIe6rTxTbo2mHiK8NP6pcCAb/ACb8&#10;abw5gxNOh/Nut/8ANSmSqIDlACocBt4N5U1nOp/DI0uOUaeon9uOs0AC0I8wqfP/ANqBw4cOHLXW&#10;m5wfCaew45es94sn5qhPN1Mowd8bM1gJFrQhvXDGqgIQAozTmc8DvnNN0edf7/8AQcOHDh1Biljx&#10;rYkeNhxyuIxDvSfdYHa6P6MQw8BUknK8JN/uQg5IsSJOecLSWv8ASF4H+ef5/oHFSmKCsyvP9EJv&#10;evmxKJq6m24RB1qPOG97GCAITSAKs5QLO8ERDwI/hgfhutLvx/8AAcOmqKYG3ONe84475zctpKD5&#10;rJy/H9OVps2F9lMeZYiciB3VPsURhodrOv8A4HDhykJ1l/8ANhh/YIp8AUuDFmqCrSoqcpq08ZNM&#10;TZcN8oO0vO5wzgiHaGb3Ba8Da6/+hw4cOuto6NDe5gxEeTXXWBAHCaT/AGyazlCyh9yg94IAFHb6&#10;8EPjQ9f/ACOHDhy0QeX89nENpnlLAFE2LiOxQSMSjw6cvSQxJo71G7gCU5LHSv0Ee7/S0orjL/8A&#10;OHDhw58Hvn78Bcvve0nbzk74+8NCTwUr5si9js404MgNbC5bXKd8zXnENpnlzW4XAwr4IG6EqkNA&#10;5jswolnjV+PFBOfX3/cfuQ7vy5o7131zq4PAOiKK7FwYF2Ymv8LItMIG6tiOOJxUSpwi5yNhOu7m&#10;KKTuUPSqGTV5j5CL6d/VuDVdRENbrNx39WTru5iik7lD0qhk1eY+Qi+nf1bg1XURDW6zcd/Vk67u&#10;YopO5Q9KoZNXmPkIvp39W5PQ9XQe7SfcLYIF7Ir3RfMS2A4bhtll2Ep2TrLMXyHGoafNv/ZllLLh&#10;8AOKARF5q2Ho9vUFJhDrKpUjUgcEgAX4IIJBBgXCuQ1SYsEXttt14dvFqHWVSpGpA4JAAvwQQSCD&#10;AuFchqkxYIvbbbrw7eLUOsqlSNSBwSABfgggkEGBcK5DVJiwbdYKqVRVaG2yjGjaQ4pDnzZr/HIB&#10;rBNCbieY9Hnxzl/8X/WX/wAX/WL2m6iXYKaJw75xuvE7BN8J06l+e5nAvWFc7D1x/wDmH1hwiIb2&#10;bFvH5jPW/rO95Sac77+BcaVCFGkSmycfWv5xR3VNb8N/R+ZA7cPfxl/8X/WX/wAX/WX/AMX/AFl/&#10;8X/WX/xf9YRiW7x/1iKlgDgipxpXxjnQNxc72P5hiVbN6Ka318GGTFImwUO9FTm9Y/KjweF+5H/u&#10;sp/q/wCsv/i/6y/+L/rL/wCL/rL/AOL/AKw4KaJTy+P47zilRoGy8PSd5/wH+M2DkWi7NcdByy7x&#10;NITZNm3iP3zv4M//ABnBCgDs1Ndamsv/AIv+sd4oIoFUvgK5/wDjODREBZIlottX/wDNZt42vFgP&#10;XfP/ABhBDTg7tGWAGSPlfPynnv20URTI2Z1v97y/+L/rL/4v+sDIsnLtrd7NP33kVvlHlzwv/GbJ&#10;o2iNMfHz/wBx/TjZg9h0YoFjbi2Hw43685f/ABf9Zf8Axf8AWX/xf9YUPMdf9Yce0CIl3/3P3kCe&#10;oTn5wwhA+g8p8+cR7kdTy1/HnxvL/wCL/rL/AOL/AKy/+L/rL/4v+sDA4icOF0Jd1uew6Y95t7U0&#10;+z5MRzWDirCcE7ee/wCFvWm9Hb1Mv/i/6y/+L/rL/wCL/rL/AOL/AKyiS1eP+sv4pIdujn/u+smQ&#10;F5lt2PLy34+cHTaDtzvb9ZOEWIBVVa/7jefI/cY1tvU/iZf/ABf9Zf8Axf8AWX/xf9Zf/F/1gZgj&#10;05D1H+f74n3/AAo+j++vjDQDewXZTnpEf36xTdrF3b9riTBR3g67c6gsQO1JJp/qbcvNuwDrSk1o&#10;Zf8Axf8AWCkJXXH/AFlokm6hJ6u/k1z9im2Cx06A4nX86wONPV5E9BOUdvc+ctm0wCB4QG1BSwYQ&#10;QSCDAuFchqkxYIvbbbrw7eLUOsqlSNSBwSABfgggkEGBcK5DVJiwRe223Xh28WodZVKkakDgkAC/&#10;BBBIIMC4VyGqTFgi9ttuvDt4tVTlvFiLi5EVqZZSy4fADigEIxPoTRVARzNEIPzwDeI4d/FLK5Ru&#10;qpIDD366KoLYGM4QyEKKCIBVTEaXpEw0A6AGoHBFwKnEEPs3uPrtNYCIUUEQCqmI0vSJhoB0ANQO&#10;CLgVOIIfZvcfXaawEQooIgFVMRpekTDQDoAagcEXAqcQtEKhCWOFBaLTERqElAsxTkv9/iYMwLWX&#10;QDWwqjDLTiZuJAIkFxEspLXC/V09bqNYAU+7S4pySRQQ12dV83ISGvrnXzhkPWtKTnjg8mVdARTV&#10;3o2Hfyz4wask1Edmy761rFEvmKH3dwFNcw6yLF3E5JY0N68nOndcLIFV1DTG/p/5sOygiP5xXzg9&#10;EV7qHVf+9Yo8RQRJx6LuJiSFihoGuuX/ALnyfX+uevOdEdc3RXjm+8AvZrkf/PnEhQREpCfWHbox&#10;vo0JVvm8/G8FHuwCcYfIGr95pVhVvp+fvBrrLsb3vrXE7RufMDovB0bPGT5f4/1k+X+P9ZPl/j/W&#10;T5f4/wBYlrySNB/uZGAOIDkp03fWa25sgF7JJ1NcXAXh4Trj/MznsS+RTOXu64rwwxIxoWrR4/XX&#10;O/jGzFl19fmT5f4/1gRHevr/AF/R0l2GL297mjr9xtzXdOwknet/2xRpXjk3Wb/4y8EjdE7/AB+Y&#10;a/MQaq009cesny/x/rJ8v8f6wITNWOafCO2NVUUvN8ORifaHsh4zcyvEvArdcfxhqbsW+Xfxk+X+&#10;P9ZPl/j/AFk+X+P9YAUUb8f6xFpqpYfxgWr+mIwiBtGwca8/24L0JC6NXchf++cny/x/rJ8v8f6y&#10;fL/H+sny/wAf6wxVtBJwIf5v8YQNcVXZFF40cGvjJQDZprEe3W/GOlaKbOnJve/8ZDQxrlr+pXJ8&#10;v8f6yfL/AB/rJ8v8f6yfL/H+soViZUHSN16xhZvDs1v80mOirpDjj8x4h3oK2aJeO/neO1XcRBhZ&#10;KPO7TK+X9cSqq1+f/Mny/wAf6yfL/wB6w2jfv9+zmHPeR7Ot8cz95v8AjIytloEF2GkGnp+Zjj0W&#10;JQ2LsD1xfnQhQooQTnsAG3dry4rlkqGgc18nng8XIrQ0UB2qA8NvDjbcrZJPgQ39a4xAbrnjzrrx&#10;Mny/x/rAja63z/5iLrUpGuNEP+MFegkGOuzno/nBNwRpzEHn4s+eMDgVSYrnSBEAUKaAdADUDgi4&#10;FTiCH2b3H12msBEKKCIBVTEaXpEw0A6AGoHBFwKnEEPs3uPrtNYCIUUEQCqmI0vSJhoB0ANQOCLg&#10;VOIIfZvcfXaawG8E92AUYwpPGJSyuUbqqSAw7SVI93cgGgLWSwBIFli7c3PHFyBeyK90XzEtgObP&#10;lyC1b3mjwjsBquoiGt1m47+rJ13cxRSdyh6VQyavMfIRfTv6twarqIhrdZuO/qydd3MUUncoelUM&#10;mrzHyEX07+rcGq6iIa3Wbjv6snXdzFFJ3KHpVDKXKNSKO8pl5bZ2A/SBTskTanRXgwG5zZHkgUmD&#10;ULNEAC+l75EIUiZtJZrcvYPcgEqvuiB8WMgNox/SIFgAgaZq3p+coNYKCkB1xyz3A6cOArwoQLV8&#10;T3jzDyBAb/F/cYwIIhpY3gmynGnw5RAVwgkANmkCrV61UYVUIKj0ZO90mBEWKOQCEVJt78TG2JRy&#10;HAFGowcNTeIuIoS2iAb3xN88CWBpu7qjW4nnxLjMXoANgvpuv+0WiwO3tJ+89GNjOYz7msQNHFYe&#10;XxfVwZRAOjCBLyTes2GoQpOOqXjXOUa72QlHteNdnxikwPEQTpuucEK17DV+PP3/APPGJQDAol1y&#10;Do5v8YqQgqNIS7PiVOTubwBnBdCpVlFNg7dbwThxF0R/CeHrj4yBcfiI/wDgMItMXXCDzrrFXS6O&#10;SvMihrFMyq1HVT/D+4UXMLVvIaUMDF8lPp//AD/4CoKqPRxfP3kFgwl3gS6KlcY989PkwFHEf5Y/&#10;zf7/APhQL4H7o/lyb2jQE043t3wYQVVYOuGc8YAs1fUmjdjw/wDOAAUCOgDur/8AImCgMWEou3x/&#10;b6wmgSc83XnSb/1gU45J2Bobyn1ib8U3ktdis5H7ygdu/wD4BWGKGFDSgQo7dZB3ptC3xIHY4LTt&#10;AbOHZfXOPWdA0WtDYk/coA2hU9B1o8F9/wDysnJ/H3o647PzIAG2joWWeOW3xt1izCchiQBWBsa8&#10;4U5GlNEe0AVDnnK8UgXeAXyBALXc4FzFKigOFoNdFxByCPSHp76OLx3vFvLR2RPSU+P7ZTzGv8/z&#10;f6/8PyYBSxFPML+D/rIAOVP7+n4cMCKJDyY6d7A1Tru5iik7lD0qhk1eY+Qi+nf1bg1XURDW6zcd&#10;/Vk67uYopO5Q9KoZNXmPkIvp39W4NV1EQ1us3Hf1ZOu7mKKTuUPSqGTV5j5CL6d/VuT0PV0Hu0n3&#10;C2CBeyK90XzEtgOG4bZZdhKdk6yzF8hxqGnzb/2ZZSy4fADigE5HbfJ5KCkxqQ6yqVI1IHBIAF+C&#10;CCQQYFwrkNUmLBF7bbdeHbxah1lUqRqQOCQAL8EEEggwLhXIapMWCL22268O3i1DrKpUjUgcEgAX&#10;4IIJBBgXCuQ1SYsEkAR4XQZS1RLXQjej4HwuaNnSIrBGD5ZxKY3BYhDgMoYiMc2pqpvMqBR3i1UV&#10;ihu6AV6TmC17dXrEHX9AswhCqDvQYcTZd8zLGwHK0qbEStOzHNimv4IfX+N7uJ6+sFiVh3SDoRBp&#10;ibilZDGwxT2a3njrr6QanE9ubcXAlAXk9p6s2RedTJiRZu6daxAbRVxZABLxSTSRbBDhQ3aJwWhI&#10;a0fUhcry0qjobEVG8HfOA63xurAOL09zX9XyqE6YHBPJ84AvYfr/ANxP6JBgyK60Tnk+LsyrhHdd&#10;reX/AOeD9P8AbFhX6eRMHizNqDSlHRYcup0S7UsAlbeDziRBdUNdzfF/nr4xVK5Sv27f/llF1KTi&#10;i85SDyJZrXc/c1CFeH/DfFwIB4J/9Wnj3/cZ/wBzxh/m/wB//HD/AN6Z/NYQBqF1rTP94ty1kZCv&#10;DfXfrOB9H9v/AJAltJdPhsh8GOx4gXj66+T5xzuETQM0O+uMOft/g/8AmIPJS968P955jgMnlVow&#10;5xhk0TuErJlHBir8kDjjxqa55x90K78nXjn/AOXh+njn1lBGuX9nr/cvEwlA/qApBBK97mvCRoxa&#10;06R5LUgVcZ5nPM3hiUjt4mslOcIMk0RWEFVoJOgRveFhjAwLcpD4P7+A4gQ1IjrXSF3774nWJDRI&#10;/YXt7X+v/D8mfzf6AFM2RYrQMy1dFLLBBBIIMC4VyGqTFgi9ttuvDt4tQ6yqVI1IHBIAF+CCCQQY&#10;FwrkNUmLBF7bbdeHbxah1lUqRqQOCQAL8EEEggwLhXIapMWCL22268O3i1VOW8WIuLkRWpllLLh8&#10;AOKAQjE+hNFUBHM0Qg/PAN4jh38UsrlG6qkgMMwJjJQEeBkhCEKKCIBVTEaXpEw0A6AGoHBFwKnE&#10;EPs3uPrtNYCIUUEQCqmI0vSJhoB0ANQOCLgVOIIfZvcfXaawEQooIgFVMRpekTDQDoAagcEXAqcR&#10;ep86euDg4Z2p0ubJq27GlICANAUAhfeU38xQJoAjAOnvtIQom1Aqi+8krKfgACbRMKWavGAHEFgE&#10;EARVUnIb67+d85Ju+zTkUGvY08rk0yvyTVkYeeoJU0mmgWq9Cq1IY5yXSnzG2HJ16dji1jf3qU8L&#10;wCFtYBKgCj7RdpSJwKyJXBBG0iBRhsVfHHMEkzO1EmDZOpRTpGl1Cu+uAcUxJizbW0iuEgJdU5qB&#10;RICY5cEH+J1dAc3WItwl2g4JKo9IBAsUXWK4JYVqg8G1aIsc5eMh0eZAp6/MGyeJQAPsW6CK7nTC&#10;MqJoAFgaIFnC8SRYkjxzoH/ucopICCKgukq9tctOwYaIokNMsNfWOpDpQCaKBdeucLaCuqS0LgqH&#10;bezQ1qiVBT3iLkmtsAyTdoObFTgAWo9YHWGiA1ACILVTgYd4ALLjnogqq01EZjsGR1g4AYgNHHFT&#10;gYWIrKcRgZTwoaC5PTSIiJu5K3BUnErP4/8AlIWoN2JE4REee/eTCaQ+vm8HlfPzJ79hrltK70dY&#10;gSBEHXzXf8Yo0In6r850p24h3v8AxOOUoY9GFNlSes/4uCoqkjVCmTUCtVKze97o+f8AWMZBp5c6&#10;PGvWNwCSDVUfxrny+cG9Hh4euzW/k35uK93sWHZwP7vw3E34TXXGuBZx9cfWANg6bQdhezp3fOI7&#10;5GTg8K3tJz2ZsXTF9aU4xIUoaC0N8LxkLx/8HKjxDXtzfTs8RsHLt4+cLiirAlrF01Ou8bdjBIHw&#10;HRoeOsh4PzKwA0FCfa/P+7j4J8MP8IOBQPBZohTj63iywL9T/GRSP0umWXU1uYbsVaSCSm0879Zo&#10;cGhtvaVvmc/eMfMWrRbsyc9ZRA0QnR3x1cBSzTdzfGt/X84yujmj454/cqdDmNd067j4VxtkDs6y&#10;FSdYVu5rKOD0ezVCl3yZXmFxNYA7XvX9m54NYO4qAIBUNFugKPGMENK8h0ILXiCDAgcAEOyJFFiG&#10;MjoQ/TdFPkFQyBMTfRoAKPGdClgnyxC1CJ54zkpDtQXh7DOta71vK2cnn+rRxj3PpzSWrvNXz/0s&#10;avwDHgJUxEQlQpoB0ANQOCLgVOIIfZvcfXaawEQooIgFVMRpekTDQDoAagcEXAqcQQ+ze4+u01gI&#10;hRQRAKqYjS9ImGgHQA1A4IuBU4gh9m9x9dprAbwT3YBRjCk8YlLK5RuqpIDDtJUj3dyAaAtZLAEg&#10;WWLtzc8cXIF7Ir3RfMS2A5s+XILVveaPCOwGq6iIa3Wbjv6snXdzFFJ3KHpVDJq8x8hF9O/q3Bqu&#10;oiGt1m47+rJ13cxRSdyh6VQyavMfIRfTv6twarqIhrdZuO/qydd3MUUncoelUM/FXb50L3Mnyzxq&#10;TTq0t4k2oqDVxGlqYhrGwNgN1w88OzgbbZyQXLhq4pzFHPaAdgVwRCYGUAkmBLGyc4JFPAie2Vvj&#10;k+cjxGMdMtDNm01gAnAvYADEByAJk3GlPER+q1SF3zdRBiIfoTx177zncGbiISRAq3AcF1kFpALZ&#10;QFjzmJ/DZFCm4licsQHZQLs8c9be8Brf7gEISkmo3RRGtoBFoECRcshDcjmI4mGtSViiBqHpoBfQ&#10;a+E3fSBUBwgY8abuLyJqdAt5MG6S4KZTUVECqd7Mi3RbQDrPcol2JZiMRLO1Ea8k2oeGTJAAmp8I&#10;CceGf3kIUCnz6na9YoQbFNu63im994BTLLhVi6Ip04U/UhACkvTHXjVwxQkAPE5VCwHs0uaWOOME&#10;fghxcgfQGkWmg8E2JOFDLdlioGBCTEcQIAKI4w1DKAGRQEuuQyYbbUUDWinkUUYQC6WXfYC70yga&#10;RKWMuyll5y1Vnfml/wDgK7g3RQrp7h7cIlmYRczTv+Dk9J3TgnZ6AB67m5MGdnpT7RLHrgfsxETo&#10;As128a59PGSgCbQ0PJzwfnxiklEJQghNyI/6MCPtJQ9Pd/PvDSsyJYDo4VknnEoLA/alJuj56/FX&#10;vietpQgDonOzzAhF8ijRA4Vo6jpeN+nUpH4ZSXqR6KmIQK9u6aBLz84OipZTXd1F63/4ZYmKK22d&#10;G3h8nvjH3Dbw7Wm71o4+biDA1Q2WBOeqF47mM7FAryXMM7/q7oHaH98IJMG4n8e8BgJbsSjUF/vh&#10;ThKLdGryfjjEuo3FVLw8pe/6VeZXZNcjnN6l3ko8V+HA8WhnFMOINmDADqKHt5EJiBGB2tK8LXiG&#10;u2YsQwdgLrLjQ+fZi+pAGyrwJO4+zvBqNCUPDxU45rj1jkYphVaWnuWXvGLEAhvAAQDd1rXzD9f9&#10;Y4CjLt1muOdfa7mN8UEpAhmyUIFZoUeQLoi+lwU3WhECVQPk0Y0VpV5xz0N6LwElZUndjidnaKiM&#10;J4tFtTZctgmLugeSdgS1rDEnF2LIhwDByW9N54UxUkpqdIG+Nsn2BBc1EpDfntEoGOwqpkN96cV3&#10;J677M48TTxOQ/wDf4xiKjf6f9/w5YPJm74Gdfe2mpsqRO14oVm3LqaTvOlelH0ERTAzTru5iik7l&#10;D0qhk1eY+Qi+nf1bg1XURDW6zcd/Vk67uYopO5Q9KoZNXmPkIvp39W4NV1EQ1us3Hf1ZOu7mKKTu&#10;UPSqGTV5j5CL6d/VuT0PV0Hu0n3C2CBeyK90XzEtgOG4bZZdhKdk6yzF8hxqGnzb/wBmWUsuHwA4&#10;oBOR23yeSgpMakOsqlSNSBwSABfgggkEGBcK5DVJiwRe223Xh28WodZVKkakDgkAC/BBBIIMC4Vy&#10;GqTFgi9ttuvDt4tQ6yqVI1IHBIAF+CCCQQYFwrkNUmLADocPuaWNajbuSGuLa0C+0aC27GzZlg3F&#10;I2EQ1VJqJcYungogAgd1nd8YyF+A0DQlC0QpWGkhYSomgG7UmfbibjIenZRZDz2cYJiE1vFgmBmC&#10;0MOCZJSJI0pAOgFiQfQqqiKINHvuaNhncF+Eq8vz8G/GHCq7ICGtnADbeXlwswaZIhoxJawvyBqj&#10;wjCGUMpdz5yIhCEPBOPWIAi26QFFWwjp8d4QoTmuW3xbQYOI758dQUNDSEcz6Zp+rrYDqZMqNRxW&#10;dsqUCjrgyuEDheQ62oFFDnUqWTLVRYCHAdnOSFqVOTVvgQIOBSgq0WUCjBDD1cEXQCW9iDlVCBbJ&#10;vEKx4IAKkYIsR2POS2VapHIb4k53OPaxIshUBg0KtVFfnHxFZjhZ7EWNeukEaNaGlwbKL5uEOLGW&#10;ANaGwWG6/wAoWb5i34AnkY3mVCg7iWqYCuostMAnI6K2NlF/t1rqUNRgCMJTDZwSVZEUYI2pOzRA&#10;OXAkzoY/hyccYSQqbqTwCKDr8wRAi4CK/Rzj/ORH9zHTHT4dP45RB9AJEoRtj8s+lAHL6huZtyI0&#10;7hio9NIlIandwBHMSJEFAgcQk3reA1BO1KVgacmWBXETSHAtKRy4iOyZRgaaJCSUoUFHI2KCHwgV&#10;dBvXA4uKtQCXCAkGglhN4KbiaphE2yug3i4drzGrGIsPgDBXzdny6XUZVjoUm+AR4AITddn0cHJR&#10;rZwTzxo9EXBeGORzc4UamBVGRACSAbqEUup3EPJ7xoiaVDRERN7wiGALGEdBdLvS4C1KqQh0pk4Y&#10;94wUG0WnwKc3psOTcfZNYb43OZ1hBFBGx5117HLqoUgU75ALresQBHQQHUTjnUwgkKlEZRBow7n8&#10;46AbtG+Fv56/oxOAj0WxWgLVgBzrDihkrM+jipAINuTCO5j3SKEUxYeKfGFMsAkALW7QKiJEO154&#10;6xmA5tmxmc92GK8CcFHk7JX81q1xoLHkqQLNLwcn6YLQGSLpxlonLeIa9tJcvhs2W6+MhFEYZjNw&#10;KwhfLKq8oLBsuaEEIgApGga7kdahAAEZWnAkXtiUrE1YXAnHdzhVCwG1B2UDxpBhHEYjkkFQ23ZN&#10;oepINFjjKkZSRO63wFJCbJVmxjzSbmxnJogkkKIhKDU8Fqv+H8EqLKYCJvbp8cwIgkeWUm+88bEq&#10;UoEJ4TV2JkjTlanhVQpCrK84IABIKqIAFWMDcQ2KzYOy81CcldaOc1TNpgLhBdKJcjCJxaTqRaP+&#10;esmbIsVoGZauillgggkEGBcK5DVJiwRe223Xh28WodZVKkakDgkAC/BBBIIMC4VyGqTFgi9ttuvD&#10;t4tQ6yqVI1IHBIAF+CCCQQYFwrkNUmLBF7bbdeHbxaqnLeLEXFyIrUyyllw+AHFAIRifQmiqAjma&#10;IQfngG8Rw7+KWVyjdVSQGGYExkoCPAyQhCFFBEAqpiNL0iYaAdADUDgi4FTiCH2b3H12msBEKKCI&#10;BVTEaXpEw0A6AGoHBFwKnEEPs3uPrtNYCIUUEQCqmI0vSJhoB0ANQOCLgVOIY2oL0JhiRGRQnS4T&#10;HDHeny6xHCF4aPL040ULDApTyAXdjxgomQzoZEovdAqTLesWPzSEDR0qgqn5YQqhzxwxqFJ/iSge&#10;kSIQBQY43m2wVNFpj/8ACiBGrBKu0NiOoXZdsSpGgCMBlCTSNGbnXHrAaIyahK26un2dG6XQuFPW&#10;Z15bk6MUWow6DhPEIVWfIu5TJ6GfNQHjCVAB1LtnRf6tI+s7FBvPE5AvWXqJnskddkDXAu8Gcalx&#10;spfZyfnquIkTRXhXvXb35mC7RA2cIp/m4wHMH7f4xTp1qHJ1zyO/7bwLwEs1a8qsfGt6y83wgNNB&#10;WVMFmsoFgxGBoInACS4PVXUnKJIWCX4cnonted2WIK0DERiEk4ARWG03q6ysaEyCGSSvF8i+cBSP&#10;ECRQoUqxN2byELl9UOhwrbAQcX3WKMa6GAMUbBiVUwOsBRVdLGHE1lXdU1yq6sU3onHVi36DJLVY&#10;LbGFF1BJr+GUJ4laaJj+IJaZRfoTVcUvVfXqOtkopWnSSicIKGsIYsaawzIAIs6ZZTFK0zfC/bKc&#10;TCEgcIE4DJDQ1RsQ53Ndktpc0Y0G2kG8WfsChpQVSthiRVAhY8hVood8jLEBG6V2x2cQBEZEFVJl&#10;ZYxEAOFbqYjY12wAbI+JMXUCLYlWWN1MTCTSvLTUdy0HtLZpPaUdFaAFV0uEnUw7eNQ5VAQMRkB7&#10;bkYnQoJ1kWiVmEAwHW0r1dyZHC8XeXXBZ/idGPCwoKfYTY20wECbxbS+VdCO+apovm6UKNPSUGI8&#10;wr/PPrlnIu7qlXjv519mEBwKvd/q9C+AoL4a66XXLjUND54BGzxoUXBSpq7odrVYA0r7YfSZiKIe&#10;xyTZCUAzkYHEAFgBMkIARKyxJ9cdcaw/lUInRoWnybpgVBvzRXLY6YkE0QMeXIT2hsUjVcM526aB&#10;5HK4PEw3PLOfF54cDo4MAKlOAooBS6SbG7wiUqO0HFvA00thxM/jJ/r9dYNB5gfBb3Pq3Zlr3hto&#10;sTlgB0YNUQFeHRSEZCuY0SBSnB8e0VUb1UKl1FAqmy+HGjcOIiazhi6INZKK5tnUgpjfSU4NlToh&#10;+o6atT2ANDvKW1oK3VBaBoRAtpjkKoVBEKuqKgsctCxsGDapAGHtJGbwM5QMbK3ds15JcEXgR+9e&#10;uP6TtX4BjwEqYiISoU0A6AGoHBFwKnEEPs3uPrtNYCIUUEQCqmI0vSJhoB0ANQOCLgVOIIfZvcfX&#10;aawEQooIgFVMRpekTDQDoAagcEXAqcQQ+ze4+u01gN4J7sAoxhSeMSllco3VUkBh2kqR7u5ANAWs&#10;lgCQLLF25ueOLkC9kV7ovmJbAc2fLkFq3vNHhHYDVdRENbrNx39WTru5iik7lD0qhk1eY+Qi+nf1&#10;bg1XURDW6zcd/Vk67uYopO5Q9KoZNXmPkIvp39W4NV1EQ1us3Hf1ZOu7mKKTuUPSqGf0Qjq1u4dO&#10;UAk5SCQBoFJd/wB3eApPEVFS2UBW4nOap8yyioSPIISAxjcHERd68NSU8jgmMYAk1rx76y20CFDa&#10;UQVSUeS71g+SBBdGHYC8VgXNyquiNbS7xRXVxB9qFQRJkqXA7ZOdI2N2DTJSrurnZKzA/wD3ONmA&#10;s5QdhcLcxO7COYbVtNiFRCVbaFKEzhlmha47Zdiz8S20EUDDYq47rx7w16KXDXoMLHgpDYycoXt4&#10;dJQhKvBkKrlWrLm8BaT+g5xQhtA39KgANxvnASFd5SQY9nTI9JLGbbKLo6T7yKFl2Nq758ePh+cg&#10;jKCILTku17xMapFxZdmeZTvjEx2qQoTZotnRrACKqAlkUjo03jKCBiXb0I9xdFiH1+b6C68XoY2B&#10;wChdvdArABA0ETnqQzEZ6WrFm0ySyiwY5QhZNbCYE+JwLDQYVEEY8ZEhoIcbxLsAb67ac2cwcDAL&#10;KEim8JRFZROKGT8irp2fn1ixoMWIuucKT0rlYVUQqCSDxJrBd5GxIOA3j799b5lhc3SGSFNefr2H&#10;fJ5D2tPY+H2pg14JFibtG0J+oqRYIqK0NDbgvdBGUwqgaz6MMEdjGw2lPRAQRrdFp18mDYqcJLn4&#10;ydVGDi4FWS2lRhCI2HX4CEpB4NytaYjkExejLBMu5twgynsxCdMuCLezJs87am7AHb4fOAJ1QVSq&#10;GaTSDTJLl1TbA6bBYwjJbTKaG4AYIILMIJvSVtchIEBC5VgurmC1jGKticAkqbZQ8SIqjvhKIF4F&#10;8vY4/emYoFWaE3ok9AFzS/EP5OjAnYlsoKA8lYHuC8QbqeNjhxspCFnD1Hjj6xBub5xyL7R7ev6q&#10;MBLUSnrepu9jBM5cm0JBES1OAStZ/Z8cFITHS3fGarX5g8moPpLFVmj+x8pJMwREEoUK6OVsYpR6&#10;0AnxO76BCwzABqOLZUCBRIuCJvDRjiOYgEbft2xCw4xunEAAEjPYQVaw0V703ZuneIg1isyJIdMA&#10;hWDeC4KjSqq3yeDjj5xDcWpOoa/tzg7qLBdjOQ+aGnxrGlat0xmON6RP11iKwXdk1Z+YRFaHjqXB&#10;1gNAIYfKbhrCESBOBeAQA1xhKii4SAinXFOOnWNUhI1+yhAReRiO8mrqNoi0fE6G0uLgSsjjqUlg&#10;tWVBQKy9ul1Ik6QCOgKJlyG9ZEgC7AnXgzZ79mwqeGq4anAPi0a8+XOlelH0ERTAzTru5iik7lD0&#10;qhk1eY+Qi+nf1bg1XURDW6zcd/Vk67uYopO5Q9KoZNXmPkIvp39W4NV1EQ1us3Hf1ZOu7mKKTuUP&#10;SqGTV5j5CL6d/VuT0PV0Hu0n3C2CBeyK90XzEtgOG4bZZdhKdk6yzF8hxqGnzb/2ZZSy4fADigE5&#10;HbfJ5KCkxqQ6yqVI1IHBIAF+CCCQQYFwrkNUmLBF7bbdeHbxah1lUqRqQOCQAL8EEEggwLhXIapM&#10;WCL22268O3i1DrKpUjUgcEgAX4IIJBBgXCuQ1SYsVdgjbkjVrUTa6nP/AFFyh/GGcdiYLpQ6yI5G&#10;UaxO0lRBK71jETbDAbYEELNlMSZOO0YDJBLqu9Bw4Y8k6t3hAwhAbJheTje8XNYiJUtJ2NNCmmlM&#10;KlJIWxxWrxAkkEbLamgrI/pIgoUha+YIdCbakmGLppMfXSwpp0/lOyUDYDEG1U0pGtzM4qnBstG9&#10;A4xLqgMEa1wl7AzHHObGvlhqBxAT8FyAQdUIre5si+2XPi4pKm4bUDztBNIsgWCj0FmQBVNgA20j&#10;4YqSzgRHcW7SuxB2jIewNAdCIuw/AHpyqewRoIqXDNCDbwIGsAkCiNwg8UDqQtaW8PGnsycBubdG&#10;wKa563jtXVoHzuBnAU/F1itX6iYMyQXOGozOWwCbyK1NCL4xAg72RygjCwCFlIMlzhLTEZJzjWdd&#10;QJszacCBoCLZLMESBUFccZc1aRMDQI0gIFvbIUoiVwAiRjjl65HcI4EGEYEwWjmDq0PgCgGIc4By&#10;Iy8XV/SNCimRhRZq44oJVUxKDfzXzcmYYKoQFdetCSC5qUIraY0qlwgfMISlsGOWpFEtkCg7EYDh&#10;blm++DkAEFc4DTiUi3HZogPI8wy4tRkeuJDCAISLyg1TMG0ENm3RrTRLZ7gL8gqAyGRSwnThCNcB&#10;HRBJQG68Bl8SWq9tIVDnRpGDrRHcwW/mlM4KqgcndhCpQJvJuoSGWAI7IxGxjbdIYN7xCCI5mW4k&#10;1hqR8gAMohQkIVkULo8matrgxhCAUNDB0KhFLRcVUpAcyJhs0CVIUhOVpLTAtvUwvoTWudICFzIL&#10;fDW1SJpFpxp+MkO4N6SISQV7i0U2lCYLU2bwBqaw8klefzEjUAkQeBRS/GHreA3ou4cSqCAqBRWE&#10;QkjS0ZCxbCImnClkQ/rAokKwu3nrNy6qhC+kq+K9kpi9LXsrukRwoAZeJrrE8hsAOt4HKUxrKv5A&#10;pEwtKvNxmCQThCWA9OIe9xiZYmuQFbELe2RavNRa5uCRg2HSVqPcmyLQUQbQQAwgNps7C484KPX1&#10;cTQscdExEXFt0VDctvQZqaRyAUUYohaAMIIB5FxWgTQKcPQro5xxZcjnqjj58amKgAAiEc22GW+N&#10;3EaHIGtGaQRPm77wf0BYHXCP83rq4MvbHI563r8XxHBTCouw7rWgN3VnUNZxZKKqK6dbczWQbanz&#10;3nyjKdmGNA1goXJrVC4FJcW2mUDSSI6kHAGHOsKFomgUBDixC1UAdgbvPzB/DHcITCkmgboDDlkN&#10;6xPbb6gYKFq6cKnI5M2RYrQMy1dFLLBBBIIMC4VyGqTFgi9ttuvDt4tQ6yqVI1IHBIAF+CCCQQYF&#10;wrkNUmLBF7bbdeHbxah1lUqRqQOCQAL8EEEggwLhXIapMWCL22268O3i1VOW8WIuLkRWpllLLh8A&#10;OKAQjE+hNFUBHM0Qg/PAN4jh38UsrlG6qkgMMwJjJQEeBkhCEKKCIBVTEaXpEw0A6AGoHBFwKnEE&#10;Ps3uPrtNYCIUUEQCqmI0vSJhoB0ANQOCLgVOIIfZvcfXaawEQooIgFVMRpekTDQDoAagcEXAqcQg&#10;tcBIMMSKSQRQxvQnWvIOPM/xiTrQX4vPHfLcKLsBXQm9gXd45yzZw9kx86OOE+caJtN5Rg/WvM/o&#10;cDB0wEbLmizY5BxxWVFCrqYvA45Rs71JmOBkd7hNKr8bvZP9SfxmejJNNcEzezaJFVdL54waysp8&#10;jQpEIC7JAa6O6iUW2YFuxLt1vopfwHAfCetppR4ex9l6pHMAuUG7MsbCupm5NdY8A8V0scHvCgvU&#10;MQlqz6cBMY47kgUJsCmw3dg7uG5YkQm7sUbAIECGPO2lqEg4IUdc+WUKnm4WPI5ByhxzJfSGpFA1&#10;YD4cdJk1YMNnsuuVSRcCnoO0AbKCrJXlNmDK2LfoyoEGkbj7QxGxZkgrFNu8coE1MBI1dNxemwS/&#10;wPxY+AA51N7oELIgBpuOx5uVX9kNkmQagYW8YOHcy0A2AAJjeG+h3HRBWsFl8oSTAXEtaTScKqTR&#10;gb9urmSEkUCjvWNyxRpXYWCtiDtjZNq4jqUhyt43JHVUEN4wwlKlTe7kcGsLEwmDGRsPQtib0nNt&#10;uDbIioAsp1ou3UUfD0LZk4NSnHlBVY48OiqRGnxAFbNAQHIRAEEQELJyPQtb9mSQCqFvRUwvrJ5U&#10;+HPokeJ8AsWQQVmIbbiXuBYu+LAC3hAEYdnubVANwiCVq3kEYGCbGObwFS7pvREVWbsGeyqlSO1R&#10;K42ww1hM3jOHMcA5YHNYdBbMw2AII0hSyjV4AOvGRzpWYa6DNOzeqL00MQEz5Gfdro8OROLfgwsR&#10;ky26Lw76n8SlrGx2GGWIBABEQousc2FYpc42u3nt3xgjiBagaWvDeYc42IEimi8FK89u/wAzguoF&#10;4Iq6oLZRwKPRKIiBrUcbqnVQo7ZJKnAjckhCZ1kpd9IIyVTe2qMKDig3rjQRmHWCBNgtQKLGDql9&#10;XMJyKiSXtveBvmKI+i4AklImGWg1KFECrUh3CwQKhdr+Rns4MKkPh9n31+YULhzN3xvRQBONt2Pj&#10;GJm2kWtwe2seqMRBts5RiPIgwxUykYJBDQsFM26yiEclab/9k8kdS9m58bfWaKNRAgvCJI+p1m84&#10;QjC6zIBrwkJUCgPhMdg0M124YOnpzOorgWmqooBUmYoCUeB0HWbgADRKgBSaN31GXGEOhAQoOugf&#10;j9iDRYnmU/s/mavwDHgJUxEQlQpoB0ANQOCLgVOIIfZvcfXaawEQooIgFVMRpekTDQDoAagcEXAq&#10;cQQ+ze4+u01gIhRQRAKqYjS9ImGgHQA1A4IuBU4gh9m9x9dprAbwT3YBRjCk8YlLK5RuqpIDDtJU&#10;j3dyAaAtZLAEgWWLtzc8cXIF7Ir3RfMS2A5s+XILVveaPCOwGq6iIa3Wbjv6snXdzFFJ3KHpVDJq&#10;8x8hF9O/q3BquoiGt1m47+rJ13cxRSdyh6VQyavMfIRfTv6twarqIhrdZuO/qydd3MUUncoelUMh&#10;OLXPr6bNPh8XmhReAVJvhDyfuCCMW4CklV/t1vNZFjqi+q2qq0q4zLukZKFqMSAJgqfFRIhpOkgX&#10;yRxVdpzzlcGSwLE2dkqWQlj7BWHsJRXfO33UKsv9MzBCgeLZYTylGKgdOOwXdIaGak2HrBuyiuXL&#10;TBqAW2MCrJ8uN9YjeIbi4okl8ltTajuYSI9L+iwwDEyuG00t0DyEYouqJikqCtNGmMR5zRpUrCM1&#10;ImoR0BhQFFQEBeWGq95wMksM+PI0S8Q8YCQEKAAIA6CSTQQ1gLQOita2gfjinGOqCLeZ5CARePGH&#10;CJECmS9p1p0OIPZaPafZdK7JxAMF7awkkrEEUXljBrHEidIBYgBgZZNKw0JPJXm9+bm1XqmZAGFg&#10;hAJVTRHEyrKK0xIgg0CrXsesKkJGJAsaOye1UCRdTsVa+hECFjxABhtJP0MGCF4URmQWyhmgFQwh&#10;QGhxYP2AQfBPkuNFI3MGs+9KPJRb3kdKyUq4yge2+kwOS9iODepw0CQQE/gP09SzA2AZbhFgCpCY&#10;UI24+/JZy7uTtuHLT5NFXu9BYwjiYx4qHIcJgHJEchgxprsKXWkwEmjQGR7gHgRtVqq7y2BZQgIe&#10;wPBZvziJsxljQIlwKk4FxMK62ic8gdadznNfcq/EzAPCVrvCsFFJrrnaSHmxDZIwLTHKlG1dzAoz&#10;ARaALbcJddZVYedNfqBOBdUBOh/6nPygCBwcOEUiMLIXv75MKiGrpJFcVN8gC7X1qTjBJHCzwC5G&#10;DMui4gECTV/dY9Jtq7G8kfCDSMSDKQpoNArBAqkgQFhQ755xNaEVYFQbAQ1oLTA+svs4avM1G+DB&#10;1CJZ0S5rhhBgUcjpDqYR0FhUiJdcFnFS2g6trh7Ar2Wrew4BQhpQfAjKzIgbYGCaw7W9YVFt3sY5&#10;xFESR2JpdiChmH1WwB1E6IAEyRBfcsYLTtdxSFKXPPRGixWm7grio8uBl2uwk0VLLijMn202RGjc&#10;jbYZzOZ1VGjxxrkZrln4+0IwxH3/AB/sXKFmjAZdfGdL1uIpODk8UCyPJYUcAbKcgoqjASI8jIwn&#10;VgApkNRaClwsKmwWjLRXxGBNroEai7KPyeCj+OuMLC8wv33m58G7+Sa48+H5xrhvnW98d/OBhTbK&#10;IjDZu0ANJgNmw6ABXqE5euXNOwiA1Ct5a6cCl3kKTMMBcAEFptMFPUJntPuv6GwdH8gz26Y8zcOM&#10;pS1SvaGvPgmdK9KPoIimBmnXdzFFJ3KHpVDJq8x8hF9O/q3BquoiGt1m47+rJ13cxRSdyh6VQyav&#10;MfIRfTv6twarqIhrdZuO/qydd3MUUncoelUMmrzHyEX07+rcnoeroPdpPuFsEC9kV7ovmJbAcNw2&#10;yy7CU7J1lmL5DjUNPm3/ALMspZcPgBxQCcjtvk8lBSY1IdZVKkakDgkAC/BBBIIMC4VyGqTFgi9t&#10;tuvDt4tQ6yqVI1IHBIAF+CCCQQYFwrkNUmLBF7bbdeHbxah1lUqRqQOCQAL8EEEggwLhXIapMWDV&#10;spydaq1aJtTpMo/TmHfbhxqyYhw0T9xP9zIOiVak2hi3TsyFlkIGwWS0uBYTZo/cixUzYJX5P5/1&#10;jZJ+CcPAwoORFc04e51GywWwwtbfYUomTJjliQ5pwGyiRXeEf6BgwQaqqFMOEjlDQUL6DRFxkRuo&#10;2ZKxsAqiITAbnsblE5Lh42UEUZteYezGeBUcUuMomtCCO7nhrnDtgOHnUDzrkIOJSLgkoS8QDDnQ&#10;aqi66/rJfM+9Gvj+cVlZhDJYhpeTTuwyLRREiJNyRyXIdK9RTg0jBQAACLhYLWNOc7dLd4J3c1Dl&#10;lVUPmTprWsHZPEaqaaPGljCPP4LO6ih5tzuAPQGQOArNvVEBMCZTh3bjRMAoFMGRKng/VzDWSzgM&#10;lKCCxlXwUykJLnOA60BlZphMHHhnAfckQE1gWqYoYqtrWgWhsHW6AJPFuGNZAmIBUVVsiAF4NMP8&#10;/DUlaRVXH9tPqBoaBw6QCcxa9mHE7uSpDVY2GAw5ZKbYFASNK0LLVpHyQAxBadTWETBUFUZEAbEV&#10;TuLGK0UHCFC6KBNaETK+SiwKPYp0RwaTIDiLyEt00aETKsRskHRYIxhaBlmSZe+ZAQ4AxCOLKLfo&#10;VggG4dJfWMAVFR4TDwk4Ab242RdLNGeIpvKvTSTuDyqKmV5623TiF8ssO0qAD5BvqbOpPBY9broI&#10;cY2Lj6IKkAuAPtSwAF35izFOjfGNBo/bE9UGI6cnwKbCvuVg6FdaEhh9Kc7lCVNlJKmj+hWFGA3B&#10;/pWAUAxTodyFCqA2op0NhFIy84esbX224xPiQFTo/FsRdmeixi4fGM91U62wXglSQlKODKVeEhQL&#10;1hkOKQBpvrcGARSQl1wAtahAh4jyH1EPnQZFju+gHUhIYCBUqiH5v+qcQt47Nqgw5RbYkOIhBgFx&#10;cWYCoPHEmFWsMfCIqzsKLFNd4s9k1Fo4kKMBOFOC4Vl0WQu5pk4d7xIDQ2kBRpp0rqVzYgzZbWBG&#10;GntxAwoigBANMMAbBDp54sEjrvyh4kkmvBO1h0lVJ7HGzAcV85ptWsyw8JW/2VKdVoTgtTGd0oSg&#10;Hw5aw+OICXH5wQsW7VcjnJqQaIE2KYQIhFEyfmkr7GOK9NcdD0THkiAEjUtKMh+HMxQOxIACLmvB&#10;s3O8Z6MjFM9VuibShqLFjSSnuo3JNpqbwYPhTNDomh4Vd3ZMDwm0fcP7v585M2RYrQMy1dFLLBBB&#10;IIMC4VyGqTFgi9ttuvDt4tQ6yqVI1IHBIAF+CCCQQYFwrkNUmLBF7bbdeHbxah1lUqRqQOCQAL8E&#10;EEggwLhXIapMWCL22268O3i1VOW8WIuLkRWpllLLh8AOKAQjE+hNFUBHM0Qg/PAN4jh38UsrlG6q&#10;kgMMwJjJQEeBkhCEKKCIBVTEaXpEw0A6AGoHBFwKnEEPs3uPrtNYCIUUEQCqmI0vSJhoB0ANQOCL&#10;gVOIIfZvcfXaawEQooIgFVMRpekTDQDoAagcEXAqcQhNTXoDDEiMixOn+jxxfD/i8k/TdM2U6XVr&#10;y7xEZdItQjQIQqIlMXpC8kCdlWDpYSQzhoq/heaQWZghGDyU8kCrHxZNp+jZC+cOTRcZiCLTmKd7&#10;xB5q64Q0uS5f5MgP0ufR9IDth4Nh+lbsh4wScaq2e7xVZiYMcDIrIsSzc0g1x2+z5SOSlrhb6Ac2&#10;+lI01CBrMvaJQYAoJAE4rkh2SFWlEzey6/pTyfuAjaO4R2Hn8xkiIIFohAK/QYOJUPxniDc5RktX&#10;hXCQScyAKjLbjvbPo/SF3tUG24tG9iltQqhwsrFnNmO29wp9HIbcCM3gID0RZRQAwz4mJFVkJaCC&#10;FUIb7aYFIdWvzvdgA3GpfiFxBCsjaG2bcvOiSiKEXILK+qyVUjXNTZ0RxvqAQEHUoJoKbajrEpwV&#10;RHUIhqEoAFgC7Iit3RNDVVwxUKSU6eFLylyaHDRIgBNGwRp2k+Zj4RTCiMIJF6MrsOjkTKAvigMK&#10;NkxFJxCgMkMBLwoY8y6gc2RWwMKasY0UGJTvMj27ZSRSBKfmlSJIHWUQr+DB3tg6QG4gjvS+UPK+&#10;Z2mBRYE26ggLoatBHB0hkUR0lzkLAw7a46q8hJaGnPeJ5nTYEVQUKQd41enaugawEJbYJcNuqORC&#10;KGqu10QfWFDkGU6MCqAuJ/IgI/K5ARRwhurlwPFsKFANwVPUIAlpE3zPT4wNPeG7pgJRyh77Wh4P&#10;TKJARCntKUqoBRrKGWASj9L0D7mhmSQEIorfOFxAEDPhEqp0gANrZ4DvitAAICDD6CyTKQSOK2KK&#10;jiiSK80Ceh0Kg4ek5J0AhdFO8xKso6y4szbZFi5HExtjG2gExbwZ5AgWZgOUkDTQYsRxNvZEYYRp&#10;Ac1ko/CqlJflwZ2yrFTW8FgijYqIbwZbQbj5Zay2C1M4rhgkd0AUau2rM3TbE7rsi2ozgx3iI1+p&#10;gVDRky3gh3nuMAAIbKKYDzWauQUuU+GQm9VZRBRXXKeA4aKmTpnEjVhQf14rx3K5GiUicI1Bw4A1&#10;nuzPBM+h7FJTThAa+t46HbqBBDGTcUWS1MwNA5pOFQ/EyuHp6ewpgd6DoLYcXR2aVEQpECJAhHKz&#10;VcCRrgRdu0MXAo8CBfqu/WAZBInjj/hp3k6FKmhWIujij54wRDrYjZXsojBCtUZ/O8jQ0b7CGoRv&#10;LQ6PCQlOQfvOCJQ9/GZq/AMeAlTERCVCmgHQA1A4IuBU4gh9m9x9dprARCigiAVUxGl6RMNAOgBq&#10;BwRcCpxBD7N7j67TWAiFFBEAqpiNL0iYaAdADUDgi4FTiCH2b3H12msBvBPdgFGMKTxiUsrlG6qk&#10;gMO0lSPd3IBoC1ksASBZYu3NzxxcgXsivdF8xLYDmz5cgtW95o8I7AarqIhrdZuO/qydd3MUUnco&#10;elUMmrzHyEX07+rcGq6iIa3Wbjv6snXdzFFJ3KHpVDJq8x8hF9O/q3BquoiGt1m47+rJ13cxRSdy&#10;h6VQz+0IdevFOn+lngFuEX6U5SYunEHx3pAWo/Dj0whRMRm34QxlydURa8D87Q3XM/oNa41qNKaD&#10;kgaLoY4V9+4DmGWRECsoG9CIbuJZFSfEBMht4/Vs+TU3wQYsgSWqCt7wVRrhXrhHjUD/ACMgfVWM&#10;cHF0DCuj1moAgxmIYdTHAgRdM0K8hMitRuw5cNFSuOZ8hjgSAVCcBwrRZFQjgvKelDUuWsEzj4A7&#10;adDrhfGbBtKp8LxrVxFWjK+v+76xUeYhqCjZYgF8ZZLbQ2cJqhOlTYPSGQ8hxwvfHVw+Fb+qI69e&#10;9XsyFhQZKIEn4uj0ZQOCjE3sSA//AEuN5wQMPEKYzVGgD0cjqYGmm0IjtBTrL7fUjECoHeAkGqQC&#10;hsACQLgdx5Uap6AEhB4DeASgsdVAodD+s3avEk15pO9ni4a0VM9rQQ4iJJ0V9lKOAjYAAiRRtcAM&#10;UYMph00WDzlEbNDUJOPk683Gpm9gXtW4lN7mCEg3e0+4FqB2pUFZTNiwqlKGzpgw163/AM0bVY0Q&#10;o3Tpf1qJLTZUdWdpxCeW6w+UQ5OVaViGhTgDWvGR7ZdhrEra4whTELILhMkQDR9fHMwJ7ghAHZMT&#10;5NlTZgcpLXVusamUQU19NQsirA1Qhfw+E9pEYKDlyktOiWibWmcsSLJrsB1EIgGUCSNT7WgE/Ym1&#10;L5XwZQNykaGhSHi2OSRTkWyHWNYZE4ZNbGPAGmEC1RuDsGSW6JrMGmyUjIPNjARcqX9HYgS/SEkM&#10;ni6NCQ+odqCu0UqsBbS0MzenBPBRwysv7rotqKSitumcs5dwshnVpZmNOH/sEm3AoxgEGgKnTy8x&#10;oATgJCAHc6qpJqEloGGAAhRQeQeA7UHtu0HCKpuxDVUSmnfKZw1fW8iBsVWrtwjUCzhAZV4AO3EM&#10;JUt6u9nb6ddPeFY6KfMtsPmgVxtPVYyHj9qI8aGzUDZROHggOcdyI3kJ7WKwhkJMUBEfTXnWsQs2&#10;PDuK1DcWCToaL88sqCFxbBZAlBG8HwvgxSWiAIOVYsWFkx9u6ZbKKATAYkcYhDY04c+OIhOsFHBt&#10;VXcp6XZ4yI4QyarMV3kTKTGrqOQf0Rcq/SpYEGXbPvEaUiUC7oYj/m47ARoAOJyIMjQdtGsNTa4N&#10;272vA0IfIw3JG4URI+x0YbYYDeKzsAUMauKplNCDvzwEBBBugQNf+d4zkJ/2h8U+i/fSvSj6CIpg&#10;Zp13cxRSdyh6VQyavMfIRfTv6twarqIhrdZuO/qydd3MUUncoelUMmrzHyEX07+rcGq6iIa3Wbjv&#10;6snXdzFFJ3KHpVDJq8x8hF9O/q3J6Hq6D3aT7hbBAvZFe6L5iWwHDcNssuwlOydZZi+Q41DT5t/7&#10;MspZcPgBxQCcjtvk8lBSY1IdZVKkakDgkAC/BBBIIMC4VyGqTFgi9ttuvDt4tQ6yqVI1IHBIAF+C&#10;CCQQYFwrkNUmLBF7bbdeHbxah1lUqRqQOCQAL8EEEggwLhXIapMWCdWBLrfp2o2ydJhi8X3zVHx3&#10;lNzpTjmjevnGkHrAjpRa2lhGiyyKQimrIDbID8gb+pCpiB4/WdjbhWqZ4u4L30Pe71MFRwkHZK24&#10;3SwVitwmdBtqhGwb5NH/ALpQGhtwZMpeiq3oSoOEu8G+YAkXSMjCdDDCosUvkWveSXbBMBW0oEgr&#10;V3iwox9z40OgA0iE3UE1AefspWhm1eMh+w4tvu3mzqiKBrrR24GNWswgwhZrmKa4M4CwgyqaqmZN&#10;H0WjAnDWHGarxG5QffmC9gZsqVtbAqm1MoAvWMsgDJoQCNV05TvjIVUlCSAKUBDUgYeVtUBPRpYK&#10;SNXFH08E2+/JinLuFmB6oEmwvIOuObJ1lJ7SaVW7m3/01lS5FFBjGi1KKuMIKAmOQ+dB0QIYu8wF&#10;5d8qqCjxgFukIa7iNtjehLjCpCeGy1UlJoscAm4BSxyhILdzTJilr2BZMHyoRWCqeNVE/vonAqu8&#10;1ga/dj2uASgVgxGqqX1JaNbAOSWvhyjHhpVBT4xU9PDLbsdDMdQllyvRuncuA2HBwSFAdOZSIlKt&#10;PJTbY4FQK15x2l3+F7hBbNLATLRTCshzIJx84ikcaHuAtxjpwAyQpcCNDiXQLDOwsSxEVRcMQxvI&#10;Qw8TUAClwgXb1RlTcLHBVxSU8w0pJi5ERdkrLbUknRMHTcZMK0fL/wDqBUC8glkoWyZRd9DI12mi&#10;8J1shBLQkimJLfUF2hwFpQb2DDd5XEPsjVoAESIkn4HAFlALZm8xeAzWE26gDYxJ1vctNB1pYIkG&#10;vXYiSTV0I8ayPaM1OyZlWbEGLeevVQQck44iRxvg0tEHRAOlV7cLgsXbUUSKCzvfiKBcLbBuWs2b&#10;6kMFWOSXMO535VNAsCzYnQqAQgMMS1shrSjGpOarpFAS+gi3ybZuAjwnRIPqFDRFLQvaBjpIdHqc&#10;0EGylR7TsQW1iJ6mk51mjDmYsCIgCNhzgVwaWUOkDFSBdGEmJ6JhLYIgrOMi7Xh+tGV8YiAOIT1L&#10;srBkDIhh6iU5tGqEYAuJOAozIJ7by3hCmdeOUNlNSXBBPFZ0VsgA0cZ4hI4xtbtqjOI5KDve/H48&#10;VC1GuBLtnwmHImNaSgSjzcVCXm1SYww5ZODcan0msBTI6iaDINLigy97KZR5Q77OoDu85cG29GNX&#10;W1CwYdHBOGgA42saUQAJokRYRWn3jYgNETv4BZEsLe/MgmgEG1QgYGo+q4QNUicRBcGyRPDCsCbE&#10;3oIhy5M2RYrQMy1dFLLBBBIIMC4VyGqTFgi9ttuvDt4tQ6yqVI1IHBIAF+CCCQQYFwrkNUmLBF7b&#10;bdeHbxah1lUqRqQOCQAL8EEEggwLhXIapMWCL22268O3i1VOW8WIuLkRWpllLLh8AOKAQjE+hNFU&#10;BHM0Qg/PAN4jh38UsrlG6qkgMMwJjJQEeBkhCEKKCIBVTEaXpEw0A6AGoHBFwKnEEPs3uPrtNYCI&#10;UUEQCqmI0vSJhoB0ANQOCLgVOIIfZvcfXaawEQooIgFVMRpekTDQDoAagcEXAqcQhNSXoDDEiMih&#10;Ol/pne/i3+8TNDJy9DgT5BP3NGaGtZTo9m1Au3aC3IEvs0jkOSgYkKrJw5AeWAFI4sYPIUJbcWsl&#10;xx+YQi3es2CloAlYNsoQlYX+hGunl6fOGlaQ8SqiJ5svA6Z/8a8/hxxBRJQf5MHU87M1jkYpMluZ&#10;mD1+Eb87kPWc8Am4tK117fAKMcrPz91fD3vIgUw35P8AK7jOCYFQN/g4WYU+wMAem5NstpOUp6Bg&#10;6EbzBsA0UpwBgEmaeCoVA4LOjvOa92pfVKSipuhTLp9Yg0uk0LYP4ZaMGdOiBXWgW7dlN4EBEwkb&#10;bzq9avjjAjR4JR7Dz3r45x8zbNIGobknjT6cEl0jAgkfdyGyGWalyTs0GxQqRFQQQQpmL2VJlwUY&#10;j5lzRTWYAAqG4j5HGrYQqIEg3sqvu/qAiq41gjccFPUYF9seLFjNJ4IagJDTl0VSxXFk4jlqNac2&#10;BkvR8xRcJRgMmzQ20CsKdSy1bWXHwrO68R2oi6UjAZaO8JZ/kC43LxBgbJRHlPYMdMTeoWToU2VY&#10;ZGg4sxKUGb3AkqsCIo5CN7gFPSUhge0uOJ2UARSJ5j0aYtpxQKANiCeQOoxW+yV6cFmuS+fjjI2K&#10;9OtsPN0WPjoIXoRpVPQHVkAgAaWjDHa90BMK1Hii4utyBo6ZCZxBFxgDsAteIlyKAHHF7RuUQ1XQ&#10;bS0ENOcRKQ3KuEVQVu+1Y4BlGSlCJ1NhnwUDV4gIDAcaOXEXmJH2IypkDFXBUI1ASlgXEL/+HriC&#10;jcKk9vYh0nGyCii1BIvMR4oASUt1LEQE2Eyz8UHu2S3Svwyly3vFwEpGqbTZxNYnHFvAE4SkTAvQ&#10;p8pjvkecFIsMqi5eJR6hZaGtBrQJzjGUqsFjIKoBK1RxTfCyOEjiikFpQALUkmIBdKJR8ZF7S7NF&#10;AYohzOzpQZ/Qb2AZZpFFnykIZLMZj+WrZfwOWzA0zA5SqOYoV1/Z0L002NTCHRFKllqHIoW9CSMf&#10;SjIIJCzgc4MqkvW7WfaTuBipbhuoyS6yYQAnPOK2ufgtxw4rvf8AIAiZh0WvIqdl0ciNr4oWFfFy&#10;Y4GbAi+DhPRlvKajGGwwVIyBa0jZwpjhzlNwcUq02y7/AAwwda+rip+v7l1NhKDZxeOMhsqLAa2a&#10;X0pfBTWIug7hfKYH0hhaYQ0NjYbKmlk+Ry9nxQom2NEEjuGzddX4BjwEqYiISoU0A6AGoHBFwKnE&#10;EPs3uPrtNYCIUUEQCqmI0vSJhoB0ANQOCLgVOIIfZvcfXaawEQooIgFVMRpekTDQDoAagcEXAqcQ&#10;Q+ze4+u01gN4J7sAoxhSeMSllco3VUkBh2kqR7u5ANAWslgCQLLF25ueOLkC9kV7ovmJbAc2fLkF&#10;q3vNHhHYDVdRENbrNx39WTru5iik7lD0qhk1eY+Qi+nf1bg1XURDW6zcd/Vk67uYopO5Q9KoZNXm&#10;PkIvp39W4NV1EQ1us3Hf1ZOu7mKKTuUPSqGf2hjr1u1On+lM6gzwLfq8Z3YPIvPe/rw+XTrBCWgs&#10;mQuWgkXVFUNBKstj9PBi45YJxUQkKBQAXXjfGMwXOo8fykaqNXSqO37/AIr/APBoWzQ+nJXqYcIK&#10;WRwqZFko7VMhCb5McaSWP9Awr6ddFaMO3sKu6bUR9DSpxNsr1pNBTai9UkW0Oj7YAPqZzfr/ACf1&#10;eucDfpw0B3lqgKQKutd4tfzgv8lzDSkaQoQm+sK5aWI+O+chxFuoBPl3F+tVwVANFm+Ak2/fHvFa&#10;DoV5eJT5N/mC3bUnK3tOBTmawoAl3QQuwITsbo6xq4cABLnIWpzuTHsaRZbWISggMAQTKwWIoGxy&#10;YS+syczzH2UJtSyT2aCYEgDEx4oCGEHDHkfiRQGPE1JuswdWpu1ewk1vP2wShaIVsKnmN0tyhXUV&#10;bvnCQtRIDtdGuKkDldRlEaOCAibhr7T/AMjb2e0GhwNFOGbDASRdAOvUEK0xoRDCkOFXUIaorEjD&#10;hCjhKx7WzwBAFsAyg4nMTKuWDfgGDO8XYtNglGmPcPFKG4sBqAMJY+Pxzus8R+OOjK9MrJZUk0Eo&#10;RVdSPTwIBqoBAm3E6NLVTBAbIYnPBiUy2ZpOwzbFduSFrxpViSWabvg02M7AX0iBdBHJh1AH13PF&#10;QCnaGtSfxn0LQGpjYvOLoENYqiVhSOTiPoFiIMB4BSIFry7QesBuaFHhkmGj9M0SHCplB1ToyoL/&#10;AKgYJRUxUfeDvG6bRikLlat4qsh4ud4AgZxLS+pZ3a0sDLR1OEvRyNNQMLhV9QPE6RRIGCsWZCxD&#10;QKcGBXZjEJU3sFDAJp11Mj01SiQ9aXi/3yEIgTRCIlZA7U14dEuB86tVCPInnAh9pdAqpFMAeElK&#10;lOo0Ey0cmuSuyZEIxeINniJSDqKNFccBCD9yxAB4TnnhKqtRUvJrJAMLU8xtZDJPveQiiVbpZo3X&#10;fQGigyGFo3rchID3RGCyAIfduoDLTFSrBhW4KlBGMBEx/TEuWPgs2h9p+JmD9tYPyxDljkLzG1ke&#10;I0Qhs3GzYHfA5AWbsM70Q63Bsz+jRPAfxx/P74aewl6kT52DX3ziSw/DDPauxyURgvXB8dhC1Y+X&#10;PzMXTFQTC2NQN/KYioSC66VKoI9N8Z0r0o+giKYGadd3MUUncoelUMmrzHyEX07+rcGq6iIa3Wbj&#10;v6snXdzFFJ3KHpVDJq8x8hF9O/q3BquoiGt1m47+rJ13cxRSdyh6VQyavMfIRfTv6tyeh6ug92k+&#10;4WwQL2RXui+YlsBw3DbLLsJTsnWWYvkONQ0+bf8Asyyllw+AHFAJyO2+TyUFJjUh1lUqRqQOCQAL&#10;8EEEggwLhXIapMWCL22268O3i1DrKpUjUgcEgAX4IIJBBgXCuQ1SYsEXttt14dvFqHWVSpGpA4JA&#10;AvwQQSCDAuFchqkxYD3BgzbVK2omzqZxihw1O3pwanCGhUce79nWabDBIQI+HybFwsl5NTxBpt0+&#10;HHdXpFCCOTA4TW8ctgpiQuSAHUG5B9WmCIw+lEBDRjjwQlNCCsU1qR9g0NWiKDg1VeJtsxawA1yN&#10;2Xn+O95AYnQVGQqMUmgpj/CBfANqEHehGBqOs7uCZlQBMovXDYFtnzjBAQQqCA+YCBMATNt5D+N1&#10;XDtUGVdNOblNmyQ1s1Jva7s7+chVrNbfNXQT0YxYHgOU5n9/+coymKUMUZCBHUIoh3cnu3S6Cu7N&#10;Y3BAgtDg2rgPAwXzReQIUkTZlDmQ15DwCQ2rt8m1U/CaNVCIREdpmtOTU6iuWCVkHWW6Ei6QoXkW&#10;nmzesJZkK7aQUu1asuKpwEHkUlLeTfOQm6PGqKLsACOmcc4rnRoRQx5a7Y4WFFARBIy8jhaLbnO9&#10;JYhAA9BBoJjiKMhqFFkVwUFI6+VDHXNwDH2s3MMAgjSUC7mJJLQ6fgLiBUtVHBZlBUcVFROwUKwQ&#10;L2XHslAEqsUioBC7NNFIQ4j1HbClkdoVkCLAx8pXusiKCMzQGXJIg20K/KVsguI08ICmUTo0cFAK&#10;faW+Qc4e2uQNA1oIgEZEtITXsxZ3JYWirIImiI43jBxIQyyUgcHBrcnREaXLmigCOcU0qfcFO2O3&#10;V34mQ3kWTkHloogi4Q8NE58JOGq7UszGhyDbuUa4b8GBzwqkJBTkFgOTBq8ILQAyB1R2Vaq0LL9J&#10;iDAAS40dU89AtjstJdzNyWhwKrOt3ZLcXjH4i0YzYIKHNdxX2O8YnNErvOUfS9o58KLBCAUYiuZN&#10;j95ypoXUNzzKrTm9s5a5ebgCHQhrC4tVsjkRBJpyC4c/Ijxiu8HoNUMe76Eu1na5fKYfmorYOoKg&#10;LyuOMBKWUighoRNtw/6rAHCqrwb5sMXBUB7ZLA31vl+sJoweU6aGJODNIGQngBbdoYPMsu8YN03C&#10;JqgfBrIUiBQhETYzey3zvOj5IHIQXn+bePy5QO0Clb9UPbgMVEwAQC0hon9saRI7TcbycOpMP3ku&#10;AGvZ4wVwy7O3EXAIi2B6MXHhzakqp1kxuJUWimix/pGNmHXt6DW1BnCfyKflI3ITDRhmJ+ypP6pD&#10;0c3mKYPT4H6BJmUdJlx31A0QTDOw1hPRqctxgBUAq3Mm4krubJzTDwDgBAnIo02qHOzBCvOUsAoC&#10;JYRQk7SIt+6tekLACmYhddjEeiFeEUbCqkQ25wGt9nGkSsyuYCDBpGkyZsixWgZlq6KWWCCCQQYF&#10;wrkNUmLBF7bbdeHbxah1lUqRqQOCQAL8EEEggwLhXIapMWCL22268O3i1DrKpUjUgcEgAX4IIJBB&#10;gXCuQ1SYsEXttt14dvFqqct4sRcXIitTLKWXD4AcUAhGJ9CaKoCOZohB+eAbxHDv4pZXKN1VJAYZ&#10;gTGSgI8DJCEIUUEQCqmI0vSJhoB0ANQOCLgVOIIfZvcfXaawEQooIgFVMRpekTDQDoAagcEXAqcQ&#10;Q+ze4+u01gIhRQRAKqYjS9ImGgHQA1A4IuBU4hHSgYNskTpkoRpyzBX3dwponmHH04ZFpLxyBrtB&#10;f7+2hlCSpsMyLtfL7wbNRoFQClbu9e+MGgGKqpUbJorynjNr96zD2BCbAg/eNbdaUxKCPoqcLiRb&#10;QIWisgTGUhd8NRZEAAlCoAVxrBIQVJeRAc0UcPsB8jVrq8o5gbdwbDAQma6OU9OXR6LGV3oRkCYk&#10;hgdGaSANIq1rzxNBHaQAEgLgSZppZqzaVBADeElh4Ds8Qzadm9maC7HepukUfCXjKgiwSQKxquCt&#10;FSYBN3NFzTCCoc2mD2kOL02Bc6RRMLTCqQAUHeHEpa5cDJ0J851hCEYOGeUCzkLlbSyIKuaMkF9Q&#10;iMFzqi88rSgbCWkA9quocWDZJXtViYbtucnKVyjNCBMxoZRTDnFNnVXQDSRiPhStZNjI3eWGBYmu&#10;cWK9IoMBY7YxPVyZsbUMnlUXToBjMaiGcIbmWcRk2nhMaYDwQAGEACEQbXdQ6qCefRNh1/TRay6B&#10;KhGG/qZdgQQAi5bla22X74fcZR5mjxTzT5BDE3e8pQ6Ml1YuBq3ebgdPhlIYM6lfKmRtuGYLlSLK&#10;WOIuoR0yklw0TbrsIWosY2oKGkhmFHEWZ3qhEaugBumi89KN5RaWjZmgJqdt1u1CRQtsQVIq7yuY&#10;ByDU7wXJRKLzLCNoK3Zg6Rq9Be3QqUI2TJbynAvt9GWgTUcUQGw/ZSAWxxvRiR6QJhMtpLfJwAkk&#10;HsGyB2BOsusgKZ2BBQ68Id4Kgnml0VFaEHKD+rm3JU9KYLu486WANI3VJlqYGcDD/tfVMJ3qYUta&#10;I6FBgEWUq4nAuU+CE49qRRghXgySdZTtEAQFAMbO8YGwDQUkX9JA62qQQOwYAgjAVYFqFQWw5GJS&#10;t3KZEAAKA3g45k0QAdBkWqFBnPNsKoamYncRkALIDXiJl6AXZikTMKLCqUBAkDyZrBM4g7DUgkqG&#10;6O3Awr0JkIA6y20HgkPMgNVLxwx0QTwE1JkSzJSIe9zEXcdRC+seEDyODnjvvERcikfmTzv7yiqI&#10;DLbSjo5Tk4dmI7NAVCp5At8aG9YiiqSFcjYgnHCYQ5xYNZNHJ/bnNOOxgRpAoRqgA4u8vQ7hTKrR&#10;gjGVVjuPmkika1UdEP8A/VyB2sxdKgvcQ5S2ybVowf0hEtD6zrA//WCRTJeIgQIyU69/P2DgTTGD&#10;B7P5XaFl605kYOAJK+IJA20wm2wQ2DCi6AYo1EuGGqYCW4ANBIVhQOkzEqpgXOtYxUNWqOjDKFRJ&#10;0lQGyArWQWorV+AY8BKmIiEqFNAOgBqBwRcCpxBD7N7j67TWAiFFBEAqpiNL0iYaAdADUDgi4FTi&#10;CH2b3H12msBEKKCIBVTEaXpEw0A6AGoHBFwKnEEPs3uPrtNYDeCe7AKMYUnjEpZXKN1VJAYdpKke&#10;7uQDQFrJYAkCyxdubnji5AvZFe6L5iWwHNny5Bat7zR4R2A1XURDW6zcd/Vk67uYopO5Q9KoZNXm&#10;PkIvp39W4NV1EQ1us3Hf1ZOu7mKKTuUPSqGTV5j5CL6d/VuDVdRENbrNx39WTru5iik7lD0qhnc6&#10;iUWqlbtTy5Rc/CyeTi//AHD4w0NlpfHK7mvvrjF2bOQ+bvjeUwbsdtVq638X63hAjx6w0XXy36/M&#10;QBOboA74rnU/n4H6AEvQqoZEhgHAfYY44i6JShXh0MaKpQytBxPMQJGpjbR3Fo8F6Er0VynOiSFO&#10;ADMOMaSOBrJrz/gFkV6URaFKboch54vORh8z4SwAq0F+8nrDHYCakFBlM3rXF+KAq1EpowGJcQhm&#10;qLpqvCkQ2btWp+wCsQdYsG3NhSQmAUEk3Grt5xolASSNr4xd4oEQ6rE4gusRjANikVpsDRaNNSLd&#10;uiGpVXlLRyVLyYBAOhI+UJw71z4xPuWAWl01C7u8Ucfu8ZGEbPVN8MKnkRgH0ycVJVFw1WIgeym1&#10;LbmnFT5C/NkQ1gCKBMhrIYFY0JEijaoRoVxJ1RAZrNThdmjuhYoVIlsE41jb/IFmZtsNVwXH8eBt&#10;NE1HQIjDoIoFNoxZCJEg4Lu5ZH2fAwiG7YqSO1aICVqWrRrAGrG0SqBsdHbvGcyMnhQW1Lal6hHC&#10;QWoO/kt0+bcS3tEhBokU0cAEmSobI8oCpKgmjiVxpZBhCLTgTrFf71ElGE0FQEG2OL4+RctYndTZ&#10;drgFZSFizFbrobI3q58pEEKaACDFm3R3/DlMiAQTVOEqcgwonYzI9KhcSUxJfgeAKi5/moBafwY2&#10;dAlv4cIaXInYasWDzqOASF9BmgKtgziGsG2aJoE0lGgG0jm8hU2hY9NNVM3glRAphm3QDJ0Yc45M&#10;BNi9MsjRE3vD5RHHFTZwo6XfF+qopEg5uyhvKag24Mxgh4iEGxilE5gAJnMRTsFmsRqdRtAiAMNl&#10;Sq1Kvniguo+0IKGesNKaDpAAjsAiAGIQe7UHQKpNCw2Ar8hksJZAbot9bz2QVWAN4QaFHMHYVmfB&#10;iQ3S7Am8wAd7CfmQgIorgXhE3955Qa/Xd0lqkQJfLtUxBa2ASigSAOS4nU3KcQlchIogJpidoDET&#10;NbR0pQ3vNktGjkHFaHz5zvQY/WwhTgebOesSG52tiqXCfkXRjMlIbC0Cq/LAbGN4axKgUaZxMRjw&#10;pUXTVC8xnOJSjdl3Hk3vB0BFFAZQYpHYKC8DrPgfplb4Ong+c1JhkSUIRJdhutV1jnpe2NkWmqO6&#10;BJKxd/pGGLAhbJ4+ytq1MdSzsJg/7Ygnvgd8mhQ4ySlaZtjRtkRwIkECCADuphfBODciNBnsKBkL&#10;mSfAFSAKJ1ONZdGN7SAqOk34Vbrs7dAZAkdxjnsiSx9rwAiwM6V6UfQRFMDNOu7mKKTuUPSqGTV5&#10;j5CL6d/VuDVdRENbrNx39WTru5iik7lD0qhk1eY+Qi+nf1bg1XURDW6zcd/Vk67uYopO5Q9KoZNX&#10;mPkIvp39W5PQ9XQe7SfcLYIF7Ir3RfMS2A4bhtll2Ep2TrLMXyHGoafNv/ZllLLh8AOKATkdt8nk&#10;oKTGpDrKpUjUgcEgAX4IIJBBgXCuQ1SYsEXttt14dvFqHWVSpGpA4JAAvwQQSCDAuFchqkxYIvbb&#10;brw7eLUOsqlSNSBwSABfgggkEGBcK5DVJiwANCX5arbVRNroWaG8w+9mbJwRh5Y35P56/oYigPmF&#10;fyr/ANwA+KseBrv7/oNPIomqjfR5uLaoaNx098g444Vy7CKONgjkLs8739Y7YxzdWyfyGx+MrAcS&#10;WFsF8gQ2l8x/4lNy9B72rQE2Z85AqCLCDXQgacq0YjalaY5lWJmlkFi0EwLqARbXp20dW3AMoMLH&#10;sl+tVVy4mQEiamItYojSEwLsqNFrkU33kBKHCcKEOTMSaZ6gUaX3aVmMyQBD4MESPC74xXUz2meW&#10;PIBWirziyrAE3tsvbs6643ikV3y04TySvPIPORhGkGiOwmhj0cecTYhBqw4cNCuQlwJbvh54VeVb&#10;1LXFF0XrFxiteN5Y+sjEqyWFABtg1xlaBZkv+YISA2oDE8J+woDwEIhwetileCOklvLGfwjLSbgJ&#10;jt2DAWtA+pv1DFKHOJoRMDCkNI00E84WQ6RVGQkgn9g4paR+lZRDSR46w2/7qAiNbCkH4d4iNWAQ&#10;BuQNLd0esW4a7hEBR0pvQbwdWJAbuGltqD71h2pBQ45AyHJubm3KIkcUHbt4jRl8uF0ERdhUrzfJ&#10;hfDeBWoErNxeQm8R9Jb+dWRSprt4sw2MESR44okK/eH28WEMWgCngnBRhaJPTMzkRUXhw6SzAQJs&#10;xUQdyQe4YEzorXpAQBrJ0zAJiBmTCjFZLsetoxwtOkgogcPVwaHURE1HYnRDjHhAMBzQGrWwnkwn&#10;n3Ly+QI6Y9eORAYs8pRv5LSc94gEEFa6blUfL3pxvOGCUYIBJIXzhJYcFQQO06HD7m+FJAaeILQv&#10;OuiE7CQN+AhmLMamKmRhJWWAVFiEKNk8IhWwbKXdaLBaIsykBFg5f8lhb0QEFLazJQAPDloqnav8&#10;YdQPtEoFK1qrrneQlsA7O0VK8tXUq3BtIAjojdieRo+HK5EqaSQPDg5Ma+xvCiOKZ8963g4Vv5tN&#10;JAICTzlAjgBDkqBCK8g3a4RQGrLPPfHj4Mb9EVE2NKg3TpfjC3SxQE5YNkoLZhirXyBQHaOAjLCN&#10;WREYCO5B1OMT+IHcqAhqlpfgxceso1K0UQmPKbkag76eoomkaiZklFo8zwYH3LZ3fH7hCJyJ5GTy&#10;obLuTKrfoJRaIkGiYVH214C6XUBjlEMWhgASuFnnFc4pSagoUmFQAcN4ZGLoA30KACTUwFpaSNeM&#10;eu42tKd4fJjTskhh2lK4HdTVINhUHGk3DilY+aMq3Dd2c3WS2C8LwA4j1RTP5VQNtG2jCqezjJmy&#10;LFaBmWropZYIIJBBgXCuQ1SYsEXttt14dvFqHWVSpGpA4JAAvwQQSCDAuFchqkxYIvbbbrw7eLUO&#10;sqlSNSBwSABfgggkEGBcK5DVJiwRe223Xh28Wqpy3ixFxciK1MspZcPgBxQCEYn0JoqgI5miEH54&#10;BvEcO/illco3VUkBhmBMZKAjwMkIQhRQRAKqYjS9ImGgHQA1A4IuBU4gh9m9x9dprARCigiAVUxG&#10;l6RMNAOgBqBwRcCpxBD7N7j67TWAiFFBEAqpiNL0iYaAdADUDgi4FTiEAILIDpRCRSLBcSBeBPmn&#10;2kV/jzg3vAohsb3dvO+d+cWTFeOya1Xv/t49AYZvl+cQR6Ngjr3N96/o2YpsnJyaAb8LkeoBiCqv&#10;iI/5xlhwqiaCEoLFEEbrDoRfY8dp2dzUL84GiKo3tVYeOYfGsF04NYFlJqWdpjm7n+oaNWEHYpbj&#10;uOLwFGgCPGjZIcbfOAhMCwQAaB8EvkK0IsZa5RhLCHYCQDfQmppxosebghAE7dSvkQzJ+81yqGUg&#10;IqnEUFdNqt6JDvZIGTRCRIWwJCFI3V5pgivlIKAECBbrgN4rKBrhQAtFFSa4UxhEMVDsr5KoCcTW&#10;PU6mvSTQRAhNF3l9kGj8OvAYi0pDjQS2MRVZG0K9mYgO+2emB3A8bz4mt3NqjIjQNDBzTT+W5Ooi&#10;6AxPQp5DofLhLNLbpb5nEirQEVuFsDRtoaUQ2LA7XXcBr7+tFCkA29WEkIFpIYwwrCBhCg4EgCxA&#10;vBDDRdShq8boQoQdYqyjgnkyIUQV8A3No4DLfGyoXUA1kVnYKoSkJpWBxhQVoQd4sQKGlAaV9821&#10;0BUzELnEZkX5HiKnpA1efnnH8C8GWC1mok9DkPXYy08KOEQuC4yQEcMABhBVixmOWpmgDsAQRu/x&#10;wV1CEDggy2rvTiLB4bbbo7qA6QrdQfSgVtyUZR48OJUGUM4KJG4UJFV40dKZEqYE4VecJYtN4sGS&#10;YkAdrlLz8svihrq1m9TDzooAUgCIQG8jcHH9gwEM6Sh5JMZPsjao6A2RhiPebIk9aTiiCQyKM4Kz&#10;MSmRCEBNqtuODkUScAKdScgGV51jXrEgeCgXZyQqxVUtAOgoApVsq61GJFzDZKo0cHdDQqpwWZzn&#10;fQcGkNTjDXqKI2EKDgz2BMRjeAIEFizFuhY+fGwnCOKUZrFltabQ2TeIzzGBAsXimx4azjR09mpy&#10;tDaKw3EUOlZUUQGbUk52FuFG9EWbYWao0B2U2ghawnaso1lR3ENDpJVU0sjKnMJbdBDbwLkpTk5N&#10;dohjA+v7d3ZRzEcuUk1VOTAUxUlTZ+o6igBTgEZgJoxJbAajMUaJQAVHC2NEayu2OIB07dH2NIKK&#10;uRkqMpB2CCDWAIFKuhHm9j9YsJicIPZdA8lj885O5pEg3xGqELcNTWKVGqy0LCMTlwcHHOCYzhTs&#10;CsWrlB34am1a55B/Ns4pAiEDxbjbfIUgDJCOSkCmMDbtZqcpGKTg+O3xOfWwPgBbbUylbWlUogBE&#10;4CYoud9VONDcpHhgIwpIvMXZmUQ2KZwpCij1t5axmavwDHgJUxEQlQpoB0ANQOCLgVOIIfZvcfXa&#10;awEQooIgFVMRpekTDQDoAagcEXAqcQQ+ze4+u01gIhRQRAKqYjS9ImGgHQA1A4IuBU4gh9m9x9dp&#10;rAbwT3YBRjCk8YlLK5RuqpIDDtJUj3dyAaAtZLAEgWWLtzc8cXIF7Ir3RfMS2A5s+XILVveaPCOw&#10;Gq6iIa3Wbjv6snXdzFFJ3KHpVDJq8x8hF9O/q3BquoiGt1m47+rJ13cxRSdyh6VQyavMfIRfTv6t&#10;warqIhrdZuO/qydd3MUUncoelUMtnqtJc0hp7HLNRZ8XQug9DdH+MaIpJAC7Y/qftw/gbod8a8R9&#10;cYWwEKXtwE2r31XnBIN6bPlh886ynzv4e/Ws3T9E2Pb9dwnOsAECmjFibgD8e5rKIDkTu0qOpab8&#10;YHa83VF0bTJbc2BGg+I1pOPWIl9BPHjj46iZKUirsgLxqXT2+TBVQ1EukACM700dYmpyo6UsSjEe&#10;OCG7LXKSjaW5mnYZtEGgTCb+F1rv4OXe1tqow2aNMBx/iQJwEtNrSUB3LqTlTTrezdb+PnJxylAc&#10;SC2eTq/3yz6w+0m9mIaQpxjZrDi0ofI0F3aapYApaxY+IVdSB3McRvZ4NPRhGkvBxgoka68DRRMz&#10;GgoYkPqFLIDUxShFkU4RKQCSTUOOsKhBsrUHyiAnWBBM8gip1u3APC7x7WAneDAwJedUGWKLEk5A&#10;Ab+VJHCp8Vr1K4FQius4DIO3KhkkYXQ7jukuRkEV0UELp7A3T55EQibwGLDki0EQWMnE3FnPOHyW&#10;UfaZTRY0Sx3EJ1QqFUq0untBMh2JVs1Q2jCVgXHb0dQ165KqqMu0zYLS0QXxFJ5cOatX0Ktwoot5&#10;g9ZdQkmaQtrQO58YuEiKmbVqkVW8ZYERsJABaLWhN17wNdIcMUFYKDKo54tPCFSA0R5k2lxBx6dR&#10;w0k9iNSYqRkbbZCCvJyt85syxyzGyaa0TMhisHiCsaCU+rrPXcdZRW5x07xyJUpksrRjYx+zEbkN&#10;SmMFnw6EaZEGfcDFwFkkmlpakxiEEjykl9BZCIcFxyKKbAUImQXujGpFJNIPHhvHhFc9TOprdgGi&#10;XDl7+lYIpieC8hY8mPCnmZGVGhB1igsmwF3STomm2LwYOiNbClkhicorvz3BLLl27NwAysHlA2og&#10;DYGNx4tm4QAEHiQQ6jh2caJQS0jegLZ2awIIQVkgu0D1vSSNQpVBEIViviNblm9JIO8oEdsMVOV1&#10;CUpkwBCVxRC7qCoaDRiGuEXqinsHZF+Cn20VZSAnUoaIgbx6H2lW1ZeUt7SBjXR4ho4kCmNszcWR&#10;ZYZDSsJa2fPYSFDCacFBAUu9ABQEcsWfV3NMI1pEqc48IoxbHs5YFSyJHRtCybjKugaK7QnzaAId&#10;klMdiClisMWz9miEU4diWRLhGolkoZddb7ZUN2Gy4MYJQgr6Ak6UDnjBVP73CoHCG32zFlSK6oIr&#10;NHOTRveAxZMDp8UoaEAg3BJtWoBVtN6yt6G8Ys9GE1WumNiAoOObTEIgQELCXSHGUksBT+CJGiOn&#10;ERrs9GyroQUGDwjnSvSj6CIpgZp13cxRSdyh6VQyavMfIRfTv6twarqIhrdZuO/qydd3MUUncoel&#10;UMmrzHyEX07+rcGq6iIa3Wbjv6snXdzFFJ3KHpVDJq8x8hF9O/q3J6Hq6D3aT7hbBAvZFe6L5iWw&#10;HDcNssuwlOydZZi+Q41DT5t/7MspZcPgBxQCcjtvk8lBSY1IdZVKkakDgkAC/BBBIIMC4VyGqTFg&#10;i9ttuvDt4tQ6yqVI1IHBIAF+CCCQQYFwrkNUmLBF7bbdeHbxah1lUqRqQOCQAL8EEEggwLhXIapM&#10;WARqB9Xaq2qJs6HB4ZHBLGd/KX5xTVsuPl+fr++cdbj8PNcOu9b8w0dGpoFruE+ThPE4yc+CJvm7&#10;8z+2948lcb5/0O/n/WPUIHA8qvHN8eHfyY9pJ5559r84PAlXWnTv6xAdyrJxE8SYXJKMLNC6+H+H&#10;FlBUit8ByOee4mDwY4DuBryDzd/MuaEs3fiEHPSabTOGBN4tmy1KLZcKkBuyKMJFQxU6E4xkYArv&#10;3tG6Jw6nTMuzuuEd0VrlKm5iqKpMWhzHZp/7eKFoCOEAUu3en+G4qL6774OLON934yTI7G50zrrz&#10;/HONHIIDaS7vTu+vrCMAqAjw18Q1/vnCn4RwlU5dtNXgd4EfdOQKgJQ0bx1kMnpkJdZ3idN0ZcQN&#10;DKgXwBect4jGBuIIXYkOkKtAS0OoqFYwEVohTznDotIOFdaBV2cPJEW2GU6OBQULlb3gh23YAEdr&#10;VbcRkhoMIiTIii6HbkdTy1alEO668M5xDzF9UXQts08ziUH+0pRpBxd42Ry3x8W5aJnYlOosxlLf&#10;dV4BqukmN4HOZQg30VhrxQrmPqKUDY0/Tg+nBiE8CVKp8DzwrsSHGkBvcowQhSmHcEIjVZdCGmxP&#10;OHWDKKw3ugW6FFtix/GvS64eB8HWJ++SrbkHkADUNJCiqI91IQC3b1oxdqEw5Rjz3qP3gHZZdIxx&#10;5FIQ88XD9o8tpCvLmawRtrIIfNp78AdXvGR4DgBNS5T3MdjpBNdIOpoNPP5vBW/epGqI8J0BhtKc&#10;SCmPJARDymCSvQciAZ4IQ3cDnWsysbPRUrqc4WqAADXrQxF1p1jJQwQ7WQ1RdtVXgKmZAudicEc1&#10;XhMNoMQWqCgBKTLzmiJR0l2dCi+eWGisn3AFDsHo6862F2tneWhTSFTXxwJ9TXomBtnTZI6uRFmZ&#10;NKAUojpG0mH5yBEKSGq9YxHhxB/FdgwQHUKVdvi1fwgijBkQCk2pXQcW2hyUe/MKhyYFBbwSeqFd&#10;Hq1YcekIhCsgACLoBwxPYjAN76ApBROEu2KXkB6IHw80zeMWD7anTJgXJQikYLf2loMxR6wPmA9a&#10;x4RGCqg/HR3Olok2GzRmvaThLLhCMjNC0lE/HY8kGpG0WUN6sFbGBqEnARvgIY0oHmDQ8uJA4jbK&#10;Mdkt3Em+1J5wVIWKDVNBm3rNPXbHNCCo71gbBJo9QKMkRmtR63hS6G42g68b23gjk5pJsoGOdvU3&#10;uZpryxqDfoDXv71hiInTYrfPxZpnXMxGbpFBUImo6KDI4WAQIm6htlaVreURVk4UbRolz5agnc+h&#10;uIAvJkAAINEZEMRLqSSc7yZsixWgZlq6KWWCCCQQYFwrkNUmLBF7bbdeHbxah1lUqRqQOCQAL8EE&#10;EggwLhXIapMWCL22268O3i1DrKpUjUgcEgAX4IIJBBgXCuQ1SYsEXttt14dvFqqct4sRcXIitTLK&#10;WXD4AcUAhGJ9CaKoCOZohB+eAbxHDv4pZXKN1VJAYZgTGSgI8DJCEIUUEQCqmI0vSJhoB0ANQOCL&#10;gVOIIfZvcfXaawEQooIgFVMRpekTDQDoAagcEXAqcQQ+ze4+u01gIhRQRAKqYjS9ImGgHQA1A4Iu&#10;BU4hFAMspxEQ0Z3E6XGkho47/wBcPoxilSttt2787/8AMvsXpoLHqXnxzvxsUTFhwoNil2V41xrb&#10;1QUUSoGkCg4XQcDcbgt9sQYHAP8AdoKlsEKhi3bRtWki85yN1VvQ+B1RWMkxoKgoZTxyLudcusOb&#10;q96Nw/s/Wc0MEKqHyUqDwYTG1k+bARlJqNirgwPyKIKCCJCurg9iggbsS64GejmmEDSiLK7YCsAR&#10;doVIgxcBs7VCtBcdiBA67BrVRHSPzxjkSP8ABWEINwq7dDeDskxAbWxald7oMMRCuc5NgK0G3Riz&#10;10l7QgKE+mbx14kq9OzYCIg5sGgfkRRAnmaqVO3i5bPK/SXZOsGg4g2jXTSE68q9DWwuCjXB7YUO&#10;zF2NdQ6EBAmeKjgSp2vZG00IAO3jjBYXhAqYBCTaAzZtxbhyWavLKUcOtuB/SAtiqDCtKA8YqyVV&#10;hEqkhEmz/Yskk0uWQOx2RBLq4wm0ITScU0QW8JhwpvVzWn9IS8cY4nVUS9jbr5VJjQxjbKINNmtB&#10;EMBG7J1JpJCJSGuMAVSMrJGqNxTXOcbWJxu1omMgTVyn3tjGBkSbZq75xMVBZNbkVVVNV4txZG5Q&#10;SiwC2BOTgPZF4yUgTvU234uEC6CVtjTHYaI7wYeKWRkg9hjy6HREVex0NCqppVMxLqSRQtlrdC8D&#10;FMnhoopW0bu4ZagIt1GihWc/PeVuAQQEZOJrZRUuFRqaIinMSkdLSsTBH1U8oAUQU1tAhjMeBC2w&#10;ADd4+fW+HogM5IglEWuw+LlgHSihHA2ghDoXWHMmY0IdTU3aoTeL1bt33w9qeZCpiFUwLY2CD0KP&#10;k4OJ8g6UoUTJTa4syZxcAhI4+wezub9ClLwbe1234wF6bS3jV1CAIXbOwC4gFhNTTOPINW4qpEyQ&#10;iXjlSGTyHIA22AKrW3Biv54gw7BuuHVA23B1a1xQVhqKA09qURpvECDBbz7O8OAkAJCo7BJTRvAb&#10;oBvyBWB1pUEkbbRh6lhrBEPBMcggDjObDLTYuSNniYH1MT4U7EyXvJPiQZUUMdkfOkszEVCoI024&#10;o0eXHB1x6cAABRyeBEHFK9nKGKxmaSViSjZMJt8YxUkQ8++1l45vpkUQtaxM9mBIhqoBAiXE7nby&#10;UZS8ByH4wJEjLEKHiCtaKunFakF2MEPIlaF0xwIggwxZOk29nZPjCUoE3hL9bX4hMRBgISolI78T&#10;5yqUNXdN+XN3JMNgMRNAn/784yRATqsq3l+apvzcjfZ2wNnRIhHJBMJwzMr6Q2kNWiL2QMME9QNC&#10;PlaWqTfVCorTtUklIx8ClJIwsFFYzV+AY8BKmIiEqFNAOgBqBwRcCpxBD7N7j67TWAiFFBEAqpiN&#10;L0iYaAdADUDgi4FTiCH2b3H12msBEKKCIBVTEaXpEw0A6AGoHBFwKnEEPs3uPrtNYDeCe7AKMYUn&#10;jEpZXKN1VJAYdpKke7uQDQFrJYAkCyxdubnji5AvZFe6L5iWwHNny5Bat7zR4R2A1XURDW6zcd/V&#10;k67uYopO5Q9KoZNXmPkIvp39W4NV1EQ1us3Hf1ZOu7mKKTuUPSqGTV5j5CL6d/VuDVdRENbrNx39&#10;WTru5iik7lD0qhmSN0J2Y+MIHJHc2RCNCBstDCm8qmzUjgA0jQdhrIQf5ACiLpEegyTIg5Z3XtBC&#10;m0aIGJhl/wASeDkPUJbksXIsxPot5pqcmi5ju0MmOWykI471Qhb4DEhyeVDswMysFoKCADZdiMRL&#10;nQUFVIQtPovTKqgFQgUF6DhIgXanSRPUG27B7jkEH6RBAKzJQUTyCNMN8dhoQZvU1m2FsNVgoACX&#10;hztqpFg9FSaEOGsaCnkafQFaeRwpZKCCes4gXQzpwow0L/IkaAMnC3lnaTYIDImIhHgjbABqJelN&#10;zcmjROx2AgWR26SCjKpVFCopeyAm0IATscmm5YvYuvnEwtgvSRUVHcXm8GSRRC7iUoVY7YRvrhv/&#10;APPGWHANrEzZRb5U6zENBTra9w43shVws/8AxjU5NsHDdqLNC/FZeoAmUFoYwILVSVEpLFKrpWgd&#10;yY9cCJEUDdg0QjE9WoWxjHSlUMTpTAjpPMMwFSAYNMTnHEbqo6NAbelGnA7JYkKBjR0Fw58aQUSU&#10;xtUOluOM0YCaSrEVXaWQREQITwhAvDQmBLmkntv0RYbYU5AJ4iJhAtSAU1LuQHIEo1AbEWIUL2tr&#10;gVFUTFKVgwqJCgJ3KAAK6cLgrXLCoSD5Gy3CSWASgkgwG5KImFNwxIcGboIaV+sSSaFORaYRvSwu&#10;JEIGD101odCB0Ysx70RLSGhEUc4SIJO+JZEk2ILtUxeERpoQtEd54Tbl6bgYxUiAKFwXWF7rzu2X&#10;qUEPMNqpyV5LDLK3ZIwPzYGzAKgqVB0BHsQFAChYAbhSocMEG1qGRTezWga/0EZCA1WA8AcVBvpP&#10;UkgWhppyssTU9C2NIdhJTRpbXOxQL3iBkXFphmmhUFCcjmOstJ8wMgXU0LeAaWAnAUKUJSkHA2sJ&#10;MLHNTRGHAAG05S4qzzoGVgRatd5fEitMBEFFE2GnCq1wX7qgIowCTdy/kk+1rmRy01VMRJ7bnEsJ&#10;CM1haBgDxoNVimSYV57fKiztntRbO5j+1jYZ3Mi1wg8G201tzCqkMuNl12eliKgChRo9ScH0GAoQ&#10;0MKikelSMliI7RyipDlEQ4/ykGBos3ow0CkdCBWT6Teh3VXW1NYwPPW5Yz4WzwK1dQjsiiWiRPz7&#10;xmYTOgIhx7OTKhjisE4jpO4KcbjO/GTodjQU8lFm0N2vrXu3xDZofnAYOt7bvYceJrE5H3Kn9uN/&#10;Lzo7ALdZspKAifPz0HjE9jUGoUo28NDaAmEqbIS6pHBCiDDRcuvTUltqZnedcUY/V5UdbN5GI3E+&#10;JUWa8MqjyHSvSj6CIpgZp13cxRSdyh6VQyavMfIRfTv6twarqIhrdZuO/qydd3MUUncoelUMmrzH&#10;yEX07+rcGq6iIa3Wbjv6snXdzFFJ3KHpVDJq8x8hF9O/q3J6Hq6D3aT7hbBAvZFe6L5iWwHDcNss&#10;uwlOydZZi+Q41DT5t/7MspZcPgBxQCcjtvk8lBSY1IdZVKkakDgkAC/BBBIIMC4VyGqTFgi9ttuv&#10;Dt4tQ6yqVI1IHBIAF+CCCQQYFwrkNUmLBF7bbdeHbxah1lUqRqQOCQAL8EEEggwLhXIapMWG8jgH&#10;4wA12ibogx4XwMOUEwJpvtmCbL5GsCpAEgCTDArE9najqQJ2/OMkYrJRwUIG0XgbYrWNHlSUai8o&#10;HckhuLQSsulyjEtaBxCUsgEABqAjbptY050rWKY4I2Z9hDkuYUBF0FwrNMXDZ5HN3jB7/wA2q4e7&#10;E2BROc1aDYW4BKqcOGRQZdvBHmJwPwcbFAdz4WBdzyv85QNUlTKm4RWSRodEKiAZnognGF5CLj0j&#10;pBEgpRJdEwJauhgYpEKVSMXM4XBBaQdGGGGy7A2Lf9Ht/A/guWalJFWAKSYsUzIMk5XWguxXeLZa&#10;hPY4AtENO82bVWqOxur0BH+EYu6C5TsKq8vfOLTiQRFqwJBHs3gAF1YNAUDY9BJxmk+ehoFJu9ix&#10;TfV4BTut8J+94D/yQeGaHBG/OQlYF2Sg2aEkXtxgxf8AQYMVbRwN/wAlLsUX201hi7/dDGfUPrhr&#10;uEDR4a5KmFJVAy4VQZvcuTpLWADTu0tQ4nQoWSZZIllgwOPkXR6C1EDWU5AaMFdNRpLFU2HUf2wx&#10;IYEUxbjoQH2wAt6oRGnYqGpspOcQ/R7OgnVgC6cGTSxIIsVZNDzPybyWwIU2AzQ11Xg0yZMwvxzL&#10;aRWBqx5wr2p2cwUF4BeZ1mkDS/hlaPQ+NcTIKPCAMi7Cjc720yxU+PF/gmvi6/qVbuWeIvW+t/HO&#10;ErouFFCHdeB545zWlFURBMmGLEB3l9UEQFlsfsgeAhODHXIc80Z0B3govMEK2wqKmqrcqYI8Ln2N&#10;ou3hlr+7TUV8MbuDbJ2Mv20Iij1ClA1riYhTHFgpATgCZXYFkFFBL9HjFIAgKgoxNh+pblacqYQA&#10;goXS963k+EPKQgZIkCGzLVXcFGxutBFeEu8BxA/C1YrwWK0xWJJIWlRYpSyvxrLITtIKHRoMsfhx&#10;NXAF4NMq3+NQxMUXkqkJq0cbRE7fJBBBNU8FQK1C7hrcwa25AOCosetiYjJqtCnq8UTLU3KgRQpv&#10;R71ihAjxllH1GQYA5VGjAIetvEtQNg/OfpiDZNelsccgxmxbvWjRaXAvn3CTi9aAsnJmMhxYOvQq&#10;EpRk2GDaQggFgDSVoeMRi8nYIqzDwjB/ZjRqlykAxCs9Xmbgph8pG8GMHBFRgAbw7Bqy5tMCavCg&#10;DU0dZTlwXnrWqRL8kTHbRPD2b+Jx/MwiLo6L+8edcvXrB88Q6Oj7OPmmSswq+Gnbrjf88Gg1iKzW&#10;51vzxu/msKhRSjaaVwVXh8vIcBwIzf8AsWXBK3DS6TGBQO8NsmbIsVoGZauillgggkEGBcK5DVJi&#10;wRe223Xh28WodZVKkakDgkAC/BBBIIMC4VyGqTFgi9ttuvDt4tQ6yqVI1IHBIAF+CCCQQYFwrkNU&#10;mLBF7bbdeHbxaqnLeLEXFyIrUyyllw+AHFAIRifQmiqAjmaIQfngG8Rw7+KWVyjdVSQGGYExkoCP&#10;AyQhCFFBEAqpiNL0iYaAdADUDgi4FTiCH2b3H12msBEKKCIBVTEaXpEw0A6AGoHBFwKnEEPs3uPr&#10;tNYCIUUEQCqmI0vSJhoB0ANQOCLgVOINBCyMaoRVSgkmhqHyzo+6iOhNvh3WzttCCAUg+QKm8NDn&#10;pRMuwZUkKZOthskAgV5428d400cMvAosRy3pTKDAefm7HxhkE5Uagi8Aehcu6t7wLVRmgRKN4KQg&#10;AxKnyg0LJA2DM4G1lDSgroYgaU55jZLieLDm2IBRgCEWSS60mJ1TT2n0cz935wENbRzvQB8/H3iH&#10;it+web+eMLwPgtgXkSeRmRw8y7eAOkALgrCUVAgeEUKPUeO44gkgAM5/hXr7NEmByyUIsDeQMe9+&#10;8kBhs4XRUU1AjITVOEEVzdbnCbNOI61wkqjdIa1xqPnWLKaJMytQRG7o104Qa2g1PHJrfvk3lApF&#10;AqgRNB57fjIbjWQUCcI1pv4itAI6naIdPB6+G5ekJFQNInihms6xRMXfKoVk2aODRg1N5TqWYTUA&#10;PvDWAGswkRo0QWXLd3UAk3mKQ5DzrHhk+BzZQUOx52Y3k0AKV2MJyqaMbBTJEmAqheF32iaUUEnF&#10;Nsuk0ctzcrnvtgZoQGUNOJSQqKkeGvOv8+RQCpgaVogdIXYyA8c0cAioyGTiLneO8mFWwYExI6Ik&#10;J9Ke1LJxgeIKdo2xQQCI0nSRIzCuEFDUBYgxOhQe4pHSiugrtJSLRgjTTk2UiKJm6gTbNHtnwn84&#10;2zrk/wC/fP8Ar+gFoEFd348fmLYc26+Ylv6+8IAVWlwDNGQMHJDD1AugJ0Q8PLc5MlKgRbTbXPCM&#10;N/Z1TUCVUgkiVHrjzTBNsoIoA6whREp41hGHGOfJWHAnjnnEvQKKFQE3oWpx6cBhH0UiaIlqEWsE&#10;zQMCT1sKM4iyFJVVNxkmF3XEDuLPhS1inxCIRXUKaC4yscHi3AdB3U7d4hk9sOlzvJmaKRzu3wR5&#10;JFQUkGbC0ecBAVGtANeht3eZJ2uhJFklvrhmGG9OClpomhecLdJgyRQFoCN1icPPjUXBvCbsUq3x&#10;fEhsgYzBKB3hsvERNREGJ8p3B+vx8Mf2yIfNY0157A6RVEzKlYhylcShcUMornVkLGVj7kpdF7BX&#10;SixylU7bFz2MFAwlAFBeDdBMkNoBUhhJQCTCnRBYKFjtAeTRmXUIfDu2fPXzgmg55ANn1htJFMVF&#10;SCtCTwrgxSacqjbcgmkwTjfVl6CzSDYpMQeXMzVFSmtDDkYciDSVlBJHzBDDH4pm0AkSovA40zFe&#10;AhzASIx0QErRM1xB4dlrbPKa+peNw3pKbZ8cfx/rLR3o4N63NfVTO7gRtTbp5Pu684OAgUo1BShZ&#10;ohH7zV+AY8BKmIiEqFNAOgBqBwRcCpxBD7N7j67TWAiFFBEAqpiNL0iYaAdADUDgi4FTiCH2b3H1&#10;2msBEKKCIBVTEaXpEw0A6AGoHBFwKnEEPs3uPrtNYDeCe7AKMYUnjEpZXKN1VJAYdpKke7uQDQFr&#10;JYAkCyxdubnji5AvZFe6L5iWwHNny5Bat7zR4R2A1XURDW6zcd/Vk67uYopO5Q9KoZNXmPkIvp39&#10;W4NV1EQ1us3Hf1ZOu7mKKTuUPSqGTV5j5CL6d/VuDVdRENbrNx39WTru5iik7lD0qhlYWGdSEvYw&#10;Koox1ArBC1emwstKxPLheodXB3IHFreNrXDew4AvQkhz+YbA8VEmp4QO/wDnH5A6Rcqh0IRQIiOC&#10;qJAE+qIFLBuYGLmBskFDSBEMB1fzMJPdmwhyywbQlq7ABaclTU8CQ2EqQT6AEQZ8mDrMahsmAjTq&#10;6yaA2l3odCtUdU3iqUoQ9UG2BEr3NJIBBdKAmvNHXBNgM7kQAiSiogWSH2IgUs5MdDUVKBROuGHS&#10;WhQAAenk21UaVh5RsXsC5HKRojIUXgAAVDnWPYbBAKKdAEWgHnhMGgepsXocHaEi0XAVu4tFkIaG&#10;xEOYWz5aVo6E6FLgU5fopYK1vWh2cYkuMoSgimmLxs74xNxRucYQ34U3BLJsk0SRJGC4HThJDNxi&#10;gjoTeAHwpGtjAEInoMRwqLiVWIkxKZAoXS1dYdXhGksmFWhNkocuEaiFLnBgArrcwYLT6iWgjQeY&#10;CzAP3obEjKFtaOxjbOIoa5o1KCnWWldOkOHMxpYZBD9o6fgZMBULiJZuhdtx9xbFxyryiuBU29Uo&#10;KNnivGEBFGyCrkbOHxJgRZEjnAwmhCFk6R9t4cHyJohpZpsa5GhRQQkhclLJaQcalE1yMY0OEUMF&#10;VLvEwGtxXEtECGis061laVyFjmeo1AqMEPHisDEsINBcpwdnySlsmxTv7MBl7CFERtdCMk24InOo&#10;Rm6DAQA/WAWWAMmhsIBOrrWBJAN7D0bV73NPTjBY0QWzUIAh2FxlK0PKpaqJR2TblKdcShpFHNU1&#10;86w9BK1KgJmq1NydmUrQbqtwgCQf87LYGNCHdgLwVeDvCIzqaDiFEegLqG8I6y3uoY9/ZoGIFIi5&#10;QAJ4kHZAVYprH08M7BKhRA5RMba+hRuigmlgsLgIa3i1NQqgDonF2lbKrZ2kxapFNgAFl4fMUYq4&#10;PNjKN8+MOhpU0LpKu6KYubQ2xAUU616F2qrA21KELRow8YNTopLlxQr2tDeM6AcroelKRAt1St7S&#10;xdKohyjIRkyeenc5CZB5Upu0HgaEBH2VYbvYUntuQzhnOdKoNiD/AHkwVc/AEa4yc6U5RVxNdxJN&#10;61uABcLH+YkrYNFfIHjHUPUofRoEKFKmBBB1AHIb1iHJOoT/AL6mEkr2f+4ZUjEbzAkKQlEvxjQV&#10;Qx0CUnDYtAHODI7gzAAFRVYzqxE01N9FWRS4LVrO2N72ECTGtGZkUGiIwZEBVMWZkgrroRlAYY9n&#10;sMaSGxE96i7FGgzTop0IG11rXfnCULRbWhHdUDRUOCoEukFqC6ZqgxI3K8rC4a0wRY7HkzpXpR9B&#10;EUwM067uYopO5Q9KoZNXmPkIvp39W4NV1EQ1us3Hf1ZOu7mKKTuUPSqGTV5j5CL6d/VuDVdRENbr&#10;Nx39WTru5iik7lD0qhk1eY+Qi+nf1bk9D1dB7tJ9wtggXsivdF8xLYDhuG2WXYSnZOssxfIcahp8&#10;2/8AZllLLh8AOKATkdt8nkoKTGpDrKpUjUgcEgAX4IIJBBgXCuQ1SYsEXttt14dvFqHWVSpGpA4J&#10;AAvwQQSCDAuFchqkxYIvbbbrw7eLUOsqlSNSBwSABfgggkEGBcK5DVJiwAKxnPtLDRGyp0YUhaa2&#10;v4kBOang247ZQmtZajKYb3vB4QlhpioCAM6uVLdQJaUpAjbDofAgRLPJjCIhDZN6yGu2x3Ld+MWB&#10;chJZgThxpgTjE6dN+zGzhdG1m/LWUdZscNUwq4AC61AoZkBsUGVTJGwwguBYwIxF3vLlMEA8KhFK&#10;XiaVX4Izw+rC5avkxE5BgFlzL3bZXoEz2yGBZmyzJxdsoUExIKrNz+IkLSQMVkVECAu5iAogq7Xg&#10;lNfkEyROGSNQOTZaakqI4cj4R0DztgabM5dUDUYg2w2wiUUosvtwCr7DEqSFkU3cNq6EbQF4AYAU&#10;NmYewg6eMVQM38IqtvY8nhuANr16KA7Uaopd84bB7nCJ0aIBe+cvicWvkDwzXfZbgUTVBsHyaBE8&#10;0mijRmoRQdMaPwPl9wEBF9soDdnjzhyoHNEbggKQGAXCUmGsDuEtgS2AoiQdlXiKNwAgyhks5rWx&#10;QBsbVMEgGwRUqHBeQDNNkt36QBvqUCXDJrgARl1nHZNxWIYn/CAhAUghAUiCQFhIbsPACecEYJVf&#10;sS7vF6uO4iVnqzrTr67wZGu1WUaEgEeRuIBFbsRITSb2t3jVw8SoYcwdUdOsVyl6EWVXO1Anitzw&#10;UPw0LBFzrANnSPkxUMtdjpcS1z1JUBZFC8MxfZYXldzbkNASV+6Fl6yr+aqg3T+VgaKwJzgjT9Zz&#10;zUcSdhZTEXIuCaOFVxAIkXRdl4RwjIptgoiF7Hx5xue+EraA0hoQ1rIUZ5mCWOg8pvExYpDUD9oA&#10;TrbiflpZ1QBQdogBRFGJAqwlhF88zH4K10FPjKzhqcPL6ZNGI9gAQNiiwIiU66D40kIi94pOuz0h&#10;MZgqQA52UrIVsUKjFFeCyzVCnLVGxNOWgm1yjgyEHZhJFtjWmmyd4UANBZ87cAsBgzVuizbpEV0Z&#10;UiCnchLOi3POFu0nXZ6EEiUgnBYJEPaoqiYG1Q4M4qRzPQnO0B0+DNh4r+gjugUlQQwUeMomO2YC&#10;m9ZgHG4SAAdOjt2ic4JfxIooLZEbBDElSpHwVGr5Jy9cQaCacSDnTSEP2wNDnZNXGzb8+vnG3psb&#10;P49f9z/UJIp5UIK2QGraAoLrAaEFgBJRUG9LzznGVy40OFc32NmQ+A+sQAcu+OuTLoARdFN7QsUJ&#10;0mGcSKRHYJt3sh98xkwhY2kCrMBr7gWcMd5sS8UPzBEKlrSjbolweSjEI8QKx477u8N15GghogSa&#10;DeuNYkEQHyFpdX5TqZM2RYrQMy1dFLLBBBIIMC4VyGqTFgi9ttuvDt4tQ6yqVI1IHBIAF+CCCQQY&#10;FwrkNUmLBF7bbdeHbxah1lUqRqQOCQAL8EEEggwLhXIapMWCL22268O3i1VOW8WIuLkRWpllLLh8&#10;AOKAQjE+hNFUBHM0Qg/PAN4jh38UsrlG6qkgMMwJjJQEeBkhCEKKCIBVTEaXpEw0A6AGoHBFwKnE&#10;EPs3uPrtNYCIUUEQCqmI0vSJhoB0ANQOCLgVOIIfZvcfXaawEQooIgFVMRpekTDQDoAagcEXAqcQ&#10;oPzSueHhotiToXR5f0lN0gvh/wBMYypH2Y9jRE3xrs/+gGFQQAjdACkXhe4TeBvA7H4Z4cEgnTUV&#10;kE4+Wyk2WWnGPokNk5LOQBALiCooYHSasWNEsWkXFe5D4MycPMQo4LSntoI4EGEXKWKc+8ZZ7xIC&#10;icJNauIMMIh9gFDL+inQRq1HhoEx41UShagIOWFSBpEk5PW4pMGILoMJ2kRJAjAoIf3QgGyyduTg&#10;XjYRi6TImtWSrvAPqqHnJDj2wRhEOTD8kmQLqtzA2Fd373/35iUgakpzArUzaGm5QC1AjdXWE/K4&#10;JksoOJEQAPFw/it5YrigXmZ1tKDEQlqRKIshNwtgtgKS0PeMe4gDESsXtqNnDghqaqy0VOuC8fBl&#10;RedIp0IMkc836Mm1hGIg6pCPaQ1iXJDsy1IQVD3TWO8s+LIBWipq/OK8n7AyBqEgSiXHJuSX6wwt&#10;Y6aiwXaCPSbRUVS7Vlxnw26L1G1z0UWawMsrt0xFJBhQWONp/wBoI8gC6B3gEXQamySvN+3ZsDEK&#10;RiqIFNMN3fM31m1rQV11Nw+uf84OMXeB5AVvhmnG3ZccCnVEg7F4ecKaIdI2/e5oItx5qtDgDBOD&#10;kS87+SdhqgqhfBup/dawM4VoEKxAYNA3WUS+1xSESdvWdmak6HeVkKIIhhKTjVOIR0PglYaxKEnY&#10;RlT3DqFgmRYEfN2Fa7Q87pScgerzsnXPK/EzVJINXQJrOt61P5wFSRoKgDUYQrNLnBEmxFEDu1Be&#10;XOSkoBGRkl6Tnjq27QBBOwqXafW96eCgG9ppsQWuUoxkdL0gya2mv3Wi+MYmHTA+OzX7/gyR5D3e&#10;Ypo/v+NYjPv7vnrrX88usKlL+GTxYTABT7Q97LRVzkkMGokcF7vu55klofeKdeeBCtXU58B84pR0&#10;tMbfAKu5Nc5G6xEkQVLpCkjRwHnTgpRoFSdgVSDhnEs2YBZXYWqSlzw9w15FTZ0b7st9RvRIFIKI&#10;NTJfaNoEY6J/gm4f48lGrsNYIUYIjvKLitalbSjtiWuipNcRUrxJ8GRoS4A9cNhzMIrveCar/nH5&#10;c8T12b/xj9FOL/1/rubbEnPO/wCMVssN3Q8c+eded4MIODs/1iCnrTy/7xgIRb/3Gand78f7xyKz&#10;A3jNuEPD+PMCTaA201gDaCqklcErpCED0KPWVCZ9C6/vzPrXWCWvBxq/xxxesCN3rPp/83NX4Bjw&#10;EqYiISoU0A6AGoHBFwKnEEPs3uPrtNYCIUUEQCqmI0vSJhoB0ANQOCLgVOIIfZvcfXaawEQooIgF&#10;VMRpekTDQDoAagcEXAqcQQ+ze4+u01gN4J7sAoxhSeMSllco3VUkBh2kqR7u5ANAWslgCQLLF25u&#10;eOLkC9kV7ovmJbAc2fLkFq3vNHhHYDVdRENbrNx39WTru5iik7lD0qhk1eY+Qi+nf1bg1XURDW6z&#10;cd/Vk67uYopO5Q9KoZNXmPkIvp39W4NV1EQ1us3Hf1ZOu7mKKTuUPSqGdX/SDMNQtha7+BLuJWF/&#10;/wAcAAAmHOEQxmhA0HQ6Cr2iuu46SAICgnxPQ7LYgnqMvGpVbOF4dDhmQB0BE3Bs72cF8O5hB6rw&#10;OiAGqLWQihrOwnFJ0sOAHVLP+TsxahgvB16w6e4HXq3DohTMFxreLHCFJa502OAEwFn5lXTprMmQ&#10;XYOGyGtQ1X6DplbdgWAdL78GpFAtJKg8abnkQHISgA+wSTa+nLFyPzHPMBlDwuGIurowHI8CDmnP&#10;XK8kclcXEhaO9szBBgQrBDK5YGo5wGlC7SJEWkkBrYFrrhxy7arNqoRADIcY1xSF+wg3bxbh3ug6&#10;soUaIFgVOXOdpqij7ORVr0mCq2hBpI6cM3NIAPnrDAttDaRCGyclkORcpRE12K0V1C85whQbFQTc&#10;uoxzghoZ/A4oSc8c5Uwu+BDEEKAuAj9kJllLkLSiCOwVUkZEe1ERXnBv29wJG+0aZA5Jg0d+O+aK&#10;lyim21XA0yK+jpUQGRteaWSuVEZpUmQ3PEABASBbhKWzRY2hFEYWhlFhRRJDki6qRX4xUUYJKqRU&#10;Ggm3ziWW7n46FFDiigEvdUVxIqPCGDxrB8IHpu9RgiBsVcGQhUPV8BFAjwgsgjzVzN2mwq8AaYWY&#10;xA4gvnJJMSoQvkAg0QVwBk3S5PBAd0EzIHDzN9LcsWDdulcKHozU4NaugEp13k+OmngmAzgAGg3b&#10;WsigOKGU9qr6w8w6JCiKIonQHLy92k6JQXD0VDgsxjri1kegJb1z8SMkojAiQMMbVMLALmRQB4Ai&#10;pg5w43+AfOOwBvrFPBI07WQFAA1dcY9ilRaxGhV2S2X5x1Gza1D7nwfWNc6RoNiJCFUty6moBmam&#10;Xau5JdlwYtWU9yZMhk03MI1MEGSjiaPra41Fx7R006HJaXI6kle1Ba1pV43y7IT5tjJlgXqG+E5B&#10;aucAACFbcVEHIRaSBYTxbh878hc4lIIg8xn7K/1RArAHYMVMB4QAaKAElk25fUiGCwbARY55Levh&#10;m280wwYD/GCozMZQLZJWNuRxIUgGwht7+jCsrsm4qCrqSb6IUXKRX9OR7ACCTAcETOeUu2V0IQhJ&#10;BwrS8k2oKAGQ0G4mWyDgEGhQDd2iUNwxioiQCoVCgrodhp3iktTjb/vfvJ9P1f7ufCwExJoA4R/A&#10;zUcLY8RAVzgEJBWLTQ2uHuQYoMKYRjfmTFIwadNlJ/sueJTgbUNWRenBCCmwXxeeHnjfrOlelH0E&#10;RTAzTru5iik7lD0qhk1eY+Qi+nf1bg1XURDW6zcd/Vk67uYopO5Q9KoZNXmPkIvp39W4NV1EQ1us&#10;3Hf1ZOu7mKKTuUPSqGTV5j5CL6d/VuT0PV0Hu0n3C2CBeyK90XzEtgOG4bZZdhKdk6yzF8hxqGnz&#10;b/2ZZSy4fADigE5HbfJ5KCkxqQ6yqVI1IHBIAF+CCCQQYFwrkNUmLBF7bbdeHbxah1lUqRqQOCQA&#10;L8EEEggwLhXIapMWCL22268O3i1DrKpUjUgcEgAX4IIJBBgXCuQ1SYsFb9d8QREtB8yRMZr03SQC&#10;CiBsQXGd3AElX9ZVkimFnkEE1HNIKHQ49HdINyAZofDBkAK6hAoAlBTt0rSA4I00sYBW0feawkRK&#10;tbgCIMW+pyK1GNMdzjZDAaKErLcUYza/xyNnDx8AQ4btxl1dOm+VxGB3gEhm6MViyMTim4NSdHMd&#10;CVhVYAjyZ1pBIZzitIPi8M+oV2KOJgZgRyEU2RoQq+GECYuikxLid/8AQau8QQQBbN8LeHeck0Ae&#10;SE5I/JDS3qtntFWba/kCYEwXkJ+IzcvgJcCT+rwdnArKCXedbrLINxFEiOdVYKi6OibbGMO8SJIZ&#10;HKO2FSACQRVuJ/qICaKeqAVasXkRkd4ABUATY8JVeFobNEA1oCnLjFNViZkRKCQRUunN9J6WeBhP&#10;EQ0YhqOqhzRGSC71XKnImjDlHMItADIFbsXK3uMOQ5z6elIL0GiKNLzitXcz4KluZQu1ag43c4VE&#10;t4IAcD1+vK4EzUiq2qksRkRmoANlWaEM0Q1pXRgQsQoIxbQNjYC0iQmwGHDLVWdCjyDSG8txX1yI&#10;qPHyWrBS+sZEhMo928Y3hgKgXYRIgMSxxTLa++X0RiVEUw4tKpNvx1KBhHXJSLQnKWaDQuMGRvug&#10;5Li2KBwKTSj8Q+cegZmO5fW5VSreNrPYfpVhgelTlYZU9tB362BoiA4gxWCq52hFBIThhdBkFAh+&#10;nPnUXwn6UYtpN4WIz0tNI1DDgN2iVxKVtzUSEJkxBqpAzgTmQDwcjkgvJiDpPgG1AdMSZF4NQsnp&#10;tmiXOkuweUFtRNCgzGmHUlP7Z/n6wq6eUTj9Nnz/AO4l6lFtPyDfj4xgAic1emAQoWECoBFD7okS&#10;Zt9rNlCJi7ELtOrsNS3IgNiwMGESardRrLahDZfIhmp0oKY2fkPJJEm5VSL4Gjc8L4aIW4RAKA79&#10;GrAPMrz1WGLkQ08xZHwsJCs4iXDCTTko4EXgJ3jtIlqKhI5gbiGunKU1HongtxbQivrQ4IGABA/7&#10;VVp8asiUxt6NPFPq0ZbAlH3NWkstK9lbEGbF5OEMRVn9X7oODCWQXJAJhHFttEqzD4SKlTa5KLYS&#10;AMb5wtG2r2xkdmJbLJSIjhyubrzRJ8RoTThBUFQRJh7xaxCCEDVrEC0O2gBCiBUlUeRMAtGLDpBQ&#10;ScJng4piaEdwgIYArejBqPPFVTk9Bdm4futvBRUKKYOzWWyeZMGjVIrQOlMdiEvXKnG01xkzZFit&#10;AzLV0UssEEEggwLhXIapMWCL22268O3i1DrKpUjUgcEgAX4IIJBBgXCuQ1SYsEXttt14dvFqHWVS&#10;pGpA4JAAvwQQSCDAuFchqkxYIvbbbrw7eLVU5bxYi4uRFamWUsuHwA4oBCMT6E0VQEczRCD88A3i&#10;OHfxSyuUbqqSAwzAmMlAR4GSEIQooIgFVMRpekTDQDoAagcEXAqcQQ+ze4+u01gIhRQRAKqYjS9I&#10;mGgHQA1A4IuBU4gh9m9x9dprARCigiAVUxGl6RMNAOgBqBwRcCpxEiI2jxKWJEZKEacQSbyUsmG6&#10;gqfJcLdUPKjchdIAIjNAwQXDukAjG1JsynaaSpkRSJCg85N8+FK326on++saPrM5KDNOqRpyqA3g&#10;jKdggoDsPwuwRaJI9xTOGvrltPLkFeShDxUmCZI4zbZMqFZGoixX0lLgaTGwb+4k6AWi1ZxQfI+4&#10;MKchSFc3CSK7MBKr6ySlQh4mHBMCpxBSDpAKhcBj5HcazFwFDaLJS2Q2/PODVZUftoE6FO8Dju5Q&#10;QMG8ZF1vQOX9Xedol4nawiSH62CtRBj084O67BMjLDyQJbRiKOCWAsSNBGrXI1sbTgVBJGAQAusn&#10;vS6AKXGinJPPLnIYYAlFqLUe+/w75aSJGGN/HFpqAsSLGlnQE/BcP4FNulRRExN0qPOPU8XpCQAS&#10;A9Op3yHAk0OjNtC6DwxPaTh6GKCO0uusR/QegOG9MuuZtXCbXVyhI6EBuUTpVTAPOD05ojEMrCr6&#10;C7KqHItfshVUAhn9znkoLqkGeSlRuHS4L7nK5q7CGDwzpQR95H7Wi2U5lAiS80fUoBeMM2Z3iCI2&#10;wqqRhQp0hKU0ZOmzNoytRTEoARMBvZrtPKhpNogxaJVJSSpFOPmosbckrtoUNeraMpcsdnSYKsc1&#10;twabjxAIn77ZQhx3K/xo6VAwJ5KaUIKBkICNP0JeT6zfkE05AB8JrcSO4Er1k06rNJLtziSnd3kA&#10;CQXC2+MS1kmq4d+LXSNMKzR3V+RhPQKByBdqaU4A5IALJBuUBiYAGSlYQRvZZZGSNONMk22su64y&#10;nmH3N78vOAyLq/jcqqAcRu/rjiZIdOrOIFk8bOPvOZhdkQC5vk8eX7bUHKHYAadNg7mTt2j/AN6E&#10;7xf1juKxuPgp1rHYlrNBpaHB8dI7biqNFSwxSSABVQm5g1NFKS0TuobxNRMQQdF4SzXE66MTCTFQ&#10;FNWXrw8YSFgSIOKESCNBioyKn0UWlCvSUMylQE2v4hCJrQSPK9gjOQAn1rlbl/jVmrKeNJgEb+sh&#10;0x1kIaXJH9iFpEwlsKBXKYnTsaDIyxaalCo5kEuxLaBgR23orNiBAR4OHnqN6byykB42nEefUhIS&#10;IM1AQldWhbD3IS6wd0kFVD8aQQrm2Hi5AHwJJSzAKz9xVRQOknPDE1UUFOTczaFfh2C3C3LwpOOO&#10;KQMD0QZpKCzcOOGcGwzWDmICJVHnXFxhwo0ZDRMB5fOKg1X9iH/i/MzV+AY8BKmIiEqFNAOgBqBw&#10;RcCpxBD7N7j67TWAiFFBEAqpiNL0iYaAdADUDgi4FTiCH2b3H12msBEKKCIBVTEaXpEw0A6AGoHB&#10;FwKnEEPs3uPrtNYDeCe7AKMYUnjEpZXKN1VJAYdpKke7uQDQFrJYAkCyxdubnji5AvZFe6L5iWwH&#10;Nny5Bat7zR4R2A1XURDW6zcd/Vk67uYopO5Q9KoZNXmPkIvp39W4NV1EQ1us3Hf1ZOu7mKKTuUPS&#10;qGTV5j5CL6d/VuDVdRENbrNx39WTru5iik7lD0qhk6bzJ6FbuHS5b9hPycD5MvVDUAHS474uC6YB&#10;cQsOsFcGEr+KHjNJ2MBIYl4LEAIURRgGLiUGUkCwgFGdCzfKf9cftUqdUcLgEk1BJZDywfdE2Zgb&#10;xk0lR+ujCrq96W4twnhANO055AbhxfxRFDzaMy4Y3D9NzhGL4BS6wcCQfSJkq8WNGK/0rJoaChFt&#10;Sh/8H+foRXKXIXQ12NUmRCkWawS2LNvpq9A9M2cARyYUigSVQ0QotWnGmU5WwAYIIsoEQWKWugZ/&#10;5vQmJWHNApKn1wfEDdQAB4HAQrF5T6rNUwxOQ1h6O2g5xGJVJjJAAhgAMtyMtRjulk8XWAvC5CCS&#10;CPn/ADlF2jRggBUyN+ORuBQ4tswWQF4NJjbo2DhYtEBFoOHoVgUAxFJwaprjGivwKhQLU2M51MmI&#10;WwdYyhKEh3u3ddX6BFqIB319nAzk8EYUAAhAJbXI5w7lVnowxaAFbBpo6eKYirF+UnAo6GMEsbCX&#10;w1XvLHWGDRFuT1IDayEUKJImy+mEVIiVN3Sma2EX0wAAQG6bBcLbtsHvwNAkGaCOE36ijliyTohV&#10;TxRuINRTRioBDD5sMmQVAIMKDQkqnCMAaMQl/wCX4cggckekKgLUaQi9LSTFm3EwuoAC1o9suJlR&#10;23hAIhChwozk9D4HrhET0IYcALRkVxkWJOFp7wW1oQEkbBjRIbRSPllJK7CeyMFhs1FJ2QuEsVo6&#10;hNYSctIIFfCUhlCW2QvJ8swaRPGxSN5NWa6aphJUYOzQppieEGghDTCEY3nzkL4s0cFS3h+bvdu9&#10;x8i/ME0pN8a5Q0lXRz/DqWODYaROdCZrV9ECq5kow41oFTyKJiEuR9zj5/iYJ1qUKeWQl3x4+s5r&#10;9BtMIRQtDlG1IAVDeMOzi4yQ+it5IIW67GulImk7tNHDwG2wLKFMa9JtjXQ33ikqSShqcT668YgQ&#10;NDU3EAbGDRBV0rjqUpWtl7MgFhSYGXGSQkdPgAH1cc9J+5RBq352pu3kCRRlGhLFS7pEwoUi+FAX&#10;Cg0JHIltCgKkILKh6+tMtOKqob5tKRS2uYtg/wA6WzTNaynSZXJeRd9YWFhm41PphNlkHkCFlPl6&#10;FVJYRVnUCxHIU40xUDNcXDlNeeGq06JM46EEMnp18L0ehXRiGIhlDNUDAeoQItetbtOvUbVggraN&#10;Wm4grxlxnnrMxyTs8S+SywAemqv274fzOlelH0ERTAzTru5iik7lD0qhk1eY+Qi+nf1bg1XURDW6&#10;zcd/Vk67uYopO5Q9KoZNXmPkIvp39W4NV1EQ1us3Hf1ZOu7mKKTuUPSqGTV5j5CL6d/VuT0PV0Hu&#10;0n3C2CBeyK90XzEtgOG4bZZdhKdk6yzF8hxqGnzb/wBmWUsuHwA4oBOR23yeSgpMakOsqlSNSBwS&#10;ABfgggkEGBcK5DVJiwRe223Xh28WodZVKkakDgkAC/BBBIIMC4VyGqTFgi9ttuvDt4tQ6yqVI1IH&#10;BIAF+CCCQQYFwrkNUmLAO1A+rtVbVE2dD/S35uNuA4yn1OdNCZQAA3mwv/sIU1AyTweVlytF2umb&#10;AUHATJlltqEbA16JkgDMs8vbHEkuGSRqixYAQJ6NqYg4GjNZ79LGvAiwqUJlynhfHEdA4NX+DdVy&#10;Rpo7AxeIsrhY2cuLZAaKnAKJRBRyE1arw1VGJ0aildAzIL+JbEMmDvG+5Ozaxq/H4VuGtUFUgY5X&#10;7dHpbK3b2ZHPXBtZMJY0VhTeHqMDTGmigzwzCm7dTvHBgoWbNoOgMKnbHjWEprmcxus4BKJWyMRY&#10;PsZcMBzBrvxQxpsaBxPhKN0ARoq7LBN4L1rKUESGNAvW8NeLcNZTHRErz6wMMxenaKBros3prVqb&#10;W8UJKAox0uAtP/dKtwhAn8kyInSyaBZg08gYkD8Kbt3hsu29b3gGgHNLopABpR3zlJDYNAKsFBcG&#10;GOhSx19KwcwQKTc5isubSg3g5HUEtMoO+IjYRaxj5C0y8gHMzgQwgFMdIJ9bEXTQsHZfnyJRGdlY&#10;UAODzCIrXo8s235ZbX+Nz2THum1uEEuUNaYAoG5Yl+ZABEyUbo0PLZkhC01RUDrFOCziqUBACsNE&#10;CjnSl1JgHFpIaHUQEBoDFFJSTGb4ESMG5KjeJNIiIAgJEslAA8KBihhQExkK6g4Tp1qfbIuwQXs0&#10;VwVslle4TlR6g5M3XZsggXO7gtvbnmzFAnWUWE97uCpp68Ztbg5pnP2aRYgGqYWLRQdpy6YQUApk&#10;EeOGTy1SlHBjTsBoNOIAOGibFnCozxaBOMSoNhhQlBEJ1n4SwHBTeWbormntniWAcuZiKSPV4J5e&#10;u4oVIUBQRe/NdKQMjC5CHhAeR4+zX/60J6sNJGaBA+DAAhRJqiQt/pV7uNgLrqRBng2126canGDg&#10;HN2UhQLgC8MwwdFSQoCqLlCDX6al4sAiLiiRQ3AalJB5G2Ey/G3DvyZWwCC1n8PkJfCLJHgO1XXa&#10;GGG7FJ/kQ7MTel2ogWYOgiuwbuWMN1QM0g5GAsJFWgFqpb1z2zaFA3a/xATGNjZjRZrHSiFySaIh&#10;mMwrOVDCJaMeT6WEnkt2WY2KnjlfgwXGTvkc8pzB0R11icDvX6nWbgStxM0QU0hNZRUV2WY5yRAV&#10;IjF+DIeAryjBoi164oGuyxvUo0B2AGR6umrwJs0cFVNwX7DpURmExNQms380GFaN/UF8TzkzZFit&#10;AzLV0UssEEEggwLhXIapMWCL22268O3i1DrKpUjUgcEgAX4IIJBBgXCuQ1SYsEXttt14dvFqHWVS&#10;pGpA4JAAvwQQSCDAuFchqkxYIvbbbrw7eLVU5bxYi4uRFamWUsuHwA4oBCMT6E0VQEczRCD88A3i&#10;OHfxSyuUbqqSAwzAmMlAR4GSEIQooIgFVMRpekTDQDoAagcEXAqcQQ+ze4+u01gIhRQRAKqYjS9I&#10;mGgHQA1A4IuBU4gh9m9x9dprARCigiAVUxGl6RMNAOgBqBwRcCpxCE1BehsMSIyKE6X+lvgvErDV&#10;LTyOMkepo8afGORcBwxone1xYMXRS8sqqRAQUFiszU4hLlM5AiclW/Q+ApiK5Bqi5WE1LqrqtDkQ&#10;yXhMsX0WoD0GbLT/ACK0AZkatbV8FqgJ0DFZEQBHFMFK2OuiJCa/FIXq0Je2tP7eoCYg4y8/JU8B&#10;o8r7YAc5cAWRakUxGghN5x0dRIRtVKMA+UjNyUeVgboHKlv8Y4kmJBBV+K3drMA0lU0+lYJZiRWB&#10;C8sD6nEaIagl9KdOWz3qY2Jc351IPtLw2iAHN/wQKb2q1DswgvREV1oi4ChB3hzq5HgErxs1mu63&#10;Gg1Bk5zR5sedTFJ3GXDdE0G/tDB6KpRQ5c81PCwlW6JBCiPaBBHt8uLuSDD4uBEOf0N48BREeFAI&#10;x0+O44Q94yKDTVyc9+OaIJZoA36x2k+OQT2qtvum5gwBXAzQIgCBEoy4iYr40QKpA07A84TS1NNl&#10;yUm1izeGLUNSJJdu0HUpcZUfWft6bWUFZ5KJTKNQUCLmjgkAEkmRZSqJLzcZyugCybcAOMrL83On&#10;RzATV4KjzTVRA9rDFFdJD2mwGgqBILBeZl9daGCAwELwSZoRSGk0kiCbtTACD/meyf2nvNKjd2Tv&#10;/Xx/fGgphOijSGjmc7Tzp68qVNiVa4vRmIfpY1EDhiEI1vEvshh3QWisZVZtNE+jW664JBsAxEUS&#10;6KhTqglOnA6UPwUCpcDoj2OGivJTxRGkNgkJ4ELvMAqu9cb6xPayIE5QDRwRQk+03uLMSukSwgAg&#10;W8Vph+s92tU8kjDuxqA1QBcWFueOFINIpoDcosNi2lAsKOsuBeYnzr1NoQAxUm7jbjfe/fzPjIxZ&#10;TiNN8bn+Y/VyoEiJuO/No/3fvBQABRAER31rs4xFMy51wGkkabERo5cS5CwRFvQsGQsrQWLEbXhI&#10;8YtM8cd4qMldBJh/JcXHJqsWqzU9u7pqEooISUYtPKq6oJMzE3tV0eHCq7dwSlXqotdmcxthQc9G&#10;SwwKPH0jW8QhlC6L1cOr3EgPF0Vz5HqW89hLIpTyAyGU3K02zdoHbXvNyappMb+oQIEQmW0QSmLI&#10;4wQTEM2CvSlO6p/TDRRQTscLDQkgOwkkNHZF8hQYb5yqQAE4XatkDeFUVtokCRmbO3ZJtVJA0Run&#10;gHBlOe3yqgBaAKulmqgYceoO8vTxgA9wed/6D/PV1fgGPASpiIhKhTQDoAagcEXAqcQQ+ze4+u01&#10;gIhRQRAKqYjS9ImGgHQA1A4IuBU4gh9m9x9dprARCigiAVUxGl6RMNAOgBqBwRcCpxBD7N7j67TW&#10;A3gnuwCjGFJ4xKWVyjdVSQGHaSpHu7kA0BayWAJAssXbm544uQL2RXui+YlsBzZ8uQWre80eEdgN&#10;V1EQ1us3Hf1ZOu7mKKTuUPSqGTV5j5CL6d/VuDVdRENbrNx39WTru5iik7lD0qhk1eY+Qi+nf1bg&#10;1XURDW6zcd/Vk67uYopO5Q9KoZ/aCOpW7h0/0pb2B5MCru6x50E2WTn5DhejYXJoqwCBBD6orwSX&#10;w0jFcWTI+yL6B0dqsleIN4TLvAVIDQp17A0BJmTSp3ziLxm1SKdsa4C11m0fJOE+di6WsMEMMZlG&#10;2U5QevucBVr6aKcvIq6mWF4GhyFBjl30EjCXdWOZiI643jdjbQIbDAPK2hGH1KAqLkuErx/F1g0H&#10;sKh7mfm7Yl5ZBnpBeoj8/boQ4HtrV4/USECm0ik/oAbbNUOqBQUQqr4wH2ugrUBRZ3kWeN3xV2dK&#10;Q3gHkGIaYlGUDsEGSOjS+UhywDF1Md3euXsEAKXNBjvboPPJU62DfHC5LVrECEhxcmvjAc40hgEk&#10;L0QFp4wFCvSKCDbF6LHeD9MgLlhNWzQ7TjGHBFxTtDNqibHWQmH4AvGzV2unxZDKUT1Hzx6fjveF&#10;ucdSqDML28BvGObygBsVkZUkQIc4LbTY8TJEhydIdtl6mElQ5EFGi44AMv4ztNMzMR33MHnWOIon&#10;FCBJqmgJVDsWhTM5AEQAFVRcOEQ530NRijLJRuhyUj0mqnZBj+3LdLeUQGoxNbVHCLECHQai2IaE&#10;laEQkRQHbbdzqiSBzPrZUcj5f4/1kfL/AB/rLwI9+Kl0dA80yRjDUL1tEh+pzzlFi7T1FaekqJCv&#10;9IHMbLlQghrdwMu80bYwadQyXY/RBJDqADNmKRGWpXbdSE2QjJVoBUj8CZbg2epQtfRUi8uuedJh&#10;t8JoASrXh8PG8vio4o1xWGGzQFwv1jNhAbtmUAgoPSFuTRBDQ6SN2CtrQuw70lAxyBbykitMSyua&#10;T87HBD0AKquiHaGH5Nbf818+c4vf93+j+QX43/GLDq9QKIrrYkIsvEsQ1dTRUCB0WkpxymAy9A4f&#10;5vRD+r2hoxLzLCjUjsyCE3rBruoz25k0wZY0bjBQBpF9JPgso3G9zWE+fe0CV9QzAr/2UfXuyPRY&#10;HXjnQAUuJOISv3s0gDORJjdk2WUCYGlNgBrowbpgIkT0K+jeCbveKAAWtuAwCIeHDAoSRhHiNBDn&#10;Deg6ylA4P70tRVPPEAkhwWrZHlBQ7S6OXbjjFVyRpxQjwW06HXeMmcuzmQwqA0bBcfWpjffMZFNk&#10;3yUbdLBIjgeO16P8/wBMXSvSj6CIpgZp13cxRSdyh6VQyavMfIRfTv6twarqIhrdZuO/qydd3MUU&#10;ncoelUMmrzHyEX07+rcGq6iIa3Wbjv6snXdzFFJ3KHpVDJq8x8hF9O/q3J6Hq6D3aT7hbBAvZFe6&#10;L5iWwHDcNssuwlOydZZi+Q41DT5t/wCzLKWXD4AcUAnI7b5PJQUmNSHWVSpGpA4JAAvwQQSCDAuF&#10;chqkxYIvbbbrw7eLUOsqlSNSBwSABfgggkEGBcK5DVJiwRe223Xh28WodZVKkakDgkAC/BBBIIMC&#10;4VyGqTFgHagfV2qtqibOh/pb4H1hYJIE8JKXUpfCI8fRQB8LlgXOauW5uwjED5oKVGSYH0rmQEfT&#10;dmuuZghsAmgAFRELDv23jISKHaFe4a48YFhAjFGPOzZ9m/GCAgqADiSQoAA1DpioLQUi9Yg9ADUO&#10;mcvpylIXcVYcooOADMA1TgGH4NOsWCnZZSqNmSvwwmFRQQcJtL5K2Ve8YhcwURQ2RAIAAC5ODwAg&#10;kEB1QIg40BMNhKQYFhIjpM3GOefduBQ4EBJC1DuolKGrWIMaZsa4BcyKPUl/xiNHq4vAi4CuAotB&#10;6fqbNA9hBDCbGWP4rLBbQIARf+0O8BpIggiLW4y5aIfAhmmfZyHxgTx3G3K+h9LGogBY7JO8YdEz&#10;2CeGicGzHA3AnfmRtgQIs244Z1cqIiiiWDtkryMBoYPCRLi0tOIuHXAJOR2CNt5FNi5YB2tMa3NF&#10;LlJIiKKfcN2RQQKUo5sb7hf3wAVceXlf6JsTCDRwITjLyOpzHElrRkAxNubDls8bQwuz74hJuVNJ&#10;0iqUCIPYP36VQYHjcICCF0NgM1EeTdQzg2zABIMXo0Y50f1ZTXd2kqzEYXx6LAp/FBIARrhsXpGP&#10;ZIYhye+oVoDKudkFq0IrQETpG1HS88PIcLEQER5BLcjbElpw6ahkTiskAI3LYdzSQVY25GEWAP3F&#10;LCoLwoJXb0jErgWDhhPXWknUKYHLLsyFuYqggIwXcBGAWkeBCjRzkBHSOL1aMgFfAEo4CVzm6MVO&#10;XTZDdTqRahL8SHSIHEpCDA0U2sZB5TzNBQuscXUEIEMuxv0ip2D3cYBSQfmiSvoANierE9xacpKL&#10;qjEArgVUklARCgYIAAMbpAqNIqioqvALvjHLIyILIZGLalR5BwdO0rv6j+2bt8f5/oUJUI8qQdcu&#10;uTK6Xmp5igXW4AkNN4Sl1SRAIWAUwFAyQFY9ofRENspBtbkwWSqujw3iFBogj5Jz7xOwg9nLYEsE&#10;0Uak/jBwka0HWhUPUDwJKJSADAQHC+JFGBG6iUwqFDTEJdDLdUy1282Be/OIOgNGFjESIARaNlRl&#10;2xGcACJvMUgPEP1YwfJsImYn6TGK4UF4gRUmHtNzt4tCuSXfcomoi3CS1OOSKBBf7ZoJpB1MfsbJ&#10;AkCWPLQRp7B2QhoPCiLBJFwJ5SjyLpvWMJ5oP4RNU8BDzPWKrXbwi0oO03kNJBS/JC8AaHEGU5w1&#10;Qst8PR6/vkzZFitAzLV0UssEEEggwLhXIapMWCL22268O3i1DrKpUjUgcEgAX4IIJBBgXCuQ1SYs&#10;EXttt14dvFqHWVSpGpA4JAAvwQQSCDAuFchqkxYIvbbbrw7eLVU5bxYi4uRFamWUsuHwA4oBCMT6&#10;E0VQEczRCD88A3iOHfxSyuUbqqSAwzAmMlAR4GSEIQooIgFVMRpekTDQDoAagcEXAqcQQ+ze4+u0&#10;1gIhRQRAKqYjS9ImGgHQA1A4IuBU4gh9m9x9dprARCigiAVUxGl6RMNAOgBqBwRcCpxCE1BehsMS&#10;IyKE6X+lvg8zA9ewGml7BO97UxGKORIjVZnnAnHZWI3XAeYkpQwEUsvwBs1rQFkhLDqsPaYEBEab&#10;Thz2710LKTS0pTIFoxAMiw7ANk7Mqac8B/vNlDubD/fGCbL+f+5Dp/L/AG/qISCoBX0KC+84GIln&#10;QRPMSoDQIWb4QQZKEpEV/Mas0mMOS9o3484QFQbT6JCgCtcI2zmUJwIpxBb/AHFtOdh1ckxL8bs1&#10;fdoqrwctuwc5iCBsGkELGnyAEGHzV7ARbK4AkicIo8aUaDYbpQxvDiBS0NmkJtb3NzKhibSHhUEF&#10;2HTTlMAn6AEYkSSS8rUYOFJLUnQRECY7pcQhQsqDKFEoTC+AxGTY+isFN0zeb8VjYdw3IPc3fmYk&#10;0kdkUlpvA4QbiEY4I9tYWID4a2MBBKVobQ2JaQi44t29gBHbYmAIWoXdC3yJ7dscI8sFjANUJ8v3&#10;Ag6tjVISiQ3UNzCw7aBuCbAYXGzlhlYswwmC1zID9E6r6XGMFCLrrYbZRmvzZtYSeuEZ7h29ymKO&#10;W0Ap1+CCSzg4sx68ZREV0zEcOh6AksBKqA6A3yzRABSS1CYz31rZt4tHKkEyLqsxeY2vBIju3Abn&#10;r4QOJWDSJTHF2GstMahXrCwSYi0zmPBi7Dyt505wkCqKoCCajk4TW+TYICUdIKm8L2ZauQ3dAQ7d&#10;0o64c19gjWS6OhFRqMVznoWhEIKEAFV9r3OAIKv+UTCzaVyGVwmgw2uMlL4wBrFxEscmCOJc1fUT&#10;1Ycl4Li6niVCaVcD6ONhPUSGyWF6Nc7zfxm6/ICHlEdhJcEJsugZFAUsLiTpIwD8ukSyvrNclUA1&#10;2Ii2OHVwoijw6/3/AN7Mkiixa0hBW6i/xrHWpoMCm2iKHAGt9buMTCoSiAkS0M2+mw2QiUAtZKeC&#10;xmijQIwyCH5rMsJa4tMipVOiUvEXXzjkHoD4+fnOB/Qf7+cSmjJAu0BmCjEoKBmi0K1FQhMAUby8&#10;TFQM7MtRqDajwrtcHQggIxbwQCwocG0sQxuFUU8ehI22FUh4kwo5JGb3A/Zd/FnwIhXAOVeWVriv&#10;T/eB6T83fTocIUAVNWCEPGj0O+ucvaYjjCQFGhIpLeMj7MgYRzAArsPKxOakJBSmwaKiChc5Ppkk&#10;U4YFEWJKVALcFb3cFLEGlajcQbi8yupxcZcMS8HP3/jNX4BjwEqYiISoU0A6AGoHBFwKnEEPs3uP&#10;rtNYCIUUEQCqmI0vSJhoB0ANQOCLgVOIIfZvcfXaawEQooIgFVMRpekTDQDoAagcEXAqcQQ+ze4+&#10;u01gN4J7sAoxhSeMSllco3VUkBh2kqR7u5ANAWslgCQLLF25ueOLkC9kV7ovmJbAc2fLkFq3vNHh&#10;HYDVdRENbrNx39WTru5iik7lD0qhk1eY+Qi+nf1bg1XURDW6zcd/Vk67uYopO5Q9KoZNXmPkIvp3&#10;9W4NV1EQ1us3Hf1ZOu7mKKTuUPSqGf2gjqVu4dP9KW+D6wqGuUgeON3hjrJ3SqEWSgco0BrabF/T&#10;ehyo6cf1Ry3nK6zZejVEVDF+QOBYKHgoCxUlp1+C2m2DXDsHSKm9eG2/Af48pyQ+2Ya0gC9P29+b&#10;1heBE6Ey/e/3B+2aWd/XP8T5w4O9G/P9ECMi6cwZPZr3jn35GqwkBANSRpTZoNVdaoRJoeDOCY4K&#10;SmxD4dZyZ9eskwMhA2pzUMkifiMACuQ6i8FMSCUU0KmyxVRxcX9tG7O4Qcbk72mtAjT0FI8FmjrT&#10;lHPCwdCVtNJvh3mkGG3mq0fn47247bUcECkBGBWTOBsA1plYwbS/KfKgromoF0kXcwOyDmEFQHBT&#10;l1hawA9geu9mjsw69EGoOhFKG7P8FddiEKtarV3z5yhotFu8rz22zrkyKr7L4IINSA2e7k5WBGxe&#10;la8K7Tqlwqgg8x0BZvdE8e8uEh2EqmopAbAybRCjdk05k+/vTlxQQNEoAB1X/nAESEqvCFoOaHvA&#10;rbdAqBHgwRT0Lj5RK0AZpqD7nTh8Q/uq0jz2GIwMJacPWvD6QigXooEVow3u1xNFwR/5IFdCjwej&#10;Nr4utCLgVwIQndZMOfBENrtuE2B/MpZIfnoQbRFBKaSQjrB5ACoIgUd0KW00bz5LZXBlHYI+VuJg&#10;U6yu2+gziiC8cJNT5xemWYYohboUpoEmCCMM7vY3pEQ4Q7RdB7ciu5/bOCJ2lU7UGCkSJZhKDuO1&#10;UinQ0WmJxUnYRFYIV46smUdgtWYfIGhS4FLuE9qvajTMuyfYcMoAwlEvTlWBoe4Gz54+PGHcjAjN&#10;+PDtzs1rGpY6fhfRMdqeHFFiYxVCpaQwF0oLSAR5A5Q2/wC8Bj21oidVAFVzI1hLiaEYSFeMDoEE&#10;pmzZw9G3QhPL0c71vFc2nMB1Ib8c+vIpSJOMAcYF3yppt94a6IHYAE5gY48uJmlV2HENZMsQNaDD&#10;VUqKdgVd4tfKr/Jv5+vjeMFTU+PPNuv/ADNGAv8A23y4uhL9eS8b5+jzkbTTw78aNHnid5oT4a++&#10;P7/04v3/AIP6oTSFEJHigRjoTu5BVBDgAEBI2J/ZyDTu1rHh35G9yeeQ3bxEuuEP4xTABeKkODRs&#10;I0tpMq3kswhjGzFJEZPVsG1UBZydOwdTEhYr2znFReBPPCP3suD0G/f+vOlelH0ERTAzTru5iik7&#10;lD0qhk1eY+Qi+nf1bg1XURDW6zcd/Vk67uYopO5Q9KoZNXmPkIvp39W4NV1EQ1us3Hf1ZOu7mKKT&#10;uUPSqGTV5j5CL6d/VuT0PV0Hu0n3C2CBeyK90XzEtgOG4bZZdhKdk6yzF8hxqGnzb/2ZZSy4fADi&#10;gE5HbfJ5KCkxqQ6yqVI1IHBIAF+CCCQQYFwrkNUmLBF7bbdeHbxah1lUqRqQOCQAL8EEEggwLhXI&#10;apMWCL22268O3i1DrKpUjUgcEgAX4IIJBBgXCuQ1SYsA7UD6u1VtUTZ0P9Le4PJhIi87vz5P7mCQ&#10;CiINodOry3lKr3gCTueFrPhMHFQkF6QEvnx8YxGQIHNSH0RbQwnyvFXTLUCCg4DWw/nO1QY0EBIh&#10;5iwWkUKs2UvLMW/UpWGEASMRFODx339ASE9B2KbgbBSHw0KkKWVpr9WWMqEiKpV1pxqWyYglURYI&#10;JEBfNzoEJUpR1tZCb4dk4m4dvegPSNGVy/Jow0FsT3DGeaUgsLVOkO5MO0c03KRGeYTO1cgCRTQd&#10;+QRw7nAjiPqTsACfmY2s9bgAjGoj51lMk1rhny2lus1YVVMkZrPLS0EaYy9WjS5HwDfD+rTcQ2h2&#10;qJyB38GNao1pVsVONgHGAbqyZJs60NqvWD6dBAtjRYcrdQq5yse3QmbIho7NGYQcR0IIjLTNq276&#10;Y+P9TyRAgrVvncwJBR2KjpShhpFphbfpICp0SxBPRkgqwdR8TaViImvGAwoYJDgkqFUDu95MpgFI&#10;+NlZ8XAcUSjmoMEdgp8HMVIhmSsKNAogUyx1AAgETim5GbYFomqZPSbBWdtosd0ciLg4uigBIE1i&#10;XEUUKHLiEBSBZg0MZIQVyryuqRAipg4CeaA1GgaOgjRYZ5h3Izszvp0GTstMc0DIIKorozGqOZ97&#10;jX4EGBmjm40gADRoGanm4xGz2LiOqLaKqmRg2F0mJAMAltQPjwVeUZBTV7tAj5KiYj0ounVcA93P&#10;2iGcIyENWg2NXuGOBFBRtcRMuMEUZFSeUkFFx4li2Q8o+D5yKHV3S5Nj3WTATZ7jiu29SF0KJpFp&#10;XQFKgTRtyhQiUHkNKOxRNoID7ABA5BCBigLDnLMJVUqTZVDf+DvJVGNOgSfsxpwMopXuoOVUX1KW&#10;jDOPYoqj83xFBMnigfLZvFNwXOGmzDIG1Fu7xnOpS1B02rwPj44clam6/Uh/M95HVRajR8u+fzFg&#10;opYz+3j1kKuz8gJ55lneJZK5V2/STBlnariNPCGkBxOSMUOwaHlAwBAKA7KiQIFsGx/z/jkxzKYA&#10;co6QYreWb1dGEXuUFvGM6a/4N+szgRAlBqczru8H5kPB+GT/AKSil4FQTR7HGN5GLZIu8DwBhprW&#10;tpQGkBG2GraGWEs8MTpRi2qbq+c+CdIbryO3UPzCN0WlIi4KIHIEDNgp9FhR6bSEkx6sK9UCvglb&#10;gGABdR6/VIhg3AcCdl7GuZ9FJEWABHdO32gb8uBW3sdT55jz9/mVxDJ8xT1b/wA5M2RYrQMy1dFL&#10;LBBBIIMC4VyGqTFgi9ttuvDt4tQ6yqVI1IHBIAF+CCCQQYFwrkNUmLBF7bbdeHbxah1lUqRqQOCQ&#10;AL8EEEggwLhXIapMWCL22268O3i1VOW8WIuLkRWpllLLh8AOKAQjE+hNFUBHM0Qg/PAN4jh38Usr&#10;lG6qkgMMwJjJQEeBkhCEKKCIBVTEaXpEw0A6AGoHBFwKnEEPs3uPrtNYCIUUEQCqmI0vSJhoB0AN&#10;QOCLgVOIIfZvcfXaawEQooIgFVMRpekTDQDoAagcEXAqcQqExJFMMQRkWJ0uU01erh/41iWdiBqd&#10;hfufz8b4KCB5TX5tu/zFIhLyn2/ZPf1hvMNIUjUiLeHjWJJb8sf5+XvII4xuxEM0RpeJjcvoP6p6&#10;1GIXle08v/BaBaXSnNyx61gwbKJqO7YZFNG8MHQaAANguBH41lY8CA9wCxX1rqVIL4jDDkIjqcN7&#10;fZBJCwAAHR9pgCu86kRpthMj72Ch9zOuANKUoaIhgAiYiNrpACnlpDUNMAuPCRoe/srIITHTXjDy&#10;B5RIbJaVd1wXF0YA116LptfQaFAmix9XG23zbIIwIr7crKSHw0TWMrfKTWKqorZqGGfb52ngePJB&#10;Jg40xPaFDTSONPFHpITooCMbxQ++cIDqOgD++vz4xWwtYbK4Rr4PDIjvD2sFJxgUVGSycXvAlJdF&#10;Eqc8ClYLnlmDQVMxaUV2+Td73kMC1y4IRBVIsOSAliNFr1IBmz0qFikU3kKbGl0x1LMvsKarqgqh&#10;NG3wwAyDtdEaxI4apjSlox6lVAbBMYlUViLL/wBE5WFifelrx8BAxH0ZvtphJEX+Ghg930ivxBdp&#10;WSRibd1UiphJOAj7QRUCwKEEWixZaAWGXJ5BE2dtLC05bmc6aaJUZ3vzyesVCbuiGdF2WF5x6SI1&#10;FUsYRoCcmM0d5Y16Ik70Vg4g86tti/8A1EMtzugvwryqKOjtZDhQwqIzKsfYdDgc7LWbekPkFbFc&#10;IMcCwgFzbZkAsKpTKiBIEBnECuJSMesjiChDHyPhEYFflR7OiYUMbngAPUWC9FwKs1fyjDRUM7Hi&#10;18NMQcivEBYAooWQTLCIrshuQX4xMvgn2oADUFBVytqRKRRbWbAg2XRg/dVuZEQLZEOA2YlDjHkW&#10;WFc1yFFXVz4Cnh2pGLBsIAHg50hTTwu499vYxgbfobV1oyDYwStqIgpAb4QRu7fpTi+5hKLfsf57&#10;YCEvd2f+/wDb84MPiTDMcVBm08+Lkw8Xv4biQBUIGa7aLxhnYEaYrOIqoQuAKNwoZKvjBOaDOimi&#10;nNwKBYvbxoUSi2oyhR34vm1xkNIMaS9LCq46a5vIQa3cFQLpoGwQd11kgLgTihwIBdt4nzzo2ooA&#10;C6jxayPZBt64Tm0hwDbx4AQJVV6MRWrapHxNR1vXPWs0IspF0JMJCIphVgw85IMKRVFM5VMVIeIU&#10;zWgAnEkdVILVxqLHEu05VLN2iJkachGhre/IzFcKRdy0U6gDEYNkBHQd7+sEBob2iKCxNhvl+MqA&#10;m74EhFqwj2Je9X4BjwEqYiISoU0A6AGoHBFwKnEEPs3uPrtNYCIUUEQCqmI0vSJhoB0ANQOCLgVO&#10;IIfZvcfXaawEQooIgFVMRpekTDQDoAagcEXAqcQQ+ze4+u01gN4J7sAoxhSeMSllco3VUkBh2kqR&#10;7u5ANAWslgCQLLF25ueOLkC9kV7ovmJbAc2fLkFq3vNHhHYDVdRENbrNx39WTru5iik7lD0qhk1e&#10;Y+Qi+nf1bg1XURDW6zcd/Vk67uYopO5Q9KoZNXmPkIvp39W4NV1EQ1us3Hf1ZOu7mKKTuUPSqGUr&#10;ZU27z8+RWvZyQqIigF4R/s5xjc4HyslQaNhCJlARBcKnAOyrLLgonsgSsV1FhvAgMKINiJjLE1rr&#10;+ihVRQFNr17f+MAkLg6kH1qNU1rJhqX10G7S9siZiWnGBiwr52hJ04/e0sfQEYAQuEYIa5KuKEsx&#10;hk9kCFheBe50D0TVMUUUvbQj4iNYfrMpyDBEE0Y0hXK669mhMcM2BjB1AL4FCHlI7aAx7d5KQMc4&#10;SB2Nua5SGYI2ivVYCg+KgqualaxW4RCy65v2xfCBSNKtzansUHNZzAcEEOmo4vQqYZHETrCy00sg&#10;hBIxWYAWMpeGV4InBwxCIWjXYAMcVA0edGj0+PH9UVAxDx2Bu/vrDTUgl+v/AMvjGQBoMJXTSTb4&#10;c1DEMA8AgRtId8BitVTStlBUDYvZV1MKxU6gSASYFsVIjQdTU8pYFtDi5Wk1GodMgQNnOMlsgyVf&#10;xNMlACYAJjhGmwqOFFsdAJhQMXzpuCymdWWOQeUtYNRmpfn76yIYtRinYVIiSNDlHEw7ZwBFhKkA&#10;IR5mOdoaadO22jBu8KkHDCqWBVHGsUwRYTY0tHdHkbiEAgkqEDsKC8Cl5x2zCa5tTK6gDeDXX0/H&#10;gqh24hYt1rwUNB4HYEjBH5Q0h4xAK5cZXaiAg6URsE28HGFE4JBMLARTlAXbXBSI3tlqDfMJOVv6&#10;jcqyQoxQMlbRS0wNbQKumF4zQ+GYiDxZU40Q6WmqCpiGwnC6hi6Cm6KA2RCGnnRLoyKQAbr1E5Xf&#10;nX6YjoBeg8BWqYbSjjGResJBm0gaWzEFMVIb0UWEBtMCLIazuUR0S7oxbXh4OsFgLDcmTKZuDkAW&#10;wBL8IQaK1pIXbb9ly/K5ssqX7Z0rKTC7GIPALOV2YbE2kfErZ/QCoDy8ZUI6X0U7BGtgn3h950YC&#10;qBVOHYxjCYCQW9dAwxWnJlhYU0DtIhBbo5pGVSI358XxwzAuLI4gdtwU3eJpKUjKC0biDaBnAfBl&#10;ZS3IUplvlyQxdIoR0FcYDtZnC7EI8SO+XuOX9oFrMVwbN/wLo2wfKwmg4wvI4sYWpQGBC9nQLYgk&#10;AUhCeyEHAdAtHQIuBb9UdojNIKypBwhAArgfcNMXDQ2qBtpmI2Bezwvdkpmd5blYAmW3lTD9MnBU&#10;CKXAMYAq5qTp2+HrWDoTHy1CkniX4YzHpPFmDpMQYF6V6UfQRFMDNOu7mKKTuUPSqGTV5j5CL6d/&#10;VuDVdRENbrNx39WTru5iik7lD0qhk1eY+Qi+nf1bg1XURDW6zcd/Vk67uYopO5Q9KoZNXmPkIvp3&#10;9W5PQ9XQe7SfcLYIF7Ir3RfMS2A4bhtll2Ep2TrLMXyHGoafNv8A2ZZSy4fADigE5HbfJ5KCkxqQ&#10;6yqVI1IHBIAF+CCCQQYFwrkNUmLBF7bbdeHbxah1lUqRqQOCQAL8EEEggwLhXIapMWCL22268O3i&#10;1DrKpUjUgcEgAX4IIJBBgXCuQ1SYsEouW2UlQtUVtoMc4MjUoDYFCF0tPUYvFD5baRo2kCXUHiAp&#10;TmxZCTFOMGUprUbyCUNE0cESs1RhSqxutrv5/r3CD6x7Pj/8xOYBDaQQNmyyWabg8SqSdG0Fa2dv&#10;e/nlqYceIKyFaqotgOVuYaEBorBFvZ+4sp51O0JU0Q7IYCglEQ6aZSJSuqbxYKCMOxGAMZTwV2JV&#10;G/0mAFKtQVqp1ufxWFBWhOAsHAQgmWVAvP8AtSAHOpaxQEIFbStXIkvdmL8TcC/ysesE2bCEsNe3&#10;Qwf8VCSDQyKJOUahOtUCVeGYAu6BOotXQ6Ot5rqhhlMnryAxhCSZPs9ImxfmVVt3zKP7XWp/W5N5&#10;bNeO+sNAdP8A5+fOM3Ty/sVd3EIAEBxI1vFN/wDGV3iZN1fUOdwjyS5x2XZEUepLkcwesIXHKZqB&#10;EVaxUwA7JcqY5KEtQ4cE2XkFpmKJUwH4GiAjRsIm7rTmjxL8vfuOYoaSP/rsJytA/wAhycnRdKWK&#10;UMAOrIZSGZRJxEA30JbBrFYPsYDCKEpIq6KaFs4psiKTlvPp4x+HiC2kOGGCFAxoNHMPvDahK9Bc&#10;iInWtgzUp2k7pircpcomIBBNi01BWHSymugEtMHl46FqMGGfUOESXaFaTYoVkBfJfJt74Wf3zV5S&#10;iIw6aLZbRd6yZ9/wcALbFhDFW2Cqa7LhSE7Wg6RjbqW76Y6hzvHJ8jGISPSDTkqblzQEJR2St8nu&#10;lvziQ4tOybfMOY+55SVi8aeXipf/ANPx/jlCjC000551emGjuIZhHbhpJvK6Qgd3QUU0eBozRQAD&#10;QEAeAkPjW+YQE5ddg9UV4+XvWNqUqHPBQJyFtBoQ7Bznq7oYUtwq3DuwCJVqcJ9BioMBqB+LK748&#10;6yacfG/r96/pJoVRASpZ4kPLNZUDakFL3YIUBxkQDbYbRVNBGDbMaMWq1G6MHbp3YvqEo+pQQjdn&#10;ieMPuOUPrVQJClwLlPv4PoEXhFQcSRDaLrimkT0BtbvJa4+iQjYUpWkK5pRcCHVT5F12UOdVNymy&#10;PCrc3jz0DnJLgcapzLIy4H2DYWusECsvBfDE5MA8TeNEoQxlBbkQJAM4f5MtkTd1nOTj01P1X/rM&#10;psdGnMklR2FpEO8x/wC8AFx+fztTXgrmTNZXN15gY2WiIRxtKqgkAATywValiGHgQdXA0kcLGxar&#10;iEGIJFDHUTXkQEKbrM2RYrQMy1dFLLBBBIIMC4VyGqTFgi9ttuvDt4tQ6yqVI1IHBIAF+CCCQQYF&#10;wrkNUmLBF7bbdeHbxah1lUqRqQOCQAL8EEEggwLhXIapMWCL22268O3i1VOW8WIuLkRWpllLLh8A&#10;OKAQjE+hNFUBHM0Qg/PAN4jh38UsrlG6qkgMMwJjJQEeBkhCEKKCIBVTEaXpEw0A6AGoHBFwKnEE&#10;Ps3uPrtNYCIUUEQCqmI0vSJhoB0ANQOCLgVOIIfZvcfXaawEQooIgFVMRpekTDQDoAagcEXAqcQl&#10;70eg4yQkUVidOVSgzWzrYQE0QpAeZ8/BNETAtrwEuA7G0smrpuBpg19pPsaYtQMCrh6C4JK6Nqkk&#10;rrsuIRupwgMKBZmge93SMOgnSUNF3wD9YvUrniQVYGzqm+MnHEUKA5SFwQXTMZpzKTVEXotm+W6j&#10;apfQbQQcG9iq7cLk9fUo4iRvtqnBinmpIsAU5NTw+ct1Skmkorx2PDcBRm1QaSCwCzt4esUipeUD&#10;gAhaCATCMkcG+6QhdVGmVBKJYyoNaIq2FonGHghJKsQ7jlf6phkJE1u7sxmwOiTABQADWLEqe4f5&#10;xfJkoN8hy8/oTXMYAjLqOYmjmxRFnHeTmw4+UV1xahjIeWPUG9BszQCKOK4vaAEnH/3+ps4fcxZQ&#10;a87cucp4uC4RG02k21NG3VD6wZgjKYL59nICI8NxaocZTQxI6cXNUw41HohToKDM4sukNba1d1BR&#10;mKAgQIaKi0bZsQv54jSAhQgW7x6ohL5QBFwHcgofyDMHcIpSlqrGzzzGpAhJkLCmG4w80aIAcS6Y&#10;O8kM1F0jZxyyJ7atoYG0kptEywdTC7wrckw4MEt4zlUthO01drbZeeqeLgFlUGNHGBMPnMhrGpIv&#10;HDapxKhGktJhGqSCXSmDLagMK3O+FU2gKd22NQiJquJvzyG3571j0LdCHZqKz8841nIBaCqNjm4b&#10;DTTBQNAEFcXNgOEkWZNRqRDxDyxG+J7MCRVabIYglHJWrsQ40PNjDGYgbLauEQtBDp75iB0Q6i+O&#10;zjv9xgYlZ+PM07HDO8DPr+AuVNFFwKrmlNlJpb9j51i/I7Jy8TN1kzF2dl2WwkDfz1BaBWDUqERF&#10;oIJPzDUp2UIwSIEDCAHeL02WBgPahOVk53gCod7QJedTfOr447y9I2HBqz474/o7E84HZZCbtHsy&#10;JNAwjgqsLcaBPBCUHEMHD6CSoAMc6qBAy6JFvwzJMhs5JClg0fR4gKV0kEaZIF2l6Ihg0DQSDEA0&#10;SVIsOohTtoiKYQM/iIIUqbDq63j3JEL8ocZvRFw5ckVIXwEVoVVcdYzLVSaaXCgQbxtobDIUBnIr&#10;ZBwZXduUaYocal/uDDEuHYkJGtM6G5aSg4pcYKHrXbWMEcRsOXghQeOOiOrKxELUcJFyymIBUWSm&#10;BpVoHZhYSMcPVmNgwyxHHDFAzEog7Z04e4SCCqF9SAGRKMKMlovwoFKt1fgGPASpiIhKhTQDoAag&#10;cEXAqcQQ+ze4+u01gIhRQRAKqYjS9ImGgHQA1A4IuBU4gh9m9x9dprARCigiAVUxGl6RMNAOgBqB&#10;wRcCpxBD7N7j67TWA3gnuwCjGFJ4xKWVyjdVSQGHaSpHu7kA0BayWAJAssXbm544uQL2RXui+Yls&#10;BzZ8uQWre80eEdgNV1EQ1us3Hf1ZOu7mKKTuUPSqGTV5j5CL6d/VuDVdRENbrNx39WTru5iik7lD&#10;0qhk1eY+Qi+nf1bg1XURDW6zcd/Vk67uYopO5Q9KoZYxyIRrnlUVJZlXMeJHrUEEPEOBo6AEsFeQ&#10;tYHKWedEUIFpA2XlrdgA5tAlA7gJ5Qp3YBZhCvmIykUYSQoAgw11xNYqBu5hOaJuAcArJ/EaSGoo&#10;UgS4czHCY7DUQs5rFcIADoDQbdTSvnSbPsNENNNryDruZY8uZuoqxjTXPzrHmlnTsNj6Nk+N7mBk&#10;8Ytxh2HALcMPMYfN2mOqvYgWA8QrdEFDoDsK4sdiaM52KQUOMhTHLhvkWaV/KNSRVHUEFAwVGRov&#10;yFT3b6JCS6haF0eeYUVhGXVT1MSZlzwN8DLVyu0QojmSHEGb7VOyQrEKASW0OnIeENmPfeV7sWgD&#10;SMpBRHnHDW8JQwQK0g+//re1DZuv9d/f3rDRgDROEne7pxnMx89CmVGSAo2EICQuOmo/Ep2rzW3D&#10;a9UQcRKjiUfiiij1etQCEYTfMTEuONUvgMiXYcBVNWzCg4KwJiPVSsYbBLd53wfIAb3tBGBnBjpL&#10;ws1sLzm0Y1sMKE9oKHaMOX9kzK6IpUKsK4qKuoRbOC6FS7cmXsctR6MEHcYGuAXPaxKZoWjGjDz2&#10;IAI3rJU4L9m12yStDEms4qJCRFRNJUgyGHcqsUwTCQGE5djo57htRSKDog2PWJ0MZfyixrpBtL4u&#10;RGhAQhSZY6I131mnGIHA6NkR10yU9tqRkIMnboETd7mQ7jpA6dGr0GE5K2rVewdr2fGxUEYs+iB0&#10;rDQu+3kIICTUaAtUgbxi9o4yRNFaIEWjjIFW/wAoLvOFE/oskTC+BxzzSmQFIoaTFpRsJbN/GF2N&#10;kiHa70/mXLFzSng0WicavDgAvpYxEFizjZ1gg/NfT/Wu7T2wmn5SaG8toEoV+BDtSSs/MhVEKhFZ&#10;QaqXjt504GfZclQQkGmhoT7cC1C2S7LAFAHEjF0DCQqN82Bd5GOpx9f43gcK4AvFuwIj132aS5tB&#10;gnYEchINHBNSd7kgzLHaL7Ekv5V1RDLxBIiTmZAMHdRUsCYZ3JnZS+mOILhWdLpw5OwglJRYbCAN&#10;WlSvDGQ0TzDWjqQVp6JAKRjnhyoJ0LG8RYfVOa9AV4lemWCV8BR09xOhzIm+R3ClghaFBh5Rp0d9&#10;J7oEKcLC1mVzj5CrME3ybKFCs+Na93SvSj6CIpgZp13cxRSdyh6VQyavMfIRfTv6twarqIhrdZuO&#10;/qydd3MUUncoelUMmrzHyEX07+rcGq6iIa3Wbjv6snXdzFFJ3KHpVDJq8x8hF9O/q3J6Hq6D3aT7&#10;hbBAvZFe6L5iWwHDcNssuwlOydZZi+Q41DT5t/7MspZcPgBxQCcjtvk8lBSY1IdZVKkakDgkAC/B&#10;BBIIMC4VyGqTFgi9ttuvDt4tQ6yqVI1IHBIAF+CCCQQYFwrkNUmLBF7bbdeHbxah1lUqRqQOCQAL&#10;8EEEggwLhXIapMWDDkJ1UY1aqj5hpDBJks2kg8qv8+3xn9BCA7oDUTtXfFN5YAA1RYWMscNFl7yF&#10;W+FdA2Q2qE6I83wD+pHYFF8tLUU7FR+/zSousXUqqNQfNMTVu68uVCgA7jjTm7ABaSgHls21yCOt&#10;VDvfOt/P+8VvIAYNJ1Q4m9dTDcSAq2NDg8up9YMEKitjR4nv/wA7NL7s1lRn1XGUtTrQC1YMm5rW&#10;BmzPBuAUcDC4ZnATMkXL0Og46YkOlC1Slot9NiK4N2JUexWSDoMBolTHB5o/CrKSW3QSZK6BwiBh&#10;n0FIwU0+7OAhc37hhqIbRDzATvZDgaSlVffeIYoAgiGYBAE5XXGDMcmNwKm7g0ZPmnLAA0EgfQAz&#10;et//AFtlnwNKef8Aues8pibObQryHx3k9znZhcFDvZhBighqSDQLaMjYoC6ELT6Ag0re1pxxzzqa&#10;MjIDB6OI/vazRyHNoaNxJogac0wxOjXnAp7D7cVzblhGQnsjJsHhB6C2vKu5l30WbdigcrjnwNnG&#10;AgSUJFbiAKzvMulKtBNHTfHvB4Rn2iIId2BFiRbrTcTdBCBS1YNO0GKIvAUxuAQXU6hEeDd3iLWA&#10;SRZpGBgSiB7Z0ZATVa1E2QZy/H7zBS9FrImfkJeB3GyOqJHEFJDIHH6nYvRmlPguSJtVRb4Djav+&#10;/oCxOghKBk7xaq6XliAUIQnl22zZlRdYSd7E2oBMrJgrAbuDndjvnfVVLROWh+QIGeEcN7CBUdTh&#10;Gu1Q1qARLqmiNLS7uGkwBGp7DYiakJCT/Sfwo8uluD5eevq0CvQQFQOdK4MAoi3ZJChIVpCVh7e2&#10;DbgkA/qm3KISFvjgCAqpTjDQ7GH2f93P6i9bggdwKD4Hx5OQfX8dxuz0AoQTEtEIZFBtoLoEweDa&#10;GpMyuiUpWSXahWs5emFq6HWX87sEMkrJgI5AbNYMoszXvrECcFxZ7AQQSFAUIhz/ALF8ybjK1V45&#10;wW8utIu1kgio9sMKr1c7ebpyp3m6U60CUKPGKUaWGkhuCnUoOtpEmwM8bJRxLc+n+GIXnQqJuSAe&#10;gzoRiWo6TRZdo76dYWBNQgpIIdCwRMEsM0w05gIwdZHT5gjTlKXKRirXcN8V1tjRH3knYLVBkhjr&#10;CmtsQetKPWbECqEBqYDrJZUgH4OD4mbIsVoGZauillgggkEGBcK5DVJiwRe223Xh28WodZVKkakD&#10;gkAC/BBBIIMC4VyGqTFgi9ttuvDt4tQ6yqVI1IHBIAF+CCCQQYFwrkNUmLBF7bbdeHbxaqnLeLEX&#10;FyIrUyyllw+AHFAIRifQmiqAjmaIQfngG8Rw7+KWVyjdVSQGGYExkoCPAyQhCFFBEAqpiNL0iYaA&#10;dADUDgi4FTiCH2b3H12msBEKKCIBVTEaXpEw0A6AGoHBFwKnEEPs3uPrtNYCIUUEQCqmI0vSJhoB&#10;0ANQOCLgVOIs34znExJFNQ2DHhC0CVIC4GEkHLj+mVV0EJktCqzsEnjEQijWuAuJZjC5S8K6pwhi&#10;bnIWo+gG1BQQcSn28r/FA5EZWgviLHqvIcIknFeMD7XdrcSdEa1O2IMElSRaF1jACSyCJCECoqVI&#10;o2bNaZCFa0dBFLvDodEFKQtUYCUbeMPoZBHyOigeU1WSPUXl7FPb0hg2Pap6/wBocw4wQBBSjBG0&#10;DaG7sXe8XsUae9AFsQCaDEC1AwNqBW3qjdbRIILmeoDUgWtg/USOsFmkMGzI5FCTpcklpAHE2ZQJ&#10;Iyh1FgOI+okIKCLBRyQ3ldrr957EN3Pbd5wFrVmABSJCIamPUNhAVUDqClI85ICFRvAXvXcvh+8R&#10;DS1pRefD/HGnLosMOeh/G+cLZoQhbJq89/5/qcoUBaI2LB5LKclxjTI6UjQR8zTJvrYgOlBAQAAG&#10;gValWA/l1Cng0YvlY3LbhcQRlHb57N0JOEclhTAEHbiHL9aCrNJiOm6ZORnHwE2CwNFEBhU0oppM&#10;LljPvBtAGkgUcnXfkxabCUE6CSJp2x1QdQALBwK5JSkjHUi3o7Ng5FdGS2nnpXkoppUKtsMUVpIc&#10;fKFXFAwpd0O6cBZQMOYMlPBSOp0C6LpkqQ9tddrQDz/PnDHjwgGqthqkdG7mzme1io3lGtztOjSG&#10;LKA+Ya1jk6FYInAV54N3lGTiEPKKkXsNNWezEXwQ04wKEKvpvQO1DZTHcq5GIlFBaQ4a4NcY5ygd&#10;w6o1KTs3E3QIkACmVYIUZoESChp0DpOkQ61H/GTNOpLI2BRAiGoBMPsITd6cGG6+cU0YMtdQ799b&#10;yoGbTwdlqurLeBipHdJMWZANgUJSJhzJvgNdkQCxApgaHTMLhyDZzRiVjKhUXwa4xLrixtszRB5H&#10;aaMfMFD5NUoINFdF06a7J2E6ELfvf848N9JIREu0IfOuDTKGShrFlDNgXziqVUoqhDtY8PW4wjCR&#10;SxIhBVrduD2kg+hp7tlN6CYgtuHpBFkBpkO3D3yp/i66oPBjgaQdSxhKVCNsYLckABiNKSRBda31&#10;ZMLajU0djGp0lHp3htinMsKUrnl5t+cFLHSVMmQcCjVdKIxZJfsRKJiAdCCFazAlHcSlBTAmetDa&#10;BornhUTUXzqeDv0O1c+WNUmhRXxbFa2sJETtP3GlZIhixuEiOtkBx/vIEFYqV6QxExVOTwpb+yZM&#10;ZwKAEjqtIoMKnRd4oBS4tHc6ABKYyWr2mRsKWq3xmr8Ax4CVMREJUKaAdADUDgi4FTiCH2b3H12m&#10;sBEKKCIBVTEaXpEw0A6AGoHBFwKnEEPs3uPrtNYCIUUEQCqmI0vSJhoB0ANQOCLgVOIIfZvcfXaa&#10;wG8E92AUYwpPGJSyuUbqqSAw7SVI93cgGgLWSwBIFli7c3PHFyBeyK90XzEtgObPlyC1b3mjwjsB&#10;quoiGt1m47+rJ13cxRSdyh6VQyavMfIRfTv6twarqIhrdZuO/qydd3MUUncoelUMmrzHyEX07+rc&#10;Gq6iIa3Wbjv6snXdzFFJ3KHpVDP7dzuRXNpXeZEz3Ih3IboBsKUMReqcC4IItWO1EbhkMlY1Q1QK&#10;OjDatwZCeQrZ3QH2bWT4VMmahVOHPMQDwsId7wZtzvOi+IA4gzxwEIUOGwqVDwDUCNHZyAaCugmS&#10;BszRMQRW9wfBIBy6lA+0ymGcrAWxKB0EhFrgYVGiTde9ahWIUKKQ1WP7wRvApHTkgt4aVEKsjpAp&#10;oaXCtOn4fp/xjKS9Dw8aDh5LcTKsgRzQVLtXZ8Y6GyE1RoAg4jTI2GcrlxeRU3kG5zlzjyoAyrsB&#10;E55ACJMkUS7fbbgAXE6zCqyhDsRdoBdLHQFmqaR3W6LdQm08iM6CBXkZTdYUMDaQNgzgfG6MhQl5&#10;vbQrydJ33I2bFITxDWk3/wAYFuC7aEdtjyST5xlugYgbW8Af1f1rIpGcjdSx7MsMzgwYkSREVJfz&#10;8VGKUAR6MYt2ObELAKjO9ounTECkqUmKAMITUOuMO+2AAAkysZjQY3PGps3ueAGWPrd+wVKLUpg6&#10;EWdAtBNMEJtwlwSYVupbEVoeXG+2KaaEEatMRulZSFHpQNHhqjpQegrMVJ2cFYu6EAJGqvYTAbaR&#10;lGxfvs3TULMUPAp9QmN+YSsAchyclZcEJQW3EcN5gkOIuxoeD7Miu3ePVBXM7kLQy6stfoqjCmAA&#10;xqxgICodLF5k415ssv8AZ5QKO4UNjTjUbWpghG5t1WkNi3WF3mC1uBKtWJn0j9FQjtlsd0724gGb&#10;C7qPIfOE5DNkObzIFbvQjgFjg9pMhumxvTgEXODCAK6EUdzotqFAn01/MjDOhM3N1cwA2pXAtwW8&#10;BOz15ekwwfOCQEysr6EwnI4kJZCePf5YkU9gDLf2OWUcROl+9qSh30u3Cfm3olY5aJCliAvnd9Kg&#10;SJ9At4EXkGDnXxRpuje5bqjv7d6+qiyRuH2BVMuUkAcI8YMMapFjMuU3DFdGRr17BATePQT5GOSm&#10;PMlOw7ZtcMfByUUIKQdU5lxlkoBanVFF43q71vRoRDgBCoBoUAvNxERKzsSAx4JdQTxNiBQBEmxa&#10;E3P35+l2JpG/gZ1O81oF2TqPnX/T1gKAMsIArEOgCTi65kYwh7yyAu0awCE9xb8wltMh4KhpaJU7&#10;bF1mv8o6yfYG6mGPEugC1sQqa85oXE5QiK2mAk4y5yX8v6vHGppIz6OeGrS4UytkFtmWEo5qIWKr&#10;V5MJK9eH3UfmLjWmhAoLQxWBWDYbint33wO3MOlelH0ERTAzTru5iik7lD0qhk1eY+Qi+nf1bg1X&#10;URDW6zcd/Vk67uYopO5Q9KoZNXmPkIvp39W4NV1EQ1us3Hf1ZOu7mKKTuUPSqGTV5j5CL6d/VuT0&#10;PV0Hu0n3C2CBeyK90XzEtgOG4bZZdhKdk6yzF8hxqGnzb/2ZZSy4fADigE5HbfJ5KCkxqQ6yqVI1&#10;IHBIAF+CCCQQYFwrkNUmLBF7bbdeHbxah1lUqRqQOCQAL8EEEggwLhXIapMWCL22268O3i1DrKpU&#10;jUgcEgAX4IIJBBgXCuQ1SYsAGgwbwbwUhN0QWLlEc1YASxppUIDgPY0710pOugTKOQR1OJEJbuhg&#10;ka//APMtCe0DEzfJwJQ3oEQQo4/coAKo5qFFIsPjZ+Zu6BoxIEi3HUcnysiAhoFWIxddKhnc1kxM&#10;6194dQEt64lWawebahg0AEGuEqQSxyxCuUF0KVrNEQaFLzuiTf1i28kFill6QdAwi2iYTGkcgFoV&#10;W+NrOBUSIgJiqA8OjEJcgWYCsAUBUqk24CgVSBC0paJ8mMMOQwCoi0HYOwUd4bMssV0BjEHQKoZ7&#10;Ja4QNR1YR4zEfTMSKvogXEaIPTi4mSp4EDeQf4PeTXOhZagi8BtLEhb31wmAWXwU7yAmtJopvFig&#10;fOSyjOO7QmVqqtp1mqNwBYnWKrWxgJOBK3SbJ1jG1RPa4bHXRx/GbZv8Rfy5o7QOxcFyEEIkFFy5&#10;hbmGnKKyveLXNUvqStzJYhg6K/M4uRESigGjIOksgAGQMBenWFARClNej+AGgcgBYvxDQVO0ZGtd&#10;4LN+oYlSBSJEc15xgADcSuWb5yIMVCOyb2lDg+IyCqDaUucLVeeK/fnCQoQUA3yPZDqbyNtBQEu1&#10;5eQ6+8cDkfjAcICLqlQLnBHeRFIiGqmDUOGiIYowmGtBoEhQo7GY3osuCTCpMixNwIVFgsA0ZQdK&#10;evHLRBWAmJTLPRIO2FAXYJBcQ1qgfaARS8cnu0bzeTn/APea5VDX57ECigJQBcIuWhFFBRUgsU0V&#10;7apBaJgNAXZ2TYbU0p62gqtRDaI8MQ8iI45kRFiKJLzjggmJfJbAAKaMes20KIjsb0CRpUExs+Gn&#10;cISDHLPImt4aDw20/TohEFC+S1RnHooqWWomOmdhTeOUSxZkUa2ouIWs1h0Hjht+GyRe6BCY7aIY&#10;DgCFKVCNOPOCUIhQJ0QJzOVhzpxlAhhtcRNahQ2uzda6CCmyziQBwXbf9kIUiENsaGE23gGMJTAg&#10;A4mkhggTYAedQCO8WpkdJykQPZy4ZEgoyxwwcEPA7iBzaTXcXBMGPu9xfcgwqAajBBugDYFTLBRB&#10;BS7cSNT0ApLXcUiqGD0Wls7UQERdTy9U6xzLKQNQYJjEYxiPGUALNkygATySfxrg8ZWIAJOgg7QB&#10;N83BRCv0GEO2RIlRJgFCIDAhe0EvKHOJbjGb0uxTZtR8QwTEo/TdUgBQ2NshChcfy1BQBYJOCtjo&#10;1KUl27dWACYF0uBiJJxdHCKZdCIBmKYVJlBQT/ShZcxIhLB7CNwBIymioAoIlFqZVW8AHYWDRMiZ&#10;BNaURyBRHJmyLFaBmWropZYIIJBBgXCuQ1SYsEXttt14dvFqHWVSpGpA4JAAvwQQSCDAuFchqkxY&#10;Ivbbbrw7eLUOsqlSNSBwSABfgggkEGBcK5DVJiwRe223Xh28Wqpy3ixFxciK1MspZcPgBxQCEYn0&#10;JoqgI5miEH54BvEcO/illco3VUkBhmBMZKAjwMkIQhRQRAKqYjS9ImGgHQA1A4IuBU4gh9m9x9dp&#10;rARCigiAVUxGl6RMNAOgBqBwRcCpxBD7N7j67TWAiFFBEAqpiNL0iYaAdADUDgi4FTiEvhrdB0xD&#10;pTyHTgAkAAi8kgAApOpvN52TyDynyVRNqke6nDMDQ8EEyEeUqyaiBYdruV6yjJnjXSQiYAqdsr37&#10;MJf5QYDecEsifcFkl2osGa1YIL28vw+AaMHg3hWaqsgkJSYsQ1P1lUTeQkAAKVwqKkRF2l5PH/wV&#10;SxWgCVjWpiAt0AEpDgVdGxttQB3191M17OGCZg+kOjn6k9vNlGUKUgKWCYxa1Ko6Vk6QpMxCQotV&#10;oKM69LGjhaB/VLfj06iLYFlIYBBhGpsElEFqAMRj7lyBFxKpcX+jRi9LdDWw2dOCziwXQUB2jMIs&#10;LXgNTJ6KWEKGEhUvAk8oEQBeW6xeeypYcgsTut0UmQHoDRMLsRNwB8O8IRKIBAoKzlmurjjTqa7K&#10;hFJ9iGJ2fakK3RUYWHB3aJEomHUzO+cRoF4BFYNSJSYaNiy4YCitdLTcgBu4jF/aHhAUvjkk8KgB&#10;Jo0Z1w61ckNTlho2j0LRzO8EJxu1tHTOWKa114WzDZFAxT/VDc0/2k+t8YtoGV5IK/62T550opj0&#10;dzy8ecWEIRHsNU+XjejeEEKYa06h+Yb/AHKz/wA3BLVKgQz2jHC171fJpLKiYBeA1ITdQcUqSwra&#10;zhWcYANBRVdlQ3u/scY2a4koEArH1YTEExp6K4Ym9rvdIOuvP9/coWYYoGL6lwxpgNNz8A4Ar5i3&#10;rDe5IXorbvaHz84Ze/gwAmtgs9eMEZHRJYtZxqy/GIEO9CPEXen+zCqwsAqQF35PjeSnchiTQfXX&#10;n6mQdoNv+RW7oVIAeM7cKcOPtPCgo4K/wkMEgR5b7jgeb8OI8iwxCquMe9zSiJaHTsAPwBXFSrKs&#10;0qXLwPOQyURogoXRAwtQ11gwtNIKoHOA+qTvqgoALlBxV/cPhQZsYhJg14yDXtuHakA0rsc8HbfP&#10;Ho7wWneJh6SUhZQNjqB2d32Oj8mObmDKEPt/QJ52ruif9JCzl/3Qw5p8ne355gq5cdAMHTsCp0En&#10;GVoDU1TpU78umgBib/V0wKlgDQISBEP/AK6GnoUi0hAJYi3gzUDErSxBohFvJcXLwla4ohttHQ1h&#10;Ed57B7ShBh4x7smvEw0iYEOKtlkaBzFVkAxVxiliglkpdiKQannBCfUhdpF8qoEIxaS61W56bAJf&#10;HXGavwDHgJUxEQlQpoB0ANQOCLgVOIIfZvcfXaawEQooIgFVMRpekTDQDoAagcEXAqcQQ+ze4+u0&#10;1gIhRQRAKqYjS9ImGgHQA1A4IuBU4gh9m9x9dprAbwT3YBRjCk8YlLK5RuqpIDDtJUj3dyAaAtZL&#10;AEgWWLtzc8cXIF7Ir3RfMS2A5s+XILVveaPCOwGq6iIa3Wbjv6snXdzFFJ3KHpVDJq8x8hF9O/q3&#10;BquoiGt1m47+rJ13cxRSdyh6VQyavMfIRfTv6twarqIhrdZuO/qydd3MUUncoelUM0Z2IijL4R5M&#10;ozcoyOJTKJXwEo03KLcUSDY84DgSGqrOQgIKrdBl7tIHQFYPAmICU0lE3d0EECwMwMXROhqgasqx&#10;k6KgsG86cbDH8m+bJq16DQTaQvKQVECO0yilpCB6qCgAEaA4XJscF0OgM2l52v3j3JUciJLoQFA2&#10;3USF2W5wJQBamoXcxORs0LCke6SccNXenWPQGSNwgAb85HB0DejmRcgpw0Z3SesD1Ll7um9hMROF&#10;vweiHFAadkAIYDPx6igDC0owwxRZ2FDqjAWdwbm3rlKIPkYMsCx/Z+eKJleBTCUZpAWw08aJswxl&#10;6WwiJE+G+PVx6K5QMNj9lUeFHlMXUj0OrqhIODHIEX1s+kQqF4wqllNQbQAIO76DTzhRSfgVDgL2&#10;63i1fJKkAWrdmrTbv5xjniJgsEvskg3Rjg83gBckGOCsKcbIE3cQ7dhqZRzyrNHBay4ERxzgvKWu&#10;obCoQATcwYbzOBrzKm4GN1YVcyaoLlUa0VxLvMh8Td/4SLXelMmI0ZIcWGiYBIBEl0okDpgDjaRB&#10;MRw7+lXvbgG2LGhSRd/83GNUK6OLDb8wLf8AeFCIVNminfO+Jz3qLhIk6O4ABJEOkuawJ+MwwBpG&#10;AyBGgPypNdCk9EkYo1WIr108E23SYyB0fmhF6E6Q7YyzmIyA0WOQjAf/AAfROoNDvYVONagWBNu/&#10;tzP7jigvcypwJAmrQLc27mQwBONiqYhWr20R+CB0fYATThHUoA0oEQLQgdXHwu00SNOgiF+M2NHJ&#10;CyKvM4Dr5ui25joyIR3evONAKJo2Q0Zw1xxkqAGcrhkHVdju3yiuyaQktAQ7Mt4E1GaCIK0U55NB&#10;TQKhjueSJYuGLXIawEUbzUDcfBoqSKgUSR4FRIolyOjoDCAUchYWVX5qNIb0VQmSxEySy0XMB/P4&#10;0R1LIO8uTZ6VpgKLCC6HgYCMlEeTQLARsoIuH7Ct3PznKG4pWMG/4DCQBQs0t0vknlsvKMIIdOrA&#10;aYdx5NLbY+qfxF47CjmQeXveTN7QcmPbxnHiYkX2BXQ/JWCBNBNoFBzl0SFkQggVwWE5WyTlABwI&#10;OFr8fY2Ded1RptcEg1+tcX+tRjSqURC8kQOvlrAlp7UWhEPYKdFmUVDkVXDLNmBoGMu9HcwvhGqb&#10;OSPuCVCjOSQEuHKi2LWTcIANeI1tSG2F6A7YtrxZjjUYqmxvI05dUnzo2/JDS2mdK9KPoIimBmnX&#10;dzFFJ3KHpVDJq8x8hF9O/q3BquoiGt1m47+rJ13cxRSdyh6VQyavMfIRfTv6twarqIhrdZuO/qyd&#10;d3MUUncoelUMmrzHyEX07+rcnoeroPdpPuFsEC9kV7ovmJbAcNw2yy7CU7J1lmL5DjUNPm3/ALMs&#10;pZcPgBxQCcjtvk8lBSY1IdZVKkakDgkAC/BBBIIMC4VyGqTFgi9ttuvDt4tQ6yqVI1IHBIAF+CCC&#10;QQYFwrkNUmLBF7bbdeHbxah1lUqRqQOCQAL8EEEggwLhXIapMWAJ/wCvi6qrVomydMKEvsSwHdP0&#10;ZUwxa3RhuriCUHBFbgIAALoiMEcpsX2CCEreXQsTDrq7E8ohUZtSfWmHXRpkNVisl3xYJv3xIjgM&#10;j1OpHwMXmwg5G56TNkyqQWJIqmSi8coqzjxvNHEfMw7a4UccEnMRwYVzVOi6hKTtAgHRM01Qg0pm&#10;te6w2ybMLCepkZGT/MUzFPEdMQdSkwHwU8NsXHfQFhyxbK2mIOUNQcrvJWbRSiAXBg1UJalA2YOH&#10;SkYz01ONJDYZhEO8H5mVkmaYOBFsKcnnsSjRMzM0CnhtTEi3oxCKBp+HfKNuoFUyOxWIGpFY7jBX&#10;d4MnoIxdJloJHlB8x9xWQ0StbI1OrnJmwg0bsKvYR4txSLeYt8PJzzsu9Y00ACOWuoD535nnDqLA&#10;kGJAUIR3gJkCWjaDQmxKiQm6ji/nGIFMqCgSAcoGMVghqZAS2lFDRAV3krli6hInDZehFGNyILZD&#10;iLENaCyQikS3ibFb0VI32zkFU1phfSznVfEGQlFKsagK50VJAYa1jS+koYQpPsBwyYuUUM3YE/U+&#10;YdXHDpZ+HovYXndPG3LzmUhAwQqrtUbQYK1l7S1pCQkybAqvprjFbXK3bkg4pU1EBqwhUMLIKpZK&#10;oSo0UmTmjcFIElEYgQRDjPtsVPIVwE4ZfucGQkgQqMxUmHoV1B3z45PvElYFLk5A1mVTGmhyfLzM&#10;ybTkMjfJ/MDATMhYArjmnQ7oK2hAVRgQbOiSJZohyISzSblzW890gBsRiFNn+Mo+MomiaBIUiHKw&#10;7KUlYxAtGmwAiPjWLuI6ISEedQDqOhqbJwMpCtMUwR2B3ZR8bDCB4Q3U1HKG/rMvJNpFRUgGnZVQ&#10;XMRIh5WlUYVnLRqBIcGhclCLEEtSlwijiF5R+ZQQF2JhioKJ8NIiWIVIyRidkWS2UXuxXDJjZQak&#10;HClG+H6yXxRKBB1UiSzu4HHdvOpCKaGWNDQYiG4nMwQsh084XED6A0j4BqdcDc7oYloxcALLkk0/&#10;uPcPLPlieTjKB0iGog5mZ8AoVGbQuAmwmMPNQeA5hY3DczHqs6IQNMLRmlWMQZEHIvEw/KUy0dMG&#10;hcQaUiMd4cUFQEAPNPZqrNolDeAAZA0EGeOfjxvH6G/GIgdkidCwZpYF3nlQwOxOibGne3fzkdit&#10;qFcHJ8TY1Zg34MDK+nQsYZWIKA5HEMlhN19ER0ALGbfGIG30yIqzObCIeHdiytGbRZ+kwJzHQpva&#10;ZsixWgZlq6KWWCCCQQYFwrkNUmLBF7bbdeHbxah1lUqRqQOCQAL8EEEggwLhXIapMWCL22268O3i&#10;1DrKpUjUgcEgAX4IIJBBgXCuQ1SYsEXttt14dvFqqct4sRcXIitTLKWXD4AcUAhGJ9CaKoCOZohB&#10;+eAbxHDv4pZXKN1VJAYZgTGSgI8DJCEIUUEQCqmI0vSJhoB0ANQOCLgVOIIfZvcfXaawEQooIgFV&#10;MRpekTDQDoAagcEXAqcQQ+ze4+u01gIhRQRAKqYjS9ImGgHQA1A4IuBU4iwJRbQEGYjU1A6HCGu8&#10;gmBGxqjqO8jljwLZQbhZkQymXrm/VOoh0hKw/SD1VgYVEKIBu8dFglaQkCAe65AiNGjE66ivCYm0&#10;/TPoEAcAsyhMkEiAAEHvn+uoPnVhiZmanbgDQbcGHCXrALO8XMXzD1a7KXEVVFcazLCH4wVrHkA2&#10;N4GzQqktaqZkfAPDhVSGZLjgEYjij1OeMIptpKWHCmzdVyXhPcXIGtmf7IvGSPIly27Mq3PBt7RI&#10;MC4utJbP5qJuSYyk0XGupVJMtI7a0BQJEBUBFole9EoKYUbAaETpzopBCNq7dRDF0lEAkam7/HH6&#10;R7Wwasaexw9qW6kGKDCUkoXO7nrKGfSjvrC1N+T68YULsiDapYcm16wvmuPPDlUCDjOI+BqhwAfV&#10;FhyMeSlUWUFndheLLYMvXBn1Q7ZwuVgoH5EenepDhpy+1UZYnRvzXblEzKYDbAXDpITxvHop8bl0&#10;FW7TXxd4AE0bLtOEuvibqb3gaF8JgQO4bPC4NyLxJqRX4EBLjakY4Hk6hvjz3rCOCoNU6D8TWu2a&#10;xOtFUGmkmlIrOQui+/QS0QJ1ElhyK0sqBjxNT0bwBajV8qJ1AUQZywhR/byHI3SgFUx2gbJfqCom&#10;aHXFyS8bEQgzNbFlUht6Y4cGthtyCaUep1c/ibJfOzA2zcJJDA8yghObhZtilwoCSqx1kIouJgK9&#10;ER5LOxcRYg3o71mnY3eTes2XO2k0uaw4tOHdAa6HYzxjhFDnyG80NN0vWX4NGt7R/HfHxisi7oFj&#10;2UgQi+NPON2Co3ZKtbTca3j+swV4kGnmo7fptJpAKwPYAlKFDFwkoUkxEdSRvHRbrL0Q63y1WFgS&#10;Z3D20hCAITPGEMngNWGNM0kIZzCFSQMorWpejWAqQY05NmhDlxcmcAtO+h4OXa4dkX8WIhlZAhte&#10;GLm/iDQH0G31OF2z7Cilq7XFUjJTzzOoFZsAqvyOUzWz8O4+1TFhxatZjcs+EjTZaBnWvLnDiQHX&#10;fM4UgjFOCJOnrqGn/sSWaiYlUMgvasAMxBVq1xmggtZWUkZXjkumVQBmdl5KTjn+0AQDDwlSdmKg&#10;R8gNrlW0ejjfDNcKMLxdPhQAumdgNjBaY1MEYzDxprpEGb361aEkBoZizA4ydhKdXIFDAPqHsM4V&#10;QAlwIMr3pgOdRdwunbFoHJoZhnkTqc2Yag8pyqYKJY1QZCdeW83ZFEAqJrV+AY8BKmIiEqFNAOgB&#10;qBwRcCpxBD7N7j67TWAiFFBEAqpiNL0iYaAdADUDgi4FTiCH2b3H12msBEKKCIBVTEaXpEw0A6AG&#10;oHBFwKnEEPs3uPrtNYDeCe7AKMYUnjEpZXKN1VJAYdpKke7uQDQFrJYAkCyxdubnji5AvZFe6L5i&#10;WwHNny5Bat7zR4R2A1XURDW6zcd/Vk67uYopO5Q9KoZNXmPkIvp39W4NV1EQ1us3Hf1ZOu7mKKTu&#10;UPSqGTV5j5CL6d/VuDVdRENbrNx39WTru5iik7lD0qhn5KdneiubTy5BC6/kKykBYtFGQg4VdzsN&#10;KdwIBgvBrEtWRtqHaCWcrCiHwhl+KGflRZZyzdWgCyTFAXwQVShNUoi3ATF+0ZUy0W6DZSDmjjVD&#10;VNs1abVXy3+qJNkW0aCcChCIQZfcMpsNTmbR0L5PVjGmxRsuKUhQoKnwvsOaWhD6JUuMzOGYii8Y&#10;ZqGRaTWWun5CCW5yeFrBGm3SUvBHIG7NHcQ823lMYQcEgLJqY6GyVGuq8a3rcONeOedzBcA17l+B&#10;NCJ+Od83650UaBpIXrbzSVt3pFM0L4QPNOAhEyIqcCAiwZyNA7MoHXwwat0JGWyiS1ajCahvnosQ&#10;qWnVBGbO2R3KIkqgt6YZTvqqJSAhG7WTtSjrm+ecmlCQAiKiGrVyu63FZ5mDTbbCpIyjFvJwsoAs&#10;f+IlGQ4KwEVUlcZYIIZOW0Lo6Pobwm5Gq0GkhAnGLpxrqD8gCwLC1yLFCvevH+f+riI7Qijt8keg&#10;34HnFEpS2vKW02CjYzhxYgB6eR0Fom39xK3NKddqUvzzPRy5tLN0EJkYXSvWasJpRWx4KFUh4Zoh&#10;N0aGzNi6SFwycYg0IgSqLdBAgoa58V0KQjVbgAAUiQlWTIgEbgFh8A4tcjoC1h0Zpy3DrOVGU6E4&#10;E7tmkkgAgA8DW6QVgqG69a9OEsaQVFgZ8gEAYXyKWHuW6hEDlb6os6okIyguQYksOigU7AAcKCaM&#10;0WGwcltEaS+dZCgRVUQoVmwUWHeE7KVUHZKcxNThJgbY5IoqppYjYRIhk0Xu70vRZNzkV5KiqoF1&#10;OiHSAUSkDDWK1nANCSQFFgI9mAEWwtPAEKA4b8i9EsxGtuYqhrYBOmBlMSYbBhdsioS1K48AWzpX&#10;dYEug4tiZJt6JfivENFfOU0FY1IaENmEPzFVOTKI1UlzQqA9VBo2WAojUD4IzV/E/wAUDBg2ugid&#10;pwDAfyR5sNVc+CqzmGhUOmnaDsMAgID1YI7fbAAoRYfN3d3IBEeVpTXJzPgDWPBcowTwm5hdrNoU&#10;8gi/qBuYTYa/EuRKmhZlrEcAiOipihym1QObZtGuCYQC6DgxrBQtOqBjnWbWpCA0uGLyN519eLry&#10;xrZwl1y4gCakYdZ9Apc6JtAh2FMdPKgQCkkfomBD43m3sjYMtFQEY2NTRzghMCE2SZFNCvlEmkEI&#10;As005GPYI2ZRrzkYlnvZAk2fQvsGBVRygK+c6V6UfQRFMDNOu7mKKTuUPSqGTV5j5CL6d/VuDVdR&#10;ENbrNx39WTru5iik7lD0qhk1eY+Qi+nf1bg1XURDW6zcd/Vk67uYopO5Q9KoZNXmPkIvp39W5PQ9&#10;XQe7SfcLYIF7Ir3RfMS2A4bhtll2Ep2TrLMXyHGoafNv/ZllLLh8AOKATkdt8nkoKTGpDrKpUjUg&#10;cEgAX4IIJBBgXCuQ1SYsEXttt14dvFqHWVSpGpA4JAAvwQQSCDAuFchqkxYIvbbbrw7eLUOsqlSN&#10;SBwSABfgggkEGBcK5DVJixwLr5/EfZKE2sMUnavoH0WZCoKKOb6z1LVPHRQUUB0/s83AMjwLBbqS&#10;ZiZCAcqGDuoMKnktZ9WsSoRuNjbejAbIUjBQECZydRsIVZoUYkNJRCG4dUSIrDtvKIv8fHx85UHi&#10;/D/X3hJobaiAMAgiHMeo7ZbWinTcQMmKUDcOGbwSUzMN1ahRZzg7PFiBcMVQwDXKeYI8HL62SZuj&#10;c5VJKS6BOn6uHAuhAJuNJtV6AEWMq+7scpSBiABtdqW4niXR6KBvxe/P/wD0Is5f5P13IsM8cXj3&#10;VD5vEWT2phEQ1p7m12aTguGBnH/ROkQPfETlWYLwgBCjA3oyOCBKUljnxqdDAXnJEagKQoRrGZBW&#10;IQIW6ygQplMpC5hCK2CKFoRDbXFdX/zyYw1NCxpXSf6mPN5UuUdFT2rWjmZpYIeZD+ywYCpNQCes&#10;8PvoqVliYkCEEEhZAG1ckgBZKBZWhKuyAB1TiynFhlnCCchCVB16gECH5By4IJSicJyPFHrnjCXs&#10;zBo0uocLpqY4sobEfhGAWHPk5aRo7PgMQy4jLL1gVGC6QgBtRur30CUxFySruoUKhBxntrvWhWA8&#10;u28JnP5sThg2rsfEbAQTChdDBZ8A+T+7I6FwXxFh4tpB57VKgKwCEOBFOKmXpG0yYoXE9lha70c5&#10;RzMNRg0FCC/JN4wHF6RFr1ctx0Wdmaww9DHcPBjLOwYHKXoKiEtG/wBathIZehmpa3BB10Dv8nTd&#10;CM7bihQi+nYdB3dZXDQhsLBkXvz+4TDXN0BN2SrmEaWgQSn7lcGK8hgTlwBjeWLoQ6EMBBErtoaJ&#10;/vRvdpGqC90pYfGMEDTBa8rqj5khhQKce767mVJ4/CtBnRQXMlBhSOaXvFJGWtKywDDipph9IW5G&#10;5SHMN5SxwYg5CO7aEBisITkJQo5YIQNY807ZdoMQ1SqztzkAUYIGWqVRBIJsGXyI6EIT26VXFpRB&#10;0SlzobsIFk4NBg9RSRXFYDf3uU0BESqoOOOeObWZCMfHAPGFZEWh00u1oIbN6YIlTowTAaZW8qdg&#10;cVITQh2+uhmUHIsVLqxNAoBESa/AKmSr8PSIlQKjA6bpbcnU7WqmrVKIkyZwyV7rCaAxoPFmI5wN&#10;hUt/AFCQGyl3Ade2ZRQgoaAUwYhzHgOXmEJx0JiRfIBgLSDNkk5E0ysWhengZ0Qxo0EDUBOJILWF&#10;GNDI9XG5E1LUhBRUHMMcooUUQExM2RYrQMy1dFLLBBBIIMC4VyGqTFgi9ttuvDt4tQ6yqVI1IHBI&#10;AF+CCCQQYFwrkNUmLBF7bbdeHbxah1lUqRqQOCQAL8EEEggwLhXIapMWCL22268O3i1VOW8WIuLk&#10;RWpllLLh8AOKAQjE+hNFUBHM0Qg/PAN4jh38UsrlG6qkgMMwJjJQEeBkhCEKKCIBVTEaXpEw0A6A&#10;GoHBFwKnEEPs3uPrtNYCIUUEQCqmI0vSJhoB0ANQOCLgVOIIfZvcfXaawEQooIgFVMRpekTDQDoA&#10;agcEXAqcRNcR5fKGJYpEGg4eYQ3JcqEEivZDG/5SMLkqgQKTcx7TKp4NZhALOus1iDb6Ty72u+Yo&#10;1v8AIP8Ae+tUoOmKgSWNN7S8Cp2HIrsMRxqcKlnFetCgFZCsEAoZaIH50p8a/wB5NbqV8b3OcGIK&#10;UJ04LbDEsF4xiMdDVLoIHC42KKZbPGfCGZn6hXi/iyuaYi6RlnAXQq4mmQSPmyQXiSFwJs+Mw80+&#10;/wBa508PtAcxSjjGbcUDRLkbrVzn8iyyggK2pXdykKmrgTINXpxrnNz6KbkO0PUtqIiIZITpsxYl&#10;QfoBDREuxhgpEIwHcCCXOLQD3WOLhZqtcaauiThpklWyhr9wCRDE4bQL7TPNjCKTcLURQg5Qxn9R&#10;rPIpJADYVJAgQvGlLNWyawHkWaNWDzKsrLxlhQA+Anj3mgwGIg5gi1cg+jKF53KwVQEBcJZQBX/U&#10;HrqxVKY1mgInyrEjahzwZwEHxoG2PAoblbDHP7EcWOyHaGHblEZX6SuyJDkNCmKEtoQjA4IPyUKD&#10;9gmUXk0tCnO5r51rbe2H0WsQJVEUeuIZjT1EGsVBbLm0iTe1yJJlmhp1qkDY2u1Onp0fjrZQAGyh&#10;ZRtaxYmJmS6LqRbQWsZAYygUp16YDBglhDG+BrjNoJgIeEpgTqa8SQKmT96JWAkANh3cB6B0JBO3&#10;bOIpAcTD/wC0jUCrHdzNpYI1RtFSNcy7OecDKTcQClVPhesp/RUUyE0NqudkyqNUNT6O1oIQWIYD&#10;RtV1MEsXoa7g4aINtYDJ6oSqoBQphDTEIv8A0SNBSAKmaDKKgaJsKDekHjWQSJKVGFDtJsnDvJNj&#10;AkQhSA2aqsXTTcHBqDOJMhjGQERYhDFjIlQR9SQErUok+uCFvNDipxa2MTt0bWXtpAo8YauV9Grj&#10;iogduwUZWJA4LbmBQFJYR2nSAtQsXkbC2Z1RbSZSgAFEkgdjkXfCgbwuwau9bmXMwD7uacaJl2BY&#10;onJmMJIkETloqXLrubyFF1UZgLSJoSKyR11886k9YpoJknSV9idJWIcMmn21UoiigRUBrjc4H1AS&#10;kY6gHgC0zfn9KsllBI4AAbiIDaCALgo/H65C9UYhhb3w5bCJrKoMt0VuZQLRpeThWPFC4G0KZY8J&#10;OE9PHO0ktCByAKdttShiJmYai7ctlBJ7KlAaAc1y5zOJBOQgpFCi74mBk4bNvN8DprYEJkVsYWgt&#10;yvCjJWXREhWQ1YxY3CMKNmT0KClMzutsFq/D42xq/AMeAlTERCVCmgHQA1A4IuBU4gh9m9x9dprA&#10;RCigiAVUxGl6RMNAOgBqBwRcCpxBD7N7j67TWAiFFBEAqpiNL0iYaAdADUDgi4FTiCH2b3H12msB&#10;vBPdgFGMKTxiUsrlG6qkgMO0lSPd3IBoC1ksASBZYu3NzxxcgXsivdF8xLYDmz5cgtW95o8I7Aar&#10;qIhrdZuO/qydd3MUUncoelUMmrzHyEX07+rcGq6iIa3Wbjv6snXdzFFJ3KHpVDJq8x8hF9O/q3Bq&#10;uoiGt1m47+rJ13cxRSdyh6VQyAmxtFpPtala5YLB2O6J8CDzuRyJU1pGS6tQip3gIyi0OsMVLnW8&#10;47LnLFS2iRsrWXaHiWNHaEgwGs9RyEZwuQm73R+w7q86CLBMGfWQG55abzX5n1ABytABYggTyeKg&#10;+G+i5sdYHqOW8LKiFUCophT3wo3Fl1ixoFolKbAHHFvQ/ay2lk0IZsKxvkOSmaFmzhDPsv1AjXGY&#10;ffDWgBC2hyrqrgCnClyI8Q3gymxch7v/AK//AIMcVNr7vclneVlmZ0lFRFlDfzgVMkugmaC738Yh&#10;COUgBIXg65/2ZRhNzal2Nhqy37xXqiCAWvYOjnt7xX7cNBcR6LrnVKYaeYpAC0gBKR/MCAt/mF2q&#10;BTV/5wNI7ZYPBTmx5VmpkA7rgbYvPHJ+X5su4A29B+L0FvMMvDsMaWnpEpArhCv1sSgG8ojmAetL&#10;bUhiFtVtzqWNxUe92BrMZE4FDGBUvzFDStKojulVpub33opulDJTu7g3QzY28YNcMON4ikaGyDEE&#10;VyWR5WQBSAAbpwS6AaiqhKkmN0W+AINFCHb7mH2b6LG4tg4DXjF/JzlnQJG7pd2YxLBkxmCaTqrI&#10;VHMwAnUhAhGjWPlyNKFWfFl3JLjQf0SgAQwASF5tKYnzI41NOSx5L2GTQDyyRezm4OKQJQZ4kXRH&#10;bnAjiQyBITUl9vZjehp8hTi1/wDLHsi2E0Iba2OOaamL3RwDCE60D0B8hqEpzR63GjGaeti836zc&#10;rq7oJhJEoUXkIU/Pbvbz1nXAakEUYCVgAhrCSahiELSRXWEMHe0CpwLAkJQ0NzAFoSsAsiChZja2&#10;ilqFVCANK6zdZPKga4GoYNG/6FB0h8N8XXCXvAShKAxpUix31w4uSdFd6agEBN8YMi1jYA6heQrt&#10;wvpo+yeymDs202c0uCGAVAhRWmLcAhCJv4jqcz943yP85iBMFwItHIssIgECE3EwChcEgRe6/sp4&#10;TKTbkWIwFIJg5wyLtW42WRolFA5b8UtumVqE7Dh8trSk0UAaBUFhLOONwa4cABDaFGKsizwCz5PL&#10;Fqq42wgiHknb1YW0gBsRp/QKPYEuBnAnat4al3ywx0jDSTgEvzb1bWLJbKZd/wBlqBEWgu6f4xXB&#10;JVmq2evgdUW1/wAhIKNSCWkVvSvSj6CIpgZp13cxRSdyh6VQyavMfIRfTv6twarqIhrdZuO/qydd&#10;3MUUncoelUMmrzHyEX07+rcGq6iIa3Wbjv6snXdzFFJ3KHpVDJq8x8hF9O/q3J6Hq6D3aT7hbBAv&#10;ZFe6L5iWwHDcNssuwlOydZZi+Q41DT5t/wCzLKWXD4AcUAnI7b5PJQUmNSHWVSpGpA4JAAvwQQSC&#10;DAuFchqkxYIvbbbrw7eLUOsqlSNSBwSABfgggkEGBcK5DVJiwRe223Xh28WodZVKkakDgkAC/BBB&#10;IIMC4VyGqTFgwSULirVslCd2hMpGApSvlqsoFgEeyg668wmEGqZiIuPImjxMDEuI4Gdb3EEiBGV9&#10;Sr2zMt85OkQUwcMCate8hbGF9NkksWbZ4FAI1UWLSJthkXYBaULkw8zaJJLerRumtIPRPe/7YMM2&#10;zKyLGqS86Ve2r5lfvQAEuMvRVoUr8gkYj1jAloDR8XnFfL7PzosewsjEJuviECwCEmgFYuDjYMG+&#10;9grunrBgKtuLWyDia1gkMXSjUDCCaJrfn/6k8CCELowIkgDebvAIqzgCo4uaClTqWZT2K6C+rCwi&#10;REK8UPr8BUoAEAXNMUqiqksMVQQYTgBQHYwmiwXdCsiorKCaLmsMWhwRDEG7VsMbCc6bMh+lmVNo&#10;T27ZQxZm2siXBBV9uJdQlilqCKzuvBjQinIWlJZsdOi8fGa2QBANK5OZnYnFDy/tUCsCuRoJAW0c&#10;OA+WTR3yOCtsqwgsHJCrN6Nb5w6a2gux52XT4O94hQgdGAESNAloveU30Iv0Yo6A22McLh2ag2oZ&#10;LdwPt0TF/SxQoaG5EazxuSNgK7Zuze2oRX21EjqMRiMeumAeIAmmatJgSYSVIFowpl1yYlBULRHm&#10;4yjZVO7iig1SokXVOBnMqSzVajmEFSjFZEyW4tzOJolOwTgge0hyQtsGMioHPKY1hIZ4xCAG3UFI&#10;RKQHasNIizmt5xQEFK960W6saZsyLIJS8AmkYAd6V/RxtQAbCIqAeCOB1UR7AhQIQvlu7xJaNIhq&#10;uLo+1cSgGg9GKlAVQ7M0vclqZPe6ESFUQQGvApZtDbY0OcJ3Zzi8R66Iq3yFMT5Ow43NgMJYvTod&#10;QDSLmiD1KCWw4F90AB4mZ4WrU7CG3CYVCVbjX4BVwxk8w5ALjT6nAAA8BiGnXDgRA7GjTJqizNDv&#10;JK5FNJEqo1K1Yn61LIOMTgbAt5x8xyHMF+CBZHWM9AO6VE7i+J9MDtWeQiJs8I5HUJUbVcObiHDj&#10;iAdE4R3QnwxzfAEZr3XcxLJdnTre5XnfVUvj6tazlIyTcEq3F8DZ9J4zltsRRw6xKC4fkQgYj+5D&#10;BSijIAQZkXc8qguRuEDRwMyozN4V9deoDG1S9CFSmHTpkVQxlRhzJaGXzVAYVQKwoNFOHWC8vWUa&#10;iI1FPICJgS2ACQTeqKUrmxy68lbhEK5kGedHJ9xxmmCrUHUgQrvJ53XzdBcVSKfOTNkWK0DMtXRS&#10;ywQQSCDAuFchqkxYIvbbbrw7eLUOsqlSNSBwSABfgggkEGBcK5DVJiwRe223Xh28WodZVKkakDgk&#10;AC/BBBIIMC4VyGqTFgi9ttuvDt4tVTlvFiLi5EVqZZSy4fADigEIxPoTRVARzNEIPzwDeI4d/FLK&#10;5RuqpIDDMCYyUBHgZIQhCigiAVUxGl6RMNAOgBqBwRcCpxBD7N7j67TWAiFFBEAqpiNL0iYaAdAD&#10;UDgi4FTiCH2b3H12msBEKKCIBVTEaXpEw0A6AGoHBFwKnEQDQI8FjiSMVCdOGVKQkIbtq+7jFSyW&#10;pQro0ASoJ85sZE4JX/IJbEvFRnw4IF60haeeMk5o4SXVkBLOHsQaVtirW00TpMBDXQBEejlbMWAl&#10;2GpflVtZJQKjFKLRyEw2IFtXEKaOgOV55dm3veN0k8cjWqGCZQtExExoiOfgs2oUNVU+jcdkhuwE&#10;xodlILmn/Dl8viY/gQNRHchhS52aSQEAl5iiS/H/AMOhfGT4f4/3giU/qCMpSniSQAUXAmV6SFg5&#10;VmWVE0GMy6loB9oEHWChnvldVPAyWGCzKMsmJ1tEWZzKg+0XHHrMi9KAphPkMOjRIPwhLYBG5ECA&#10;Qh3Ek+csjCMz17xYCwt3uPFmUw0CwpIE4MwG4IkpEkJS0kmlG26HkkC0EIgX/ugM4aLwHZpCVLuD&#10;UoA2BFMLR4QE/OQJBorLKY4yI2iw49wKSKoeDOhA0dKZU53yWBMTUHwGNSzUi0SQcxEJYpGKibrg&#10;e7DdMHHTh34AzrkXoxgzNsgI2VIBUhs3V2nMLk7EDFsCni96mKkHwfvM/VVDNpkoXE4gj6vOgLnY&#10;GrGF4pyB/Wi49xfYfOkw6juoAwe8OapOIhTalqsmTlsUQ9LcfhrladN5DPfZd83Acd0L62gmzgig&#10;MLrhvEER1OAzwYUeKtTlq5k4QMRDX20tIQQti0nlNuquFGe5AMacOQAOikiUMXsA5o62BC6CwiVr&#10;HOoXZ/o1xRG5n6EvJsAHgdK2kdMzESUSJGc+XnUWGgSdgNOYFe3KNGu6KRwEvIOkVy+ZCogBMOlp&#10;bQUYSQOLOhllSREUsYoC0gei6Q4ZFKJEtNF4IOVCl1P3aAa2kTXSWYi+fwmbTyLSti5QczYgj7Zg&#10;mJwPX5vIlYDbfVRcLtNiEjKVJsYLJNKRcfclR304OhIVXYAOO8rC7JcDJANImihoBMdX4hUdOME4&#10;WLAkiZxSApYNomPg7QMtrICFYmakpZ+LEMBZVdMWP78IZS4OqXIQnGsppVDaU2M8PXhnARkzB9iD&#10;HyZDUuFGDnFEJDBRBFRozcZpWyLctdAKmFJzavwKkRGrxKVYM0K9mRsiYOUs7+VstCEndITi7toH&#10;lkYUkicExGjzTYYAaPD13Aruid+/YMJMC4htss1sHKWIAaZq/AMeAlTERCVCmgHQA1A4IuBU4gh9&#10;m9x9dprARCigiAVUxGl6RMNAOgBqBwRcCpxBD7N7j67TWAiFFBEAqpiNL0iYaAdADUDgi4FTiCH2&#10;b3H12msBvBPdgFGMKTxiUsrlG6qkgMO0lSPd3IBoC1ksASBZYu3NzxxcgXsivdF8xLYDmz5cgtW9&#10;5o8I7AarqIhrdZuO/qydd3MUUncoelUMmrzHyEX07+rcGq6iIa3Wbjv6snXdzFFJ3KHpVDJq8x8h&#10;F9O/q3BquoiGt1m47+rJ13cxRSdyh6VQyKt/lPCK8IfKWYjYCONGXAeY0p8anMChAT+4Lz844+tC&#10;IsL5i/xNOMMtJjbzCpayEs1hpQZos6uED2is8HmNt27BiKJigJrB6XE0BdAMLOqudkHaB8GqjCeW&#10;VZqpaaEtBwMpuffeHB9GFdscwDYO6hHm4TmYhsEZjoaF1tcECAAIcEOD4/8Arg/T/b+nF+/8H9Ws&#10;aAl0FXdcOPvGfCOowFZVwG1c1oj3LljkgNQAuBME22JDBAaMbhymZUkPpaxjAQrKdlBW47ikgBeM&#10;NTnwLZ93+AXY4EkGwhIIgIb1buYiSvdRLk9mOnhinxzMgQ3trhQMXtzJjW06OKBN7QX+DmUDFSYD&#10;1V/ea6+GDJB8NmbY2KEEcGE6MJxCns2CK1YHzl+FhVhWbsAI7VLi6YDIWRTn2TTsKRABYSlrR6I6&#10;f4LwG4hPkgzWC+KI8IkQIC6ZhiTBPw2a/nV4nz/H85uxPtVDCvyhXa1eYyB7LiOgUCzkxbES6dgK&#10;ABkrA0qJhsga5obwvFiNCPRVI0IIBmiOopFGGyGcqbN/MPS26aAg4a0lpyDXRWJIT6GBLn0VIRIx&#10;EFZMI5bQlsKaVqN6nOsdD0U9QaArGqR5cf8AKBdGbYWa40Y7rXWcq3GiTBmVzDhXVKqAwgcEabtW&#10;s6DI3JVMNYPhxjhVllwh0MgfRXbbdZk1lGoTNaVUN1QwIZEN9xKoqlNIa5KRoATQybrUCa42DbwH&#10;iQTYjwfH/OQ2Xt5/Z8T/APM4Du3oobCJRIFXqDhcSpChPgNYEtFhrVsXE4R++Ds6GZ5mtqgbWAdp&#10;lJBuQdAJaEBDbhgfEak12ICJheMBPBKIb8RQmXSHHV/yQafFs+MjlSXMthmMvASK4WqrKqIV2kFU&#10;QVQaIh2FyImvKoZXeqf8y1KITUDPI8kE7M2qW2aBhu6Eyet6pTLyaXGeVbZo7QHvt0wY7KomBmfH&#10;YooPo5VGJCLQIGU1bcVKYW1OKiHPrHVDBnYwFI+1u9QEJT0W9iDJrYYxB3qyhfJY/wASKctyOECl&#10;XIUFgpZQUBVgPyiNIStLijlJ1OO82Y8JDEU6w4/PDFsY04OHWQogO0PQDaAI5MV6ooktTj5JCcGd&#10;K9KPoIimBmnXdzFFJ3KHpVDJq8x8hF9O/q3BquoiGt1m47+rJ13cxRSdyh6VQyavMfIRfTv6twar&#10;qIhrdZuO/qydd3MUUncoelUMmrzHyEX07+rcnoeroPdpPuFsEC9kV7ovmJbAcNw2yy7CU7J1lmL5&#10;DjUNPm3/ALMspZcPgBxQCcjtvk8lBSY1IdZVKkakDgkAC/BBBIIMC4VyGqTFgi9ttuvDt4tQ6yqV&#10;I1IHBIAF+CCCQQYFwrkNUmLBF7bbdeHbxah1lUqRqQOCQAL8EEEggwLhXIapMWCMDc+Xqraom7kl&#10;VjVytDYyEGHPnlhTSCKQgAQ1tJ1mxXDaN62I0ftZrD1uRgMSOlvTc8GH/rfCN0ipANUtGRNvYxyW&#10;UaQ1rgoU7SUy0kaMRsx0adMAcukJ7tcrWBuU2r5NKnGBjzEUQANQCu/PGaPUse5vovp6KYKGoRoA&#10;RQw2Imd4N4qKiGiPhomtCzWs0DWJzmoa1NzXiv1gXZ6NVGaLqFb9apiS55YQIuoijxtJ9S5tyG3X&#10;y/vN9YuNcPF3+fnWEjhhBrodkKLxXy4Geem0cZhEWIYeMg92OujNNAqATgkOHEdAgKURYpjkrXpI&#10;WQO7yE43pS7TeFAIhvChzd6TebuJ9wDVIUpsG33AtNBBW7V2ZvZ3fHlS/bWCOO/C7pEb1QBUIFJJ&#10;c10uPSgtZikQjCWECEQaSqK4WZQTP5nkqtR0YC3EYtTQdhEAGNjcNGkIyz7DF/YxQFIcjBYuN+ZB&#10;7WOEB1EkNJKyiXBaCatwp8tXX+BhjCALxm4eBENC0bGBMJMzmnS08SVxSK9lXSgL2cBVF1oJgCiA&#10;qAsGAFgCLkdRRS7JmrwW3xtwuii8zXF95VBbQUjbuwACp2uRoFCRWATZlwQRIQQFBbu3vDgj3ASP&#10;k8R2hneMTg1NKAUFgCxzJIDRPLhuF0QhGXMncKNKhEqzdMZCgpxVpl1oN9yabPKk1omwqCWbwXzR&#10;P1rSOfA8TNx7EcAUcZCoV1DHToF26XXXQEw6mkMHNtVyKiVJdWd4MG5iDvRi4WtDt+FDrgBIXWPe&#10;CLCAmiPOKCrdO+EqssVK4UBJDAUOsQ2pLDTrFDHCdCWAIl64oYVRRSBT0QtFZNYwlKYwdfaYUicC&#10;m9IHDVNCfOuD4CNqOwjjy1oeQacdzKoKimgq61S+KY0jJUtVmzl+fvrrA+PCgIIhfNNzsySvkSiS&#10;Cd9h18xXFhJ0bGFiJATgBvrJ1GF5BxqGJFa3B5AQK1rG2LcXoNBEikg300lDUADJHaKhpfG3Ns6q&#10;ixFpCU2clHvN70bMCZEPRSJMbvYE5NtD9bRDhtaqF8pUbsJ1RhgUT22UNfBBMWQQobQkwyFvhTDj&#10;fKwhKEoA62nORXa0YhgiMNaM3Jj8T7oxKLdg7xTcpZ3YH3JYlEMrqV596PDjMb5RnIR3EhBCkpps&#10;T+EEqPG7BBGPioWShwNYhqC4heBEfHjEACbTCpEYFojQB4OUOAno512j0yJpZFZo320ERxFQRowW&#10;oFSnYgnLkF2T1g66TXfrQlgWs3vC6LDUomRBQKW8rkzZFitAzLV0UssEEEggwLhXIapMWCL22268&#10;O3i1DrKpUjUgcEgAX4IIJBBgXCuQ1SYsEXttt14dvFqHWVSpGpA4JAAvwQQSCDAuFchqkxYIvbbb&#10;rw7eLVU5bxYi4uRFamWUsuHwA4oBCMT6E0VQEczRCD88A3iOHfxSyuUbqqSAwzAmMlAR4GSEIQoo&#10;IgFVMRpekTDQDoAagcEXAqcQQ+ze4+u01gIhRQRAKqYjS9ImGgHQA1A4IuBU4gh9m9x9dprARCig&#10;iAVUxGl6RMNAOgBqBwRcCpxDCnB6haJCIpEE0XJN6kCwiokGcmmY/wAFkhMzaqFEKYaYdj03uo/x&#10;9YlhWjWy1KjB4J9SgkLZNZaAtjlRm+V+WhhMs0jewyHkgEM/vrKEWjjT93qFwIU7IA2JjeEiJSst&#10;WUi0tNGpS4Ekbj0Q7MGw9fnrR4HYMaMHbtgUZ1JO3BCOFYNlMdMQoYyGa1vNU5FCMRSjUd7Jp0nI&#10;dfkeP9stBJVGRiI1UrXZ2wFhGgmOQoE8clsFw7ACCxPATyARtDNzoPAqRDtbugVB05GQBcwVZeBB&#10;AdMnly93EmS9TkzWVS8RqRYCAFEppYl2S0SuhphSujw9c29SoupHIp3asLLF44YDmqB3EsE/ynCB&#10;wH8IoQOQgk16clsmpkgj9qYQ37SSm2gCMwbIgqatjHx/QGb2BVA9UQ3GFQhmIlRDYZL2UjfR8hm8&#10;1uLh+zdtjTWTCmL6eYEABUYRGJgr7MDIrJSRLJXcTSvDJWELLYKEh14OzBgYiIlWAErGxYjjwU3v&#10;HuAcFBJYGjTDb2M1vgQKAAHenD+42BWggEnSHes5KL0W34JohKQcIkb6jBYkmBW1XbmXIoR1woRI&#10;agu00wcQSIoSWDgUZPkBRVDL0Kv8zJ0ddpjVB1QY72CGr3NN1sVCbJwKID0J9RIKCtuPVYC47OEm&#10;oJKYiQwjWDzEtcVwLRKPvIQavHgBWUboJ3G3CvZzJ3lGDoAQKAFstB3O5ODWTDsS0HYAHWNDpO79&#10;9KRKFey2LceNFalJSkTjI9rGqANsKjKGCEAEiWFQ0ouzIbyfK4fPCWAwJSBsksZgVXJrZzbT57xl&#10;Ic4zUFspashtA+tqqUK0yqdbNGALWzwwHaF5tUSAwVdTj55JHKSLuAhCBzvV73TgtG5DrtHvw53H&#10;NS2C8Ih8SHONzd7LJvR4ZP4fGHym6UN4CxHAshtzbEXUdo56XhpTR4JdIhSwI+BVUW/4okcCaKQO&#10;Urujsb955AGzVxGcHo7IQXy30uqaeU/LJ4HGjPCciEFFQ7eEUVeKifF0koA+Dg/bnvJBBYC1g5Zz&#10;UbH3JdLVXTu8a8IWHiaYDtJcCsCzeZgJEsN8bmEgNC053UBp553pOL12iJhq0busA2Sxgjp6hYgh&#10;MIrroFwrmTXbAUm6as9RSeSrUC4nw0INj4RVQSaDy8g+NssAgIvRVcbKILrQC0rONfhaZkqugIpg&#10;FscUM1FoIQEd5edzNmpEWG6A6C2t1PGXUIAYhuN8f+5MbuOr6H4hATWDd49UTQUXBrBQsGO+kddF&#10;RhtBsKocNAOgBqBwRcCpxBD7N7j67TWAiFFBEAqpiNL0iYaAdADUDgi4FTiCH2b3H12msBEKKCIB&#10;VTEaXpEw0A6AGoHBFwKnEEPs3uPrtNYDeCe7AKMYUnjEpZXKN1VJAYdpKke7uQDQFrJYAkCyxdub&#10;nji5AvZFe6L5iWwHNny5Bat7zR4R2A1XURDW6zcd/Vk67uYopO5Q9KoZNXmPkIvp39W4NV1EQ1us&#10;3Hf1ZOu7mKKTuUPSqGTV5j5CL6d/VuDVdRENbrNx39WTru5iik7lD0qhlCHXrRcSjtIVkme1wUQo&#10;bO0U1TGnFA0G7qjjfPzlAagW7aEQD+8XkMqqYaOdAwANXQWPl1opxsYUELFvUWmEFlGGkEteiXaL&#10;gjBdhKiFuYXaeBHLHhJAFDCDdOxY/SBRyhgVRm2SwuoAnBdLrFvEt1i4xE+yAAYusN8kOTEJR/HN&#10;gDkwAxEt1cFPZQ0NNkxpnQIBAi7AJDk6y7j0nEPbgsiSLwgb7DwAUlCB1nSfhsqGAaGCOAUc5gCv&#10;6WHvC5FLDJ5NO1JC2GA+2Wnce4koaEAKlgWkLWBsk4QlzWcZbiogSIQ8Mcd20Te8VicMlyiKQ02H&#10;Q30Ra2cLk48bgSzcjQR7AOGC2BdCEcmygdLpjamFmCkEBqCBvjK3ATw4JBnfri5dhAMku60KQReZ&#10;xSPIGDSkpNBGC4Jfd20nB3UynHPGMAbDkrKoKS+IyYDQ1qah9lYSBugxJkzRC6ZXfeEuMe2qa/ax&#10;2KGxUcWARndV68iFEJg5ESbS0FtGBSYIV9sabYrA2gzFObgB9gNlWmrkNQrHQEnewp2EIFXTAL8L&#10;QxpcQ1GLZi4o5qBmtTwFFFwEc41IRKlAHLpGBXi3dZFIoKvMTFwSyaKW2JcAlBCROj2wFtSqrO73&#10;janHcqBEA8BJ05F6/LAACQgECGPE8zacIFAQQo1kythy2r00BehtgOlR6UoJa4WLYrEsgDLZ3egg&#10;BAAihAiUbAVnwf3wuiJdSEhCFWnb6zqgYyaoMaiobcl08ByxsYoGwEBjlwQ6YUhE9kCI+MUxIoBJ&#10;pEDcCaLDTFircIugoRrd13KQh1MVB9iKpwVxJC2VIaUCjZrReTNep0jYbiE6hQQHBLfuAEUBQCDS&#10;hj2RWI3CAVwK+OqNcdgr9Wst54/lwGAWwbvaRo5vMwEGswwArvcBE5M0UupA1vh8+8K0tY0E3ykd&#10;J3xqd5yuFZnYebyogui0Tu/E6V+0zUpOHGfNYJdozC1GgnIo43BBJ2g7ZNymdeyABAA4oIcQbdua&#10;IBHgV7p5xLhBgykVsWCgDcJaPohZCw0wVGXKIRbZxSWAJhubcKnMq4XyA++PukylzctMBEQorJrf&#10;AbesCgVQkJUkcTeJvBBqaR5hv1NvW8HNZyjZPJd6G/mjVH4vcSowFEC7D6svEmhbkuGAUZZN1WCt&#10;tSTiOXiTORZ6IqAw42kA2oB/oSGcmX5RCpgEQi6Cs4EDF6TUEANEiYFu9zIBKHDzEQmFJgVVogAr&#10;RABeYeE7PoUlY59Ef5yMppteBrmcjdfyYuwZdUh+FVUnNOHIwi5QttINi8OlEzoXpQdj1O14DfJ1&#10;3cxRSdyh6VQyavMfIRfTv6twarqIhrdZuO/qydd3MUUncoelUMmrzHyEX07+rcGq6iIa3Wbjv6sn&#10;XdzFFJ3KHpVDJq8x8hF9O/q3J6Hq6D3aT7hbBAvZFe6L5iWwHDcNssuwlOydZZi+Q41DT5t/7Msp&#10;ZcPgBxQCcjtvk8lBSY1IdZVKkakDgkAC/BBBIIMC4VyGqTFgi9ttuvDt4tQ6yqVI1IHBIAF+CCCQ&#10;QYFwrkNUmLBF7bbdeHbxah1lUqRqQOCQAL8EEEggwLhXIapMWBQoYvQKyaRNqeBA5KBQDskd+hjl&#10;0w8p7nw/e8FU0aiIUd1eeuzWJKWdGvcEqq1xOuDQuAwUIFB5Ws8Ol13zttKtALmZds5jyN46mqhl&#10;d48Y0O7fJaBPBN7hdPchJrTIJCuY1KZusJaXQF2JKYFO2Cp2QQUwmIb0yDJXjwMglRsAo0qKlTQC&#10;/Mk+lzcsSk6jrVPE8cprJlwedmdQUoIsUdFiXybMWRNUwsSyy3ooAr27N7uEkJDbcVNg4SdjbKM7&#10;lRXRVw+xHE/BIfJXSaYQk7YCQBCcryzeKekqKQTYxa8TgQrqogrGCFAekMO4IHXAllduocjxiobH&#10;Kreg0/7ZxzZRuw7JtaPnY8s/0Zdu5wY1Ol43lQagdXZSO0P74BaMYggOogANYOO9+CVyEh0KFXYz&#10;GShxCGaWgHIvVzeLAjlwa3yTgcdghMoVkLdCloXg5srwIYIWAq53+cRSxDGtiRG2XR3zjSaoNGlS&#10;nGnNvzoKE8mG2gJYPYbLkJquhQHRUF2bzaTDSE4DMEwnJ3iKLgDEwQRAArdE7a8wHALBKBEm2bTd&#10;2CkgwbsAOycO+rjuhIDQ1mKAgPg6YFs4YGqCCARyujka2gulnNXI4plkvQbWAtPsDqlxVSSqQoSI&#10;QBqca4a14dEmCLVyHJWZHv6F6llGJRUXuOpFqFTKOW99n6yLkAoFQW5kffxKAyoLXSBsCj2cNwsr&#10;5xSBo12cwuqjDrbuJ2jgF6OcQ1oCm/MMqkDmTDSLSG4pohrv2XCYXSttAqdAkSTrF0uvUdSpx2rH&#10;nitMR59AVEbboECvP259JshLmCYpEaa2YdNiuECKFLWqTQ6DgBgAekm1oDdt4dppQJV6UGE+juSY&#10;9p4ClmAC6NrJNd4QqiVCO3wbPPk1hBIKdF3sTgWzfzlgWqBS7BNF4XW+HWawwqwtfOu9QxkVyA1a&#10;VAUKYDVy3bz9iXYXJx31MFWkQDQiPmMelvIOOxbAg16V905fBgOrWw1tSQUe5ow2WgODUtE0d9XW&#10;G/YIJ20Qrrt5xbR6QckuclpNMUL/AN4FFZMxBpDC5yoxrVB+tGg5dasko2oCUCVI6RA8sKcQdLJV&#10;5zh7GNGHPwhYjthx7Z9AECgwg03huAHYpgqIBySk/iYfYVLUWCFCGOWKqTQCB6zbUbuzKAxqj+9B&#10;BwadzXk6OEQwCQqo8tKYjlsRcRoeSlBDQvhfwAE7RsQDvTjXmIQJdLTurZzhv6CUUJMkEJg5BlrM&#10;PwkyB0N7hJq1ZHoGCjIRuHCYfL5DAqKqSF+pO8ZIWrbjUIvCID0RYCzR0reQFx06malxBCglpWqE&#10;UQYQQSCDAuFchqkxYIvbbbrw7eLUOsqlSNSBwSABfgggkEGBcK5DVJiwRe223Xh28WodZVKkakDg&#10;kAC/BBBIIMC4VyGqTFgi9ttuvDt4tVTlvFiLi5EVqZZSy4fADigEIxPoTRVARzNEIPzwDeI4d/FL&#10;K5RuqpIDDMCYyUBHgZIQhCigiAVUxGl6RMNAOgBqBwRcCpxBD7N7j67TWAiFFBEAqpiNL0iYaAdA&#10;DUDgi4FTiCH2b3H12msBEKKCIBVTEaXpEw0A6AGoHBFwKnEFCcwOdOfSgCkKORXKLykk4pBQI4Wu&#10;KAmhQCk2BWz62usEMJ9P8HDzxuAdaiFIoNSt4TT8vHJ0QEzu2NMTb1k5hBGJvUEEVV6uCI2ZvUNp&#10;2joJAbF0tQPXzRgVWBvAaoAZamWVSAICMxqNwKrHxQSsd1aQiXDRiKO7iMnmKaHtpCtKi8AK19pv&#10;O0k1J7LsK+MFZgq+mshuyC8rlCgQR7Ybgfn+RPdAg3RN/wA0XazJEwCoYHBlx8Htkqq82uLkmSEQ&#10;E0qKo1cMHrU4BI2iaKCiPgKK2BpbCWq76blYiT5lQUh+YcVyh+O9lACwQRJiyVNCAI7hwOWdRGMC&#10;zzibTKiGrxmybAwgKN204BwH4yBNQitK21tOho1QiPF7jxIzoNnXGJkMV0gGJJRYR0gsKOCdV0RC&#10;mTSJEULQuKiUBeEGsZCAjfCCu7QON4N0RErIomLYUSImPmp5AoMtIoMVQBFvTTnfO9EfA2JADeDC&#10;Ug3dm0+HDVhiSGAAFaNavezd3VGGNDTyiPk3gBBKwRCAAb+Xq7ZwRhaukIriGl3hjCT33wOO9QPt&#10;5YQHlUW2pA442Y1INAhYhVNXdcjQzSK0OYPYFKJ0BpAjbJSvglFJUpQUZ7CavKy2Vbt54yZKJ8uo&#10;ABG3yriCRA0qggR1U8CRsKVDnWbsXaBQ0Y+fwbTpvkIFDghhw51RWho0iAdFX5y3YLPI4YtBoaR0&#10;y3SHebU1hyGCH7BkOeAQ589ayNzW0OtxyV2ImEhmArp3XuJomSrcGloK7ncvmfGUqxAsKb+ADcSG&#10;LPZ5pWpagFXXAARC0JQginkBGu42YnEQ1Qywcwhqb4RV5Amn2KEXGjtd5tVpI4JuF5pAJs3gN1TR&#10;OTOs4CNeVzSEjB+Ytz/Z85pDBaGlpmuDXU+cYelQy/FV8ddYtsRNTbvaKfWXjhDxQ0KruTuI7i7R&#10;myWvY02Dqm4B1WlKIBgoWCaRccQFB2Q14NQ63iVjUq3HS4FCEBzn9haLhBtnDhxrmrlsDjwBxQxF&#10;+XG604GkRCKWFROhzhJGgSdHqWGFxPeD2yClrLo5AAG0N0TgHkgIoyKiVFiYEgFK0eWJqSeUSkIg&#10;dgC2BXR7JpAosWxjBTbCHhMpABdtCh8EyIT+jgkNGVMAMKEWWARSBIJIEVIgAjMdLQ+fAeX3gVML&#10;1FUtHPVoQAX+PRgnABLAhecQBEGka+SMOEd5+QNoNAV2rPOSjLe1BUmx4PjlYAYZ1bQC7ASYhTEI&#10;ksCQVSobSDXW8Yr+F+tpMGQ2esms1RMfZs9A2wwP2eRDiBIQUngwc1ypSTBhxOHDg0A6AGoHBFwK&#10;nEEPs3uPrtNYCIUUEQCqmI0vSJhoB0ANQOCLgVOIIfZvcfXaawEQooIgFVMRpekTDQDoAagcEXAq&#10;cQQ+ze4+u01gN4J7sAoxhSeMSllco3VUkBh2kqR7u5ANAWslgCQLLF25ueOLkC9kV7ovmJbAc2fL&#10;kFq3vNHhHYDVdRENbrNx39WTru5iik7lD0qhk1eY+Qi+nf1bg1XURDW6zcd/Vk67uYopO5Q9KoZN&#10;XmPkIvp39W4NV1EQ1us3Hf1ZOu7mKKTuUPSqGS1AdKczMvMDClVBb+ZmtRDJuAttEmrObSACPIwO&#10;ZzQQ1e57RyTx6S1eUYEeAgjgcTcfpbi1GShCpZAmGTiuImMQC7yhUjTuoWcxE8g3BF2MRjzM1yKA&#10;IqEPx3oidgAgrWsFLedzduoDg3kQQgYKLUxJCgYBxpfrctCVAJYpQ74BiMxqiA5eZ5kcMG54Yqyq&#10;gBBp3xuSqYwTdlDBWmdwXeBqJSgESFRD+Z6C0taoAtJHCSQAAUgJAWlgvEnLNBjiZSDiVqlcGv3l&#10;sKQkmAgUxQmvmRjVbkPGGFg8vxgqLlRiAcEkA5jxzJGACebBVlrBwCSoNgw4mDKrNTLAjniBQtQT&#10;5Jj0afLvAQxDVYUtLqTghpVAfjFuQQJbSONO6EIbZAQCiYtBVQASoE684qCxRVXClHYbw4Dqlgoz&#10;S4apB5AAosyQlX1SKnoQYSdHOKIcr7lUpraITUSCGXpRgiCQADTYBAYBGFzDIExzMoUyeNCXYpNK&#10;B0qYBWNBCIimgAQZijtrqlfVENhdhiHXOtKy6IKIHCkwQbagBHKQES0i4ISCdGV1JvK2528xdNVY&#10;IoYnANTiSvkS/wBAKAXLhk2KF7igjoaVkVuvY1ChosQHEvQ5NCXgAC2oXARg4M09X00PEjaVeIIo&#10;wVfBskAGlzg6ivkOsLCBCGhoCE4m5cBBOoYHpCQkegWrUASuIakItOtVSAFBmC4D0N2Sn1+lW2+W&#10;PQPIoLeQgigUTx1lglSWQAKLOmAydYNK9aEOrA4I1skoEJSbADa8artYOaCunAEtBxUNSGCSet1B&#10;oLeQoC5qyxsqUAbRcUorbC5AU2JdVYbwKlo9WYRseaYBgrTxVEwqZAJoIxzequkCqgAAtyKJ2VhS&#10;SgoFcHo7v+ZeKFIiBpYwKkg1hVglSACDM0bUXVMygk8BPlsCXICgjLIlKKzEqmEQxbYoMi+0BCHD&#10;jvFyvINGaLRkBCuJQoCAEWgm+19DpHaAAoYmuPRy3db4gPBd2TyQAQUNVgKKEFRhUYfqfioVQoLJ&#10;ERZrkdNmo3fU5uFzZcdGZkoRAJoJJCFXgqV0YCJKN8Db4WsgHFpzjBRHA2hiPgpO0HEIjChmidbQ&#10;AILUhwmlfh2k0oHIUdnGXy5qI0CFIyW4mBVCoA1QACDE0JJJJptsrLex82y6Lc46gofbCGTC61Yn&#10;JngJACaluLCmHA6vmhsJ2zplCUGyhaCm5XImw6hMhRIYFSQHgcJIdTTCiqOzIHpVQyy4aDIHGUT4&#10;hZdAi0CCaAYZ3irtoQYG0TGgq8iauxIr5xeYOu7mKKTuUPSqGTV5j5CL6d/VuDVdRENbrNx39WTr&#10;u5iik7lD0qhk1eY+Qi+nf1bg1XURDW6zcd/Vk67uYopO5Q9KoZNXmPkIvp39W5PQ9XQe7SfcLYIF&#10;7Ir3RfMS2A4bhtll2Ep2TrLMXyHGoafNv/ZllLLh8AOKATkdt8nkoKTGpDrKpUjUgcEgAX4IIJBB&#10;gXCuQ1SYsEXttt14dvFqHWVSpGpA4JAAvwQQSCDAuFchqkxYIvbbbrw7eLUOsqlSNSBwSABfgggk&#10;EGBcK5DVJiwRe223Xh28WodZVKkakDgkAC/BBBIIMC4VyGqTFgi9ttuvDt4tQ6yqVI1IHBIAF+CC&#10;CQQYFwrkNUmLBF7bbdeHbxah1lUqRqQOCQAL8EEEggwLhXIapMWCL22268O3i1DrKpUjUgcEgAX4&#10;IIJBBgXCuQ1SYsEXttt14dvFqHWVSpGpA4JAAvwQQSCDAuFchqkxYIvbbbrw7eLUOsqlSNSBwSAB&#10;fgggkEGBcK5DVJiwRe223Xh28WodZVKkakDgkAC/BBBIIMC4VyGqTFgi9ttuvDt4tQ6yqVI1IHBI&#10;AF+CCCQQYFwrkNUmLBF7bbdeHbxah1lUqRqQOCQAL8EEEggwLhXIapMWCL22268O3i1DrKpUjUgc&#10;EgAX4IIJBBgXCuQ1SYsEXttt14dvFqHWVSpGpA4JAAvwQQSCDAuFchqkxYIvbbbrw7eLUOsqlSNS&#10;BwSABfgggkEGBcK5DVJiwRe223Xh28WodZVKkakDgkAC/BBBIIMC4VyGqTFgi9ttuvDt4tQ6yqVI&#10;1IHBIAF+CCCQQYFwrkNUmLBF7bbdeHbxah1lUqRqQOCQAL8EEEggwLhXIapMWCL22268O3i1DrKp&#10;UjUgcEgAX4IIJBBgXCuQ1SYsEXttt14dvFqHWVSpGpA4JAAvwQQSCDAuFchqkxYIvbbbrw7eLUOs&#10;qlSNSBwSABfgggkEGBcK5DVJiwRe223Xh28WodZVKkakDgkAC/BBBIIMC4VyGqTFgi9ttuvDt4tQ&#10;6yqVI1IHBIAF+CCCQQYFwrkNUmLBF7bbdeHbxah1lUqRqQOCQAL8EEEggwLhXIapMWCL22268O3i&#10;1DrKpUjUgcEgAX4IIJBBgXCuQ1SYsEXttt14dvFqHWVSpGpA4JAAvwQQSCDAuFchqkxYIvbbbrw7&#10;eLUOsqlSNSBwSABfgggkEGBcK5DVJiwRe223Xh28WodZVKkakDgkAC/BBBIIMC4VyGqTFgi9ttuv&#10;Dt4tQ6yqVI1IHBIAF+CCCQQYFwrkNUmLBF7bbdeHbxah1lUqRqQOCQAL8EEEggwLhXIapMWCL222&#10;68O3i1DrKpUjUgcEgAX4IIJBBgXCuQ1SYsEXttt14dvFqHWVSpGpA4JAAvwQQSCDAuFchqkxYIvb&#10;bbrw7eLUOsqlSNSBwSABfgggkEGBcK5DVJiwRe223Xh28WodZVKkakDgkAC/BBBIIMC4VyGqTFgi&#10;9ttuvDt4tQ6yqVI1IHBIAF+CCCQQYFwrkNUmLBF7bbdeHbxah1lUqRqQOCQAL8EEEggwLhXIapMW&#10;CL22268O3i1DrKpUjUgcEgAX4IIJBBgXCuQ1SYsEXttt14dvFqHWVSpGpA4JAAvwQQSCDAuFchqk&#10;xYIvbbbrw7eLWSJyxsSZu3eEyyllw+AHFAIRifQmiqAjmaIQfngG8Rw7+KWVyjdVSQGGYExkoCPA&#10;yQhCFFBEAqpiNL0iYaAdADUDgi4FTiCH2b3H12msBEKKCIBVTEaXpEw0A6AGoHBFwKnEEPs3uPrt&#10;NYCIUUEQCqmI0vSJhoB0ANQOCLgVOIIfZvcfXaawEQooIgFVMRpekTDQDoAagcEXAqcQQ+ze4+u0&#10;1gIhRQRAKqYjS9ImGgHQA1A4IuBU4gh9m9x9dprARCigiAVUxGl6RMNAOgBqBwRcCpxBD7N7j67T&#10;WAiFFBEAqpiNL0iYaAdADUDgi4FTiCH2b3H12msBEKKCIBVTEaXpEw0A6AGoHBFwKnEEPs3uPrtN&#10;YCIUUEQCqmI0vSJhoB0ANQOCLgVOIIfZvcfXaawEQooIgFVMRpekTDQDoAagcEXAqcQQ+ze4+u01&#10;gIhRQRAKqYjS9ImGgHQA1A4IuBU4gh9m9x9dprARCigiAVUxGl6RMNAOgBqBwRcCpxBD7N7j67TW&#10;AiFFBEAqpiNL0iYaAdADUDgi4FTiCH2b3H12msBEKKCIBVTEaXpEw0A6AGoHBFwKnEEPs3uPrtNY&#10;CIUUEQCqmI0vSJhoB0ANQOCLgVOIIfZvcfXaawEQooIgFVMRpekTDQDoAagcEXAqcQQ+ze4+u01g&#10;IhRQRAKqYjS9ImGgHQA1A4IuBU4gh9m9x9dprARCigiAVUxGl6RMNAOgBqBwRcCpxBD7N7j67TWA&#10;iFFBEAqpiNL0iYaAdADUDgi4FTiCH2b3H12msBEKKCIBVTEaXpEw0A6AGoHBFwKnEEPs3uPrtNYC&#10;IUUEQCqmI0vSJhoB0ANQOCLgVOIIfZvcfXaawEQooIgFVMRpekTDQDoAagcEXAqcQQ+ze4+u01gI&#10;hRQRAKqYjS9ImGgHQA1A4IuBU4gh9m9x9dprARCigiAVUxGl6RMNAOgBqBwRcCpxBD7N7j67TWAi&#10;FFBEAqpiNL0iYaAdADUDgi4FTiCH2b3H12msBEKKCIBVTEaXpEw0A6AGoHBFwKnEEPs3uPrtNYCI&#10;UUEQCqmI0vSJhoB0ANQOCLgVOIIfZvcfXaawEQooIgFVMRpekTDQDoAagcEXAqcQQ+ze4+u01gIh&#10;RQRAKqYjS9ImGgHQA1A4IuBU4gh9m9x9dprARCigiAVUxGl6RMNAOgBqBwRcCpxBD7N7j67TWAiF&#10;FBEAqpiNL0iYaAdADUDgi4FTiCH2b3H12msBEKKCIBVTEaXpEw0A6AGoHBFwKnEEPs3uPrtNYCIU&#10;UEQCqmI0vSJhoB0ANQOCLgVOIIfZvcfXaawEQooIgFVMRpekTDQDoAagcEXAqcQQ+ze4+u01gIhR&#10;QRAKqYjS9ImGgHQA1A4IuBU4gh9m9x9dprARCigiAVUxGl6RMNAOgBqBwRcCpxBD7N7j67TWAiFF&#10;BEAqpiNL0iYaAdADUDgi4FTiCH2b3H12msBEKKCIBVTEaXpEw0A6AGoHBFwKnEEPs3uPrtNYCqOI&#10;E0r7e0uMRSyuUbqqSAw7SVI93cgGgLWSwBIFli7c3PHFyBeyK90XzEtgObPlyC1b3mjwjsBquoiG&#10;t1m47+rJ13cxRSdyh6VQyavMfIRfTv6twarqIhrdZuO/qydd3MUUncoelUMmrzHyEX07+rcGq6iI&#10;a3Wbjv6snXdzFFJ3KHpVDJq8x8hF9O/q3BquoiGt1m47+rJ13cxRSdyh6VQyavMfIRfTv6twarqI&#10;hrdZuO/qydd3MUUncoelUMmrzHyEX07+rcGq6iIa3Wbjv6snXdzFFJ3KHpVDJq8x8hF9O/q3Bquo&#10;iGt1m47+rJ13cxRSdyh6VQyavMfIRfTv6twarqIhrdZuO/qydd3MUUncoelUMmrzHyEX07+rcGq6&#10;iIa3Wbjv6snXdzFFJ3KHpVDJq8x8hF9O/q3BquoiGt1m47+rJ13cxRSdyh6VQyavMfIRfTv6twar&#10;qIhrdZuO/qydd3MUUncoelUMmrzHyEX07+rcGq6iIa3Wbjv6snXdzFFJ3KHpVDJq8x8hF9O/q3Bq&#10;uoiGt1m47+rJ13cxRSdyh6VQyavMfIRfTv6twarqIhrdZuO/qydd3MUUncoelUMmrzHyEX07+rcG&#10;q6iIa3Wbjv6snXdzFFJ3KHpVDJq8x8hF9O/q3BquoiGt1m47+rJ13cxRSdyh6VQyavMfIRfTv6tw&#10;arqIhrdZuO/qydd3MUUncoelUMmrzHyEX07+rcGq6iIa3Wbjv6snXdzFFJ3KHpVDJq8x8hF9O/q3&#10;BquoiGt1m47+rJ13cxRSdyh6VQyavMfIRfTv6twarqIhrdZuO/qydd3MUUncoelUMmrzHyEX07+r&#10;cGq6iIa3Wbjv6snXdzFFJ3KHpVDJq8x8hF9O/q3BquoiGt1m47+rJ13cxRSdyh6VQyavMfIRfTv6&#10;twarqIhrdZuO/qydd3MUUncoelUMmrzHyEX07+rcGq6iIa3Wbjv6snXdzFFJ3KHpVDJq8x8hF9O/&#10;q3BquoiGt1m47+rJ13cxRSdyh6VQyavMfIRfTv6twarqIhrdZuO/qydd3MUUncoelUMmrzHyEX07&#10;+rcGq6iIa3Wbjv6snXdzFFJ3KHpVDJq8x8hF9O/q3BquoiGt1m47+rJ13cxRSdyh6VQyavMfIRfT&#10;v6twarqIhrdZuO/qydd3MUUncoelUMmrzHyEX07+rcGq6iIa3Wbjv6snXdzFFJ3KHpVDJq8x8hF9&#10;O/q3BquoiGt1m47+rJ13cxRSdyh6VQyavMfIRfTv6twarqIhrdZuO/qydd3MUUncoelUMmrzHyEX&#10;07+rcGq6iIa3Wbjv6snXdzFFJ3KHpVDJq8x8hF9O/q3BquoiGt1m47+rJ13cxRSdyh6VQyavMfIR&#10;fTv6twarqIhrdZuO/qydd3MUUncoelUMmrzHyEX07+rcGq6iIa3Wbjv6snXdzFFJ3KHpVDJq8x8h&#10;F9O/q3BquoiGt1m47+rJ13cxRSdyh6VQyavMfIRfTv6twarqIhrdZuO/qydd3MUUncoelUMmrzHy&#10;EX07+rc0Boxoib8qn5cQL2RXui+YlsBw3DbLLsJTsnWWYvkONQ0+bf8Asyyllw+AHFAJyO2+TyUF&#10;JjUh1lUqRqQOCQAL8EEEggwLhXIapMWCL22268O3i1DrKpUjUgcEgAX4IIJBBgXCuQ1SYsEXttt1&#10;4dvFqHWVSpGpA4JAAvwQQSCDAuFchqkxYIvbbbrw7eLUOsqlSNSBwSABfgggkEGBcK5DVJiwRe22&#10;3Xh28WodZVKkakDgkAC/BBBIIMC4VyGqTFgi9ttuvDt4tQ6yqVI1IHBIAF+CCCQQYFwrkNUmLBF7&#10;bbdeHbxah1lUqRqQOCQAL8EEEggwLhXIapMWCL22268O3i1DrKpUjUgcEgAX4IIJBBgXCuQ1SYsE&#10;Xttt14dvFqHWVSpGpA4JAAvwQQSCDAuFchqkxYIvbbbrw7eLUOsqlSNSBwSABfgggkEGBcK5DVJi&#10;wRe223Xh28WodZVKkakDgkAC/BBBIIMC4VyGqTFgi9ttuvDt4tQ6yqVI1IHBIAF+CCCQQYFwrkNU&#10;mLBF7bbdeHbxah1lUqRqQOCQAL8EEEggwLhXIapMWCL22268O3i1DrKpUjUgcEgAX4IIJBBgXCuQ&#10;1SYsEXttt14dvFqHWVSpGpA4JAAvwQQSCDAuFchqkxYIvbbbrw7eLUOsqlSNSBwSABfgggkEGBcK&#10;5DVJiwRe223Xh28WodZVKkakDgkAC/BBBIIMC4VyGqTFgi9ttuvDt4tQ6yqVI1IHBIAF+CCCQQYF&#10;wrkNUmLBF7bbdeHbxah1lUqRqQOCQAL8EEEggwLhXIapMWCL22268O3i1DrKpUjUgcEgAX4IIJBB&#10;gXCuQ1SYsEXttt14dvFqHWVSpGpA4JAAvwQQSCDAuFchqkxYIvbbbrw7eLUOsqlSNSBwSABfgggk&#10;EGBcK5DVJiwRe223Xh28WodZVKkakDgkAC/BBBIIMC4VyGqTFgi9ttuvDt4tQ6yqVI1IHBIAF+CC&#10;CQQYFwrkNUmLBF7bbdeHbxah1lUqRqQOCQAL8EEEggwLhXIapMWCL22268O3i1DrKpUjUgcEgAX4&#10;IIJBBgXCuQ1SYsEXttt14dvFqHWVSpGpA4JAAvwQQSCDAuFchqkxYIvbbbrw7eLUOsqlSNSBwSAB&#10;fgggkEGBcK5DVJiwRe223Xh28WodZVKkakDgkAC/BBBIIMC4VyGqTFgi9ttuvDt4tQ6yqVI1IHBI&#10;AF+CCCQQYFwrkNUmLBF7bbdeHbxah1lUqRqQOCQAL8EEEggwLhXIapMWCL22268O3i1DrKpUjUgc&#10;EgAX4IIJBBgXCuQ1SYsEXttt14dvFqHWVSpGpA4JAAvwQQSCDAuFchqkxYIvbbbrw7eLUOsqlSNS&#10;BwSABfgggkEGBcK5DVJiwRe223Xh28WodZVKkakDgkAC/BBBIIMC4VyGqTFgi9ttuvDt4tQ6yqVI&#10;1IHBIAF+CCCQQYFwrkNUmLBF7bbdeHbxah1lUqRqQOCQAL8EEEggwLhXIapMWCL22268O3i1DrKp&#10;UjUgcEgAX4IIJBBgXCuQ1SYsAsE9V2EjQuOQvkONQ0+bf+zLKWXD4AcUAhGJ9CaKoCOZohB+eAbx&#10;HDv4pZXKN1VJAYZgTGSgI8DJCEIUUEQCqmI0vSJhoB0ANQOCLgVOIIfZvcfXaawEQooIgFVMRpek&#10;TDQDoAagcEXAqcQQ+ze4+u01gIhRQRAKqYjS9ImGgHQA1A4IuBU4gh9m9x9dprARCigiAVUxGl6R&#10;MNAOgBqBwRcCpxBD7N7j67TWAiFFBEAqpiNL0iYaAdADUDgi4FTiCH2b3H12msBEKKCIBVTEaXpE&#10;w0A6AGoHBFwKnEEPs3uPrtNYCIUUEQCqmI0vSJhoB0ANQOCLgVOIIfZvcfXaawEQooIgFVMRpekT&#10;DQDoAagcEXAqcQQ+ze4+u01gIhRQRAKqYjS9ImGgHQA1A4IuBU4gh9m9x9dprARCigiAVUxGl6RM&#10;NAOgBqBwRcCpxBD7N7j67TWAiFFBEAqpiNL0iYaAdADUDgi4FTiCH2b3H12msBEKKCIBVTEaXpEw&#10;0A6AGoHBFwKnEEPs3uPrtNYCIUUEQCqmI0vSJhoB0ANQOCLgVOIIfZvcfXaawEQooIgFVMRpekTD&#10;QDoAagcEXAqcQQ+ze4+u01gIhRQRAKqYjS9ImGgHQA1A4IuBU4gh9m9x9dprARCigiAVUxGl6RMN&#10;AOgBqBwRcCpxBD7N7j67TWAiFFBEAqpiNL0iYaAdADUDgi4FTiCH2b3H12msBEKKCIBVTEaXpEw0&#10;A6AGoHBFwKnEEPs3uPrtNYCIUUEQCqmI0vSJhoB0ANQOCLgVOIIfZvcfXaawEQooIgFVMRpekTDQ&#10;DoAagcEXAqcQQ+ze4+u01gIhRQRAKqYjS9ImGgHQA1A4IuBU4gh9m9x9dprARCigiAVUxGl6RMNA&#10;OgBqBwRcCpxBD7N7j67TWAiFFBEAqpiNL0iYaAdADUDgi4FTiCH2b3H12msBEKKCIBVTEaXpEw0A&#10;6AGoHBFwKnEEPs3uPrtNYCIUUEQCqmI0vSJhoB0ANQOCLgVOIIfZvcfXaawEQooIgFVMRpekTDQD&#10;oAagcEXAqcQQ+ze4+u01gIhRQRAKqYjS9ImGgHQA1A4IuBU4gh9m9x9dprARCigiAVUxGl6RMNAO&#10;gBqBwRcCpxBD7N7j67TWAiFFBEAqpiNL0iYaAdADUDgi4FTiCH2b3H12msBEKKCIBVTEaXpEw0A6&#10;AGoHBFwKnEEPs3uPrtNYCIUUEQCqmI0vSJhoB0ANQOCLgVOIIfZvcfXaawEQooIgFVMRpekTDQDo&#10;AagcEXAqcQQ+ze4+u01gIhRQRAKqYjS9ImGgHQA1A4IuBU4gh9m9x9dprARCigiAVUxGl6RMNAOg&#10;BqBwRcCpxBD7N7j67TWAiFFBEAqpiNL0iYaAdADUDgi4FTiCH2b3H12msBEKKCIBVTEaXpEw0A6A&#10;GoHBFwKnEEPs3uPrtNYCIUUEQCqmI0vSJhoB0ANQOCLgVOIIfZvcfXaawEQooIgFVMRpekTDQDoA&#10;agcEXAqcQg4NIkAu+wws4EH54BvEcO/illco3VUkBh2kqR7u5ANAWslgCQLLF25ueOLkC9kV7ovm&#10;JbAc2fLkFq3vNHhHYDVdRENbrNx39WTru5iik7lD0qhk1eY+Qi+nf1bg1XURDW6zcd/Vk67uYopO&#10;5Q9KoZNXmPkIvp39W4NV1EQ1us3Hf1ZOu7mKKTuUPSqGTV5j5CL6d/VuDVdRENbrNx39WTru5iik&#10;7lD0qhk1eY+Qi+nf1bg1XURDW6zcd/Vk67uYopO5Q9KoZNXmPkIvp39W4NV1EQ1us3Hf1ZOu7mKK&#10;TuUPSqGTV5j5CL6d/VuDVdRENbrNx39WTru5iik7lD0qhk1eY+Qi+nf1bg1XURDW6zcd/Vk67uYo&#10;pO5Q9KoZNXmPkIvp39W4NV1EQ1us3Hf1ZOu7mKKTuUPSqGTV5j5CL6d/VuDVdRENbrNx39WTru5i&#10;ik7lD0qhk1eY+Qi+nf1bg1XURDW6zcd/Vk67uYopO5Q9KoZNXmPkIvp39W4NV1EQ1us3Hf1ZOu7m&#10;KKTuUPSqGTV5j5CL6d/VuDVdRENbrNx39WTru5iik7lD0qhk1eY+Qi+nf1bg1XURDW6zcd/Vk67u&#10;YopO5Q9KoZNXmPkIvp39W4NV1EQ1us3Hf1ZOu7mKKTuUPSqGTV5j5CL6d/VuDVdRENbrNx39WTru&#10;5iik7lD0qhk1eY+Qi+nf1bg1XURDW6zcd/Vk67uYopO5Q9KoZNXmPkIvp39W4NV1EQ1us3Hf1ZOu&#10;7mKKTuUPSqGTV5j5CL6d/VuDVdRENbrNx39WTru5iik7lD0qhk1eY+Qi+nf1bg1XURDW6zcd/Vk6&#10;7uYopO5Q9KoZNXmPkIvp39W4NV1EQ1us3Hf1ZOu7mKKTuUPSqGTV5j5CL6d/VuDVdRENbrNx39WT&#10;ru5iik7lD0qhk1eY+Qi+nf1bg1XURDW6zcd/Vk67uYopO5Q9KoZNXmPkIvp39W4NV1EQ1us3Hf1Z&#10;Ou7mKKTuUPSqGTV5j5CL6d/VuDVdRENbrNx39WTru5iik7lD0qhk1eY+Qi+nf1bg1XURDW6zcd/V&#10;k67uYopO5Q9KoZNXmPkIvp39W4NV1EQ1us3Hf1ZOu7mKKTuUPSqGTV5j5CL6d/VuDVdRENbrNx39&#10;WTru5iik7lD0qhk1eY+Qi+nf1bg1XURDW6zcd/Vk67uYopO5Q9KoZNXmPkIvp39W4NV1EQ1us3Hf&#10;1ZOu7mKKTuUPSqGTV5j5CL6d/VuDVdRENbrNx39WTru5iik7lD0qhk1eY+Qi+nf1bg1XURDW6zcd&#10;/Vk67uYopO5Q9KoZNXmPkIvp39W4NV1EQ1us3Hf1ZOu7mKKTuUPSqGTV5j5CL6d/VuDVdRENbrNx&#10;39WTru5iik7lD0qhk1eY+Qi+nf1bg1XURDW6zcd/Vk67uYopO5Q9KoZNXmPkIvp39W4NV1EQ1us3&#10;Hf1ZOu7mKKTuUPSqGTV5j5CL6d/VuDVdRENbrNx39WTru5iik7lD0qhk1eY+Qi+nf1bg1XURDW6z&#10;cd/Vm0PvXTcN8tcyFKbIvLzLS0rXDfBYAkCyxdubnji5AvZFe6L5iWwHDcNssuwlOydZZi+Q41DT&#10;5t/7MspZcPgBxQCcjtvk8lBSY1IdZVKkakDgkAC/BBBIIMC4VyGqTFgi9ttuvDt4tQ6yqVI1IHBI&#10;AF+CCCQQYFwrkNUmLBF7bbdeHbxah1lUqRqQOCQAL8EEEggwLhXIapMWCL22268O3i1DrKpUjUgc&#10;EgAX4IIJBBgXCuQ1SYsEXttt14dvFqHWVSpGpA4JAAvwQQSCDAuFchqkxYIvbbbrw7eLUOsqlSNS&#10;BwSABfgggkEGBcK5DVJiwRe223Xh28WodZVKkakDgkAC/BBBIIMC4VyGqTFgi9ttuvDt4tQ6yqVI&#10;1IHBIAF+CCCQQYFwrkNUmLBF7bbdeHbxah1lUqRqQOCQAL8EEEggwLhXIapMWCL22268O3i1DrKp&#10;UjUgcEgAX4IIJBBgXCuQ1SYsEXttt14dvFqHWVSpGpA4JAAvwQQSCDAuFchqkxYIvbbbrw7eLUOs&#10;qlSNSBwSABfgggkEGBcK5DVJiwRe223Xh28WodZVKkakDgkAC/BBBIIMC4VyGqTFgi9ttuvDt4tQ&#10;6yqVI1IHBIAF+CCCQQYFwrkNUmLBF7bbdeHbxah1lUqRqQOCQAL8EEEggwLhXIapMWCL22268O3i&#10;1DrKpUjUgcEgAX4IIJBBgXCuQ1SYsEXttt14dvFqHWVSpGpA4JAAvwQQSCDAuFchqkxYIvbbbrw7&#10;eLUOsqlSNSBwSABfgggkEGBcK5DVJiwRe223Xh28WodZVKkakDgkAC/BBBIIMC4VyGqTFgi9ttuv&#10;Dt4tQ6yqVI1IHBIAF+CCCQQYFwrkNUmLBF7bbdeHbxah1lUqRqQOCQAL8EEEggwLhXIapMWCL222&#10;68O3i1DrKpUjUgcEgAX4IIJBBgXCuQ1SYsEXttt14dvFqHWVSpGpA4JAAvwQQSCDAuFchqkxYIvb&#10;bbrw7eLUOsqlSNSBwSABfgggkEGBcK5DVJiwRe223Xh28WodZVKkakDgkAC/BBBIIMC4VyGqTFgi&#10;9ttuvDt4tQ6yqVI1IHBIAF+CCCQQYFwrkNUmLBF7bbdeHbxah1lUqRqQOCQAL8EEEggwLhXIapMW&#10;CL22268O3i1DrKpUjUgcEgAX4IIJBBgXCuQ1SYsEXttt14dvFqHWVSpGpA4JAAvwQQSCDAuFchqk&#10;xYIvbbbrw7eLUOsqlSNSBwSABfgggkEGBcK5DVJiwRe223Xh28WodZVKkakDgkAC/BBBIIMC4VyG&#10;qTFgi9ttuvDt4tQ6yqVI1IHBIAF+CCCQQYFwrkNUmLBF7bbdeHbxah1lUqRqQOCQAL8EEEggwLhX&#10;IapMWCL22268O3i1DrKpUjUgcEgAX4IIJBBgXCuQ1SYsEXttt14dvFqHWVSpGpA4JAAvwQQSCDAu&#10;FchqkxYIvbbbrw7eLUOsqlSNSBwSABfgggkEGBcK5DVJiwRe223Xh28WodZVKkakDgkAC/BBBIIM&#10;C4VyGqTFgi9ttuvDt4tcQ6/nCzGj58hrLKWXD4AcUAvjhsgH91QRWC+Q41DT5t/7MspZcPgBxQCE&#10;Yn0JoqgI5miEH54BvEcO/illco3VUkBhmBMZKAjwMkIQhRQRAKqYjS9ImGgHQA1A4IuBU4gh9m9x&#10;9dprARCigiAVUxGl6RMNAOgBqBwRcCpxBD7N7j67TWAiFFBEAqpiNL0iYaAdADUDgi4FTiCH2b3H&#10;12msBEKKCIBVTEaXpEw0A6AGoHBFwKnEEPs3uPrtNYCIUUEQCqmI0vSJhoB0ANQOCLgVOIIfZvcf&#10;XaawEQooIgFVMRpekTDQDoAagcEXAqcQQ+ze4+u01gIhRQRAKqYjS9ImGgHQA1A4IuBU4gh9m9x9&#10;dprARCigiAVUxGl6RMNAOgBqBwRcCpxBD7N7j67TWAiFFBEAqpiNL0iYaAdADUDgi4FTiCH2b3H1&#10;2msBEKKCIBVTEaXpEw0A6AGoHBFwKnEEPs3uPrtNYCIUUEQCqmI0vSJhoB0ANQOCLgVOIIfZvcfX&#10;aawEQooIgFVMRpekTDQDoAagcEXAqcQQ+ze4+u01gIhRQRAKqYjS9ImGgHQA1A4IuBU4gh9m9x9d&#10;prARCigiAVUxGl6RMNAOgBqBwRcCpxBD7N7j67TWAiFFBEAqpiNL0iYaAdADUDgi4FTiCH2b3H12&#10;msBEKKCIBVTEaXpEw0A6AGoHBFwKnEEPs3uPrtNYCIUUEQCqmI0vSJhoB0ANQOCLgVOIIfZvcfXa&#10;awEQooIgFVMRpekTDQDoAagcEXAqcQQ+ze4+u01gIhRQRAKqYjS9ImGgHQA1A4IuBU4gh9m9x9dp&#10;rARCigiAVUxGl6RMNAOgBqBwRcCpxBD7N7j67TWAiFFBEAqpiNL0iYaAdADUDgi4FTiCH2b3H12m&#10;sBEKKCIBVTEaXpEw0A6AGoHBFwKnEEPs3uPrtNYCIUUEQCqmI0vSJhoB0ANQOCLgVOIIfZvcfXaa&#10;wEQooIgFVMRpekTDQDoAagcEXAqcQQ+ze4+u01gIhRQRAKqYjS9ImGgHQA1A4IuBU4gh9m9x9dpr&#10;ARCigiAVUxGl6RMNAOgBqBwRcCpxBD7N7j67TWAiFFBEAqpiNL0iYaAdADUDgi4FTiCH2b3H12ms&#10;BEKKCIBVTEaXpEw0A6AGoHBFwKnEEPs3uPrtNYCIUUEQCqmI0vSJhoB0ANQOCLgVOIIfZvcfXaaw&#10;EQooIgFVMRpekTDQDoAagcEXAqcQQ+ze4+u01gIhRQRAKqYjS9ImGgHQA1A4IuBU4gh9m9x9dprA&#10;RCigiAVUxGl6RMNAOgBqBwRcCpxBD7N7j67TWAiFFBEAqpiNL0iYaAdADUDgi4FTiCH2b3H12msB&#10;EKKCIBVTEaXpEw0A6AGoHBFwKnEEPs3uPrtNYCIUUEQCqmI0vSJhoB0ANQOCLgVOIIfZvcfXaawE&#10;QooIgFVMRpekTDQDoAagcEXAqcQQ+ze4+u01gIhRQRAKqYjS9ImGajZdDsejtJTlwPBmax4ybAEH&#10;54BvEcO/illco3VUkBh9QzlKEVyrONhMBB+eAbxHDv4pZXKN1VJAYdpKke7uQDQFrJYAkCyxdubn&#10;ji5AvZFe6L5iWwHNny5Bat7zR4R2A1XURDW6zcd/Vk67uYopO5Q9KoZNXmPkIvp39W4NV1EQ1us3&#10;Hf1ZOu7mKKTuUPSqGTV5j5CL6d/VuDVdRENbrNx39WTru5iik7lD0qhk1eY+Qi+nf1bg1XURDW6z&#10;cd/Vk67uYopO5Q9KoZNXmPkIvp39W4NV1EQ1us3Hf1ZOu7mKKTuUPSqGTV5j5CL6d/VuDVdRENbr&#10;Nx39WTru5iik7lD0qhk1eY+Qi+nf1bg1XURDW6zcd/Vk67uYopO5Q9KoZNXmPkIvp39W4NV1EQ1u&#10;s3Hf1ZOu7mKKTuUPSqGTV5j5CL6d/VuDVdRENbrNx39WTru5iik7lD0qhk1eY+Qi+nf1bg1XURDW&#10;6zcd/Vk67uYopO5Q9KoZNXmPkIvp39W4NV1EQ1us3Hf1ZOu7mKKTuUPSqGTV5j5CL6d/VuDVdREN&#10;brNx39WTru5iik7lD0qhk1eY+Qi+nf1bg1XURDW6zcd/Vk67uYopO5Q9KoZNXmPkIvp39W4NV1EQ&#10;1us3Hf1ZOu7mKKTuUPSqGTV5j5CL6d/VuDVdRENbrNx39WTru5iik7lD0qhk1eY+Qi+nf1bg1XUR&#10;DW6zcd/Vk67uYopO5Q9KoZNXmPkIvp39W4NV1EQ1us3Hf1ZOu7mKKTuUPSqGTV5j5CL6d/VuDVdR&#10;ENbrNx39WTru5iik7lD0qhk1eY+Qi+nf1bg1XURDW6zcd/Vk67uYopO5Q9KoZNXmPkIvp39W4NV1&#10;EQ1us3Hf1ZOu7mKKTuUPSqGTV5j5CL6d/VuDVdRENbrNx39WTru5iik7lD0qhk1eY+Qi+nf1bg1X&#10;URDW6zcd/Vk67uYopO5Q9KoZNXmPkIvp39W4NV1EQ1us3Hf1ZOu7mKKTuUPSqGTV5j5CL6d/VuDV&#10;dRENbrNx39WTru5iik7lD0qhk1eY+Qi+nf1bg1XURDW6zcd/Vk67uYopO5Q9KoZNXmPkIvp39W4N&#10;V1EQ1us3Hf1ZOu7mKKTuUPSqGTV5j5CL6d/VuDVdRENbrNx39WTru5iik7lD0qhk1eY+Qi+nf1bg&#10;1XURDW6zcd/Vk67uYopO5Q9KoZNXmPkIvp39W4NV1EQ1us3Hf1ZOu7mKKTuUPSqGTV5j5CL6d/Vu&#10;DVdRENbrNx39WTru5iik7lD0qhk1eY+Qi+nf1bg1XURDW6zcd/Vk67uYopO5Q9KoZNXmPkIvp39W&#10;4NV1EQ1us3Hf1ZOu7mKKTuUPSqGTV5j5CL6d/VuDVdRENbrNx39WTru5iik7lD0qhk1eY+Qi+nf1&#10;bg1XURDW6zcd/Vk67uYopO5Q9KoZNXmPkIvp39W4NV1EQ1us3Hf1ZOu7mKKTuUPSqGTV5j5CL6d/&#10;VuDVdRENbrNx39WZMpaJqTYx1yPAQR2CmRBCfrYzhlkoRL3uinhXJ2H/AKd+Yh6UQUpsi8vMtLSt&#10;cN8FgCQLLF25ueOLkC9kV7ovmJbAcFKbIvLzLS0rXDfBYAkCyxdubnji5AvZFe6L5iWwHDcNssuw&#10;lOydZZi+Q41DT5t/7MspZcPgBxQCKnclnXIgW+Oo0gXAC2CuB5y2mwKNIhDebJzNGlVjpuxfOxcg&#10;1lpAuAFsFcDzltNgUaRCG82TmaNKrHTdi+di5BrLSBcALYK4HnLabAo0iEN5snM0aVWOm7F87FyD&#10;WWkC4AWwVwPOW02BRpEIbzZOZo0qsdN2L52LkGstIFwAtgrgectpsCjSIQ3myczRpVY6bsXzsXIN&#10;ZaQLgBbBXA85bTYFGkQhvNk5mjSqx03YvnYuQay0gXAC2CuB5y2mwKNIhDebJzNGlVjpuxfOxcg1&#10;lpAuAFsFcDzltNgUaRCG82TmaNKrHTdi+di5BrLSBcALYK4HnLabAo0iEN5snM0aVWOm7F87FyDW&#10;WkC4AWwVwPOW02BRpEIbzZOZo0qsdN2L52LkGstIFwAtgrgectpsCjSIQ3myczRpVY6bsXzsXINZ&#10;aQLgBbBXA85bTYFGkQhvNk5mjSqx03YvnYuQay0gXAC2CuB5y2mwKNIhDebJzNGlVjpuxfOxcg1l&#10;pAuAFsFcDzltNgUaRCG82TmaNKrHTdi+di5BrLSBcALYK4HnLabAo0iEN5snM0aVWOm7F87FyDWW&#10;kC4AWwVwPOW02BRpEIbzZOZo0qsdN2L52LkGstIFwAtgrgectpsCjSIQ3myczRpVY6bsXzsXINZa&#10;QLgBbBXA85bTYFGkQhvNk5mjSqx03YvnYuQay0gXAC2CuB5y2mwKNIhDebJzNGlVjpuxfOxcg1lp&#10;AuAFsFcDzltNgUaRCG82TmaNKrHTdi+di5BrLSBcALYK4HnLabAo0iEN5snM0aVWOm7F87FyDWWk&#10;C4AWwVwPOW02BRpEIbzZOZo0qsdN2L52LkGstIFwAtgrgectpsCjSIQ3myczRpVY6bsXzsXINZaQ&#10;LgBbBXA85bTYFGkQhvNk5mjSqx03YvnYuQay0gXAC2CuB5y2mwKNIhDebJzNGlVjpuxfOxcg1lpA&#10;uAFsFcDzltNgUaRCG82TmaNKrHTdi+di5BrLSBcALYK4HnLabAo0iEN5snM0aVWOm7F87FyDWWkC&#10;4AWwVwPOW02BRpEIbzZOZo0qsdN2L52LkGstIFwAtgrgectpsCjSIQ3myczRpVY6bsXzsXINZaQL&#10;gBbBXA85bTYFGkQhvNk5mjSqx03YvnYuQay0gXAC2CuB5y2mwKNIhDebJzNGlVjpuxfOxcg1lpAu&#10;AFsFcDzltNgUaRCG82TmaNKrHTdi+di5BrLSBcALYK4HnLabAo0iEN5snM0aVWOm7F87FyDWWkC4&#10;AWwVwPOW02BRpEIbzZOZo0qsdN2L52LkGstIFwAtgrgectpsCjSIQ3myczRpVY6bsXzsXINZe0m6&#10;CZBnx8uM+fiYAtllQ8PmfjhsgH91QRWC+Q41DT5t/wCzLKWXD4AcUAvjhsgH91QRWC+Q41DT5t/7&#10;MspZcPgBxQC+OGyAf3VBFYE6E9/egBVGVsspZcPgBxQCEYn0JoqgI5mivltDTZBc5i4eERoKrp9u&#10;sv7bQuEFNTW2z/AshlfLaGmyC5zFw8IjQVXT7dZf22hcIKamttn+BZDK+W0NNkFzmLh4RGgqun26&#10;y/ttC4QU1NbbP8CyGV8toabILnMXDwiNBVdPt1l/baFwgpqa22f4FkMr5bQ02QXOYuHhEaCq6fbr&#10;L+20LhBTU1ts/wACyGV8toabILnMXDwiNBVdPt1l/baFwgpqa22f4FkMr5bQ02QXOYuHhEaCq6fb&#10;rL+20LhBTU1ts/wLIZXy2hpsgucxcPCI0FV0+3WX9toXCCmprbZ/gWQyvltDTZBc5i4eERoKrp9u&#10;sv7bQuEFNTW2z/AshlfLaGmyC5zFw8IjQVXT7dZf22hcIKamttn+BZDK+W0NNkFzmLh4RGgqun26&#10;y/ttC4QU1NbbP8CyGV8toabILnMXDwiNBVdPt1l/baFwgpqa22f4FkMr5bQ02QXOYuHhEaCq6fbr&#10;L+20LhBTU1ts/wACyGV8toabILnMXDwiNBVdPt1l/baFwgpqa22f4FkMr5bQ02QXOYuHhEaCq6fb&#10;rL+20LhBTU1ts/wLIZXy2hpsgucxcPCI0FV0+3WX9toXCCmprbZ/gWQyvltDTZBc5i4eERoKrp9u&#10;sv7bQuEFNTW2z/AshlfLaGmyC5zFw8IjQVXT7dZf22hcIKamttn+BZDK+W0NNkFzmLh4RGgqun26&#10;y/ttC4QU1NbbP8CyGV8toabILnMXDwiNBVdPt1l/baFwgpqa22f4FkMr5bQ02QXOYuHhEaCq6fbr&#10;L+20LhBTU1ts/wACyGV8toabILnMXDwiNBVdPt1l/baFwgpqa22f4FkMr5bQ02QXOYuHhEaCq6fb&#10;rL+20LhBTU1ts/wLIZXy2hpsgucxcPCI0FV0+3WX9toXCCmprbZ/gWQyvltDTZBc5i4eERoKrp9u&#10;sv7bQuEFNTW2z/AshlfLaGmyC5zFw8IjQVXT7dZf22hcIKamttn+BZDK+W0NNkFzmLh4RGgqun26&#10;y/ttC4QU1NbbP8CyGV8toabILnMXDwiNBVdPt1l/baFwgpqa22f4FkMr5bQ02QXOYuHhEaCq6fbr&#10;L+20LhBTU1ts/wACyGV8toabILnMXDwiNBVdPt1l/baFwgpqa22f4FkMr5bQ02QXOYuHhEaCq6fb&#10;rL+20LhBTU1ts/wLIZXy2hpsgucxcPCI0FV0+3WX9toXCCmprbZ/gWQyvltDTZBc5i4eERoKrp9u&#10;sv7bQuEFNTW2z/AshlfLaGmyC5zFw8IjQVXT7dZf22hcIKamttn+BZDK+W0NNkFzmLh4RGgqun26&#10;y/ttC4QU1NbbP8CyGV8toabILnMXDwiNBVdPt1l/baFwgpqa22f4FkMr5bQ02QXOYuHhEaCq6fbr&#10;L+20LhBTU1ts/wACyGV8toabILnMXDwiNBVdPt1l/baFwgpqa22f4FkMr5bQ02QXOYuHhEaCq6fb&#10;rL+20LhBTU1ts/wLIZXy2hpsgucxcPCI0FV0+3WX9toENjjCCD8cFf/ZUEsBAi0AFAAGAAgAAAAh&#10;AD5aqScKAQAAFQIAABMAAAAAAAAAAAAAAAAAAAAAAFtDb250ZW50X1R5cGVzXS54bWxQSwECLQAU&#10;AAYACAAAACEAOP0h/9YAAACUAQAACwAAAAAAAAAAAAAAAAA7AQAAX3JlbHMvLnJlbHNQSwECLQAU&#10;AAYACAAAACEAsPKCAM4CAACCBQAADgAAAAAAAAAAAAAAAAA6AgAAZHJzL2Uyb0RvYy54bWxQSwEC&#10;LQAUAAYACAAAACEAWGCzG7oAAAAiAQAAGQAAAAAAAAAAAAAAAAA0BQAAZHJzL19yZWxzL2Uyb0Rv&#10;Yy54bWwucmVsc1BLAQItABQABgAIAAAAIQDPpWxZ3AAAAAUBAAAPAAAAAAAAAAAAAAAAACUGAABk&#10;cnMvZG93bnJldi54bWxQSwECLQAKAAAAAAAAACEAJAj8nFc1CABXNQgAFQAAAAAAAAAAAAAAAAAu&#10;BwAAZHJzL21lZGlhL2ltYWdlMS5qcGVnUEsFBgAAAAAGAAYAfQEAALg8CAAAAA==&#10;">
            <v:imagedata r:id="rId9" o:title=""/>
            <o:lock v:ext="edit" aspectratio="f"/>
          </v:shape>
        </w:pict>
      </w: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F7281C">
        <w:rPr>
          <w:rFonts w:ascii="Times New Roman" w:hAnsi="Times New Roman"/>
          <w:b/>
          <w:color w:val="000000"/>
          <w:sz w:val="72"/>
          <w:szCs w:val="23"/>
        </w:rPr>
        <w:br/>
      </w: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6605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***</w:t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гости к пальчику большому.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гости к пальчику большому,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Приходили прямо к дому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Указательный и средний,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Безымянный и последний.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 мизинчик-малышок,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Постучался на порог.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Вместе пальчики-друзья,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Друг без друга им нельзя.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***</w:t>
      </w:r>
      <w:r w:rsidRPr="00D66051">
        <w:rPr>
          <w:rFonts w:ascii="Times New Roman" w:hAnsi="Times New Roman"/>
          <w:b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Апельсин</w:t>
      </w:r>
      <w:r w:rsidRPr="00D6605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D66051">
        <w:rPr>
          <w:rFonts w:ascii="Times New Roman" w:hAnsi="Times New Roman"/>
          <w:b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делили апельсин.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Много нас , а он – один! (Левая рука в кулачке, правая ее обхватывает)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Эта долька – для ежа (Правой рукой поочередно разжимаем пальцы левой руки, начиная с мизинчика).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Эта долька – для чижа.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Эта долька – для котят.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Эта долька — для утят.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Эта долька — для бобра.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для волка – кожура! (Встряхиваем обе кисти)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Сороконожки.</w:t>
      </w:r>
      <w:r w:rsidRPr="00D6605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D66051">
        <w:rPr>
          <w:rFonts w:ascii="Times New Roman" w:hAnsi="Times New Roman"/>
          <w:b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Две сороконожки,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Бежали по дорожке. </w:t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(Средний и указ. пальчики обеих рук идут навстречу друг другу)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Встретились, </w:t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(Ладошки смотрят друг на друга)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Обнялись, </w:t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(пожать одной рукой другую несколько раз) </w:t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(Ладошки разжались)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Насилу расстались </w:t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 (Разжать ладошки)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– попрощались! </w:t>
      </w: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(Обе руки машут друг другу)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b/>
          <w:color w:val="000000"/>
          <w:sz w:val="28"/>
          <w:szCs w:val="28"/>
        </w:rPr>
        <w:br/>
      </w: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605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Дружные пальчики. </w:t>
      </w:r>
      <w:r w:rsidRPr="00D66051">
        <w:rPr>
          <w:rFonts w:ascii="Times New Roman" w:hAnsi="Times New Roman"/>
          <w:b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Эти пальчики щипают, </w:t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(Большим и указательным пальцем щипаем ладонь другой руки )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Эти пальчики гуляют, </w:t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(Указательный и средний «идут» по другой руке.)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Эти — любят поболтать,</w:t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(Средний и безымянный трутся друг об друга)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Эти — тихо подремать, </w:t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(Безымянный и мизинец прижимаем к ладони.)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большой с мизинцем - братцем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Могут чисто умываться. </w:t>
      </w:r>
    </w:p>
    <w:p w:rsidR="009C4FC2" w:rsidRDefault="009C4FC2" w:rsidP="004A0959">
      <w:pPr>
        <w:spacing w:after="0" w:line="240" w:lineRule="auto"/>
        <w:jc w:val="center"/>
      </w:pP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(Крутим большим пальцем вокруг мизинца.)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b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Дружат в нашей группе.</w:t>
      </w:r>
      <w:r w:rsidRPr="00D6605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D66051">
        <w:rPr>
          <w:rFonts w:ascii="Times New Roman" w:hAnsi="Times New Roman"/>
          <w:b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Дружат в нашей группе (пальцы рук соединяют)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Девочки и мальчики. (в замок несколько раз)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с тобой подружим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Маленькие пальчики.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Раз, два, три, четыре, пять (пальцы с мизинчика поочередно)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Начинаем мы считать.( соединяют друг с другом)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Раз, два, три, четыре, пять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закончили считать. (руки вниз, встряхивают кистями) </w:t>
      </w:r>
      <w:r w:rsidRPr="00D66051">
        <w:rPr>
          <w:rFonts w:ascii="Arial" w:hAnsi="Arial" w:cs="Arial"/>
          <w:color w:val="000000"/>
          <w:sz w:val="23"/>
          <w:szCs w:val="23"/>
        </w:rPr>
        <w:br/>
      </w: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56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56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56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56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  <w:r w:rsidRPr="00F7281C">
        <w:rPr>
          <w:rFonts w:ascii="Times New Roman" w:hAnsi="Times New Roman"/>
          <w:b/>
          <w:bCs/>
          <w:color w:val="000000"/>
          <w:sz w:val="56"/>
          <w:szCs w:val="23"/>
          <w:bdr w:val="none" w:sz="0" w:space="0" w:color="auto" w:frame="1"/>
          <w:shd w:val="clear" w:color="auto" w:fill="FFFFFF"/>
        </w:rPr>
        <w:t>Подвижные игры, используемые в работе над проектом.</w:t>
      </w: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  <w:r w:rsidRPr="007E4ACD">
        <w:rPr>
          <w:noProof/>
        </w:rPr>
        <w:pict>
          <v:shape id="Рисунок 4" o:spid="_x0000_i1048" type="#_x0000_t75" alt="https://fs00.infourok.ru/images/doc/232/74138/4/hello_html_m29936483.jpg" style="width:372.75pt;height:376.5pt;visibility:visible">
            <v:imagedata r:id="rId10" o:title="" croptop="13658f" cropbottom="1424f" cropright="33323f"/>
          </v:shape>
        </w:pict>
      </w:r>
      <w:r w:rsidRPr="00F7281C"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  <w:br/>
      </w: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</w:rPr>
      </w:pP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605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«Котята и щенята».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Задачи: развивать ловкость ориентировку в пространстве. Упражнять в лазанье, беге.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Описание игры: играющие делятся на две группы: одни "котята", другие "щенята", они находятся в разных концах площадки. По сигналу котята начинают бегать, легко, как бы играя. На слова "котята!" они произносят "мяу!". В ответ на это щенята лают "гав-гав-гав!", на четвереньках бегут за котятами, которые быстро влезают на гимнастическую стенку. Щенята возвращаются на свои места.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После 2-3 повторений дети меняются ролями. Закончить игру можно следующим образом: предложить всем тихо и медленно "по - кошачьи" пройти и обнять друг друга.</w:t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«Найди себе пару».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Цель: учить быстро бегать, не мешая друг другу; закреплять названия цветов.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Ход игры: Воспитатель раздает разноцветные флажки играющим. По сигналу воспитателя дети бегают, при звуке бубна находят себе пару по цвету флажка и берутся за руки. В игре должно принимать участие нечетное кол-во детей, чтобы один остался без пары. Он и выходит из игры.</w:t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«Лавата».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Количество играющих: 3-8 и более человек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Выбирается ведущий. Дети встают в круг, берутся за руки и поют: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«Танец танцуем мы, тра-та-та, тра-та-та,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Танец танцуем мы — это лавата».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Мои ручки хороши? — спрашивает ведущий.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«Хороши!» — отвечают все хором.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берутся за руки и идут по кругу, повторяя первые две строчки.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«Мой носик хорош?» — спрашивает ведущий.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«Хорош!» — отвечают все хором.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прикладывают кончик указательного пальца к носу впереди стоящего соседа и снова идут по кругу, повторяя первые строчки.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«Мои коленки хороши?»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«Хороши!»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прикладывают ладошки к коленкам стоящих рядом детей и поют песенку, идя по кругу.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«Мои ушки хороши?»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«Хороши!»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прикладывают ладошки к ушкам детей, стоящих рядом по кругу, и снова идут по кругу с песенкой.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Можно использовать в игре и другие части тела: щеки, лоб, живот.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</w:p>
    <w:p w:rsidR="009C4FC2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6605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«Подтолкни шарик».</w:t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Количество играющих: 3 и более человек.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Инвентарь: воздушные шарики.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Надуйте шарик.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Играющие, взявшись за руки, встают в круг.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Постарайтесь не дать шарику коснуться земли, подталкивая его любой частью тела, в том числе и руками, которые должны оставаться соединенными.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 шарик касается земли, группа теряет право подталкивать его руками. Каждый раз, когда шарик касается земли, запрет распространяется еще на одну часть тела.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605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«Теремок».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Задача: развить подражательность, воображение, двигательные навыки детей.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Оборудование: шапочки-маски зверей. 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Описание. Играющие количеством не меньше шести выполняют следующие роли: мышка, лягушка, заяц, лисичка, волк и медведь. Всех животных может быть несколько, только медведь будет один. Все герои идут по кругу, взявшись за руки, и произносят первые слова сказки: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Стоит в поле теремок-теремок, Он не низок, не высок, не высок. Вот по полю мышка бежит, У дверей остановилась и стучит.</w:t>
      </w:r>
      <w:r w:rsidRPr="00D66051">
        <w:rPr>
          <w:rFonts w:ascii="Times New Roman" w:hAnsi="Times New Roman"/>
          <w:color w:val="000000"/>
          <w:sz w:val="28"/>
          <w:szCs w:val="28"/>
        </w:rPr>
        <w:br/>
      </w:r>
      <w:r w:rsidRPr="00D66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дети-«мышки» вбегают в круг и спрашивают: «Кто-кто в теремочке живет? Кто-кто в невысоком живет? » Никто им не отвечает, и они остаются в кругу. Остальные дети опять идут по кругу и произносят слова, называя поочередно лягушку, зайку, лисичку, волка. Им отвечают все стоящие в кругу: «Я - мышка-норушка», «Я - лягушка-квакушка» и т. д. А вы кто?» Услышав ответ, они говорят: «Иди к нам жить!» При обращении к медведю он отвечает: «А я - Мишка, всех ловишка!» После этих слов дети-герои разбегаются, а «медведь» старается их поймать. Пойманным детям медведь сам распределяет роли, остальные выбирают роли по желанию (в том числе медведь). Игра повторяется снова.</w:t>
      </w:r>
    </w:p>
    <w:p w:rsidR="009C4FC2" w:rsidRPr="00D66051" w:rsidRDefault="009C4FC2" w:rsidP="004A09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Default="009C4FC2" w:rsidP="004A0959">
      <w:pPr>
        <w:spacing w:after="0" w:line="240" w:lineRule="auto"/>
      </w:pPr>
    </w:p>
    <w:p w:rsidR="009C4FC2" w:rsidRPr="00D66051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</w:rPr>
      </w:pPr>
      <w:r w:rsidRPr="00D66051">
        <w:rPr>
          <w:rFonts w:ascii="Times New Roman" w:hAnsi="Times New Roman"/>
          <w:b/>
          <w:bCs/>
          <w:color w:val="000000"/>
          <w:sz w:val="72"/>
          <w:szCs w:val="23"/>
          <w:bdr w:val="none" w:sz="0" w:space="0" w:color="auto" w:frame="1"/>
          <w:shd w:val="clear" w:color="auto" w:fill="FFFFFF"/>
        </w:rPr>
        <w:t>Сюжетно - ролевые игры, используемые в работе над проектом.</w:t>
      </w:r>
      <w:r w:rsidRPr="00D66051">
        <w:rPr>
          <w:rFonts w:ascii="Times New Roman" w:hAnsi="Times New Roman"/>
          <w:b/>
          <w:color w:val="000000"/>
          <w:sz w:val="72"/>
          <w:szCs w:val="23"/>
        </w:rPr>
        <w:br/>
      </w: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ind w:left="142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7E4ACD">
        <w:rPr>
          <w:noProof/>
        </w:rPr>
        <w:pict>
          <v:shape id="Рисунок 5" o:spid="_x0000_i1049" type="#_x0000_t75" alt="http://detskiisadik.ru/wp-content/uploads/2016/12/1-1.jpg" style="width:366.75pt;height:276.75pt;visibility:visible">
            <v:imagedata r:id="rId11" o:title=""/>
          </v:shape>
        </w:pict>
      </w: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Default="009C4FC2" w:rsidP="004A095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C4FC2" w:rsidRPr="00D66051" w:rsidRDefault="009C4FC2" w:rsidP="004A0959">
      <w:pPr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6051"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Семья.</w:t>
      </w:r>
      <w:r w:rsidRPr="00D66051">
        <w:rPr>
          <w:rFonts w:ascii="Times New Roman" w:hAnsi="Times New Roman"/>
          <w:color w:val="000000"/>
          <w:sz w:val="28"/>
          <w:szCs w:val="23"/>
        </w:rPr>
        <w:br/>
      </w:r>
      <w:r w:rsidRPr="00D6605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Цель: формировать представление о коллективном ведении хозяйства, семейном бюджете, о семейных взаимоотношениях, совместных досугах, воспитывать любовь, доброжелательное, заботливое отношение к членам семьи, интерес к их деятельности. </w:t>
      </w:r>
      <w:r w:rsidRPr="00D66051">
        <w:rPr>
          <w:rFonts w:ascii="Times New Roman" w:hAnsi="Times New Roman"/>
          <w:color w:val="000000"/>
          <w:sz w:val="28"/>
          <w:szCs w:val="23"/>
        </w:rPr>
        <w:br/>
      </w:r>
      <w:r w:rsidRPr="00D6605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Оборудование: все игрушки, необходимые для игры в семью: куклы, мебель, посуда, вещи и т. д.</w:t>
      </w:r>
      <w:r w:rsidRPr="00D66051">
        <w:rPr>
          <w:rFonts w:ascii="Times New Roman" w:hAnsi="Times New Roman"/>
          <w:color w:val="000000"/>
          <w:sz w:val="28"/>
          <w:szCs w:val="23"/>
        </w:rPr>
        <w:br/>
      </w:r>
      <w:r w:rsidRPr="00D6605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Ход игры: воспитатель предлагает детям «поиграть в семью». Роли распределяются по желанию. Семья очень большая, у бабушки предстоит день рождения. Все хлопочут об устроении праздника. Одни члены семьи закупают продукты, другие готовят праздничный обед, сервируют стол, третьи подготавливают развлекательную программу. В ходе игры нужно наблюдать за взаимоотношениями между членами семьи, вовремя помогать им.</w:t>
      </w:r>
      <w:r w:rsidRPr="00D66051">
        <w:rPr>
          <w:rFonts w:ascii="Times New Roman" w:hAnsi="Times New Roman"/>
          <w:color w:val="000000"/>
          <w:sz w:val="28"/>
          <w:szCs w:val="23"/>
        </w:rPr>
        <w:br/>
      </w:r>
      <w:r w:rsidRPr="00D66051">
        <w:rPr>
          <w:rFonts w:ascii="Times New Roman" w:hAnsi="Times New Roman"/>
          <w:color w:val="000000"/>
          <w:sz w:val="28"/>
          <w:szCs w:val="23"/>
        </w:rPr>
        <w:br/>
      </w:r>
      <w:r w:rsidRPr="00D66051"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В кафе.</w:t>
      </w:r>
      <w:r w:rsidRPr="00D66051">
        <w:rPr>
          <w:rFonts w:ascii="Times New Roman" w:hAnsi="Times New Roman"/>
          <w:color w:val="000000"/>
          <w:sz w:val="28"/>
          <w:szCs w:val="23"/>
        </w:rPr>
        <w:br/>
      </w:r>
      <w:r w:rsidRPr="00D6605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Цель: учить культуре поведения в общественных местах, уметь выполнять обязанности повара, официанта. </w:t>
      </w:r>
      <w:r w:rsidRPr="00D66051">
        <w:rPr>
          <w:rFonts w:ascii="Times New Roman" w:hAnsi="Times New Roman"/>
          <w:color w:val="000000"/>
          <w:sz w:val="28"/>
          <w:szCs w:val="23"/>
        </w:rPr>
        <w:br/>
      </w:r>
      <w:r w:rsidRPr="00D6605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Оборудование: необходимое оборудование для кафе, игрушки-куклы, деньги.</w:t>
      </w:r>
      <w:r w:rsidRPr="00D66051">
        <w:rPr>
          <w:rFonts w:ascii="Times New Roman" w:hAnsi="Times New Roman"/>
          <w:color w:val="000000"/>
          <w:sz w:val="28"/>
          <w:szCs w:val="23"/>
        </w:rPr>
        <w:br/>
      </w:r>
      <w:r w:rsidRPr="00D6605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Ход игры: в гости к детям приходит Буратино. Он познакомился со всеми детьми, подружился с другими игрушками. Буратино решает пригасить своих новых друзей в кафе, чтобы угостить их мороженым. Все отправляются в кафе. Там их обслуживают Официанты. Дети учатся правильно делать заказ, благодарят за обслуживание.</w:t>
      </w:r>
      <w:r w:rsidRPr="00D66051">
        <w:rPr>
          <w:rFonts w:ascii="Times New Roman" w:hAnsi="Times New Roman"/>
          <w:color w:val="000000"/>
          <w:sz w:val="28"/>
          <w:szCs w:val="23"/>
        </w:rPr>
        <w:br/>
      </w:r>
      <w:r w:rsidRPr="00D66051">
        <w:rPr>
          <w:rFonts w:ascii="Times New Roman" w:hAnsi="Times New Roman"/>
          <w:color w:val="000000"/>
          <w:sz w:val="28"/>
          <w:szCs w:val="23"/>
        </w:rPr>
        <w:br/>
      </w:r>
      <w:r w:rsidRPr="00D66051"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Детский сад</w:t>
      </w:r>
      <w:r w:rsidRPr="00D66051">
        <w:rPr>
          <w:rFonts w:ascii="Times New Roman" w:hAnsi="Times New Roman"/>
          <w:color w:val="000000"/>
          <w:sz w:val="28"/>
          <w:szCs w:val="23"/>
        </w:rPr>
        <w:br/>
      </w:r>
      <w:r w:rsidRPr="00D6605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Цель: расширить знания детей о назначении детского сада, о профессиях тех людей, которые здесь работают, – воспитателя, няни, повара, музыкального работника, воспитать у детей желание подражать действиям взрослых, заботливо относиться к своим воспитанникам.</w:t>
      </w:r>
      <w:r w:rsidRPr="00D66051">
        <w:rPr>
          <w:rFonts w:ascii="Times New Roman" w:hAnsi="Times New Roman"/>
          <w:color w:val="000000"/>
          <w:sz w:val="28"/>
          <w:szCs w:val="23"/>
        </w:rPr>
        <w:br/>
      </w:r>
      <w:r w:rsidRPr="00D6605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Оборудование: все игрушки, необходимые для игры в детский сад.</w:t>
      </w:r>
      <w:r w:rsidRPr="00D66051">
        <w:rPr>
          <w:rFonts w:ascii="Times New Roman" w:hAnsi="Times New Roman"/>
          <w:color w:val="000000"/>
          <w:sz w:val="28"/>
          <w:szCs w:val="23"/>
        </w:rPr>
        <w:br/>
      </w:r>
      <w:r w:rsidRPr="00D6605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Ход игры: воспитатель предлагает детям поиграть в детский сад. По желанию назначаем детей на роли воспитателя, няни, музыкального руководителя. В качестве воспитанников выступают куклы, зверюшки. В ходе игры следят за взаимоотношениями с детьми, помогают им найти выход из сложных ситуаций.</w:t>
      </w:r>
    </w:p>
    <w:p w:rsidR="009C4FC2" w:rsidRPr="00D66051" w:rsidRDefault="009C4FC2">
      <w:pPr>
        <w:rPr>
          <w:rFonts w:ascii="Times New Roman" w:hAnsi="Times New Roman"/>
          <w:sz w:val="28"/>
        </w:rPr>
      </w:pPr>
    </w:p>
    <w:sectPr w:rsidR="009C4FC2" w:rsidRPr="00D66051" w:rsidSect="004A0959">
      <w:pgSz w:w="11906" w:h="16838"/>
      <w:pgMar w:top="1134" w:right="1558" w:bottom="1134" w:left="1418" w:header="708" w:footer="708" w:gutter="0"/>
      <w:pgBorders w:offsetFrom="page">
        <w:top w:val="balloons3Colors" w:sz="30" w:space="24" w:color="auto"/>
        <w:left w:val="balloons3Colors" w:sz="30" w:space="24" w:color="auto"/>
        <w:bottom w:val="balloons3Colors" w:sz="30" w:space="24" w:color="auto"/>
        <w:right w:val="balloons3Color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5pt;height:10.5pt" o:bullet="t">
        <v:imagedata r:id="rId1" o:title=""/>
      </v:shape>
    </w:pict>
  </w:numPicBullet>
  <w:abstractNum w:abstractNumId="0">
    <w:nsid w:val="054D1BC6"/>
    <w:multiLevelType w:val="hybridMultilevel"/>
    <w:tmpl w:val="40927D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535D4"/>
    <w:multiLevelType w:val="hybridMultilevel"/>
    <w:tmpl w:val="73D409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42A20"/>
    <w:multiLevelType w:val="hybridMultilevel"/>
    <w:tmpl w:val="77F2F28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0959"/>
    <w:rsid w:val="00052BD0"/>
    <w:rsid w:val="001431EB"/>
    <w:rsid w:val="002F52FA"/>
    <w:rsid w:val="004A0959"/>
    <w:rsid w:val="005216EF"/>
    <w:rsid w:val="005E21A4"/>
    <w:rsid w:val="00773277"/>
    <w:rsid w:val="007E4ACD"/>
    <w:rsid w:val="0085359A"/>
    <w:rsid w:val="009C4FC2"/>
    <w:rsid w:val="00B26C90"/>
    <w:rsid w:val="00CA4EB0"/>
    <w:rsid w:val="00D66051"/>
    <w:rsid w:val="00E02936"/>
    <w:rsid w:val="00F7281C"/>
    <w:rsid w:val="00FB556B"/>
    <w:rsid w:val="00FB6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959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A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0959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4A09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ublekc.ru/planirovanie-obrazovatelenoj-temi-solnechnij-gorod-nedelya-dob/index.html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18</Pages>
  <Words>2407</Words>
  <Characters>13724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Дидактические игры, используемые в работе над проектом «Дружба-это чудо»</dc:title>
  <dc:subject/>
  <dc:creator>Admin</dc:creator>
  <cp:keywords/>
  <dc:description/>
  <cp:lastModifiedBy>дс117</cp:lastModifiedBy>
  <cp:revision>2</cp:revision>
  <cp:lastPrinted>2017-12-18T06:24:00Z</cp:lastPrinted>
  <dcterms:created xsi:type="dcterms:W3CDTF">2017-12-18T14:38:00Z</dcterms:created>
  <dcterms:modified xsi:type="dcterms:W3CDTF">2017-12-18T14:38:00Z</dcterms:modified>
</cp:coreProperties>
</file>