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color w:val="000000"/>
        </w:rPr>
        <w:t>МБОУ «Поселковская средняя общеобразовательная школа№1»</w:t>
      </w: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  <w:r>
        <w:t> </w:t>
      </w: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  <w:r>
        <w:t> </w:t>
      </w: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884396" w:rsidRPr="00466E22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  <w:r w:rsidRPr="00466E22">
        <w:t> </w:t>
      </w:r>
    </w:p>
    <w:p w:rsidR="00884396" w:rsidRPr="00466E22" w:rsidRDefault="00884396" w:rsidP="00466E22">
      <w:pPr>
        <w:spacing w:line="480" w:lineRule="auto"/>
        <w:jc w:val="center"/>
        <w:rPr>
          <w:rFonts w:ascii="Times New Roman" w:hAnsi="Times New Roman" w:cs="Times New Roman"/>
          <w:smallCaps/>
          <w:color w:val="000000"/>
          <w:sz w:val="28"/>
          <w:szCs w:val="28"/>
        </w:rPr>
      </w:pPr>
      <w:r w:rsidRPr="00466E22">
        <w:rPr>
          <w:rFonts w:ascii="Times New Roman" w:hAnsi="Times New Roman" w:cs="Times New Roman"/>
          <w:smallCaps/>
          <w:color w:val="000000"/>
          <w:sz w:val="28"/>
          <w:szCs w:val="28"/>
        </w:rPr>
        <w:t>Представление педагогического опыта</w:t>
      </w:r>
      <w:r w:rsidRPr="00466E22">
        <w:rPr>
          <w:rFonts w:ascii="Times New Roman" w:hAnsi="Times New Roman" w:cs="Times New Roman"/>
          <w:smallCaps/>
          <w:color w:val="000000"/>
          <w:sz w:val="28"/>
          <w:szCs w:val="28"/>
        </w:rPr>
        <w:br/>
        <w:t>педагога-библиотекаря</w:t>
      </w:r>
    </w:p>
    <w:p w:rsidR="00884396" w:rsidRPr="00466E22" w:rsidRDefault="00884396" w:rsidP="00466E22">
      <w:pPr>
        <w:spacing w:line="480" w:lineRule="auto"/>
        <w:jc w:val="center"/>
        <w:rPr>
          <w:rFonts w:ascii="Times New Roman" w:hAnsi="Times New Roman" w:cs="Times New Roman"/>
          <w:smallCaps/>
          <w:color w:val="000000"/>
          <w:sz w:val="28"/>
          <w:szCs w:val="28"/>
        </w:rPr>
      </w:pPr>
      <w:r w:rsidRPr="00466E22">
        <w:rPr>
          <w:rFonts w:ascii="Times New Roman" w:hAnsi="Times New Roman" w:cs="Times New Roman"/>
          <w:smallCaps/>
          <w:color w:val="000000"/>
          <w:sz w:val="28"/>
          <w:szCs w:val="28"/>
        </w:rPr>
        <w:t>МБОУ Атяшевского муниципального района</w:t>
      </w:r>
    </w:p>
    <w:p w:rsidR="00884396" w:rsidRPr="00466E22" w:rsidRDefault="00884396" w:rsidP="00466E22">
      <w:pPr>
        <w:spacing w:line="480" w:lineRule="auto"/>
        <w:jc w:val="center"/>
        <w:rPr>
          <w:rFonts w:ascii="Times New Roman" w:hAnsi="Times New Roman" w:cs="Times New Roman"/>
          <w:smallCaps/>
          <w:color w:val="000000"/>
          <w:sz w:val="28"/>
          <w:szCs w:val="28"/>
        </w:rPr>
      </w:pPr>
      <w:r w:rsidRPr="00466E22">
        <w:rPr>
          <w:rFonts w:ascii="Times New Roman" w:hAnsi="Times New Roman" w:cs="Times New Roman"/>
          <w:smallCaps/>
          <w:color w:val="000000"/>
          <w:sz w:val="28"/>
          <w:szCs w:val="28"/>
        </w:rPr>
        <w:t xml:space="preserve"> «Поселковская средняя школа №1»</w:t>
      </w:r>
    </w:p>
    <w:p w:rsidR="00884396" w:rsidRPr="00466E22" w:rsidRDefault="00884396" w:rsidP="00466E22">
      <w:pPr>
        <w:spacing w:line="480" w:lineRule="auto"/>
        <w:jc w:val="center"/>
        <w:rPr>
          <w:rFonts w:ascii="Times New Roman" w:hAnsi="Times New Roman" w:cs="Times New Roman"/>
          <w:smallCaps/>
          <w:color w:val="000000"/>
          <w:sz w:val="28"/>
          <w:szCs w:val="28"/>
        </w:rPr>
      </w:pPr>
      <w:r w:rsidRPr="00466E22">
        <w:rPr>
          <w:rFonts w:ascii="Times New Roman" w:hAnsi="Times New Roman" w:cs="Times New Roman"/>
          <w:smallCaps/>
          <w:color w:val="000000"/>
          <w:sz w:val="28"/>
          <w:szCs w:val="28"/>
        </w:rPr>
        <w:t>Анатольевой Светланы Ивановны</w:t>
      </w:r>
    </w:p>
    <w:p w:rsidR="00884396" w:rsidRDefault="00884396" w:rsidP="00466E22">
      <w:pPr>
        <w:spacing w:line="480" w:lineRule="auto"/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622751">
      <w:pPr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Default="00884396" w:rsidP="00466E22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Введение</w:t>
      </w:r>
      <w:r>
        <w:rPr>
          <w:rStyle w:val="eop"/>
          <w:sz w:val="28"/>
          <w:szCs w:val="28"/>
        </w:rPr>
        <w:t> </w:t>
      </w:r>
    </w:p>
    <w:p w:rsidR="00884396" w:rsidRDefault="00884396" w:rsidP="00466E22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884396" w:rsidRDefault="00884396" w:rsidP="00466E22">
      <w:pPr>
        <w:pStyle w:val="paragraph"/>
        <w:spacing w:before="0" w:beforeAutospacing="0" w:after="0" w:afterAutospacing="0" w:line="276" w:lineRule="auto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1.Тема педагогического опыта:</w:t>
      </w:r>
      <w:r>
        <w:rPr>
          <w:rStyle w:val="normaltextrun"/>
          <w:sz w:val="28"/>
          <w:szCs w:val="28"/>
        </w:rPr>
        <w:t> «</w:t>
      </w:r>
      <w:r>
        <w:rPr>
          <w:b/>
          <w:bCs/>
          <w:sz w:val="28"/>
          <w:szCs w:val="28"/>
        </w:rPr>
        <w:t>Совместная деятельность педагога-библиотекаря и учителя русского языка и литературы по воспитанию читательской культуры»</w:t>
      </w:r>
    </w:p>
    <w:p w:rsidR="00884396" w:rsidRDefault="00884396" w:rsidP="00466E22">
      <w:pPr>
        <w:spacing w:line="276" w:lineRule="auto"/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Pr="00464B09" w:rsidRDefault="00884396" w:rsidP="00466E22">
      <w:pPr>
        <w:spacing w:line="276" w:lineRule="auto"/>
        <w:jc w:val="center"/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</w:rPr>
      </w:pPr>
    </w:p>
    <w:p w:rsidR="00884396" w:rsidRPr="00464B09" w:rsidRDefault="00884396" w:rsidP="00466E22">
      <w:pPr>
        <w:spacing w:after="0" w:line="276" w:lineRule="auto"/>
        <w:ind w:left="705"/>
        <w:textAlignment w:val="baseline"/>
        <w:rPr>
          <w:rFonts w:ascii="Times New Roman" w:hAnsi="Times New Roman" w:cs="Times New Roman"/>
          <w:sz w:val="28"/>
          <w:szCs w:val="28"/>
        </w:rPr>
      </w:pPr>
      <w:r w:rsidRPr="00464B09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464B09">
        <w:rPr>
          <w:rFonts w:ascii="Times New Roman" w:hAnsi="Times New Roman" w:cs="Times New Roman"/>
          <w:b/>
          <w:bCs/>
          <w:sz w:val="28"/>
          <w:szCs w:val="28"/>
          <w:lang w:val="kk-KZ"/>
        </w:rPr>
        <w:t>Сведения об авторе</w:t>
      </w:r>
      <w:r w:rsidRPr="00464B09">
        <w:rPr>
          <w:rFonts w:ascii="Times New Roman" w:hAnsi="Times New Roman" w:cs="Times New Roman"/>
          <w:sz w:val="28"/>
          <w:szCs w:val="28"/>
        </w:rPr>
        <w:t> </w:t>
      </w:r>
    </w:p>
    <w:p w:rsidR="00884396" w:rsidRPr="00464B09" w:rsidRDefault="00884396" w:rsidP="00466E22">
      <w:pPr>
        <w:spacing w:after="0" w:line="276" w:lineRule="auto"/>
        <w:ind w:left="705"/>
        <w:textAlignment w:val="baseline"/>
        <w:rPr>
          <w:rFonts w:ascii="Times New Roman" w:hAnsi="Times New Roman" w:cs="Times New Roman"/>
          <w:sz w:val="28"/>
          <w:szCs w:val="28"/>
        </w:rPr>
      </w:pPr>
      <w:r w:rsidRPr="00464B09">
        <w:rPr>
          <w:rFonts w:ascii="Times New Roman" w:hAnsi="Times New Roman" w:cs="Times New Roman"/>
          <w:b/>
          <w:bCs/>
          <w:sz w:val="28"/>
          <w:szCs w:val="28"/>
          <w:lang w:val="kk-KZ"/>
        </w:rPr>
        <w:t>ФИО: 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Анатольева Светлана Ивановна</w:t>
      </w:r>
    </w:p>
    <w:p w:rsidR="00884396" w:rsidRPr="00464B09" w:rsidRDefault="00884396" w:rsidP="00466E22">
      <w:pPr>
        <w:spacing w:after="0" w:line="276" w:lineRule="auto"/>
        <w:ind w:left="705"/>
        <w:textAlignment w:val="baseline"/>
        <w:rPr>
          <w:rFonts w:ascii="Times New Roman" w:hAnsi="Times New Roman" w:cs="Times New Roman"/>
          <w:sz w:val="28"/>
          <w:szCs w:val="28"/>
        </w:rPr>
      </w:pPr>
      <w:r w:rsidRPr="00464B09">
        <w:rPr>
          <w:rFonts w:ascii="Times New Roman" w:hAnsi="Times New Roman" w:cs="Times New Roman"/>
          <w:b/>
          <w:bCs/>
          <w:sz w:val="28"/>
          <w:szCs w:val="28"/>
          <w:lang w:val="kk-KZ"/>
        </w:rPr>
        <w:t>Образование: </w:t>
      </w:r>
      <w:r w:rsidRPr="00464B09">
        <w:rPr>
          <w:rFonts w:ascii="Times New Roman" w:hAnsi="Times New Roman" w:cs="Times New Roman"/>
          <w:sz w:val="28"/>
          <w:szCs w:val="28"/>
          <w:lang w:val="kk-KZ"/>
        </w:rPr>
        <w:t>высшее</w:t>
      </w:r>
      <w:r w:rsidRPr="00464B09">
        <w:rPr>
          <w:rFonts w:ascii="Times New Roman" w:hAnsi="Times New Roman" w:cs="Times New Roman"/>
          <w:sz w:val="28"/>
          <w:szCs w:val="28"/>
        </w:rPr>
        <w:t> </w:t>
      </w:r>
    </w:p>
    <w:p w:rsidR="00884396" w:rsidRPr="00464B09" w:rsidRDefault="00884396" w:rsidP="00466E22">
      <w:pPr>
        <w:spacing w:after="0" w:line="276" w:lineRule="auto"/>
        <w:ind w:left="705"/>
        <w:textAlignment w:val="baseline"/>
        <w:rPr>
          <w:rFonts w:ascii="Times New Roman" w:hAnsi="Times New Roman" w:cs="Times New Roman"/>
          <w:sz w:val="28"/>
          <w:szCs w:val="28"/>
        </w:rPr>
      </w:pPr>
      <w:r w:rsidRPr="00464B09">
        <w:rPr>
          <w:rFonts w:ascii="Times New Roman" w:hAnsi="Times New Roman" w:cs="Times New Roman"/>
          <w:b/>
          <w:bCs/>
          <w:sz w:val="28"/>
          <w:szCs w:val="28"/>
          <w:lang w:val="kk-KZ"/>
        </w:rPr>
        <w:t>Место работы: </w:t>
      </w:r>
      <w:r w:rsidRPr="00464B09">
        <w:rPr>
          <w:rFonts w:ascii="Times New Roman" w:hAnsi="Times New Roman" w:cs="Times New Roman"/>
          <w:sz w:val="28"/>
          <w:szCs w:val="28"/>
          <w:lang w:val="kk-KZ"/>
        </w:rPr>
        <w:t>МБОУ Атяшевского муниципального района «Поселковская средняя школа №1»</w:t>
      </w:r>
      <w:r w:rsidRPr="00464B09">
        <w:rPr>
          <w:rFonts w:ascii="Times New Roman" w:hAnsi="Times New Roman" w:cs="Times New Roman"/>
          <w:sz w:val="28"/>
          <w:szCs w:val="28"/>
        </w:rPr>
        <w:t> </w:t>
      </w:r>
    </w:p>
    <w:p w:rsidR="00884396" w:rsidRPr="00464B09" w:rsidRDefault="00884396" w:rsidP="00466E22">
      <w:pPr>
        <w:spacing w:after="0" w:line="276" w:lineRule="auto"/>
        <w:ind w:left="705"/>
        <w:textAlignment w:val="baseline"/>
        <w:rPr>
          <w:rFonts w:ascii="Times New Roman" w:hAnsi="Times New Roman" w:cs="Times New Roman"/>
          <w:sz w:val="28"/>
          <w:szCs w:val="28"/>
        </w:rPr>
      </w:pPr>
      <w:r w:rsidRPr="00464B09">
        <w:rPr>
          <w:rFonts w:ascii="Times New Roman" w:hAnsi="Times New Roman" w:cs="Times New Roman"/>
          <w:b/>
          <w:bCs/>
          <w:sz w:val="28"/>
          <w:szCs w:val="28"/>
          <w:lang w:val="kk-KZ"/>
        </w:rPr>
        <w:t>Должность: </w:t>
      </w:r>
      <w:r>
        <w:rPr>
          <w:rFonts w:ascii="Times New Roman" w:hAnsi="Times New Roman" w:cs="Times New Roman"/>
          <w:sz w:val="28"/>
          <w:szCs w:val="28"/>
          <w:lang w:val="kk-KZ"/>
        </w:rPr>
        <w:t>педагог-библиотекарь</w:t>
      </w:r>
    </w:p>
    <w:p w:rsidR="00884396" w:rsidRPr="00464B09" w:rsidRDefault="00884396" w:rsidP="00466E22">
      <w:pPr>
        <w:spacing w:after="0" w:line="276" w:lineRule="auto"/>
        <w:ind w:firstLine="70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64B09">
        <w:rPr>
          <w:rFonts w:ascii="Times New Roman" w:hAnsi="Times New Roman" w:cs="Times New Roman"/>
          <w:b/>
          <w:bCs/>
          <w:sz w:val="28"/>
          <w:szCs w:val="28"/>
          <w:lang w:val="kk-KZ"/>
        </w:rPr>
        <w:t>Педагогический стаж работы: </w:t>
      </w:r>
      <w:r>
        <w:rPr>
          <w:rFonts w:ascii="Times New Roman" w:hAnsi="Times New Roman" w:cs="Times New Roman"/>
          <w:sz w:val="28"/>
          <w:szCs w:val="28"/>
        </w:rPr>
        <w:t>29 лет (общий стаж 29</w:t>
      </w:r>
      <w:r w:rsidRPr="00464B09">
        <w:rPr>
          <w:rFonts w:ascii="Times New Roman" w:hAnsi="Times New Roman" w:cs="Times New Roman"/>
          <w:sz w:val="28"/>
          <w:szCs w:val="28"/>
        </w:rPr>
        <w:t xml:space="preserve"> лет, в данной образовательной организации 25 лет). </w:t>
      </w:r>
    </w:p>
    <w:p w:rsidR="00884396" w:rsidRPr="00464B09" w:rsidRDefault="00884396" w:rsidP="00466E22">
      <w:pPr>
        <w:spacing w:after="0" w:line="276" w:lineRule="auto"/>
        <w:ind w:left="705"/>
        <w:textAlignment w:val="baseline"/>
        <w:rPr>
          <w:rFonts w:ascii="Times New Roman" w:hAnsi="Times New Roman" w:cs="Times New Roman"/>
          <w:sz w:val="28"/>
          <w:szCs w:val="28"/>
        </w:rPr>
      </w:pPr>
      <w:r w:rsidRPr="00464B09">
        <w:rPr>
          <w:rFonts w:ascii="Times New Roman" w:hAnsi="Times New Roman" w:cs="Times New Roman"/>
          <w:b/>
          <w:bCs/>
          <w:sz w:val="28"/>
          <w:szCs w:val="28"/>
          <w:lang w:val="kk-KZ"/>
        </w:rPr>
        <w:t>Категория:</w:t>
      </w:r>
      <w:r w:rsidRPr="00464B09">
        <w:rPr>
          <w:rFonts w:ascii="Times New Roman" w:hAnsi="Times New Roman" w:cs="Times New Roman"/>
          <w:sz w:val="28"/>
          <w:szCs w:val="28"/>
          <w:lang w:val="kk-KZ"/>
        </w:rPr>
        <w:t> первая до 12.12.2019 г.</w:t>
      </w:r>
      <w:r w:rsidRPr="00464B09">
        <w:rPr>
          <w:rFonts w:ascii="Times New Roman" w:hAnsi="Times New Roman" w:cs="Times New Roman"/>
          <w:sz w:val="28"/>
          <w:szCs w:val="28"/>
        </w:rPr>
        <w:t> </w:t>
      </w: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 w:line="276" w:lineRule="auto"/>
        <w:jc w:val="center"/>
      </w:pPr>
      <w:r>
        <w:t> </w:t>
      </w: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  <w:r>
        <w:t> </w:t>
      </w:r>
    </w:p>
    <w:p w:rsidR="00884396" w:rsidRDefault="00884396" w:rsidP="00C9048E">
      <w:pPr>
        <w:spacing w:after="0" w:line="240" w:lineRule="auto"/>
        <w:ind w:left="225" w:firstLine="705"/>
        <w:jc w:val="center"/>
        <w:textAlignment w:val="baseline"/>
      </w:pPr>
    </w:p>
    <w:p w:rsidR="00884396" w:rsidRDefault="00884396" w:rsidP="00C9048E">
      <w:pPr>
        <w:spacing w:after="0" w:line="240" w:lineRule="auto"/>
        <w:ind w:left="225" w:firstLine="705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4396" w:rsidRDefault="00884396" w:rsidP="004E65B1">
      <w:pPr>
        <w:spacing w:after="0" w:line="240" w:lineRule="auto"/>
        <w:ind w:left="225" w:firstLine="705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t> </w:t>
      </w:r>
      <w:r w:rsidRPr="00464B09">
        <w:rPr>
          <w:rFonts w:ascii="Times New Roman" w:hAnsi="Times New Roman" w:cs="Times New Roman"/>
          <w:b/>
          <w:bCs/>
          <w:sz w:val="28"/>
          <w:szCs w:val="28"/>
          <w:lang w:val="kk-KZ"/>
        </w:rPr>
        <w:t>Курсы повышения квалификации</w:t>
      </w:r>
      <w:r w:rsidRPr="00464B09">
        <w:rPr>
          <w:rFonts w:ascii="Times New Roman" w:hAnsi="Times New Roman" w:cs="Times New Roman"/>
          <w:sz w:val="28"/>
          <w:szCs w:val="28"/>
        </w:rPr>
        <w:t> </w:t>
      </w:r>
    </w:p>
    <w:p w:rsidR="00884396" w:rsidRDefault="00884396" w:rsidP="004E65B1">
      <w:pPr>
        <w:spacing w:after="0" w:line="240" w:lineRule="auto"/>
        <w:ind w:left="225" w:firstLine="705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4396" w:rsidRPr="00464B09" w:rsidRDefault="00884396" w:rsidP="00C9048E">
      <w:pPr>
        <w:spacing w:after="0" w:line="240" w:lineRule="auto"/>
        <w:ind w:left="225" w:firstLine="705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9"/>
        <w:gridCol w:w="2162"/>
        <w:gridCol w:w="2039"/>
        <w:gridCol w:w="2408"/>
      </w:tblGrid>
      <w:tr w:rsidR="00884396" w:rsidRPr="00466E22">
        <w:tc>
          <w:tcPr>
            <w:tcW w:w="2740" w:type="dxa"/>
          </w:tcPr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курсов</w:t>
            </w:r>
          </w:p>
        </w:tc>
        <w:tc>
          <w:tcPr>
            <w:tcW w:w="2286" w:type="dxa"/>
          </w:tcPr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043" w:type="dxa"/>
          </w:tcPr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прохождения КПК </w:t>
            </w:r>
          </w:p>
        </w:tc>
        <w:tc>
          <w:tcPr>
            <w:tcW w:w="2502" w:type="dxa"/>
          </w:tcPr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884396" w:rsidRPr="00466E22">
        <w:tc>
          <w:tcPr>
            <w:tcW w:w="2740" w:type="dxa"/>
          </w:tcPr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«Проектирование информационно- библиотечной среды образовательной организации в условиях введения и реализации ФГОС общего образования»</w:t>
            </w:r>
          </w:p>
        </w:tc>
        <w:tc>
          <w:tcPr>
            <w:tcW w:w="2286" w:type="dxa"/>
          </w:tcPr>
          <w:p w:rsidR="00884396" w:rsidRDefault="00884396" w:rsidP="001D57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19.03 2018-</w:t>
            </w:r>
          </w:p>
          <w:p w:rsidR="00884396" w:rsidRPr="00466E22" w:rsidRDefault="00884396" w:rsidP="001D57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06. 04 2018</w:t>
            </w:r>
          </w:p>
        </w:tc>
        <w:tc>
          <w:tcPr>
            <w:tcW w:w="2043" w:type="dxa"/>
          </w:tcPr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ГБУДПО   «Мордовский республиканский институт образования»</w:t>
            </w:r>
          </w:p>
        </w:tc>
        <w:tc>
          <w:tcPr>
            <w:tcW w:w="2502" w:type="dxa"/>
          </w:tcPr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884396" w:rsidRPr="00466E22">
        <w:tc>
          <w:tcPr>
            <w:tcW w:w="2740" w:type="dxa"/>
          </w:tcPr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 Бруктрейлер- современная форма продвижения книги и чтения»</w:t>
            </w:r>
          </w:p>
        </w:tc>
        <w:tc>
          <w:tcPr>
            <w:tcW w:w="2286" w:type="dxa"/>
          </w:tcPr>
          <w:p w:rsidR="00884396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02.04 2018-</w:t>
            </w:r>
          </w:p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06.04 2018</w:t>
            </w:r>
          </w:p>
        </w:tc>
        <w:tc>
          <w:tcPr>
            <w:tcW w:w="2043" w:type="dxa"/>
          </w:tcPr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ГБУДПО   «Мордовский республиканский институт образования»</w:t>
            </w:r>
          </w:p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</w:tcPr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884396" w:rsidRPr="00466E22">
        <w:tc>
          <w:tcPr>
            <w:tcW w:w="2740" w:type="dxa"/>
          </w:tcPr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«Основы финансовой грамотности, методы ее преподавания в системе основного, среднего образования и финансового просвещения сельского населения» </w:t>
            </w:r>
          </w:p>
        </w:tc>
        <w:tc>
          <w:tcPr>
            <w:tcW w:w="2286" w:type="dxa"/>
          </w:tcPr>
          <w:p w:rsidR="00884396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04.09 2018-</w:t>
            </w:r>
          </w:p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14. 09 2018</w:t>
            </w:r>
          </w:p>
        </w:tc>
        <w:tc>
          <w:tcPr>
            <w:tcW w:w="2043" w:type="dxa"/>
          </w:tcPr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ФГБОУ ВО НИ МГУ им. Н.П. Огарева </w:t>
            </w:r>
          </w:p>
        </w:tc>
        <w:tc>
          <w:tcPr>
            <w:tcW w:w="2502" w:type="dxa"/>
          </w:tcPr>
          <w:p w:rsidR="00884396" w:rsidRPr="00466E22" w:rsidRDefault="00884396" w:rsidP="001D5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6E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</w:tbl>
    <w:p w:rsidR="00884396" w:rsidRPr="00466E22" w:rsidRDefault="00884396" w:rsidP="00622751">
      <w:pPr>
        <w:pStyle w:val="NormalWeb"/>
        <w:shd w:val="clear" w:color="auto" w:fill="FFFFFF"/>
        <w:spacing w:before="0" w:beforeAutospacing="0" w:after="0" w:afterAutospacing="0"/>
      </w:pPr>
    </w:p>
    <w:p w:rsidR="00884396" w:rsidRPr="00466E22" w:rsidRDefault="00884396" w:rsidP="00622751">
      <w:pPr>
        <w:pStyle w:val="NormalWeb"/>
        <w:shd w:val="clear" w:color="auto" w:fill="FFFFFF"/>
        <w:spacing w:before="0" w:beforeAutospacing="0" w:after="0" w:afterAutospacing="0"/>
        <w:jc w:val="center"/>
      </w:pPr>
      <w:r w:rsidRPr="00466E22">
        <w:t> </w:t>
      </w:r>
    </w:p>
    <w:p w:rsidR="00884396" w:rsidRPr="00466E22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</w:pPr>
      <w:r w:rsidRPr="00466E22">
        <w:t> </w:t>
      </w:r>
    </w:p>
    <w:p w:rsidR="00884396" w:rsidRPr="00466E22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884396" w:rsidRPr="00466E22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884396" w:rsidRPr="00466E22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884396" w:rsidRPr="00466E22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884396" w:rsidRPr="00466E22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884396" w:rsidRPr="00466E22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884396" w:rsidRPr="00466E22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884396" w:rsidRPr="00466E22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884396" w:rsidRPr="00466E22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22751">
        <w:rPr>
          <w:sz w:val="28"/>
          <w:szCs w:val="28"/>
        </w:rPr>
        <w:t> </w:t>
      </w: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F07AAC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62275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16611A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C36637">
        <w:rPr>
          <w:sz w:val="28"/>
          <w:szCs w:val="28"/>
        </w:rPr>
        <w:object w:dxaOrig="9842" w:dyaOrig="154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772.5pt" o:ole="">
            <v:imagedata r:id="rId5" o:title=""/>
          </v:shape>
          <o:OLEObject Type="Embed" ProgID="Word.Document.8" ShapeID="_x0000_i1025" DrawAspect="Content" ObjectID="_1071350422" r:id="rId6">
            <o:FieldCodes>\s</o:FieldCodes>
          </o:OLEObject>
        </w:object>
      </w:r>
      <w:r w:rsidRPr="00466E22">
        <w:rPr>
          <w:b/>
          <w:bCs/>
          <w:sz w:val="28"/>
          <w:szCs w:val="28"/>
        </w:rPr>
        <w:t>ПЛАН РАБОТЫ БИБЛИОТЕКИ</w:t>
      </w:r>
    </w:p>
    <w:p w:rsidR="00884396" w:rsidRPr="00466E22" w:rsidRDefault="00884396" w:rsidP="00466E22">
      <w:pPr>
        <w:spacing w:line="240" w:lineRule="auto"/>
        <w:ind w:left="1729" w:right="117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E22">
        <w:rPr>
          <w:rFonts w:ascii="Times New Roman" w:hAnsi="Times New Roman" w:cs="Times New Roman"/>
          <w:b/>
          <w:bCs/>
          <w:sz w:val="28"/>
          <w:szCs w:val="28"/>
        </w:rPr>
        <w:t>на 2019 – 2020 учебный год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Pr="00466E22" w:rsidRDefault="00884396" w:rsidP="00466E22">
      <w:pPr>
        <w:spacing w:line="240" w:lineRule="auto"/>
        <w:ind w:left="1134" w:right="11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E22">
        <w:rPr>
          <w:rFonts w:ascii="Times New Roman" w:hAnsi="Times New Roman" w:cs="Times New Roman"/>
          <w:b/>
          <w:bCs/>
          <w:sz w:val="28"/>
          <w:szCs w:val="28"/>
        </w:rPr>
        <w:t>Цель и задачи школьной библиотеки.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Pr="00466E22" w:rsidRDefault="00884396" w:rsidP="00466E22">
      <w:pPr>
        <w:spacing w:line="240" w:lineRule="auto"/>
        <w:ind w:left="11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E22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Pr="00466E22" w:rsidRDefault="00884396" w:rsidP="00466E22">
      <w:pPr>
        <w:pStyle w:val="BodyText"/>
        <w:ind w:left="1102" w:right="5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466E22">
        <w:rPr>
          <w:rFonts w:ascii="Times New Roman" w:hAnsi="Times New Roman" w:cs="Times New Roman"/>
        </w:rPr>
        <w:t>пособствовать формированию мотивации пользователей к саморазвитию, самообразованию через предоставление необходимых информационных ресурсов, через обеспечение открытого полноценного доступа к информации.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</w:rPr>
      </w:pPr>
    </w:p>
    <w:p w:rsidR="00884396" w:rsidRPr="00466E22" w:rsidRDefault="00884396" w:rsidP="00466E22">
      <w:pPr>
        <w:spacing w:line="240" w:lineRule="auto"/>
        <w:ind w:left="11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E2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Pr="00466E22" w:rsidRDefault="00884396" w:rsidP="00466E22">
      <w:pPr>
        <w:pStyle w:val="ListParagraph"/>
        <w:widowControl w:val="0"/>
        <w:numPr>
          <w:ilvl w:val="0"/>
          <w:numId w:val="11"/>
        </w:numPr>
        <w:tabs>
          <w:tab w:val="left" w:pos="1822"/>
        </w:tabs>
        <w:autoSpaceDE w:val="0"/>
        <w:autoSpaceDN w:val="0"/>
        <w:spacing w:after="0" w:line="240" w:lineRule="auto"/>
        <w:ind w:right="546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активизировать читательскую активность у школьников, находить новые</w:t>
      </w:r>
      <w:r w:rsidRPr="00466E22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формы</w:t>
      </w:r>
      <w:r w:rsidRPr="00466E2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приобщения</w:t>
      </w:r>
      <w:r w:rsidRPr="00466E22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детей</w:t>
      </w:r>
      <w:r w:rsidRPr="00466E2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к</w:t>
      </w:r>
      <w:r w:rsidRPr="00466E2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чтению,</w:t>
      </w:r>
      <w:r w:rsidRPr="00466E22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возможно</w:t>
      </w:r>
      <w:r w:rsidRPr="00466E2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через</w:t>
      </w:r>
      <w:r w:rsidRPr="00466E2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электронные издания и</w:t>
      </w:r>
      <w:r w:rsidRPr="00466E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Интернет-проекты;</w:t>
      </w:r>
    </w:p>
    <w:p w:rsidR="00884396" w:rsidRPr="00466E22" w:rsidRDefault="00884396" w:rsidP="00466E22">
      <w:pPr>
        <w:pStyle w:val="ListParagraph"/>
        <w:widowControl w:val="0"/>
        <w:numPr>
          <w:ilvl w:val="0"/>
          <w:numId w:val="11"/>
        </w:numPr>
        <w:tabs>
          <w:tab w:val="left" w:pos="1822"/>
        </w:tabs>
        <w:autoSpaceDE w:val="0"/>
        <w:autoSpaceDN w:val="0"/>
        <w:spacing w:after="0" w:line="240" w:lineRule="auto"/>
        <w:ind w:right="554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пополнить фонд новой художественной и детской литературой с помощью акции «Подари книгу</w:t>
      </w:r>
      <w:r w:rsidRPr="00466E2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школе»;</w:t>
      </w:r>
    </w:p>
    <w:p w:rsidR="00884396" w:rsidRPr="00466E22" w:rsidRDefault="00884396" w:rsidP="00466E22">
      <w:pPr>
        <w:pStyle w:val="ListParagraph"/>
        <w:widowControl w:val="0"/>
        <w:numPr>
          <w:ilvl w:val="0"/>
          <w:numId w:val="11"/>
        </w:numPr>
        <w:tabs>
          <w:tab w:val="left" w:pos="1822"/>
          <w:tab w:val="left" w:pos="3555"/>
          <w:tab w:val="left" w:pos="4647"/>
          <w:tab w:val="left" w:pos="5354"/>
          <w:tab w:val="left" w:pos="7198"/>
          <w:tab w:val="left" w:pos="8516"/>
          <w:tab w:val="left" w:pos="8952"/>
        </w:tabs>
        <w:autoSpaceDE w:val="0"/>
        <w:autoSpaceDN w:val="0"/>
        <w:spacing w:after="0" w:line="240" w:lineRule="auto"/>
        <w:ind w:right="546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продолжить</w:t>
      </w:r>
      <w:r w:rsidRPr="00466E22">
        <w:rPr>
          <w:rFonts w:ascii="Times New Roman" w:hAnsi="Times New Roman" w:cs="Times New Roman"/>
          <w:sz w:val="28"/>
          <w:szCs w:val="28"/>
        </w:rPr>
        <w:tab/>
        <w:t>работу</w:t>
      </w:r>
      <w:r w:rsidRPr="00466E22">
        <w:rPr>
          <w:rFonts w:ascii="Times New Roman" w:hAnsi="Times New Roman" w:cs="Times New Roman"/>
          <w:sz w:val="28"/>
          <w:szCs w:val="28"/>
        </w:rPr>
        <w:tab/>
        <w:t>над</w:t>
      </w:r>
      <w:r w:rsidRPr="00466E22">
        <w:rPr>
          <w:rFonts w:ascii="Times New Roman" w:hAnsi="Times New Roman" w:cs="Times New Roman"/>
          <w:sz w:val="28"/>
          <w:szCs w:val="28"/>
        </w:rPr>
        <w:tab/>
        <w:t>повышением</w:t>
      </w:r>
      <w:r w:rsidRPr="00466E22">
        <w:rPr>
          <w:rFonts w:ascii="Times New Roman" w:hAnsi="Times New Roman" w:cs="Times New Roman"/>
          <w:sz w:val="28"/>
          <w:szCs w:val="28"/>
        </w:rPr>
        <w:tab/>
        <w:t>качества</w:t>
      </w:r>
      <w:r w:rsidRPr="00466E22">
        <w:rPr>
          <w:rFonts w:ascii="Times New Roman" w:hAnsi="Times New Roman" w:cs="Times New Roman"/>
          <w:sz w:val="28"/>
          <w:szCs w:val="28"/>
        </w:rPr>
        <w:tab/>
        <w:t>и</w:t>
      </w:r>
      <w:r w:rsidRPr="00466E22">
        <w:rPr>
          <w:rFonts w:ascii="Times New Roman" w:hAnsi="Times New Roman" w:cs="Times New Roman"/>
          <w:sz w:val="28"/>
          <w:szCs w:val="28"/>
        </w:rPr>
        <w:tab/>
      </w:r>
      <w:r w:rsidRPr="00466E22">
        <w:rPr>
          <w:rFonts w:ascii="Times New Roman" w:hAnsi="Times New Roman" w:cs="Times New Roman"/>
          <w:spacing w:val="-1"/>
          <w:sz w:val="28"/>
          <w:szCs w:val="28"/>
        </w:rPr>
        <w:t xml:space="preserve">доступности </w:t>
      </w:r>
      <w:r w:rsidRPr="00466E22">
        <w:rPr>
          <w:rFonts w:ascii="Times New Roman" w:hAnsi="Times New Roman" w:cs="Times New Roman"/>
          <w:sz w:val="28"/>
          <w:szCs w:val="28"/>
        </w:rPr>
        <w:t>информации, качеством обслуживания</w:t>
      </w:r>
      <w:r w:rsidRPr="00466E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пользователей;</w:t>
      </w:r>
    </w:p>
    <w:p w:rsidR="00884396" w:rsidRPr="00466E22" w:rsidRDefault="00884396" w:rsidP="00466E22">
      <w:pPr>
        <w:pStyle w:val="ListParagraph"/>
        <w:widowControl w:val="0"/>
        <w:numPr>
          <w:ilvl w:val="0"/>
          <w:numId w:val="11"/>
        </w:numPr>
        <w:tabs>
          <w:tab w:val="left" w:pos="182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формировать комфортную библиотечную</w:t>
      </w:r>
      <w:r w:rsidRPr="00466E2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среду;</w:t>
      </w:r>
    </w:p>
    <w:p w:rsidR="00884396" w:rsidRPr="00466E22" w:rsidRDefault="00884396" w:rsidP="00466E22">
      <w:pPr>
        <w:pStyle w:val="ListParagraph"/>
        <w:widowControl w:val="0"/>
        <w:numPr>
          <w:ilvl w:val="0"/>
          <w:numId w:val="11"/>
        </w:numPr>
        <w:tabs>
          <w:tab w:val="left" w:pos="1822"/>
          <w:tab w:val="left" w:pos="3011"/>
          <w:tab w:val="left" w:pos="4462"/>
          <w:tab w:val="left" w:pos="6284"/>
          <w:tab w:val="left" w:pos="7377"/>
          <w:tab w:val="left" w:pos="7779"/>
          <w:tab w:val="left" w:pos="9045"/>
        </w:tabs>
        <w:autoSpaceDE w:val="0"/>
        <w:autoSpaceDN w:val="0"/>
        <w:spacing w:after="0" w:line="240" w:lineRule="auto"/>
        <w:ind w:right="550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обучать</w:t>
      </w:r>
      <w:r w:rsidRPr="00466E22">
        <w:rPr>
          <w:rFonts w:ascii="Times New Roman" w:hAnsi="Times New Roman" w:cs="Times New Roman"/>
          <w:sz w:val="28"/>
          <w:szCs w:val="28"/>
        </w:rPr>
        <w:tab/>
        <w:t>читателей</w:t>
      </w:r>
      <w:r w:rsidRPr="00466E22">
        <w:rPr>
          <w:rFonts w:ascii="Times New Roman" w:hAnsi="Times New Roman" w:cs="Times New Roman"/>
          <w:sz w:val="28"/>
          <w:szCs w:val="28"/>
        </w:rPr>
        <w:tab/>
        <w:t>пользоваться</w:t>
      </w:r>
      <w:r w:rsidRPr="00466E22">
        <w:rPr>
          <w:rFonts w:ascii="Times New Roman" w:hAnsi="Times New Roman" w:cs="Times New Roman"/>
          <w:sz w:val="28"/>
          <w:szCs w:val="28"/>
        </w:rPr>
        <w:tab/>
        <w:t>книгой</w:t>
      </w:r>
      <w:r w:rsidRPr="00466E22">
        <w:rPr>
          <w:rFonts w:ascii="Times New Roman" w:hAnsi="Times New Roman" w:cs="Times New Roman"/>
          <w:sz w:val="28"/>
          <w:szCs w:val="28"/>
        </w:rPr>
        <w:tab/>
        <w:t>и</w:t>
      </w:r>
      <w:r w:rsidRPr="00466E22">
        <w:rPr>
          <w:rFonts w:ascii="Times New Roman" w:hAnsi="Times New Roman" w:cs="Times New Roman"/>
          <w:sz w:val="28"/>
          <w:szCs w:val="28"/>
        </w:rPr>
        <w:tab/>
        <w:t>другими</w:t>
      </w:r>
      <w:r w:rsidRPr="00466E22">
        <w:rPr>
          <w:rFonts w:ascii="Times New Roman" w:hAnsi="Times New Roman" w:cs="Times New Roman"/>
          <w:sz w:val="28"/>
          <w:szCs w:val="28"/>
        </w:rPr>
        <w:tab/>
        <w:t>носителями информации, поиску, отбору и умению оценивать</w:t>
      </w:r>
      <w:r w:rsidRPr="00466E2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информацию;</w:t>
      </w:r>
    </w:p>
    <w:p w:rsidR="00884396" w:rsidRPr="00466E22" w:rsidRDefault="00884396" w:rsidP="00466E22">
      <w:pPr>
        <w:pStyle w:val="ListParagraph"/>
        <w:widowControl w:val="0"/>
        <w:numPr>
          <w:ilvl w:val="0"/>
          <w:numId w:val="11"/>
        </w:numPr>
        <w:tabs>
          <w:tab w:val="left" w:pos="1822"/>
        </w:tabs>
        <w:autoSpaceDE w:val="0"/>
        <w:autoSpaceDN w:val="0"/>
        <w:spacing w:after="0" w:line="240" w:lineRule="auto"/>
        <w:ind w:right="544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 xml:space="preserve">формировать эстетическую и </w:t>
      </w:r>
      <w:r w:rsidRPr="00466E22">
        <w:rPr>
          <w:rFonts w:ascii="Times New Roman" w:hAnsi="Times New Roman" w:cs="Times New Roman"/>
          <w:b/>
          <w:bCs/>
          <w:sz w:val="28"/>
          <w:szCs w:val="28"/>
        </w:rPr>
        <w:t xml:space="preserve">экологическую культуру </w:t>
      </w:r>
      <w:r w:rsidRPr="00466E22">
        <w:rPr>
          <w:rFonts w:ascii="Times New Roman" w:hAnsi="Times New Roman" w:cs="Times New Roman"/>
          <w:sz w:val="28"/>
          <w:szCs w:val="28"/>
        </w:rPr>
        <w:t>и интерес к здоровому образу</w:t>
      </w:r>
      <w:r w:rsidRPr="00466E2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жизни;</w:t>
      </w:r>
    </w:p>
    <w:p w:rsidR="00884396" w:rsidRPr="00466E22" w:rsidRDefault="00884396" w:rsidP="00466E22">
      <w:pPr>
        <w:pStyle w:val="ListParagraph"/>
        <w:widowControl w:val="0"/>
        <w:numPr>
          <w:ilvl w:val="0"/>
          <w:numId w:val="11"/>
        </w:numPr>
        <w:tabs>
          <w:tab w:val="left" w:pos="1822"/>
        </w:tabs>
        <w:autoSpaceDE w:val="0"/>
        <w:autoSpaceDN w:val="0"/>
        <w:spacing w:after="0" w:line="240" w:lineRule="auto"/>
        <w:ind w:right="545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организовать досуг в условиях библиотеки с учетом интересов, потребностей, обучающихся для развития содержательного общения и воспитания</w:t>
      </w:r>
      <w:r w:rsidRPr="00466E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культуры.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</w:rPr>
      </w:pPr>
    </w:p>
    <w:p w:rsidR="00884396" w:rsidRPr="00466E22" w:rsidRDefault="00884396" w:rsidP="00466E22">
      <w:pPr>
        <w:spacing w:line="240" w:lineRule="auto"/>
        <w:ind w:left="1729" w:right="1176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b/>
          <w:bCs/>
          <w:sz w:val="28"/>
          <w:szCs w:val="28"/>
        </w:rPr>
        <w:t>Услуги, оказываемые библиотекой</w:t>
      </w:r>
      <w:r w:rsidRPr="00466E22">
        <w:rPr>
          <w:rFonts w:ascii="Times New Roman" w:hAnsi="Times New Roman" w:cs="Times New Roman"/>
          <w:sz w:val="28"/>
          <w:szCs w:val="28"/>
        </w:rPr>
        <w:t>: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</w:rPr>
      </w:pPr>
    </w:p>
    <w:p w:rsidR="00884396" w:rsidRPr="00466E22" w:rsidRDefault="00884396" w:rsidP="00466E22">
      <w:pPr>
        <w:pStyle w:val="ListParagraph"/>
        <w:widowControl w:val="0"/>
        <w:numPr>
          <w:ilvl w:val="0"/>
          <w:numId w:val="12"/>
        </w:numPr>
        <w:tabs>
          <w:tab w:val="left" w:pos="1383"/>
        </w:tabs>
        <w:autoSpaceDE w:val="0"/>
        <w:autoSpaceDN w:val="0"/>
        <w:spacing w:after="0" w:line="240" w:lineRule="auto"/>
        <w:ind w:hanging="280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Обслуживание пользователей на</w:t>
      </w:r>
      <w:r w:rsidRPr="00466E2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абонементе.</w:t>
      </w:r>
    </w:p>
    <w:p w:rsidR="00884396" w:rsidRPr="00466E22" w:rsidRDefault="00884396" w:rsidP="00466E22">
      <w:pPr>
        <w:pStyle w:val="ListParagraph"/>
        <w:widowControl w:val="0"/>
        <w:numPr>
          <w:ilvl w:val="0"/>
          <w:numId w:val="12"/>
        </w:numPr>
        <w:tabs>
          <w:tab w:val="left" w:pos="1383"/>
        </w:tabs>
        <w:autoSpaceDE w:val="0"/>
        <w:autoSpaceDN w:val="0"/>
        <w:spacing w:after="0" w:line="240" w:lineRule="auto"/>
        <w:ind w:hanging="280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Обслуживание пользователей в читальном</w:t>
      </w:r>
      <w:r w:rsidRPr="00466E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зале.</w:t>
      </w:r>
    </w:p>
    <w:p w:rsidR="00884396" w:rsidRPr="00466E22" w:rsidRDefault="00884396" w:rsidP="00466E22">
      <w:pPr>
        <w:pStyle w:val="ListParagraph"/>
        <w:widowControl w:val="0"/>
        <w:numPr>
          <w:ilvl w:val="0"/>
          <w:numId w:val="12"/>
        </w:numPr>
        <w:tabs>
          <w:tab w:val="left" w:pos="1383"/>
        </w:tabs>
        <w:autoSpaceDE w:val="0"/>
        <w:autoSpaceDN w:val="0"/>
        <w:spacing w:after="0" w:line="240" w:lineRule="auto"/>
        <w:ind w:hanging="280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Оказание информационной и справочно-библиографической</w:t>
      </w:r>
      <w:r w:rsidRPr="00466E2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услуги:</w:t>
      </w:r>
    </w:p>
    <w:p w:rsidR="00884396" w:rsidRPr="00466E22" w:rsidRDefault="00884396" w:rsidP="00466E22">
      <w:pPr>
        <w:pStyle w:val="ListParagraph"/>
        <w:widowControl w:val="0"/>
        <w:numPr>
          <w:ilvl w:val="1"/>
          <w:numId w:val="12"/>
        </w:numPr>
        <w:tabs>
          <w:tab w:val="left" w:pos="1544"/>
        </w:tabs>
        <w:autoSpaceDE w:val="0"/>
        <w:autoSpaceDN w:val="0"/>
        <w:spacing w:after="0" w:line="240" w:lineRule="auto"/>
        <w:ind w:hanging="163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выполнение справок по запросам</w:t>
      </w:r>
      <w:r w:rsidRPr="00466E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пользователей;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466E22">
        <w:rPr>
          <w:sz w:val="28"/>
          <w:szCs w:val="28"/>
        </w:rPr>
        <w:t>тематический подбор литературы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ListParagraph"/>
        <w:widowControl w:val="0"/>
        <w:numPr>
          <w:ilvl w:val="1"/>
          <w:numId w:val="13"/>
        </w:numPr>
        <w:tabs>
          <w:tab w:val="left" w:pos="1544"/>
        </w:tabs>
        <w:autoSpaceDE w:val="0"/>
        <w:autoSpaceDN w:val="0"/>
        <w:spacing w:after="0" w:line="240" w:lineRule="auto"/>
        <w:ind w:hanging="163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составление информационных списков поступившей</w:t>
      </w:r>
      <w:r w:rsidRPr="00466E2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литературы;</w:t>
      </w:r>
    </w:p>
    <w:p w:rsidR="00884396" w:rsidRPr="00466E22" w:rsidRDefault="00884396" w:rsidP="00466E22">
      <w:pPr>
        <w:pStyle w:val="ListParagraph"/>
        <w:widowControl w:val="0"/>
        <w:numPr>
          <w:ilvl w:val="1"/>
          <w:numId w:val="13"/>
        </w:numPr>
        <w:tabs>
          <w:tab w:val="left" w:pos="1544"/>
        </w:tabs>
        <w:autoSpaceDE w:val="0"/>
        <w:autoSpaceDN w:val="0"/>
        <w:spacing w:after="0" w:line="240" w:lineRule="auto"/>
        <w:ind w:hanging="163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проведение Дней информации для</w:t>
      </w:r>
      <w:r w:rsidRPr="00466E2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педагогов;</w:t>
      </w:r>
    </w:p>
    <w:p w:rsidR="00884396" w:rsidRPr="00466E22" w:rsidRDefault="00884396" w:rsidP="00466E22">
      <w:pPr>
        <w:pStyle w:val="BodyText"/>
        <w:tabs>
          <w:tab w:val="left" w:pos="2604"/>
          <w:tab w:val="left" w:pos="4195"/>
          <w:tab w:val="left" w:pos="6433"/>
        </w:tabs>
        <w:ind w:left="1102" w:right="545" w:firstLine="1195"/>
        <w:jc w:val="both"/>
        <w:rPr>
          <w:rFonts w:ascii="Times New Roman" w:hAnsi="Times New Roman" w:cs="Times New Roman"/>
        </w:rPr>
      </w:pPr>
      <w:r w:rsidRPr="00466E22">
        <w:rPr>
          <w:rFonts w:ascii="Times New Roman" w:hAnsi="Times New Roman" w:cs="Times New Roman"/>
        </w:rPr>
        <w:t>-</w:t>
      </w:r>
      <w:r w:rsidRPr="00466E22">
        <w:rPr>
          <w:rFonts w:ascii="Times New Roman" w:hAnsi="Times New Roman" w:cs="Times New Roman"/>
        </w:rPr>
        <w:tab/>
        <w:t>проведение</w:t>
      </w:r>
      <w:r w:rsidRPr="00466E22">
        <w:rPr>
          <w:rFonts w:ascii="Times New Roman" w:hAnsi="Times New Roman" w:cs="Times New Roman"/>
        </w:rPr>
        <w:tab/>
        <w:t>индивидуальных</w:t>
      </w:r>
      <w:r w:rsidRPr="00466E22">
        <w:rPr>
          <w:rFonts w:ascii="Times New Roman" w:hAnsi="Times New Roman" w:cs="Times New Roman"/>
        </w:rPr>
        <w:tab/>
      </w:r>
      <w:r w:rsidRPr="00466E22">
        <w:rPr>
          <w:rFonts w:ascii="Times New Roman" w:hAnsi="Times New Roman" w:cs="Times New Roman"/>
          <w:spacing w:val="-1"/>
        </w:rPr>
        <w:t xml:space="preserve">библиотечно-библиографических </w:t>
      </w:r>
      <w:r w:rsidRPr="00466E22">
        <w:rPr>
          <w:rFonts w:ascii="Times New Roman" w:hAnsi="Times New Roman" w:cs="Times New Roman"/>
        </w:rPr>
        <w:t>консультаций</w:t>
      </w:r>
    </w:p>
    <w:p w:rsidR="00884396" w:rsidRPr="00466E22" w:rsidRDefault="00884396" w:rsidP="00466E22">
      <w:pPr>
        <w:pStyle w:val="BodyText"/>
        <w:tabs>
          <w:tab w:val="left" w:pos="3771"/>
        </w:tabs>
        <w:ind w:left="1102"/>
        <w:jc w:val="both"/>
        <w:rPr>
          <w:rFonts w:ascii="Times New Roman" w:hAnsi="Times New Roman" w:cs="Times New Roman"/>
        </w:rPr>
      </w:pPr>
      <w:r w:rsidRPr="00466E22">
        <w:rPr>
          <w:rFonts w:ascii="Times New Roman" w:hAnsi="Times New Roman" w:cs="Times New Roman"/>
        </w:rPr>
        <w:t>библиографических</w:t>
      </w:r>
      <w:r w:rsidRPr="00466E22">
        <w:rPr>
          <w:rFonts w:ascii="Times New Roman" w:hAnsi="Times New Roman" w:cs="Times New Roman"/>
        </w:rPr>
        <w:tab/>
        <w:t>консультаций;</w:t>
      </w:r>
    </w:p>
    <w:p w:rsidR="00884396" w:rsidRPr="00466E22" w:rsidRDefault="00884396" w:rsidP="00466E22">
      <w:pPr>
        <w:pStyle w:val="ListParagraph"/>
        <w:widowControl w:val="0"/>
        <w:numPr>
          <w:ilvl w:val="1"/>
          <w:numId w:val="13"/>
        </w:numPr>
        <w:tabs>
          <w:tab w:val="left" w:pos="1544"/>
        </w:tabs>
        <w:autoSpaceDE w:val="0"/>
        <w:autoSpaceDN w:val="0"/>
        <w:spacing w:after="0" w:line="240" w:lineRule="auto"/>
        <w:ind w:hanging="163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проведение библиотечных</w:t>
      </w:r>
      <w:r w:rsidRPr="00466E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уроков;</w:t>
      </w:r>
    </w:p>
    <w:p w:rsidR="00884396" w:rsidRPr="00466E22" w:rsidRDefault="00884396" w:rsidP="00466E22">
      <w:pPr>
        <w:pStyle w:val="ListParagraph"/>
        <w:widowControl w:val="0"/>
        <w:numPr>
          <w:ilvl w:val="1"/>
          <w:numId w:val="13"/>
        </w:numPr>
        <w:tabs>
          <w:tab w:val="left" w:pos="1544"/>
        </w:tabs>
        <w:autoSpaceDE w:val="0"/>
        <w:autoSpaceDN w:val="0"/>
        <w:spacing w:after="0" w:line="240" w:lineRule="auto"/>
        <w:ind w:hanging="163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проведение библиотечных обзоров</w:t>
      </w:r>
      <w:r w:rsidRPr="00466E2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литературы.</w:t>
      </w:r>
    </w:p>
    <w:p w:rsidR="00884396" w:rsidRPr="00466E22" w:rsidRDefault="00884396" w:rsidP="00466E22">
      <w:pPr>
        <w:pStyle w:val="ListParagraph"/>
        <w:widowControl w:val="0"/>
        <w:numPr>
          <w:ilvl w:val="0"/>
          <w:numId w:val="13"/>
        </w:numPr>
        <w:tabs>
          <w:tab w:val="left" w:pos="1374"/>
        </w:tabs>
        <w:autoSpaceDE w:val="0"/>
        <w:autoSpaceDN w:val="0"/>
        <w:spacing w:after="0" w:line="240" w:lineRule="auto"/>
        <w:ind w:left="1373" w:hanging="271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Проведение</w:t>
      </w:r>
      <w:r w:rsidRPr="00466E2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массовых</w:t>
      </w:r>
      <w:r w:rsidRPr="00466E2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мероприятий</w:t>
      </w:r>
      <w:r w:rsidRPr="00466E2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по</w:t>
      </w:r>
      <w:r w:rsidRPr="00466E2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плану</w:t>
      </w:r>
      <w:r w:rsidRPr="00466E2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работы</w:t>
      </w:r>
      <w:r w:rsidRPr="00466E2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школьной</w:t>
      </w:r>
      <w:r w:rsidRPr="00466E2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библиотеки.</w:t>
      </w:r>
    </w:p>
    <w:p w:rsidR="00884396" w:rsidRPr="00466E22" w:rsidRDefault="00884396" w:rsidP="00466E22">
      <w:pPr>
        <w:pStyle w:val="ListParagraph"/>
        <w:widowControl w:val="0"/>
        <w:numPr>
          <w:ilvl w:val="0"/>
          <w:numId w:val="13"/>
        </w:numPr>
        <w:tabs>
          <w:tab w:val="left" w:pos="1383"/>
        </w:tabs>
        <w:autoSpaceDE w:val="0"/>
        <w:autoSpaceDN w:val="0"/>
        <w:spacing w:after="0" w:line="240" w:lineRule="auto"/>
        <w:ind w:hanging="280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t>Оформление тематических книжных</w:t>
      </w:r>
      <w:r w:rsidRPr="00466E2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66E22">
        <w:rPr>
          <w:rFonts w:ascii="Times New Roman" w:hAnsi="Times New Roman" w:cs="Times New Roman"/>
          <w:sz w:val="28"/>
          <w:szCs w:val="28"/>
        </w:rPr>
        <w:t>выставок.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</w:rPr>
      </w:pPr>
    </w:p>
    <w:p w:rsidR="00884396" w:rsidRPr="00466E22" w:rsidRDefault="00884396" w:rsidP="00466E22">
      <w:pPr>
        <w:spacing w:line="240" w:lineRule="auto"/>
        <w:ind w:left="26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E22">
        <w:rPr>
          <w:rFonts w:ascii="Times New Roman" w:hAnsi="Times New Roman" w:cs="Times New Roman"/>
          <w:b/>
          <w:bCs/>
          <w:sz w:val="28"/>
          <w:szCs w:val="28"/>
        </w:rPr>
        <w:t>Работа с библиотечным фондом и его сохранностью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4"/>
        <w:gridCol w:w="4396"/>
        <w:gridCol w:w="2125"/>
        <w:gridCol w:w="2127"/>
      </w:tblGrid>
      <w:tr w:rsidR="00884396" w:rsidRPr="00466E22">
        <w:trPr>
          <w:trHeight w:val="597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125" w:right="120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396" w:type="dxa"/>
          </w:tcPr>
          <w:p w:rsidR="00884396" w:rsidRPr="00466E22" w:rsidRDefault="00884396" w:rsidP="00466E22">
            <w:pPr>
              <w:pStyle w:val="TableParagraph"/>
              <w:ind w:left="1108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2125" w:type="dxa"/>
          </w:tcPr>
          <w:p w:rsidR="00884396" w:rsidRPr="00466E22" w:rsidRDefault="00884396" w:rsidP="00466E22">
            <w:pPr>
              <w:pStyle w:val="TableParagraph"/>
              <w:ind w:left="322" w:right="278" w:firstLine="355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 xml:space="preserve">Сроки </w:t>
            </w:r>
            <w:r w:rsidRPr="00466E22">
              <w:rPr>
                <w:b/>
                <w:bCs/>
                <w:w w:val="95"/>
                <w:sz w:val="24"/>
                <w:szCs w:val="24"/>
              </w:rPr>
              <w:t>выполнения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2" w:right="122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884396" w:rsidRPr="00466E22">
        <w:trPr>
          <w:trHeight w:val="1605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</w:t>
            </w:r>
          </w:p>
        </w:tc>
        <w:tc>
          <w:tcPr>
            <w:tcW w:w="4396" w:type="dxa"/>
          </w:tcPr>
          <w:p w:rsidR="00884396" w:rsidRPr="00466E22" w:rsidRDefault="00884396" w:rsidP="00466E22">
            <w:pPr>
              <w:pStyle w:val="TableParagraph"/>
              <w:ind w:right="132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Приёмка и обработка поступивших учебников: оформление накладных, запись в</w:t>
            </w:r>
          </w:p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книгу «Регистрация учебников», штемпелевание.</w:t>
            </w:r>
          </w:p>
        </w:tc>
        <w:tc>
          <w:tcPr>
            <w:tcW w:w="2125" w:type="dxa"/>
          </w:tcPr>
          <w:p w:rsidR="00884396" w:rsidRPr="00466E22" w:rsidRDefault="00884396" w:rsidP="00466E22">
            <w:pPr>
              <w:pStyle w:val="TableParagraph"/>
              <w:ind w:left="298" w:right="278" w:firstLine="26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По мере поступления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2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0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2</w:t>
            </w:r>
          </w:p>
        </w:tc>
        <w:tc>
          <w:tcPr>
            <w:tcW w:w="4396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Приём и выдача учебников</w:t>
            </w:r>
          </w:p>
        </w:tc>
        <w:tc>
          <w:tcPr>
            <w:tcW w:w="2125" w:type="dxa"/>
          </w:tcPr>
          <w:p w:rsidR="00884396" w:rsidRPr="00466E22" w:rsidRDefault="00884396" w:rsidP="00466E22">
            <w:pPr>
              <w:pStyle w:val="TableParagraph"/>
              <w:ind w:left="118" w:right="112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Май -</w:t>
            </w:r>
          </w:p>
          <w:p w:rsidR="00884396" w:rsidRPr="00466E22" w:rsidRDefault="00884396" w:rsidP="00466E22">
            <w:pPr>
              <w:pStyle w:val="TableParagraph"/>
              <w:ind w:left="118" w:right="11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2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610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3</w:t>
            </w:r>
          </w:p>
        </w:tc>
        <w:tc>
          <w:tcPr>
            <w:tcW w:w="4396" w:type="dxa"/>
          </w:tcPr>
          <w:p w:rsidR="00884396" w:rsidRPr="00466E22" w:rsidRDefault="00884396" w:rsidP="00466E22">
            <w:pPr>
              <w:pStyle w:val="TableParagraph"/>
              <w:ind w:right="52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Проведение работы по сохранности учебного фонда (рейды по классам с проверкой учебников, акции-декламации</w:t>
            </w:r>
          </w:p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«Береги учебник»)</w:t>
            </w:r>
          </w:p>
        </w:tc>
        <w:tc>
          <w:tcPr>
            <w:tcW w:w="2125" w:type="dxa"/>
          </w:tcPr>
          <w:p w:rsidR="00884396" w:rsidRPr="00466E22" w:rsidRDefault="00884396" w:rsidP="00466E22">
            <w:pPr>
              <w:pStyle w:val="TableParagraph"/>
              <w:ind w:left="117" w:right="11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2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610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4</w:t>
            </w:r>
          </w:p>
        </w:tc>
        <w:tc>
          <w:tcPr>
            <w:tcW w:w="4396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Работа по заказу учебников планируемых к использованию в новом учебном году с согласованием с руководителями</w:t>
            </w:r>
          </w:p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МО, завучами по УВР.</w:t>
            </w:r>
          </w:p>
        </w:tc>
        <w:tc>
          <w:tcPr>
            <w:tcW w:w="2125" w:type="dxa"/>
          </w:tcPr>
          <w:p w:rsidR="00884396" w:rsidRPr="00466E22" w:rsidRDefault="00884396" w:rsidP="00466E22">
            <w:pPr>
              <w:pStyle w:val="TableParagraph"/>
              <w:ind w:left="117" w:right="11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2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964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96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Информирование учителей и</w:t>
            </w:r>
          </w:p>
          <w:p w:rsidR="00884396" w:rsidRPr="00466E22" w:rsidRDefault="00884396" w:rsidP="00466E22">
            <w:pPr>
              <w:pStyle w:val="TableParagraph"/>
              <w:ind w:right="33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учащихся о новых поступлениях литературы</w:t>
            </w:r>
          </w:p>
        </w:tc>
        <w:tc>
          <w:tcPr>
            <w:tcW w:w="2125" w:type="dxa"/>
          </w:tcPr>
          <w:p w:rsidR="00884396" w:rsidRPr="00466E22" w:rsidRDefault="00884396" w:rsidP="00466E22">
            <w:pPr>
              <w:pStyle w:val="TableParagraph"/>
              <w:ind w:left="117" w:right="11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2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966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96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Диагностика обеспеченности</w:t>
            </w:r>
          </w:p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обучающихся школы учебниками на 2018-2019 уч.год</w:t>
            </w:r>
          </w:p>
        </w:tc>
        <w:tc>
          <w:tcPr>
            <w:tcW w:w="2125" w:type="dxa"/>
          </w:tcPr>
          <w:p w:rsidR="00884396" w:rsidRPr="00466E22" w:rsidRDefault="00884396" w:rsidP="00466E22">
            <w:pPr>
              <w:pStyle w:val="TableParagraph"/>
              <w:ind w:left="118" w:right="11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2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2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96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Расстановка и проверка фонда,</w:t>
            </w:r>
          </w:p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работа по сохранности фонда.</w:t>
            </w:r>
          </w:p>
        </w:tc>
        <w:tc>
          <w:tcPr>
            <w:tcW w:w="2125" w:type="dxa"/>
          </w:tcPr>
          <w:p w:rsidR="00884396" w:rsidRPr="00466E22" w:rsidRDefault="00884396" w:rsidP="00466E22">
            <w:pPr>
              <w:pStyle w:val="TableParagraph"/>
              <w:ind w:left="117" w:right="11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2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5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96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Контроль за правильностью</w:t>
            </w:r>
          </w:p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расстановки книг в фонде</w:t>
            </w:r>
          </w:p>
        </w:tc>
        <w:tc>
          <w:tcPr>
            <w:tcW w:w="2125" w:type="dxa"/>
          </w:tcPr>
          <w:p w:rsidR="00884396" w:rsidRPr="00466E22" w:rsidRDefault="00884396" w:rsidP="00466E22">
            <w:pPr>
              <w:pStyle w:val="TableParagraph"/>
              <w:ind w:left="118" w:right="11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Раз в неделю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2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3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96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Своевременный прием,</w:t>
            </w:r>
          </w:p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систематизация, техническая</w:t>
            </w:r>
          </w:p>
        </w:tc>
        <w:tc>
          <w:tcPr>
            <w:tcW w:w="2125" w:type="dxa"/>
          </w:tcPr>
          <w:p w:rsidR="00884396" w:rsidRPr="00466E22" w:rsidRDefault="00884396" w:rsidP="00466E22">
            <w:pPr>
              <w:pStyle w:val="TableParagraph"/>
              <w:ind w:left="115" w:right="11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По мере</w:t>
            </w:r>
          </w:p>
          <w:p w:rsidR="00884396" w:rsidRPr="00466E22" w:rsidRDefault="00884396" w:rsidP="00466E22">
            <w:pPr>
              <w:pStyle w:val="TableParagraph"/>
              <w:ind w:left="116" w:right="11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поступления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2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5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396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обработка и регистрация новых</w:t>
            </w:r>
          </w:p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поступлений</w:t>
            </w:r>
          </w:p>
        </w:tc>
        <w:tc>
          <w:tcPr>
            <w:tcW w:w="2125" w:type="dxa"/>
          </w:tcPr>
          <w:p w:rsidR="00884396" w:rsidRPr="00466E22" w:rsidRDefault="00884396" w:rsidP="00466E2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884396" w:rsidRPr="00466E22">
        <w:trPr>
          <w:trHeight w:val="642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396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Списание литературы</w:t>
            </w:r>
          </w:p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и учебников</w:t>
            </w:r>
          </w:p>
        </w:tc>
        <w:tc>
          <w:tcPr>
            <w:tcW w:w="2125" w:type="dxa"/>
          </w:tcPr>
          <w:p w:rsidR="00884396" w:rsidRPr="00466E22" w:rsidRDefault="00884396" w:rsidP="00466E22">
            <w:pPr>
              <w:pStyle w:val="TableParagraph"/>
              <w:ind w:left="114" w:right="11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По мере</w:t>
            </w:r>
          </w:p>
          <w:p w:rsidR="00884396" w:rsidRPr="00466E22" w:rsidRDefault="00884396" w:rsidP="00466E22">
            <w:pPr>
              <w:pStyle w:val="TableParagraph"/>
              <w:ind w:left="118" w:right="11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2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966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125" w:right="1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396" w:type="dxa"/>
          </w:tcPr>
          <w:p w:rsidR="00884396" w:rsidRPr="00466E22" w:rsidRDefault="00884396" w:rsidP="00466E22">
            <w:pPr>
              <w:pStyle w:val="TableParagraph"/>
              <w:ind w:right="9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Контроль за своевременным возвратом в библиотеку выданных</w:t>
            </w:r>
          </w:p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изданий (работа с должниками)</w:t>
            </w:r>
          </w:p>
        </w:tc>
        <w:tc>
          <w:tcPr>
            <w:tcW w:w="2125" w:type="dxa"/>
          </w:tcPr>
          <w:p w:rsidR="00884396" w:rsidRPr="00466E22" w:rsidRDefault="00884396" w:rsidP="00466E22">
            <w:pPr>
              <w:pStyle w:val="TableParagraph"/>
              <w:ind w:left="706" w:right="393" w:hanging="29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Один раз в месяц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2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</w:tbl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Default="00884396" w:rsidP="00466E22">
      <w:pPr>
        <w:spacing w:line="240" w:lineRule="auto"/>
        <w:ind w:left="1729" w:right="117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4396" w:rsidRPr="00466E22" w:rsidRDefault="00884396" w:rsidP="00466E22">
      <w:pPr>
        <w:spacing w:line="240" w:lineRule="auto"/>
        <w:ind w:left="1729" w:right="117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E22">
        <w:rPr>
          <w:rFonts w:ascii="Times New Roman" w:hAnsi="Times New Roman" w:cs="Times New Roman"/>
          <w:b/>
          <w:bCs/>
          <w:sz w:val="28"/>
          <w:szCs w:val="28"/>
        </w:rPr>
        <w:t>Справочно-библиографическая и информационная работа.</w:t>
      </w:r>
    </w:p>
    <w:p w:rsidR="00884396" w:rsidRPr="00466E22" w:rsidRDefault="00884396" w:rsidP="00466E22">
      <w:pPr>
        <w:spacing w:line="240" w:lineRule="auto"/>
        <w:ind w:left="1729" w:right="117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E22">
        <w:rPr>
          <w:rFonts w:ascii="Times New Roman" w:hAnsi="Times New Roman" w:cs="Times New Roman"/>
          <w:b/>
          <w:bCs/>
          <w:sz w:val="28"/>
          <w:szCs w:val="28"/>
        </w:rPr>
        <w:t>Работа по пропаганде библиотечно-библиографических знаний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4"/>
        <w:gridCol w:w="4525"/>
        <w:gridCol w:w="2137"/>
        <w:gridCol w:w="2127"/>
      </w:tblGrid>
      <w:tr w:rsidR="00884396" w:rsidRPr="00466E22">
        <w:trPr>
          <w:trHeight w:val="597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125" w:right="120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25" w:type="dxa"/>
          </w:tcPr>
          <w:p w:rsidR="00884396" w:rsidRPr="00466E22" w:rsidRDefault="00884396" w:rsidP="00466E22">
            <w:pPr>
              <w:pStyle w:val="TableParagraph"/>
              <w:ind w:left="1173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2137" w:type="dxa"/>
          </w:tcPr>
          <w:p w:rsidR="00884396" w:rsidRPr="00466E22" w:rsidRDefault="00884396" w:rsidP="00466E22">
            <w:pPr>
              <w:pStyle w:val="TableParagraph"/>
              <w:ind w:left="328" w:firstLine="355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 xml:space="preserve">Сроки </w:t>
            </w:r>
            <w:r w:rsidRPr="00466E22">
              <w:rPr>
                <w:b/>
                <w:bCs/>
                <w:w w:val="95"/>
                <w:sz w:val="24"/>
                <w:szCs w:val="24"/>
              </w:rPr>
              <w:t>выполнения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22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884396" w:rsidRPr="00466E22">
        <w:trPr>
          <w:trHeight w:val="1283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525" w:type="dxa"/>
          </w:tcPr>
          <w:p w:rsidR="00884396" w:rsidRPr="00466E22" w:rsidRDefault="00884396" w:rsidP="00466E22">
            <w:pPr>
              <w:pStyle w:val="TableParagraph"/>
              <w:ind w:right="49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Формирование информационно- библиографической культуры:</w:t>
            </w:r>
          </w:p>
          <w:p w:rsidR="00884396" w:rsidRPr="00466E22" w:rsidRDefault="00884396" w:rsidP="00466E22">
            <w:pPr>
              <w:pStyle w:val="TableParagraph"/>
              <w:ind w:right="442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«Знакомство с библиотекой» для первых классов</w:t>
            </w:r>
          </w:p>
        </w:tc>
        <w:tc>
          <w:tcPr>
            <w:tcW w:w="2137" w:type="dxa"/>
          </w:tcPr>
          <w:p w:rsidR="00884396" w:rsidRPr="00466E22" w:rsidRDefault="00884396" w:rsidP="00466E22">
            <w:pPr>
              <w:pStyle w:val="TableParagraph"/>
              <w:ind w:left="625" w:right="434" w:hanging="16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Сентябрь- Ноябрь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1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38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525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Выполнение справок по запросам</w:t>
            </w:r>
          </w:p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пользователей.</w:t>
            </w:r>
          </w:p>
        </w:tc>
        <w:tc>
          <w:tcPr>
            <w:tcW w:w="2137" w:type="dxa"/>
          </w:tcPr>
          <w:p w:rsidR="00884396" w:rsidRPr="00466E22" w:rsidRDefault="00884396" w:rsidP="00466E22">
            <w:pPr>
              <w:pStyle w:val="TableParagraph"/>
              <w:ind w:left="0" w:right="16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1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736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525" w:type="dxa"/>
          </w:tcPr>
          <w:p w:rsidR="00884396" w:rsidRPr="00466E22" w:rsidRDefault="00884396" w:rsidP="00466E22">
            <w:pPr>
              <w:pStyle w:val="TableParagraph"/>
              <w:ind w:right="24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Консультации и пояснения правил работы у книжного фонда</w:t>
            </w:r>
          </w:p>
        </w:tc>
        <w:tc>
          <w:tcPr>
            <w:tcW w:w="2137" w:type="dxa"/>
          </w:tcPr>
          <w:p w:rsidR="00884396" w:rsidRPr="00466E22" w:rsidRDefault="00884396" w:rsidP="00466E22">
            <w:pPr>
              <w:pStyle w:val="TableParagraph"/>
              <w:ind w:left="0" w:right="16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1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2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525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Обзоры новых книг</w:t>
            </w:r>
          </w:p>
        </w:tc>
        <w:tc>
          <w:tcPr>
            <w:tcW w:w="2137" w:type="dxa"/>
          </w:tcPr>
          <w:p w:rsidR="00884396" w:rsidRPr="00466E22" w:rsidRDefault="00884396" w:rsidP="00466E22">
            <w:pPr>
              <w:pStyle w:val="TableParagraph"/>
              <w:ind w:left="285" w:right="28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По мере</w:t>
            </w:r>
          </w:p>
          <w:p w:rsidR="00884396" w:rsidRPr="00466E22" w:rsidRDefault="00884396" w:rsidP="00466E22">
            <w:pPr>
              <w:pStyle w:val="TableParagraph"/>
              <w:ind w:left="286" w:right="28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поступления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1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5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525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Организация выставок просмотра</w:t>
            </w:r>
          </w:p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новых книг</w:t>
            </w:r>
          </w:p>
        </w:tc>
        <w:tc>
          <w:tcPr>
            <w:tcW w:w="2137" w:type="dxa"/>
          </w:tcPr>
          <w:p w:rsidR="00884396" w:rsidRPr="00466E22" w:rsidRDefault="00884396" w:rsidP="00466E22">
            <w:pPr>
              <w:pStyle w:val="TableParagraph"/>
              <w:ind w:left="285" w:right="28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По мере</w:t>
            </w:r>
          </w:p>
          <w:p w:rsidR="00884396" w:rsidRPr="00466E22" w:rsidRDefault="00884396" w:rsidP="00466E22">
            <w:pPr>
              <w:pStyle w:val="TableParagraph"/>
              <w:ind w:left="286" w:right="28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поступления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1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2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525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Ведение журнала учёта</w:t>
            </w:r>
          </w:p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библиографических справок</w:t>
            </w:r>
          </w:p>
        </w:tc>
        <w:tc>
          <w:tcPr>
            <w:tcW w:w="2137" w:type="dxa"/>
          </w:tcPr>
          <w:p w:rsidR="00884396" w:rsidRPr="00466E22" w:rsidRDefault="00884396" w:rsidP="00466E22">
            <w:pPr>
              <w:pStyle w:val="TableParagraph"/>
              <w:ind w:left="0" w:right="16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1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5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4525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Проведение библиотечных уроков,</w:t>
            </w:r>
          </w:p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пропаганда</w:t>
            </w:r>
            <w:r w:rsidRPr="00466E22">
              <w:rPr>
                <w:spacing w:val="68"/>
                <w:sz w:val="24"/>
                <w:szCs w:val="24"/>
              </w:rPr>
              <w:t xml:space="preserve"> </w:t>
            </w:r>
            <w:r w:rsidRPr="00466E22">
              <w:rPr>
                <w:sz w:val="24"/>
                <w:szCs w:val="24"/>
              </w:rPr>
              <w:t>ББЗ</w:t>
            </w:r>
          </w:p>
        </w:tc>
        <w:tc>
          <w:tcPr>
            <w:tcW w:w="2137" w:type="dxa"/>
          </w:tcPr>
          <w:p w:rsidR="00884396" w:rsidRPr="00466E22" w:rsidRDefault="00884396" w:rsidP="00466E22">
            <w:pPr>
              <w:pStyle w:val="TableParagraph"/>
              <w:ind w:left="0" w:right="16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1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2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125" w:right="11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10</w:t>
            </w:r>
          </w:p>
        </w:tc>
        <w:tc>
          <w:tcPr>
            <w:tcW w:w="4525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Работа с библиотечным сайтом</w:t>
            </w:r>
          </w:p>
        </w:tc>
        <w:tc>
          <w:tcPr>
            <w:tcW w:w="2137" w:type="dxa"/>
          </w:tcPr>
          <w:p w:rsidR="00884396" w:rsidRPr="00466E22" w:rsidRDefault="00884396" w:rsidP="00466E22">
            <w:pPr>
              <w:pStyle w:val="TableParagraph"/>
              <w:ind w:left="0" w:right="16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1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5"/>
        </w:trPr>
        <w:tc>
          <w:tcPr>
            <w:tcW w:w="994" w:type="dxa"/>
          </w:tcPr>
          <w:p w:rsidR="00884396" w:rsidRPr="00466E22" w:rsidRDefault="00884396" w:rsidP="00466E22">
            <w:pPr>
              <w:pStyle w:val="TableParagraph"/>
              <w:ind w:left="125" w:right="11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11</w:t>
            </w:r>
          </w:p>
        </w:tc>
        <w:tc>
          <w:tcPr>
            <w:tcW w:w="4525" w:type="dxa"/>
          </w:tcPr>
          <w:p w:rsidR="00884396" w:rsidRPr="00466E22" w:rsidRDefault="00884396" w:rsidP="00466E22">
            <w:pPr>
              <w:pStyle w:val="TableParagraph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Работа на платформе Инстаграма</w:t>
            </w:r>
          </w:p>
        </w:tc>
        <w:tc>
          <w:tcPr>
            <w:tcW w:w="2137" w:type="dxa"/>
          </w:tcPr>
          <w:p w:rsidR="00884396" w:rsidRPr="00466E22" w:rsidRDefault="00884396" w:rsidP="00466E22">
            <w:pPr>
              <w:pStyle w:val="TableParagraph"/>
              <w:ind w:left="0" w:right="16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884396" w:rsidRPr="00466E22" w:rsidRDefault="00884396" w:rsidP="00466E22">
            <w:pPr>
              <w:pStyle w:val="TableParagraph"/>
              <w:ind w:left="123" w:right="11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</w:tbl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Default="00884396" w:rsidP="00466E22">
      <w:pPr>
        <w:spacing w:line="240" w:lineRule="auto"/>
        <w:ind w:left="19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4396" w:rsidRDefault="00884396" w:rsidP="00466E22">
      <w:pPr>
        <w:spacing w:line="240" w:lineRule="auto"/>
        <w:ind w:left="19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4396" w:rsidRDefault="00884396" w:rsidP="00466E22">
      <w:pPr>
        <w:spacing w:line="240" w:lineRule="auto"/>
        <w:ind w:left="19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4396" w:rsidRDefault="00884396" w:rsidP="00466E22">
      <w:pPr>
        <w:spacing w:line="240" w:lineRule="auto"/>
        <w:ind w:left="19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4396" w:rsidRDefault="00884396" w:rsidP="00466E22">
      <w:pPr>
        <w:spacing w:line="240" w:lineRule="auto"/>
        <w:ind w:left="19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4396" w:rsidRDefault="00884396" w:rsidP="00466E22">
      <w:pPr>
        <w:spacing w:line="240" w:lineRule="auto"/>
        <w:ind w:left="19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4396" w:rsidRPr="00466E22" w:rsidRDefault="00884396" w:rsidP="00466E22">
      <w:pPr>
        <w:spacing w:line="240" w:lineRule="auto"/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E22">
        <w:rPr>
          <w:rFonts w:ascii="Times New Roman" w:hAnsi="Times New Roman" w:cs="Times New Roman"/>
          <w:b/>
          <w:bCs/>
          <w:sz w:val="28"/>
          <w:szCs w:val="28"/>
        </w:rPr>
        <w:t>Работа с читателями разных возрастных категорий библиотеки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0"/>
        <w:gridCol w:w="3930"/>
        <w:gridCol w:w="2180"/>
        <w:gridCol w:w="2425"/>
      </w:tblGrid>
      <w:tr w:rsidR="00884396" w:rsidRPr="00466E22">
        <w:trPr>
          <w:trHeight w:val="600"/>
        </w:trPr>
        <w:tc>
          <w:tcPr>
            <w:tcW w:w="960" w:type="dxa"/>
          </w:tcPr>
          <w:p w:rsidR="00884396" w:rsidRPr="00466E22" w:rsidRDefault="00884396" w:rsidP="00466E22">
            <w:pPr>
              <w:pStyle w:val="TableParagraph"/>
              <w:ind w:left="129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930" w:type="dxa"/>
          </w:tcPr>
          <w:p w:rsidR="00884396" w:rsidRPr="00466E22" w:rsidRDefault="00884396" w:rsidP="00466E22">
            <w:pPr>
              <w:pStyle w:val="TableParagraph"/>
              <w:ind w:left="878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2180" w:type="dxa"/>
          </w:tcPr>
          <w:p w:rsidR="00884396" w:rsidRPr="00466E22" w:rsidRDefault="00884396" w:rsidP="00466E22">
            <w:pPr>
              <w:pStyle w:val="TableParagraph"/>
              <w:ind w:left="349" w:firstLine="355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 xml:space="preserve">Сроки </w:t>
            </w:r>
            <w:r w:rsidRPr="00466E22">
              <w:rPr>
                <w:b/>
                <w:bCs/>
                <w:w w:val="95"/>
                <w:sz w:val="24"/>
                <w:szCs w:val="24"/>
              </w:rPr>
              <w:t>выполнения</w:t>
            </w:r>
          </w:p>
        </w:tc>
        <w:tc>
          <w:tcPr>
            <w:tcW w:w="2425" w:type="dxa"/>
          </w:tcPr>
          <w:p w:rsidR="00884396" w:rsidRPr="00466E22" w:rsidRDefault="00884396" w:rsidP="00466E22">
            <w:pPr>
              <w:pStyle w:val="TableParagraph"/>
              <w:ind w:left="294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884396" w:rsidRPr="00466E22">
        <w:trPr>
          <w:trHeight w:val="1087"/>
        </w:trPr>
        <w:tc>
          <w:tcPr>
            <w:tcW w:w="960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930" w:type="dxa"/>
          </w:tcPr>
          <w:p w:rsidR="00884396" w:rsidRPr="00466E22" w:rsidRDefault="00884396" w:rsidP="00466E22">
            <w:pPr>
              <w:pStyle w:val="TableParagraph"/>
              <w:tabs>
                <w:tab w:val="left" w:pos="2453"/>
              </w:tabs>
              <w:ind w:left="141" w:right="26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Перерегистрация</w:t>
            </w:r>
            <w:r w:rsidRPr="00466E22">
              <w:rPr>
                <w:sz w:val="24"/>
                <w:szCs w:val="24"/>
              </w:rPr>
              <w:tab/>
            </w:r>
            <w:r w:rsidRPr="00466E22">
              <w:rPr>
                <w:spacing w:val="-1"/>
                <w:sz w:val="24"/>
                <w:szCs w:val="24"/>
              </w:rPr>
              <w:t xml:space="preserve">читателей </w:t>
            </w:r>
            <w:r w:rsidRPr="00466E22">
              <w:rPr>
                <w:sz w:val="24"/>
                <w:szCs w:val="24"/>
              </w:rPr>
              <w:t>(прибытие/выбытие, перерегистрация</w:t>
            </w:r>
            <w:r w:rsidRPr="00466E22">
              <w:rPr>
                <w:spacing w:val="-2"/>
                <w:sz w:val="24"/>
                <w:szCs w:val="24"/>
              </w:rPr>
              <w:t xml:space="preserve"> </w:t>
            </w:r>
            <w:r w:rsidRPr="00466E22">
              <w:rPr>
                <w:sz w:val="24"/>
                <w:szCs w:val="24"/>
              </w:rPr>
              <w:t>классов)</w:t>
            </w:r>
          </w:p>
        </w:tc>
        <w:tc>
          <w:tcPr>
            <w:tcW w:w="2180" w:type="dxa"/>
          </w:tcPr>
          <w:p w:rsidR="00884396" w:rsidRPr="00466E22" w:rsidRDefault="00884396" w:rsidP="00466E22">
            <w:pPr>
              <w:pStyle w:val="TableParagraph"/>
              <w:ind w:left="556" w:right="534" w:firstLine="6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Август- сентябрь</w:t>
            </w:r>
          </w:p>
        </w:tc>
        <w:tc>
          <w:tcPr>
            <w:tcW w:w="2425" w:type="dxa"/>
          </w:tcPr>
          <w:p w:rsidR="00884396" w:rsidRPr="00466E22" w:rsidRDefault="00884396" w:rsidP="00466E22">
            <w:pPr>
              <w:pStyle w:val="TableParagraph"/>
              <w:ind w:left="83" w:right="7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086"/>
        </w:trPr>
        <w:tc>
          <w:tcPr>
            <w:tcW w:w="960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30" w:type="dxa"/>
          </w:tcPr>
          <w:p w:rsidR="00884396" w:rsidRPr="00466E22" w:rsidRDefault="00884396" w:rsidP="00466E22">
            <w:pPr>
              <w:pStyle w:val="TableParagraph"/>
              <w:tabs>
                <w:tab w:val="left" w:pos="2861"/>
              </w:tabs>
              <w:ind w:left="141" w:right="26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Организованная</w:t>
            </w:r>
            <w:r w:rsidRPr="00466E22">
              <w:rPr>
                <w:sz w:val="24"/>
                <w:szCs w:val="24"/>
              </w:rPr>
              <w:tab/>
              <w:t>запись учащихся 1-х классов в школьную</w:t>
            </w:r>
            <w:r w:rsidRPr="00466E22">
              <w:rPr>
                <w:spacing w:val="-2"/>
                <w:sz w:val="24"/>
                <w:szCs w:val="24"/>
              </w:rPr>
              <w:t xml:space="preserve"> </w:t>
            </w:r>
            <w:r w:rsidRPr="00466E22">
              <w:rPr>
                <w:sz w:val="24"/>
                <w:szCs w:val="24"/>
              </w:rPr>
              <w:t>библиотеку</w:t>
            </w:r>
          </w:p>
        </w:tc>
        <w:tc>
          <w:tcPr>
            <w:tcW w:w="2180" w:type="dxa"/>
          </w:tcPr>
          <w:p w:rsidR="00884396" w:rsidRPr="00466E22" w:rsidRDefault="00884396" w:rsidP="00466E22">
            <w:pPr>
              <w:pStyle w:val="TableParagraph"/>
              <w:ind w:left="616" w:right="398" w:hanging="19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Сентябрь – октябрь</w:t>
            </w:r>
          </w:p>
        </w:tc>
        <w:tc>
          <w:tcPr>
            <w:tcW w:w="2425" w:type="dxa"/>
          </w:tcPr>
          <w:p w:rsidR="00884396" w:rsidRPr="00466E22" w:rsidRDefault="00884396" w:rsidP="00466E22">
            <w:pPr>
              <w:pStyle w:val="TableParagraph"/>
              <w:ind w:left="83" w:right="7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408"/>
        </w:trPr>
        <w:tc>
          <w:tcPr>
            <w:tcW w:w="960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930" w:type="dxa"/>
          </w:tcPr>
          <w:p w:rsidR="00884396" w:rsidRPr="00466E22" w:rsidRDefault="00884396" w:rsidP="00466E22">
            <w:pPr>
              <w:pStyle w:val="TableParagraph"/>
              <w:ind w:left="141" w:right="37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Обслуживание читателей на абонементе: обучающихся, педагогов, технического персонала, родителей</w:t>
            </w:r>
          </w:p>
        </w:tc>
        <w:tc>
          <w:tcPr>
            <w:tcW w:w="2180" w:type="dxa"/>
          </w:tcPr>
          <w:p w:rsidR="00884396" w:rsidRPr="00466E22" w:rsidRDefault="00884396" w:rsidP="00466E22">
            <w:pPr>
              <w:pStyle w:val="TableParagraph"/>
              <w:ind w:left="193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25" w:type="dxa"/>
          </w:tcPr>
          <w:p w:rsidR="00884396" w:rsidRPr="00466E22" w:rsidRDefault="00884396" w:rsidP="00466E22">
            <w:pPr>
              <w:pStyle w:val="TableParagraph"/>
              <w:ind w:left="83" w:right="7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084"/>
        </w:trPr>
        <w:tc>
          <w:tcPr>
            <w:tcW w:w="960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930" w:type="dxa"/>
          </w:tcPr>
          <w:p w:rsidR="00884396" w:rsidRPr="00466E22" w:rsidRDefault="00884396" w:rsidP="00466E22">
            <w:pPr>
              <w:pStyle w:val="TableParagraph"/>
              <w:ind w:left="141" w:right="26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Обслуживание читателей в читальном зале: учителей, обучающихся.</w:t>
            </w:r>
          </w:p>
        </w:tc>
        <w:tc>
          <w:tcPr>
            <w:tcW w:w="2180" w:type="dxa"/>
          </w:tcPr>
          <w:p w:rsidR="00884396" w:rsidRPr="00466E22" w:rsidRDefault="00884396" w:rsidP="00466E22">
            <w:pPr>
              <w:pStyle w:val="TableParagraph"/>
              <w:ind w:left="193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25" w:type="dxa"/>
          </w:tcPr>
          <w:p w:rsidR="00884396" w:rsidRPr="00466E22" w:rsidRDefault="00884396" w:rsidP="00466E22">
            <w:pPr>
              <w:pStyle w:val="TableParagraph"/>
              <w:ind w:left="83" w:right="7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765"/>
        </w:trPr>
        <w:tc>
          <w:tcPr>
            <w:tcW w:w="960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930" w:type="dxa"/>
          </w:tcPr>
          <w:p w:rsidR="00884396" w:rsidRPr="00466E22" w:rsidRDefault="00884396" w:rsidP="00466E22">
            <w:pPr>
              <w:pStyle w:val="TableParagraph"/>
              <w:tabs>
                <w:tab w:val="left" w:pos="2801"/>
              </w:tabs>
              <w:ind w:left="141" w:right="26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Рекомендательные</w:t>
            </w:r>
            <w:r w:rsidRPr="00466E22">
              <w:rPr>
                <w:sz w:val="24"/>
                <w:szCs w:val="24"/>
              </w:rPr>
              <w:tab/>
              <w:t>беседы при выдаче</w:t>
            </w:r>
            <w:r w:rsidRPr="00466E22">
              <w:rPr>
                <w:spacing w:val="-1"/>
                <w:sz w:val="24"/>
                <w:szCs w:val="24"/>
              </w:rPr>
              <w:t xml:space="preserve"> </w:t>
            </w:r>
            <w:r w:rsidRPr="00466E22">
              <w:rPr>
                <w:sz w:val="24"/>
                <w:szCs w:val="24"/>
              </w:rPr>
              <w:t>книг</w:t>
            </w:r>
          </w:p>
        </w:tc>
        <w:tc>
          <w:tcPr>
            <w:tcW w:w="2180" w:type="dxa"/>
          </w:tcPr>
          <w:p w:rsidR="00884396" w:rsidRPr="00466E22" w:rsidRDefault="00884396" w:rsidP="00466E22">
            <w:pPr>
              <w:pStyle w:val="TableParagraph"/>
              <w:ind w:left="193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25" w:type="dxa"/>
          </w:tcPr>
          <w:p w:rsidR="00884396" w:rsidRPr="00466E22" w:rsidRDefault="00884396" w:rsidP="00466E22">
            <w:pPr>
              <w:pStyle w:val="TableParagraph"/>
              <w:ind w:left="83" w:right="7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762"/>
        </w:trPr>
        <w:tc>
          <w:tcPr>
            <w:tcW w:w="960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930" w:type="dxa"/>
          </w:tcPr>
          <w:p w:rsidR="00884396" w:rsidRPr="00466E22" w:rsidRDefault="00884396" w:rsidP="00466E22">
            <w:pPr>
              <w:pStyle w:val="TableParagraph"/>
              <w:tabs>
                <w:tab w:val="left" w:pos="2433"/>
                <w:tab w:val="left" w:pos="3510"/>
              </w:tabs>
              <w:ind w:left="141" w:right="26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Индивидуальные</w:t>
            </w:r>
            <w:r w:rsidRPr="00466E22">
              <w:rPr>
                <w:sz w:val="24"/>
                <w:szCs w:val="24"/>
              </w:rPr>
              <w:tab/>
              <w:t>беседы</w:t>
            </w:r>
            <w:r w:rsidRPr="00466E22">
              <w:rPr>
                <w:sz w:val="24"/>
                <w:szCs w:val="24"/>
              </w:rPr>
              <w:tab/>
              <w:t>о прочитанном в</w:t>
            </w:r>
            <w:r w:rsidRPr="00466E22">
              <w:rPr>
                <w:spacing w:val="-3"/>
                <w:sz w:val="24"/>
                <w:szCs w:val="24"/>
              </w:rPr>
              <w:t xml:space="preserve"> </w:t>
            </w:r>
            <w:r w:rsidRPr="00466E22">
              <w:rPr>
                <w:sz w:val="24"/>
                <w:szCs w:val="24"/>
              </w:rPr>
              <w:t>книге.</w:t>
            </w:r>
          </w:p>
        </w:tc>
        <w:tc>
          <w:tcPr>
            <w:tcW w:w="2180" w:type="dxa"/>
          </w:tcPr>
          <w:p w:rsidR="00884396" w:rsidRPr="00466E22" w:rsidRDefault="00884396" w:rsidP="00466E22">
            <w:pPr>
              <w:pStyle w:val="TableParagraph"/>
              <w:ind w:left="193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25" w:type="dxa"/>
          </w:tcPr>
          <w:p w:rsidR="00884396" w:rsidRPr="00466E22" w:rsidRDefault="00884396" w:rsidP="00466E22">
            <w:pPr>
              <w:pStyle w:val="TableParagraph"/>
              <w:ind w:left="83" w:right="7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730"/>
        </w:trPr>
        <w:tc>
          <w:tcPr>
            <w:tcW w:w="960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930" w:type="dxa"/>
          </w:tcPr>
          <w:p w:rsidR="00884396" w:rsidRPr="00466E22" w:rsidRDefault="00884396" w:rsidP="00466E22">
            <w:pPr>
              <w:pStyle w:val="TableParagraph"/>
              <w:tabs>
                <w:tab w:val="left" w:pos="3497"/>
              </w:tabs>
              <w:ind w:left="141" w:right="26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Рекомендательные</w:t>
            </w:r>
            <w:r w:rsidRPr="00466E22">
              <w:rPr>
                <w:sz w:val="24"/>
                <w:szCs w:val="24"/>
              </w:rPr>
              <w:tab/>
              <w:t>и рекламные беседы о новых книгах, энциклопедиях, журналах, поступивших в библиотеку.</w:t>
            </w:r>
          </w:p>
        </w:tc>
        <w:tc>
          <w:tcPr>
            <w:tcW w:w="2180" w:type="dxa"/>
          </w:tcPr>
          <w:p w:rsidR="00884396" w:rsidRPr="00466E22" w:rsidRDefault="00884396" w:rsidP="00466E22">
            <w:pPr>
              <w:pStyle w:val="TableParagraph"/>
              <w:ind w:left="325" w:right="306" w:firstLine="26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По мере поступления</w:t>
            </w:r>
          </w:p>
        </w:tc>
        <w:tc>
          <w:tcPr>
            <w:tcW w:w="2425" w:type="dxa"/>
          </w:tcPr>
          <w:p w:rsidR="00884396" w:rsidRPr="00466E22" w:rsidRDefault="00884396" w:rsidP="00466E22">
            <w:pPr>
              <w:pStyle w:val="TableParagraph"/>
              <w:ind w:left="83" w:right="7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765"/>
        </w:trPr>
        <w:tc>
          <w:tcPr>
            <w:tcW w:w="960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930" w:type="dxa"/>
          </w:tcPr>
          <w:p w:rsidR="00884396" w:rsidRPr="00466E22" w:rsidRDefault="00884396" w:rsidP="00466E22">
            <w:pPr>
              <w:pStyle w:val="TableParagraph"/>
              <w:ind w:left="141" w:right="62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Изучение и анализ читательских формуляров</w:t>
            </w:r>
          </w:p>
        </w:tc>
        <w:tc>
          <w:tcPr>
            <w:tcW w:w="2180" w:type="dxa"/>
          </w:tcPr>
          <w:p w:rsidR="00884396" w:rsidRPr="00466E22" w:rsidRDefault="00884396" w:rsidP="00466E22">
            <w:pPr>
              <w:pStyle w:val="TableParagraph"/>
              <w:ind w:left="193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25" w:type="dxa"/>
          </w:tcPr>
          <w:p w:rsidR="00884396" w:rsidRPr="00466E22" w:rsidRDefault="00884396" w:rsidP="00466E22">
            <w:pPr>
              <w:pStyle w:val="TableParagraph"/>
              <w:ind w:left="83" w:right="7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084"/>
        </w:trPr>
        <w:tc>
          <w:tcPr>
            <w:tcW w:w="960" w:type="dxa"/>
          </w:tcPr>
          <w:p w:rsidR="00884396" w:rsidRPr="00466E22" w:rsidRDefault="00884396" w:rsidP="00466E2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66E22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930" w:type="dxa"/>
          </w:tcPr>
          <w:p w:rsidR="00884396" w:rsidRPr="00466E22" w:rsidRDefault="00884396" w:rsidP="00466E22">
            <w:pPr>
              <w:pStyle w:val="TableParagraph"/>
              <w:ind w:left="141" w:right="25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Обслуживание учащихся согласно расписанию работы библиотеки</w:t>
            </w:r>
          </w:p>
        </w:tc>
        <w:tc>
          <w:tcPr>
            <w:tcW w:w="2180" w:type="dxa"/>
          </w:tcPr>
          <w:p w:rsidR="00884396" w:rsidRPr="00466E22" w:rsidRDefault="00884396" w:rsidP="00466E22">
            <w:pPr>
              <w:pStyle w:val="TableParagraph"/>
              <w:ind w:left="193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25" w:type="dxa"/>
          </w:tcPr>
          <w:p w:rsidR="00884396" w:rsidRPr="00466E22" w:rsidRDefault="00884396" w:rsidP="00466E22">
            <w:pPr>
              <w:pStyle w:val="TableParagraph"/>
              <w:ind w:left="83" w:right="7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087"/>
        </w:trPr>
        <w:tc>
          <w:tcPr>
            <w:tcW w:w="960" w:type="dxa"/>
          </w:tcPr>
          <w:p w:rsidR="00884396" w:rsidRPr="00466E22" w:rsidRDefault="00884396" w:rsidP="00466E22">
            <w:pPr>
              <w:pStyle w:val="TableParagraph"/>
              <w:ind w:left="329" w:right="32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10</w:t>
            </w:r>
          </w:p>
        </w:tc>
        <w:tc>
          <w:tcPr>
            <w:tcW w:w="3930" w:type="dxa"/>
          </w:tcPr>
          <w:p w:rsidR="00884396" w:rsidRPr="00466E22" w:rsidRDefault="00884396" w:rsidP="00466E22">
            <w:pPr>
              <w:pStyle w:val="TableParagraph"/>
              <w:ind w:left="141" w:right="85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Просмотр читательских формуляров с целью выявления задолжников</w:t>
            </w:r>
          </w:p>
        </w:tc>
        <w:tc>
          <w:tcPr>
            <w:tcW w:w="2180" w:type="dxa"/>
          </w:tcPr>
          <w:p w:rsidR="00884396" w:rsidRPr="00466E22" w:rsidRDefault="00884396" w:rsidP="00466E22">
            <w:pPr>
              <w:pStyle w:val="TableParagraph"/>
              <w:ind w:left="733" w:right="421" w:hanging="29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Один раз в месяц</w:t>
            </w:r>
          </w:p>
        </w:tc>
        <w:tc>
          <w:tcPr>
            <w:tcW w:w="2425" w:type="dxa"/>
          </w:tcPr>
          <w:p w:rsidR="00884396" w:rsidRPr="00466E22" w:rsidRDefault="00884396" w:rsidP="00466E22">
            <w:pPr>
              <w:pStyle w:val="TableParagraph"/>
              <w:ind w:left="83" w:right="7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789"/>
        </w:trPr>
        <w:tc>
          <w:tcPr>
            <w:tcW w:w="960" w:type="dxa"/>
          </w:tcPr>
          <w:p w:rsidR="00884396" w:rsidRPr="00466E22" w:rsidRDefault="00884396" w:rsidP="00466E22">
            <w:pPr>
              <w:pStyle w:val="TableParagraph"/>
              <w:ind w:left="329" w:right="32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11</w:t>
            </w:r>
          </w:p>
        </w:tc>
        <w:tc>
          <w:tcPr>
            <w:tcW w:w="3930" w:type="dxa"/>
          </w:tcPr>
          <w:p w:rsidR="00884396" w:rsidRPr="00466E22" w:rsidRDefault="00884396" w:rsidP="00466E22">
            <w:pPr>
              <w:pStyle w:val="TableParagraph"/>
              <w:ind w:left="141" w:right="44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Проводить беседы с вновь записавшимися читателями о культуре чтения книг.</w:t>
            </w:r>
          </w:p>
          <w:p w:rsidR="00884396" w:rsidRPr="00466E22" w:rsidRDefault="00884396" w:rsidP="00466E22">
            <w:pPr>
              <w:pStyle w:val="TableParagraph"/>
              <w:ind w:left="141" w:right="53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Объяснить об ответственности за причинённый ущерб книге или учебнику.</w:t>
            </w:r>
          </w:p>
        </w:tc>
        <w:tc>
          <w:tcPr>
            <w:tcW w:w="2180" w:type="dxa"/>
          </w:tcPr>
          <w:p w:rsidR="00884396" w:rsidRPr="00466E22" w:rsidRDefault="00884396" w:rsidP="00466E22">
            <w:pPr>
              <w:pStyle w:val="TableParagraph"/>
              <w:ind w:left="757" w:right="539" w:hanging="33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25" w:type="dxa"/>
          </w:tcPr>
          <w:p w:rsidR="00884396" w:rsidRPr="00466E22" w:rsidRDefault="00884396" w:rsidP="00466E22">
            <w:pPr>
              <w:pStyle w:val="TableParagraph"/>
              <w:ind w:left="83" w:right="7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027"/>
        </w:trPr>
        <w:tc>
          <w:tcPr>
            <w:tcW w:w="960" w:type="dxa"/>
          </w:tcPr>
          <w:p w:rsidR="00884396" w:rsidRPr="00466E22" w:rsidRDefault="00884396" w:rsidP="00466E22">
            <w:pPr>
              <w:pStyle w:val="TableParagraph"/>
              <w:ind w:left="329" w:right="32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12</w:t>
            </w:r>
          </w:p>
        </w:tc>
        <w:tc>
          <w:tcPr>
            <w:tcW w:w="3930" w:type="dxa"/>
          </w:tcPr>
          <w:p w:rsidR="00884396" w:rsidRPr="00466E22" w:rsidRDefault="00884396" w:rsidP="00466E22">
            <w:pPr>
              <w:pStyle w:val="TableParagraph"/>
              <w:ind w:left="141" w:right="313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Рекомендовать художественную литературу</w:t>
            </w:r>
          </w:p>
          <w:p w:rsidR="00884396" w:rsidRPr="00466E22" w:rsidRDefault="00884396" w:rsidP="00466E22">
            <w:pPr>
              <w:pStyle w:val="TableParagraph"/>
              <w:ind w:left="14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и периодические издания</w:t>
            </w:r>
          </w:p>
        </w:tc>
        <w:tc>
          <w:tcPr>
            <w:tcW w:w="2180" w:type="dxa"/>
          </w:tcPr>
          <w:p w:rsidR="00884396" w:rsidRPr="00466E22" w:rsidRDefault="00884396" w:rsidP="00466E22">
            <w:pPr>
              <w:pStyle w:val="TableParagraph"/>
              <w:ind w:left="757" w:right="539" w:hanging="33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25" w:type="dxa"/>
          </w:tcPr>
          <w:p w:rsidR="00884396" w:rsidRPr="00466E22" w:rsidRDefault="00884396" w:rsidP="00466E22">
            <w:pPr>
              <w:pStyle w:val="TableParagraph"/>
              <w:ind w:left="83" w:right="7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</w:tbl>
    <w:p w:rsidR="00884396" w:rsidRPr="00466E22" w:rsidRDefault="00884396" w:rsidP="00466E2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884396" w:rsidRPr="00466E22" w:rsidSect="00A02945">
          <w:pgSz w:w="11910" w:h="16840"/>
          <w:pgMar w:top="1120" w:right="1137" w:bottom="280" w:left="1701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0"/>
        <w:gridCol w:w="3930"/>
        <w:gridCol w:w="2180"/>
        <w:gridCol w:w="2425"/>
      </w:tblGrid>
      <w:tr w:rsidR="00884396" w:rsidRPr="00466E22">
        <w:trPr>
          <w:trHeight w:val="1027"/>
        </w:trPr>
        <w:tc>
          <w:tcPr>
            <w:tcW w:w="960" w:type="dxa"/>
          </w:tcPr>
          <w:p w:rsidR="00884396" w:rsidRPr="00466E22" w:rsidRDefault="00884396" w:rsidP="00466E2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884396" w:rsidRPr="00466E22" w:rsidRDefault="00884396" w:rsidP="00466E22">
            <w:pPr>
              <w:pStyle w:val="TableParagraph"/>
              <w:ind w:left="141" w:right="1222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согласно возрастным категориям каждого читателя</w:t>
            </w:r>
          </w:p>
        </w:tc>
        <w:tc>
          <w:tcPr>
            <w:tcW w:w="2180" w:type="dxa"/>
          </w:tcPr>
          <w:p w:rsidR="00884396" w:rsidRPr="00466E22" w:rsidRDefault="00884396" w:rsidP="00466E2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425" w:type="dxa"/>
          </w:tcPr>
          <w:p w:rsidR="00884396" w:rsidRPr="00466E22" w:rsidRDefault="00884396" w:rsidP="00466E2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884396" w:rsidRPr="00466E22">
        <w:trPr>
          <w:trHeight w:val="966"/>
        </w:trPr>
        <w:tc>
          <w:tcPr>
            <w:tcW w:w="960" w:type="dxa"/>
          </w:tcPr>
          <w:p w:rsidR="00884396" w:rsidRPr="00466E22" w:rsidRDefault="00884396" w:rsidP="00466E22">
            <w:pPr>
              <w:pStyle w:val="TableParagraph"/>
              <w:ind w:left="329" w:right="32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13</w:t>
            </w:r>
          </w:p>
        </w:tc>
        <w:tc>
          <w:tcPr>
            <w:tcW w:w="3930" w:type="dxa"/>
          </w:tcPr>
          <w:p w:rsidR="00884396" w:rsidRPr="00466E22" w:rsidRDefault="00884396" w:rsidP="00466E22">
            <w:pPr>
              <w:pStyle w:val="TableParagraph"/>
              <w:ind w:left="141" w:right="114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Рейды по классам по состоянию учебников</w:t>
            </w:r>
          </w:p>
        </w:tc>
        <w:tc>
          <w:tcPr>
            <w:tcW w:w="2180" w:type="dxa"/>
          </w:tcPr>
          <w:p w:rsidR="00884396" w:rsidRPr="00466E22" w:rsidRDefault="00884396" w:rsidP="00466E22">
            <w:pPr>
              <w:pStyle w:val="TableParagraph"/>
              <w:ind w:left="498" w:right="488" w:hanging="12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Один раз в четверть</w:t>
            </w:r>
          </w:p>
        </w:tc>
        <w:tc>
          <w:tcPr>
            <w:tcW w:w="2425" w:type="dxa"/>
          </w:tcPr>
          <w:p w:rsidR="00884396" w:rsidRPr="00466E22" w:rsidRDefault="00884396" w:rsidP="00466E22">
            <w:pPr>
              <w:pStyle w:val="TableParagraph"/>
              <w:ind w:left="85" w:right="7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 Совет</w:t>
            </w:r>
          </w:p>
          <w:p w:rsidR="00884396" w:rsidRPr="00466E22" w:rsidRDefault="00884396" w:rsidP="00466E22">
            <w:pPr>
              <w:pStyle w:val="TableParagraph"/>
              <w:ind w:left="88" w:right="7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старшеклассников</w:t>
            </w:r>
          </w:p>
        </w:tc>
      </w:tr>
    </w:tbl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Pr="00466E22" w:rsidRDefault="00884396" w:rsidP="00466E22">
      <w:pPr>
        <w:spacing w:line="240" w:lineRule="auto"/>
        <w:ind w:left="25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E22">
        <w:rPr>
          <w:rFonts w:ascii="Times New Roman" w:hAnsi="Times New Roman" w:cs="Times New Roman"/>
          <w:b/>
          <w:bCs/>
          <w:sz w:val="28"/>
          <w:szCs w:val="28"/>
        </w:rPr>
        <w:t>Организация библиотечно-массовой работы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99"/>
        <w:gridCol w:w="2960"/>
        <w:gridCol w:w="2525"/>
        <w:gridCol w:w="1416"/>
        <w:gridCol w:w="2551"/>
      </w:tblGrid>
      <w:tr w:rsidR="00884396" w:rsidRPr="00466E22">
        <w:trPr>
          <w:trHeight w:val="599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162" w:right="135" w:firstLine="55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693" w:firstLine="225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 xml:space="preserve">Название </w:t>
            </w:r>
            <w:r w:rsidRPr="00466E22">
              <w:rPr>
                <w:b/>
                <w:bCs/>
                <w:w w:val="95"/>
                <w:sz w:val="24"/>
                <w:szCs w:val="24"/>
              </w:rPr>
              <w:t>мероприятия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left="102" w:right="100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323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338" w:right="331"/>
              <w:jc w:val="center"/>
              <w:rPr>
                <w:b/>
                <w:bCs/>
                <w:sz w:val="24"/>
                <w:szCs w:val="24"/>
              </w:rPr>
            </w:pPr>
            <w:r w:rsidRPr="00466E22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884396" w:rsidRPr="00466E22">
        <w:trPr>
          <w:trHeight w:val="641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«Во славу Отечества»</w:t>
            </w:r>
          </w:p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(дни боевой славы)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Кн.выставка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0" w:right="13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338" w:right="32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012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2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 w:right="38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«Путешествие в Читай-город» (знакомство с библ.)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left="64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Библ.урок</w:t>
            </w:r>
          </w:p>
          <w:p w:rsidR="00884396" w:rsidRPr="00466E22" w:rsidRDefault="00884396" w:rsidP="00466E22">
            <w:pPr>
              <w:pStyle w:val="TableParagraph"/>
              <w:ind w:left="143" w:right="137" w:firstLine="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(материалы в папке Библиотека=Знакомство с</w:t>
            </w:r>
          </w:p>
          <w:p w:rsidR="00884396" w:rsidRPr="00466E22" w:rsidRDefault="00884396" w:rsidP="00466E22">
            <w:pPr>
              <w:pStyle w:val="TableParagraph"/>
              <w:ind w:left="67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библиотекой)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0" w:right="19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Октябрь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338" w:right="32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966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3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 w:right="783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«В литературной гостиной»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left="440" w:right="433" w:hanging="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Кн.выставки к юбилейным</w:t>
            </w:r>
          </w:p>
          <w:p w:rsidR="00884396" w:rsidRPr="00466E22" w:rsidRDefault="00884396" w:rsidP="00466E22">
            <w:pPr>
              <w:pStyle w:val="TableParagraph"/>
              <w:ind w:right="9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датам писателей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443" w:right="86" w:hanging="33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338" w:right="32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964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4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 w:right="136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«Школьный бумбараш»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Выставка-коллаж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0" w:right="13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338" w:right="32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966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5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 w:right="61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«Рассказывает справочное бюро»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left="563" w:firstLine="32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Обзор</w:t>
            </w:r>
          </w:p>
          <w:p w:rsidR="00884396" w:rsidRPr="00466E22" w:rsidRDefault="00884396" w:rsidP="00466E22">
            <w:pPr>
              <w:pStyle w:val="TableParagraph"/>
              <w:ind w:right="9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справочной литературы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0" w:right="19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Октябрь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338" w:right="32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2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6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«Мультики-пультики»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right="9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Игра-викторина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263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Ноябрь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338" w:right="32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966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7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 w:right="56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«Помним. Славим. Гордимся» (дни</w:t>
            </w:r>
          </w:p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боевой славы)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Кн.выставка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0" w:right="20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Декабрь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338" w:right="32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321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8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«Зимний тарарам»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right="9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Литературная ёлка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0" w:right="20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Декабрь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338" w:right="32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218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9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 w:right="43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«В гостях у доктора АПЧХИ»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left="419" w:right="41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Цикл бесед с элементами игровой программы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301" w:right="194" w:hanging="8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Ноябрь- январь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338" w:right="32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285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190" w:right="17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10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 w:right="293" w:firstLine="6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«Секреты отличного настроения» (Всемирный день</w:t>
            </w:r>
          </w:p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«спасибо»)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right="9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Выставка-игра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273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Январь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338" w:right="32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5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190" w:right="17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11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«Ленинград – город</w:t>
            </w:r>
          </w:p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герой»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left="64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Выставка-</w:t>
            </w:r>
          </w:p>
          <w:p w:rsidR="00884396" w:rsidRPr="00466E22" w:rsidRDefault="00884396" w:rsidP="00466E22">
            <w:pPr>
              <w:pStyle w:val="TableParagraph"/>
              <w:ind w:left="69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панорама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273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Январь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338" w:right="32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</w:tbl>
    <w:p w:rsidR="00884396" w:rsidRPr="00466E22" w:rsidRDefault="00884396" w:rsidP="00466E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84396" w:rsidRPr="00466E22">
          <w:pgSz w:w="11910" w:h="16840"/>
          <w:pgMar w:top="1120" w:right="300" w:bottom="280" w:left="60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99"/>
        <w:gridCol w:w="2960"/>
        <w:gridCol w:w="2525"/>
        <w:gridCol w:w="1416"/>
        <w:gridCol w:w="2551"/>
      </w:tblGrid>
      <w:tr w:rsidR="00884396" w:rsidRPr="00466E22">
        <w:trPr>
          <w:trHeight w:val="1125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466E22" w:rsidRDefault="00884396" w:rsidP="00466E22">
            <w:pPr>
              <w:pStyle w:val="TableParagraph"/>
              <w:ind w:left="190" w:right="17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12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 w:right="342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«Пушкин – это наше всё»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466E22" w:rsidRDefault="00884396" w:rsidP="00466E22">
            <w:pPr>
              <w:pStyle w:val="TableParagraph"/>
              <w:ind w:left="436" w:right="412" w:firstLine="6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День памяти А.С.Пушкина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466E22" w:rsidRDefault="00884396" w:rsidP="00466E22">
            <w:pPr>
              <w:pStyle w:val="TableParagraph"/>
              <w:ind w:left="179" w:right="17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Февраль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466E22" w:rsidRDefault="00884396" w:rsidP="00466E22">
            <w:pPr>
              <w:pStyle w:val="TableParagraph"/>
              <w:ind w:left="44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2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190" w:right="17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13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«И мужество,</w:t>
            </w:r>
            <w:r w:rsidRPr="00466E22">
              <w:rPr>
                <w:spacing w:val="-2"/>
                <w:sz w:val="24"/>
                <w:szCs w:val="24"/>
              </w:rPr>
              <w:t xml:space="preserve"> </w:t>
            </w:r>
            <w:r w:rsidRPr="00466E22">
              <w:rPr>
                <w:sz w:val="24"/>
                <w:szCs w:val="24"/>
              </w:rPr>
              <w:t>как</w:t>
            </w:r>
          </w:p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знамя,</w:t>
            </w:r>
            <w:r w:rsidRPr="00466E22">
              <w:rPr>
                <w:spacing w:val="-2"/>
                <w:sz w:val="24"/>
                <w:szCs w:val="24"/>
              </w:rPr>
              <w:t xml:space="preserve"> </w:t>
            </w:r>
            <w:r w:rsidRPr="00466E22">
              <w:rPr>
                <w:sz w:val="24"/>
                <w:szCs w:val="24"/>
              </w:rPr>
              <w:t>пронесли»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right="9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Журнал-</w:t>
            </w:r>
          </w:p>
          <w:p w:rsidR="00884396" w:rsidRPr="00466E22" w:rsidRDefault="00884396" w:rsidP="00466E22">
            <w:pPr>
              <w:pStyle w:val="TableParagraph"/>
              <w:ind w:right="10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презентация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179" w:right="17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Февраль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44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5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190" w:right="17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14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«Выпускнику на</w:t>
            </w:r>
          </w:p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заметку»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left="103" w:right="10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Информационный</w:t>
            </w:r>
          </w:p>
          <w:p w:rsidR="00884396" w:rsidRPr="00466E22" w:rsidRDefault="00884396" w:rsidP="00466E22">
            <w:pPr>
              <w:pStyle w:val="TableParagraph"/>
              <w:ind w:right="10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обзор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179" w:right="17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Февраль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44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966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190" w:right="17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15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 w:right="117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«Армейский калейдоскоп»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left="306" w:right="302" w:firstLine="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Кн.выставка к Дню защитника</w:t>
            </w:r>
          </w:p>
          <w:p w:rsidR="00884396" w:rsidRPr="00466E22" w:rsidRDefault="00884396" w:rsidP="00466E22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Отечества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179" w:right="17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Февраль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44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286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190" w:right="17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16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 w:right="101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«Календарь перевернём…»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left="460" w:right="454" w:hanging="1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Выставки к календарным</w:t>
            </w:r>
          </w:p>
          <w:p w:rsidR="00884396" w:rsidRPr="00466E22" w:rsidRDefault="00884396" w:rsidP="00466E22">
            <w:pPr>
              <w:pStyle w:val="TableParagraph"/>
              <w:ind w:left="558" w:right="549" w:hanging="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датам и праздникам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443" w:right="86" w:hanging="33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44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4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190" w:right="17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17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«Говорим стихами»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right="9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Поэтическая</w:t>
            </w:r>
          </w:p>
          <w:p w:rsidR="00884396" w:rsidRPr="00466E22" w:rsidRDefault="00884396" w:rsidP="00466E22">
            <w:pPr>
              <w:pStyle w:val="TableParagraph"/>
              <w:ind w:right="9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переменка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179" w:right="17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Март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44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2575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190" w:right="17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18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 w:right="66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«Весна. Книжный праздник»</w:t>
            </w:r>
          </w:p>
          <w:p w:rsidR="00884396" w:rsidRPr="00466E22" w:rsidRDefault="00884396" w:rsidP="00466E22">
            <w:pPr>
              <w:pStyle w:val="TableParagraph"/>
              <w:numPr>
                <w:ilvl w:val="0"/>
                <w:numId w:val="14"/>
              </w:numPr>
              <w:tabs>
                <w:tab w:val="left" w:pos="413"/>
              </w:tabs>
              <w:ind w:right="317" w:firstLine="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«Трамвай сказок</w:t>
            </w:r>
            <w:r w:rsidRPr="00466E22">
              <w:rPr>
                <w:spacing w:val="-7"/>
                <w:sz w:val="24"/>
                <w:szCs w:val="24"/>
              </w:rPr>
              <w:t xml:space="preserve"> </w:t>
            </w:r>
            <w:r w:rsidRPr="00466E22">
              <w:rPr>
                <w:sz w:val="24"/>
                <w:szCs w:val="24"/>
              </w:rPr>
              <w:t>и загадок»</w:t>
            </w:r>
          </w:p>
          <w:p w:rsidR="00884396" w:rsidRPr="00466E22" w:rsidRDefault="00884396" w:rsidP="00466E22">
            <w:pPr>
              <w:pStyle w:val="TableParagraph"/>
              <w:numPr>
                <w:ilvl w:val="0"/>
                <w:numId w:val="14"/>
              </w:numPr>
              <w:tabs>
                <w:tab w:val="left" w:pos="413"/>
              </w:tabs>
              <w:ind w:right="256" w:firstLine="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«Передай добро</w:t>
            </w:r>
            <w:r w:rsidRPr="00466E22">
              <w:rPr>
                <w:spacing w:val="-10"/>
                <w:sz w:val="24"/>
                <w:szCs w:val="24"/>
              </w:rPr>
              <w:t xml:space="preserve"> </w:t>
            </w:r>
            <w:r w:rsidRPr="00466E22">
              <w:rPr>
                <w:sz w:val="24"/>
                <w:szCs w:val="24"/>
              </w:rPr>
              <w:t>по кругу»</w:t>
            </w:r>
          </w:p>
          <w:p w:rsidR="00884396" w:rsidRPr="00466E22" w:rsidRDefault="00884396" w:rsidP="00466E22">
            <w:pPr>
              <w:pStyle w:val="TableParagraph"/>
              <w:numPr>
                <w:ilvl w:val="0"/>
                <w:numId w:val="14"/>
              </w:numPr>
              <w:tabs>
                <w:tab w:val="left" w:pos="413"/>
              </w:tabs>
              <w:ind w:right="174" w:firstLine="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«В стране невыученных</w:t>
            </w:r>
            <w:r w:rsidRPr="00466E22">
              <w:rPr>
                <w:spacing w:val="-6"/>
                <w:sz w:val="24"/>
                <w:szCs w:val="24"/>
              </w:rPr>
              <w:t xml:space="preserve"> </w:t>
            </w:r>
            <w:r w:rsidRPr="00466E22">
              <w:rPr>
                <w:sz w:val="24"/>
                <w:szCs w:val="24"/>
              </w:rPr>
              <w:t>уроков»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right="9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Цикл мероприятий к неделе детской книжки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179" w:right="17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Март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44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72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190" w:right="17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19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«Где, когда, зачем…»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Викторина - игра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179" w:right="172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Апрель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44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964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189" w:right="17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20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 w:right="110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«Космические виражи»</w:t>
            </w:r>
          </w:p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(день космонавтики)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left="776" w:right="534" w:hanging="22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Творческий конкурс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179" w:right="172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Апрель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44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5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189" w:right="17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21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««Была весна – весна</w:t>
            </w:r>
          </w:p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Победы»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right="100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Цикл мероприятий</w:t>
            </w:r>
          </w:p>
          <w:p w:rsidR="00884396" w:rsidRPr="00466E22" w:rsidRDefault="00884396" w:rsidP="00466E22">
            <w:pPr>
              <w:pStyle w:val="TableParagraph"/>
              <w:ind w:right="9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к 9 маю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179" w:right="17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Апрель,</w:t>
            </w:r>
          </w:p>
          <w:p w:rsidR="00884396" w:rsidRPr="00466E22" w:rsidRDefault="00884396" w:rsidP="00466E22">
            <w:pPr>
              <w:pStyle w:val="TableParagraph"/>
              <w:ind w:left="178" w:right="17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44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496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189" w:right="17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22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 w:right="13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«Просветители земель славянских»</w:t>
            </w:r>
          </w:p>
          <w:p w:rsidR="00884396" w:rsidRPr="00466E22" w:rsidRDefault="00884396" w:rsidP="00466E22">
            <w:pPr>
              <w:pStyle w:val="TableParagraph"/>
              <w:ind w:left="17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(день славянской</w:t>
            </w:r>
          </w:p>
          <w:p w:rsidR="00884396" w:rsidRPr="00466E22" w:rsidRDefault="00884396" w:rsidP="00466E22">
            <w:pPr>
              <w:pStyle w:val="TableParagraph"/>
              <w:ind w:left="107" w:right="913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письменности и культуры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right="9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Урок-презентация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179" w:right="174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44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1288"/>
        </w:trPr>
        <w:tc>
          <w:tcPr>
            <w:tcW w:w="699" w:type="dxa"/>
          </w:tcPr>
          <w:p w:rsidR="00884396" w:rsidRPr="00466E22" w:rsidRDefault="00884396" w:rsidP="00466E22">
            <w:pPr>
              <w:pStyle w:val="TableParagraph"/>
              <w:ind w:left="190" w:right="178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23</w:t>
            </w:r>
          </w:p>
        </w:tc>
        <w:tc>
          <w:tcPr>
            <w:tcW w:w="2960" w:type="dxa"/>
          </w:tcPr>
          <w:p w:rsidR="00884396" w:rsidRPr="00466E22" w:rsidRDefault="00884396" w:rsidP="00466E22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«Страница 19»</w:t>
            </w:r>
          </w:p>
        </w:tc>
        <w:tc>
          <w:tcPr>
            <w:tcW w:w="2525" w:type="dxa"/>
          </w:tcPr>
          <w:p w:rsidR="00884396" w:rsidRPr="00466E22" w:rsidRDefault="00884396" w:rsidP="00466E22">
            <w:pPr>
              <w:pStyle w:val="TableParagraph"/>
              <w:ind w:left="419" w:right="413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Чемпионат по чтению вслух среди</w:t>
            </w:r>
          </w:p>
          <w:p w:rsidR="00884396" w:rsidRPr="00466E22" w:rsidRDefault="00884396" w:rsidP="00466E22">
            <w:pPr>
              <w:pStyle w:val="TableParagraph"/>
              <w:ind w:right="99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старшеклассников</w:t>
            </w:r>
          </w:p>
        </w:tc>
        <w:tc>
          <w:tcPr>
            <w:tcW w:w="1416" w:type="dxa"/>
          </w:tcPr>
          <w:p w:rsidR="00884396" w:rsidRPr="00466E22" w:rsidRDefault="00884396" w:rsidP="00466E22">
            <w:pPr>
              <w:pStyle w:val="TableParagraph"/>
              <w:ind w:left="179" w:right="175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Март</w:t>
            </w:r>
          </w:p>
        </w:tc>
        <w:tc>
          <w:tcPr>
            <w:tcW w:w="2551" w:type="dxa"/>
          </w:tcPr>
          <w:p w:rsidR="00884396" w:rsidRPr="00466E22" w:rsidRDefault="00884396" w:rsidP="00466E22">
            <w:pPr>
              <w:pStyle w:val="TableParagraph"/>
              <w:ind w:left="446"/>
              <w:jc w:val="center"/>
              <w:rPr>
                <w:sz w:val="24"/>
                <w:szCs w:val="24"/>
              </w:rPr>
            </w:pPr>
            <w:r w:rsidRPr="00466E22">
              <w:rPr>
                <w:sz w:val="24"/>
                <w:szCs w:val="24"/>
              </w:rPr>
              <w:t>Библиотекарь</w:t>
            </w:r>
          </w:p>
        </w:tc>
      </w:tr>
    </w:tbl>
    <w:p w:rsidR="00884396" w:rsidRPr="00466E22" w:rsidRDefault="00884396" w:rsidP="00466E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84396" w:rsidRPr="00466E22">
          <w:pgSz w:w="11910" w:h="16840"/>
          <w:pgMar w:top="1120" w:right="300" w:bottom="280" w:left="600" w:header="720" w:footer="720" w:gutter="0"/>
          <w:cols w:space="720"/>
        </w:sectPr>
      </w:pPr>
    </w:p>
    <w:p w:rsidR="00884396" w:rsidRPr="00466E22" w:rsidRDefault="00884396" w:rsidP="00A02945">
      <w:pPr>
        <w:spacing w:line="240" w:lineRule="auto"/>
        <w:ind w:left="1651" w:right="117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E22">
        <w:rPr>
          <w:rFonts w:ascii="Times New Roman" w:hAnsi="Times New Roman" w:cs="Times New Roman"/>
          <w:b/>
          <w:bCs/>
          <w:sz w:val="28"/>
          <w:szCs w:val="28"/>
        </w:rPr>
        <w:t>«Дорогою добра»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92"/>
        <w:gridCol w:w="2708"/>
        <w:gridCol w:w="2650"/>
        <w:gridCol w:w="1431"/>
        <w:gridCol w:w="2612"/>
      </w:tblGrid>
      <w:tr w:rsidR="00884396" w:rsidRPr="00466E22">
        <w:trPr>
          <w:trHeight w:val="599"/>
        </w:trPr>
        <w:tc>
          <w:tcPr>
            <w:tcW w:w="692" w:type="dxa"/>
          </w:tcPr>
          <w:p w:rsidR="00884396" w:rsidRPr="00A02945" w:rsidRDefault="00884396" w:rsidP="00A02945">
            <w:pPr>
              <w:pStyle w:val="TableParagraph"/>
              <w:ind w:left="158" w:right="150" w:firstLine="55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 xml:space="preserve">№ </w:t>
            </w:r>
            <w:r w:rsidRPr="00A02945">
              <w:rPr>
                <w:b/>
                <w:bCs/>
                <w:w w:val="95"/>
                <w:sz w:val="24"/>
                <w:szCs w:val="24"/>
              </w:rPr>
              <w:t>п/п</w:t>
            </w:r>
          </w:p>
        </w:tc>
        <w:tc>
          <w:tcPr>
            <w:tcW w:w="2708" w:type="dxa"/>
          </w:tcPr>
          <w:p w:rsidR="00884396" w:rsidRPr="00A02945" w:rsidRDefault="00884396" w:rsidP="00A02945">
            <w:pPr>
              <w:pStyle w:val="TableParagraph"/>
              <w:ind w:left="565" w:firstLine="223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 xml:space="preserve">Название </w:t>
            </w:r>
            <w:r w:rsidRPr="00A02945">
              <w:rPr>
                <w:b/>
                <w:bCs/>
                <w:w w:val="95"/>
                <w:sz w:val="24"/>
                <w:szCs w:val="24"/>
              </w:rPr>
              <w:t>мероприятия</w:t>
            </w:r>
          </w:p>
        </w:tc>
        <w:tc>
          <w:tcPr>
            <w:tcW w:w="2650" w:type="dxa"/>
          </w:tcPr>
          <w:p w:rsidR="00884396" w:rsidRPr="00A02945" w:rsidRDefault="00884396" w:rsidP="00A02945">
            <w:pPr>
              <w:pStyle w:val="TableParagraph"/>
              <w:ind w:left="151" w:right="145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1431" w:type="dxa"/>
          </w:tcPr>
          <w:p w:rsidR="00884396" w:rsidRPr="00A02945" w:rsidRDefault="00884396" w:rsidP="00A02945">
            <w:pPr>
              <w:pStyle w:val="TableParagraph"/>
              <w:ind w:left="159" w:right="159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612" w:type="dxa"/>
          </w:tcPr>
          <w:p w:rsidR="00884396" w:rsidRPr="00A02945" w:rsidRDefault="00884396" w:rsidP="00A02945">
            <w:pPr>
              <w:pStyle w:val="TableParagraph"/>
              <w:ind w:left="244" w:right="242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884396" w:rsidRPr="00466E22">
        <w:trPr>
          <w:trHeight w:val="640"/>
        </w:trPr>
        <w:tc>
          <w:tcPr>
            <w:tcW w:w="692" w:type="dxa"/>
          </w:tcPr>
          <w:p w:rsidR="00884396" w:rsidRPr="00A02945" w:rsidRDefault="00884396" w:rsidP="00A02945">
            <w:pPr>
              <w:pStyle w:val="TableParagraph"/>
              <w:ind w:left="273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1</w:t>
            </w:r>
          </w:p>
        </w:tc>
        <w:tc>
          <w:tcPr>
            <w:tcW w:w="2708" w:type="dxa"/>
          </w:tcPr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«Доброту берем с</w:t>
            </w:r>
          </w:p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собой»</w:t>
            </w:r>
          </w:p>
        </w:tc>
        <w:tc>
          <w:tcPr>
            <w:tcW w:w="2650" w:type="dxa"/>
          </w:tcPr>
          <w:p w:rsidR="00884396" w:rsidRPr="00A02945" w:rsidRDefault="00884396" w:rsidP="00A02945">
            <w:pPr>
              <w:pStyle w:val="TableParagraph"/>
              <w:ind w:left="153" w:right="14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Кн.выставка -</w:t>
            </w:r>
          </w:p>
          <w:p w:rsidR="00884396" w:rsidRPr="00A02945" w:rsidRDefault="00884396" w:rsidP="00A02945">
            <w:pPr>
              <w:pStyle w:val="TableParagraph"/>
              <w:ind w:left="154" w:right="14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настроение</w:t>
            </w:r>
          </w:p>
        </w:tc>
        <w:tc>
          <w:tcPr>
            <w:tcW w:w="1431" w:type="dxa"/>
          </w:tcPr>
          <w:p w:rsidR="00884396" w:rsidRPr="00A02945" w:rsidRDefault="00884396" w:rsidP="00A02945">
            <w:pPr>
              <w:pStyle w:val="TableParagraph"/>
              <w:ind w:left="162" w:right="159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сентябрь</w:t>
            </w:r>
          </w:p>
        </w:tc>
        <w:tc>
          <w:tcPr>
            <w:tcW w:w="2612" w:type="dxa"/>
          </w:tcPr>
          <w:p w:rsidR="00884396" w:rsidRPr="00A02945" w:rsidRDefault="00884396" w:rsidP="00A02945">
            <w:pPr>
              <w:pStyle w:val="TableParagraph"/>
              <w:ind w:left="246" w:right="24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5"/>
        </w:trPr>
        <w:tc>
          <w:tcPr>
            <w:tcW w:w="692" w:type="dxa"/>
          </w:tcPr>
          <w:p w:rsidR="00884396" w:rsidRPr="00A02945" w:rsidRDefault="00884396" w:rsidP="00A02945">
            <w:pPr>
              <w:pStyle w:val="TableParagraph"/>
              <w:ind w:left="273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2</w:t>
            </w:r>
          </w:p>
        </w:tc>
        <w:tc>
          <w:tcPr>
            <w:tcW w:w="2708" w:type="dxa"/>
          </w:tcPr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«Если добрый ты»</w:t>
            </w:r>
          </w:p>
        </w:tc>
        <w:tc>
          <w:tcPr>
            <w:tcW w:w="2650" w:type="dxa"/>
          </w:tcPr>
          <w:p w:rsidR="00884396" w:rsidRPr="00A02945" w:rsidRDefault="00884396" w:rsidP="00A02945">
            <w:pPr>
              <w:pStyle w:val="TableParagraph"/>
              <w:ind w:left="154" w:right="14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песня-путешествие</w:t>
            </w:r>
          </w:p>
        </w:tc>
        <w:tc>
          <w:tcPr>
            <w:tcW w:w="1431" w:type="dxa"/>
          </w:tcPr>
          <w:p w:rsidR="00884396" w:rsidRPr="00A02945" w:rsidRDefault="00884396" w:rsidP="00A02945">
            <w:pPr>
              <w:pStyle w:val="TableParagraph"/>
              <w:ind w:left="162" w:right="157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октябрь</w:t>
            </w:r>
          </w:p>
        </w:tc>
        <w:tc>
          <w:tcPr>
            <w:tcW w:w="2612" w:type="dxa"/>
          </w:tcPr>
          <w:p w:rsidR="00884396" w:rsidRPr="00A02945" w:rsidRDefault="00884396" w:rsidP="00A02945">
            <w:pPr>
              <w:pStyle w:val="TableParagraph"/>
              <w:ind w:left="243" w:right="24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Библиотекарь,</w:t>
            </w:r>
          </w:p>
          <w:p w:rsidR="00884396" w:rsidRPr="00A02945" w:rsidRDefault="00884396" w:rsidP="00A02945">
            <w:pPr>
              <w:pStyle w:val="TableParagraph"/>
              <w:ind w:left="246" w:right="24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Кл.руководители</w:t>
            </w:r>
          </w:p>
        </w:tc>
      </w:tr>
      <w:tr w:rsidR="00884396" w:rsidRPr="00466E22">
        <w:trPr>
          <w:trHeight w:val="642"/>
        </w:trPr>
        <w:tc>
          <w:tcPr>
            <w:tcW w:w="692" w:type="dxa"/>
          </w:tcPr>
          <w:p w:rsidR="00884396" w:rsidRPr="00A02945" w:rsidRDefault="00884396" w:rsidP="00A02945">
            <w:pPr>
              <w:pStyle w:val="TableParagraph"/>
              <w:ind w:left="273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4</w:t>
            </w:r>
          </w:p>
        </w:tc>
        <w:tc>
          <w:tcPr>
            <w:tcW w:w="2708" w:type="dxa"/>
          </w:tcPr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«Добрая почемучка»</w:t>
            </w:r>
          </w:p>
        </w:tc>
        <w:tc>
          <w:tcPr>
            <w:tcW w:w="2650" w:type="dxa"/>
          </w:tcPr>
          <w:p w:rsidR="00884396" w:rsidRPr="00A02945" w:rsidRDefault="00884396" w:rsidP="00A02945">
            <w:pPr>
              <w:pStyle w:val="TableParagraph"/>
              <w:ind w:left="152" w:right="14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Игра - беседа</w:t>
            </w:r>
          </w:p>
        </w:tc>
        <w:tc>
          <w:tcPr>
            <w:tcW w:w="1431" w:type="dxa"/>
          </w:tcPr>
          <w:p w:rsidR="00884396" w:rsidRPr="00A02945" w:rsidRDefault="00884396" w:rsidP="00A02945">
            <w:pPr>
              <w:pStyle w:val="TableParagraph"/>
              <w:ind w:left="162" w:right="15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ноябрь</w:t>
            </w:r>
          </w:p>
        </w:tc>
        <w:tc>
          <w:tcPr>
            <w:tcW w:w="2612" w:type="dxa"/>
          </w:tcPr>
          <w:p w:rsidR="00884396" w:rsidRPr="00A02945" w:rsidRDefault="00884396" w:rsidP="00A02945">
            <w:pPr>
              <w:pStyle w:val="TableParagraph"/>
              <w:ind w:left="243" w:right="24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Библиотекарь,</w:t>
            </w:r>
          </w:p>
          <w:p w:rsidR="00884396" w:rsidRPr="00A02945" w:rsidRDefault="00884396" w:rsidP="00A02945">
            <w:pPr>
              <w:pStyle w:val="TableParagraph"/>
              <w:ind w:left="246" w:right="24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кл. руководители</w:t>
            </w:r>
          </w:p>
        </w:tc>
      </w:tr>
    </w:tbl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Default="00884396" w:rsidP="00466E22">
      <w:pPr>
        <w:spacing w:line="240" w:lineRule="auto"/>
        <w:ind w:left="3901" w:right="334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4396" w:rsidRPr="00466E22" w:rsidRDefault="00884396" w:rsidP="00466E22">
      <w:pPr>
        <w:spacing w:line="240" w:lineRule="auto"/>
        <w:ind w:left="3901" w:right="334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E22">
        <w:rPr>
          <w:rFonts w:ascii="Times New Roman" w:hAnsi="Times New Roman" w:cs="Times New Roman"/>
          <w:b/>
          <w:bCs/>
          <w:sz w:val="28"/>
          <w:szCs w:val="28"/>
        </w:rPr>
        <w:t>«Волшебный мир театра» (2019 год – год Театра)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92"/>
        <w:gridCol w:w="2708"/>
        <w:gridCol w:w="2650"/>
        <w:gridCol w:w="1431"/>
        <w:gridCol w:w="2612"/>
      </w:tblGrid>
      <w:tr w:rsidR="00884396" w:rsidRPr="00466E22">
        <w:trPr>
          <w:trHeight w:val="597"/>
        </w:trPr>
        <w:tc>
          <w:tcPr>
            <w:tcW w:w="692" w:type="dxa"/>
          </w:tcPr>
          <w:p w:rsidR="00884396" w:rsidRPr="00A02945" w:rsidRDefault="00884396" w:rsidP="00A02945">
            <w:pPr>
              <w:pStyle w:val="TableParagraph"/>
              <w:ind w:left="158" w:right="150" w:firstLine="55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 xml:space="preserve">№ </w:t>
            </w:r>
            <w:r w:rsidRPr="00A02945">
              <w:rPr>
                <w:b/>
                <w:bCs/>
                <w:w w:val="95"/>
                <w:sz w:val="24"/>
                <w:szCs w:val="24"/>
              </w:rPr>
              <w:t>п/п</w:t>
            </w:r>
          </w:p>
        </w:tc>
        <w:tc>
          <w:tcPr>
            <w:tcW w:w="2708" w:type="dxa"/>
          </w:tcPr>
          <w:p w:rsidR="00884396" w:rsidRPr="00A02945" w:rsidRDefault="00884396" w:rsidP="00A02945">
            <w:pPr>
              <w:pStyle w:val="TableParagraph"/>
              <w:ind w:left="565" w:firstLine="223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 xml:space="preserve">Название </w:t>
            </w:r>
            <w:r w:rsidRPr="00A02945">
              <w:rPr>
                <w:b/>
                <w:bCs/>
                <w:w w:val="95"/>
                <w:sz w:val="24"/>
                <w:szCs w:val="24"/>
              </w:rPr>
              <w:t>мероприятия</w:t>
            </w:r>
          </w:p>
        </w:tc>
        <w:tc>
          <w:tcPr>
            <w:tcW w:w="2650" w:type="dxa"/>
          </w:tcPr>
          <w:p w:rsidR="00884396" w:rsidRPr="00A02945" w:rsidRDefault="00884396" w:rsidP="00A02945">
            <w:pPr>
              <w:pStyle w:val="TableParagraph"/>
              <w:ind w:left="205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1431" w:type="dxa"/>
          </w:tcPr>
          <w:p w:rsidR="00884396" w:rsidRPr="00A02945" w:rsidRDefault="00884396" w:rsidP="00A02945">
            <w:pPr>
              <w:pStyle w:val="TableParagraph"/>
              <w:ind w:left="159" w:right="159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612" w:type="dxa"/>
          </w:tcPr>
          <w:p w:rsidR="00884396" w:rsidRPr="00A02945" w:rsidRDefault="00884396" w:rsidP="00A02945">
            <w:pPr>
              <w:pStyle w:val="TableParagraph"/>
              <w:ind w:left="244" w:right="242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884396" w:rsidRPr="00466E22">
        <w:trPr>
          <w:trHeight w:val="640"/>
        </w:trPr>
        <w:tc>
          <w:tcPr>
            <w:tcW w:w="692" w:type="dxa"/>
          </w:tcPr>
          <w:p w:rsidR="00884396" w:rsidRPr="00A02945" w:rsidRDefault="00884396" w:rsidP="00A02945">
            <w:pPr>
              <w:pStyle w:val="TableParagraph"/>
              <w:ind w:left="273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1</w:t>
            </w:r>
          </w:p>
        </w:tc>
        <w:tc>
          <w:tcPr>
            <w:tcW w:w="2708" w:type="dxa"/>
          </w:tcPr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«Герои книг на</w:t>
            </w:r>
          </w:p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сцене»</w:t>
            </w:r>
          </w:p>
        </w:tc>
        <w:tc>
          <w:tcPr>
            <w:tcW w:w="2650" w:type="dxa"/>
          </w:tcPr>
          <w:p w:rsidR="00884396" w:rsidRPr="00A02945" w:rsidRDefault="00884396" w:rsidP="00A02945">
            <w:pPr>
              <w:pStyle w:val="TableParagraph"/>
              <w:ind w:left="153" w:right="14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Кн.выставка -</w:t>
            </w:r>
          </w:p>
          <w:p w:rsidR="00884396" w:rsidRPr="00A02945" w:rsidRDefault="00884396" w:rsidP="00A02945">
            <w:pPr>
              <w:pStyle w:val="TableParagraph"/>
              <w:ind w:left="154" w:right="14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инсталяция</w:t>
            </w:r>
          </w:p>
        </w:tc>
        <w:tc>
          <w:tcPr>
            <w:tcW w:w="1431" w:type="dxa"/>
          </w:tcPr>
          <w:p w:rsidR="00884396" w:rsidRPr="00A02945" w:rsidRDefault="00884396" w:rsidP="00A02945">
            <w:pPr>
              <w:pStyle w:val="TableParagraph"/>
              <w:ind w:left="162" w:right="157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январь</w:t>
            </w:r>
          </w:p>
        </w:tc>
        <w:tc>
          <w:tcPr>
            <w:tcW w:w="2612" w:type="dxa"/>
          </w:tcPr>
          <w:p w:rsidR="00884396" w:rsidRPr="00A02945" w:rsidRDefault="00884396" w:rsidP="00A02945">
            <w:pPr>
              <w:pStyle w:val="TableParagraph"/>
              <w:ind w:left="246" w:right="24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466E22">
        <w:trPr>
          <w:trHeight w:val="645"/>
        </w:trPr>
        <w:tc>
          <w:tcPr>
            <w:tcW w:w="692" w:type="dxa"/>
          </w:tcPr>
          <w:p w:rsidR="00884396" w:rsidRPr="00A02945" w:rsidRDefault="00884396" w:rsidP="00A02945">
            <w:pPr>
              <w:pStyle w:val="TableParagraph"/>
              <w:ind w:left="273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2</w:t>
            </w:r>
          </w:p>
        </w:tc>
        <w:tc>
          <w:tcPr>
            <w:tcW w:w="2708" w:type="dxa"/>
          </w:tcPr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«Интересные</w:t>
            </w:r>
          </w:p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пьесенки»</w:t>
            </w:r>
          </w:p>
        </w:tc>
        <w:tc>
          <w:tcPr>
            <w:tcW w:w="2650" w:type="dxa"/>
          </w:tcPr>
          <w:p w:rsidR="00884396" w:rsidRPr="00A02945" w:rsidRDefault="00884396" w:rsidP="00A02945">
            <w:pPr>
              <w:pStyle w:val="TableParagraph"/>
              <w:ind w:left="153" w:right="14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Конкурс мини-</w:t>
            </w:r>
          </w:p>
          <w:p w:rsidR="00884396" w:rsidRPr="00A02945" w:rsidRDefault="00884396" w:rsidP="00A02945">
            <w:pPr>
              <w:pStyle w:val="TableParagraph"/>
              <w:ind w:left="152" w:right="14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спектаклей</w:t>
            </w:r>
          </w:p>
        </w:tc>
        <w:tc>
          <w:tcPr>
            <w:tcW w:w="1431" w:type="dxa"/>
          </w:tcPr>
          <w:p w:rsidR="00884396" w:rsidRPr="00A02945" w:rsidRDefault="00884396" w:rsidP="00A02945">
            <w:pPr>
              <w:pStyle w:val="TableParagraph"/>
              <w:ind w:left="162" w:right="15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март</w:t>
            </w:r>
          </w:p>
        </w:tc>
        <w:tc>
          <w:tcPr>
            <w:tcW w:w="2612" w:type="dxa"/>
          </w:tcPr>
          <w:p w:rsidR="00884396" w:rsidRPr="00A02945" w:rsidRDefault="00884396" w:rsidP="00A02945">
            <w:pPr>
              <w:pStyle w:val="TableParagraph"/>
              <w:ind w:left="243" w:right="24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Библиотекарь,</w:t>
            </w:r>
          </w:p>
          <w:p w:rsidR="00884396" w:rsidRPr="00A02945" w:rsidRDefault="00884396" w:rsidP="00A02945">
            <w:pPr>
              <w:pStyle w:val="TableParagraph"/>
              <w:ind w:left="246" w:right="24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Кл.руководители</w:t>
            </w:r>
          </w:p>
        </w:tc>
      </w:tr>
      <w:tr w:rsidR="00884396" w:rsidRPr="00466E22">
        <w:trPr>
          <w:trHeight w:val="966"/>
        </w:trPr>
        <w:tc>
          <w:tcPr>
            <w:tcW w:w="692" w:type="dxa"/>
          </w:tcPr>
          <w:p w:rsidR="00884396" w:rsidRPr="00A02945" w:rsidRDefault="00884396" w:rsidP="00A02945">
            <w:pPr>
              <w:pStyle w:val="TableParagraph"/>
              <w:ind w:left="273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4</w:t>
            </w:r>
          </w:p>
        </w:tc>
        <w:tc>
          <w:tcPr>
            <w:tcW w:w="2708" w:type="dxa"/>
          </w:tcPr>
          <w:p w:rsidR="00884396" w:rsidRPr="00A02945" w:rsidRDefault="00884396" w:rsidP="00A02945">
            <w:pPr>
              <w:pStyle w:val="TableParagraph"/>
              <w:ind w:left="105" w:right="956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«Театральная рампа»</w:t>
            </w:r>
          </w:p>
        </w:tc>
        <w:tc>
          <w:tcPr>
            <w:tcW w:w="2650" w:type="dxa"/>
          </w:tcPr>
          <w:p w:rsidR="00884396" w:rsidRPr="00A02945" w:rsidRDefault="00884396" w:rsidP="00A02945">
            <w:pPr>
              <w:pStyle w:val="TableParagraph"/>
              <w:ind w:left="1059" w:right="201" w:hanging="836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Интеллектуальная игра</w:t>
            </w:r>
          </w:p>
        </w:tc>
        <w:tc>
          <w:tcPr>
            <w:tcW w:w="1431" w:type="dxa"/>
          </w:tcPr>
          <w:p w:rsidR="00884396" w:rsidRPr="00A02945" w:rsidRDefault="00884396" w:rsidP="00A02945">
            <w:pPr>
              <w:pStyle w:val="TableParagraph"/>
              <w:ind w:left="162" w:right="158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апрель</w:t>
            </w:r>
          </w:p>
        </w:tc>
        <w:tc>
          <w:tcPr>
            <w:tcW w:w="2612" w:type="dxa"/>
          </w:tcPr>
          <w:p w:rsidR="00884396" w:rsidRPr="00A02945" w:rsidRDefault="00884396" w:rsidP="00A02945">
            <w:pPr>
              <w:pStyle w:val="TableParagraph"/>
              <w:ind w:left="265" w:right="244" w:firstLine="17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Библиотекарь, кл. руководители</w:t>
            </w:r>
          </w:p>
        </w:tc>
      </w:tr>
    </w:tbl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Pr="00466E22" w:rsidRDefault="00884396" w:rsidP="00A02945">
      <w:pPr>
        <w:spacing w:line="240" w:lineRule="auto"/>
        <w:ind w:left="1726" w:right="117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E22">
        <w:rPr>
          <w:rFonts w:ascii="Times New Roman" w:hAnsi="Times New Roman" w:cs="Times New Roman"/>
          <w:b/>
          <w:bCs/>
          <w:sz w:val="28"/>
          <w:szCs w:val="28"/>
        </w:rPr>
        <w:t>Месячник школьных библиотек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Pr="00466E22" w:rsidRDefault="00884396" w:rsidP="00466E22">
      <w:pPr>
        <w:pStyle w:val="BodyText"/>
        <w:spacing w:after="1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4820"/>
        <w:gridCol w:w="1277"/>
        <w:gridCol w:w="1558"/>
        <w:gridCol w:w="2410"/>
      </w:tblGrid>
      <w:tr w:rsidR="00884396" w:rsidRPr="00A02945">
        <w:trPr>
          <w:trHeight w:val="1289"/>
        </w:trPr>
        <w:tc>
          <w:tcPr>
            <w:tcW w:w="711" w:type="dxa"/>
          </w:tcPr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153" w:right="127" w:hanging="46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>№ п\п</w:t>
            </w:r>
          </w:p>
        </w:tc>
        <w:tc>
          <w:tcPr>
            <w:tcW w:w="4820" w:type="dxa"/>
          </w:tcPr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1132" w:right="900" w:hanging="212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>Название мероприятия (форма проведения)</w:t>
            </w:r>
          </w:p>
        </w:tc>
        <w:tc>
          <w:tcPr>
            <w:tcW w:w="1277" w:type="dxa"/>
          </w:tcPr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107" w:right="80" w:firstLine="120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>Сроки выполн.</w:t>
            </w:r>
          </w:p>
        </w:tc>
        <w:tc>
          <w:tcPr>
            <w:tcW w:w="1558" w:type="dxa"/>
          </w:tcPr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253" w:right="98" w:hanging="149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>Категория учащ-ся</w:t>
            </w:r>
          </w:p>
        </w:tc>
        <w:tc>
          <w:tcPr>
            <w:tcW w:w="2410" w:type="dxa"/>
          </w:tcPr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0" w:right="317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884396" w:rsidRPr="00A02945">
        <w:trPr>
          <w:trHeight w:val="964"/>
        </w:trPr>
        <w:tc>
          <w:tcPr>
            <w:tcW w:w="711" w:type="dxa"/>
          </w:tcPr>
          <w:p w:rsidR="00884396" w:rsidRPr="00A02945" w:rsidRDefault="00884396" w:rsidP="00A02945">
            <w:pPr>
              <w:pStyle w:val="TableParagraph"/>
              <w:ind w:left="17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«Как живёт учебник?»</w:t>
            </w:r>
          </w:p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(памятка-напоминание о сохранности учебников)</w:t>
            </w:r>
          </w:p>
        </w:tc>
        <w:tc>
          <w:tcPr>
            <w:tcW w:w="1277" w:type="dxa"/>
          </w:tcPr>
          <w:p w:rsidR="00884396" w:rsidRPr="00A02945" w:rsidRDefault="00884396" w:rsidP="00A02945">
            <w:pPr>
              <w:pStyle w:val="TableParagraph"/>
              <w:ind w:left="22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с 17.10</w:t>
            </w:r>
          </w:p>
          <w:p w:rsidR="00884396" w:rsidRPr="00A02945" w:rsidRDefault="00884396" w:rsidP="00A02945">
            <w:pPr>
              <w:pStyle w:val="TableParagraph"/>
              <w:ind w:left="143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по 26.10</w:t>
            </w:r>
          </w:p>
        </w:tc>
        <w:tc>
          <w:tcPr>
            <w:tcW w:w="1558" w:type="dxa"/>
          </w:tcPr>
          <w:p w:rsidR="00884396" w:rsidRPr="00A02945" w:rsidRDefault="00884396" w:rsidP="00A02945">
            <w:pPr>
              <w:pStyle w:val="TableParagraph"/>
              <w:ind w:left="158" w:right="149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1-11 кл</w:t>
            </w:r>
          </w:p>
        </w:tc>
        <w:tc>
          <w:tcPr>
            <w:tcW w:w="2410" w:type="dxa"/>
          </w:tcPr>
          <w:p w:rsidR="00884396" w:rsidRPr="00A02945" w:rsidRDefault="00884396" w:rsidP="00A02945">
            <w:pPr>
              <w:pStyle w:val="TableParagraph"/>
              <w:ind w:left="0" w:right="366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A02945">
        <w:trPr>
          <w:trHeight w:val="645"/>
        </w:trPr>
        <w:tc>
          <w:tcPr>
            <w:tcW w:w="711" w:type="dxa"/>
          </w:tcPr>
          <w:p w:rsidR="00884396" w:rsidRPr="00A02945" w:rsidRDefault="00884396" w:rsidP="00A02945">
            <w:pPr>
              <w:pStyle w:val="TableParagraph"/>
              <w:ind w:left="17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«Книга, а какая она?» (библиотечный</w:t>
            </w:r>
          </w:p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урок-презентация о структуре книги)</w:t>
            </w:r>
          </w:p>
        </w:tc>
        <w:tc>
          <w:tcPr>
            <w:tcW w:w="1277" w:type="dxa"/>
          </w:tcPr>
          <w:p w:rsidR="00884396" w:rsidRPr="00A02945" w:rsidRDefault="00884396" w:rsidP="00A02945">
            <w:pPr>
              <w:pStyle w:val="TableParagraph"/>
              <w:ind w:left="22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с 20.10</w:t>
            </w:r>
          </w:p>
          <w:p w:rsidR="00884396" w:rsidRPr="00A02945" w:rsidRDefault="00884396" w:rsidP="00A02945">
            <w:pPr>
              <w:pStyle w:val="TableParagraph"/>
              <w:ind w:left="143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по 27.10</w:t>
            </w:r>
          </w:p>
        </w:tc>
        <w:tc>
          <w:tcPr>
            <w:tcW w:w="1558" w:type="dxa"/>
          </w:tcPr>
          <w:p w:rsidR="00884396" w:rsidRPr="00A02945" w:rsidRDefault="00884396" w:rsidP="00A02945">
            <w:pPr>
              <w:pStyle w:val="TableParagraph"/>
              <w:ind w:left="156" w:right="149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2-е кл</w:t>
            </w:r>
          </w:p>
        </w:tc>
        <w:tc>
          <w:tcPr>
            <w:tcW w:w="2410" w:type="dxa"/>
          </w:tcPr>
          <w:p w:rsidR="00884396" w:rsidRPr="00A02945" w:rsidRDefault="00884396" w:rsidP="00A02945">
            <w:pPr>
              <w:pStyle w:val="TableParagraph"/>
              <w:ind w:left="0" w:right="366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A02945">
        <w:trPr>
          <w:trHeight w:val="642"/>
        </w:trPr>
        <w:tc>
          <w:tcPr>
            <w:tcW w:w="711" w:type="dxa"/>
          </w:tcPr>
          <w:p w:rsidR="00884396" w:rsidRPr="00A02945" w:rsidRDefault="00884396" w:rsidP="00A02945">
            <w:pPr>
              <w:pStyle w:val="TableParagraph"/>
              <w:ind w:left="17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«Книга в подарок»</w:t>
            </w:r>
          </w:p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(акция доброты)</w:t>
            </w:r>
          </w:p>
        </w:tc>
        <w:tc>
          <w:tcPr>
            <w:tcW w:w="1277" w:type="dxa"/>
          </w:tcPr>
          <w:p w:rsidR="00884396" w:rsidRPr="00A02945" w:rsidRDefault="00884396" w:rsidP="00A02945">
            <w:pPr>
              <w:pStyle w:val="TableParagraph"/>
              <w:ind w:left="193" w:right="186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Весь</w:t>
            </w:r>
          </w:p>
          <w:p w:rsidR="00884396" w:rsidRPr="00A02945" w:rsidRDefault="00884396" w:rsidP="00A02945">
            <w:pPr>
              <w:pStyle w:val="TableParagraph"/>
              <w:ind w:left="193" w:right="186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период</w:t>
            </w:r>
          </w:p>
        </w:tc>
        <w:tc>
          <w:tcPr>
            <w:tcW w:w="1558" w:type="dxa"/>
          </w:tcPr>
          <w:p w:rsidR="00884396" w:rsidRPr="00A02945" w:rsidRDefault="00884396" w:rsidP="00A02945">
            <w:pPr>
              <w:pStyle w:val="TableParagraph"/>
              <w:ind w:left="158" w:right="149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1-11 кл</w:t>
            </w:r>
          </w:p>
        </w:tc>
        <w:tc>
          <w:tcPr>
            <w:tcW w:w="2410" w:type="dxa"/>
          </w:tcPr>
          <w:p w:rsidR="00884396" w:rsidRPr="00A02945" w:rsidRDefault="00884396" w:rsidP="00A02945">
            <w:pPr>
              <w:pStyle w:val="TableParagraph"/>
              <w:ind w:left="0" w:right="366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A02945">
        <w:trPr>
          <w:trHeight w:val="967"/>
        </w:trPr>
        <w:tc>
          <w:tcPr>
            <w:tcW w:w="711" w:type="dxa"/>
          </w:tcPr>
          <w:p w:rsidR="00884396" w:rsidRPr="00A02945" w:rsidRDefault="00884396" w:rsidP="00A02945">
            <w:pPr>
              <w:pStyle w:val="TableParagraph"/>
              <w:ind w:left="17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4.</w:t>
            </w:r>
          </w:p>
        </w:tc>
        <w:tc>
          <w:tcPr>
            <w:tcW w:w="4820" w:type="dxa"/>
          </w:tcPr>
          <w:p w:rsidR="00884396" w:rsidRPr="00A02945" w:rsidRDefault="00884396" w:rsidP="00A02945">
            <w:pPr>
              <w:pStyle w:val="TableParagraph"/>
              <w:ind w:left="105" w:right="329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«Хочу всё знать» (обзор справочной литературы)</w:t>
            </w:r>
          </w:p>
        </w:tc>
        <w:tc>
          <w:tcPr>
            <w:tcW w:w="1277" w:type="dxa"/>
          </w:tcPr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22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с 19.10</w:t>
            </w:r>
          </w:p>
          <w:p w:rsidR="00884396" w:rsidRPr="00A02945" w:rsidRDefault="00884396" w:rsidP="00A02945">
            <w:pPr>
              <w:pStyle w:val="TableParagraph"/>
              <w:ind w:left="143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по 23.10</w:t>
            </w:r>
          </w:p>
        </w:tc>
        <w:tc>
          <w:tcPr>
            <w:tcW w:w="1558" w:type="dxa"/>
          </w:tcPr>
          <w:p w:rsidR="00884396" w:rsidRPr="00A02945" w:rsidRDefault="00884396" w:rsidP="00A02945">
            <w:pPr>
              <w:pStyle w:val="TableParagraph"/>
              <w:ind w:left="156" w:right="149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5-е кл</w:t>
            </w:r>
          </w:p>
        </w:tc>
        <w:tc>
          <w:tcPr>
            <w:tcW w:w="2410" w:type="dxa"/>
          </w:tcPr>
          <w:p w:rsidR="00884396" w:rsidRPr="00A02945" w:rsidRDefault="00884396" w:rsidP="00A02945">
            <w:pPr>
              <w:pStyle w:val="TableParagraph"/>
              <w:ind w:left="0" w:right="366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Библиотекарь</w:t>
            </w:r>
          </w:p>
        </w:tc>
      </w:tr>
    </w:tbl>
    <w:p w:rsidR="00884396" w:rsidRPr="00A02945" w:rsidRDefault="00884396" w:rsidP="00A0294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884396" w:rsidRPr="00A02945">
          <w:pgSz w:w="11910" w:h="16840"/>
          <w:pgMar w:top="1040" w:right="300" w:bottom="280" w:left="600" w:header="720" w:footer="720" w:gutter="0"/>
          <w:cols w:space="720"/>
        </w:sectPr>
      </w:pPr>
    </w:p>
    <w:tbl>
      <w:tblPr>
        <w:tblW w:w="10773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4818"/>
        <w:gridCol w:w="1134"/>
        <w:gridCol w:w="1558"/>
        <w:gridCol w:w="2552"/>
      </w:tblGrid>
      <w:tr w:rsidR="00884396" w:rsidRPr="00A02945">
        <w:trPr>
          <w:trHeight w:val="3542"/>
        </w:trPr>
        <w:tc>
          <w:tcPr>
            <w:tcW w:w="711" w:type="dxa"/>
          </w:tcPr>
          <w:p w:rsidR="00884396" w:rsidRPr="00A02945" w:rsidRDefault="00884396" w:rsidP="00A02945">
            <w:pPr>
              <w:pStyle w:val="TableParagraph"/>
              <w:ind w:left="17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5.</w:t>
            </w:r>
          </w:p>
        </w:tc>
        <w:tc>
          <w:tcPr>
            <w:tcW w:w="4818" w:type="dxa"/>
          </w:tcPr>
          <w:p w:rsidR="00884396" w:rsidRPr="00A02945" w:rsidRDefault="00884396" w:rsidP="00A02945">
            <w:pPr>
              <w:pStyle w:val="TableParagraph"/>
              <w:ind w:left="105" w:right="423" w:firstLine="69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«Каждому человеку, путь открыт в библиотеку»:</w:t>
            </w:r>
          </w:p>
          <w:p w:rsidR="00884396" w:rsidRPr="00A02945" w:rsidRDefault="00884396" w:rsidP="00A02945">
            <w:pPr>
              <w:pStyle w:val="TableParagraph"/>
              <w:numPr>
                <w:ilvl w:val="0"/>
                <w:numId w:val="15"/>
              </w:numPr>
              <w:tabs>
                <w:tab w:val="left" w:pos="826"/>
              </w:tabs>
              <w:ind w:right="1098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«Писательское досье» (кн.выставка писателей зарубежных стран)</w:t>
            </w:r>
          </w:p>
          <w:p w:rsidR="00884396" w:rsidRPr="00A02945" w:rsidRDefault="00884396" w:rsidP="00A02945">
            <w:pPr>
              <w:pStyle w:val="TableParagraph"/>
              <w:numPr>
                <w:ilvl w:val="0"/>
                <w:numId w:val="15"/>
              </w:numPr>
              <w:tabs>
                <w:tab w:val="left" w:pos="826"/>
              </w:tabs>
              <w:ind w:right="879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«Под открытым</w:t>
            </w:r>
            <w:r w:rsidRPr="00A02945">
              <w:rPr>
                <w:spacing w:val="-8"/>
                <w:sz w:val="24"/>
                <w:szCs w:val="24"/>
              </w:rPr>
              <w:t xml:space="preserve"> </w:t>
            </w:r>
            <w:r w:rsidRPr="00A02945">
              <w:rPr>
                <w:sz w:val="24"/>
                <w:szCs w:val="24"/>
              </w:rPr>
              <w:t>зонтиком добра» (беседа –</w:t>
            </w:r>
            <w:r w:rsidRPr="00A02945">
              <w:rPr>
                <w:spacing w:val="-4"/>
                <w:sz w:val="24"/>
                <w:szCs w:val="24"/>
              </w:rPr>
              <w:t xml:space="preserve"> </w:t>
            </w:r>
            <w:r w:rsidRPr="00A02945">
              <w:rPr>
                <w:sz w:val="24"/>
                <w:szCs w:val="24"/>
              </w:rPr>
              <w:t>игра)</w:t>
            </w:r>
          </w:p>
          <w:p w:rsidR="00884396" w:rsidRPr="00A02945" w:rsidRDefault="00884396" w:rsidP="00A02945">
            <w:pPr>
              <w:pStyle w:val="TableParagraph"/>
              <w:numPr>
                <w:ilvl w:val="0"/>
                <w:numId w:val="15"/>
              </w:numPr>
              <w:tabs>
                <w:tab w:val="left" w:pos="826"/>
              </w:tabs>
              <w:ind w:right="426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«Давай пожмём друг другу руку»: всемирный день приветствий</w:t>
            </w:r>
            <w:r w:rsidRPr="00A02945">
              <w:rPr>
                <w:spacing w:val="-11"/>
                <w:sz w:val="24"/>
                <w:szCs w:val="24"/>
              </w:rPr>
              <w:t xml:space="preserve"> </w:t>
            </w:r>
            <w:r w:rsidRPr="00A02945">
              <w:rPr>
                <w:sz w:val="24"/>
                <w:szCs w:val="24"/>
              </w:rPr>
              <w:t>(монопрограмма</w:t>
            </w:r>
          </w:p>
          <w:p w:rsidR="00884396" w:rsidRPr="00A02945" w:rsidRDefault="00884396" w:rsidP="00A02945">
            <w:pPr>
              <w:pStyle w:val="TableParagraph"/>
              <w:ind w:left="825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+акция доброты)</w:t>
            </w:r>
          </w:p>
        </w:tc>
        <w:tc>
          <w:tcPr>
            <w:tcW w:w="1134" w:type="dxa"/>
          </w:tcPr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22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с 05.10</w:t>
            </w:r>
          </w:p>
          <w:p w:rsidR="00884396" w:rsidRPr="00A02945" w:rsidRDefault="00884396" w:rsidP="00A02945">
            <w:pPr>
              <w:pStyle w:val="TableParagraph"/>
              <w:ind w:left="143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по 30.10</w:t>
            </w:r>
          </w:p>
        </w:tc>
        <w:tc>
          <w:tcPr>
            <w:tcW w:w="1558" w:type="dxa"/>
          </w:tcPr>
          <w:p w:rsidR="00884396" w:rsidRPr="00A02945" w:rsidRDefault="00884396" w:rsidP="00A02945">
            <w:pPr>
              <w:pStyle w:val="TableParagraph"/>
              <w:ind w:left="158" w:right="149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1-11 кл</w:t>
            </w:r>
          </w:p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155" w:right="149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1-4 кл</w:t>
            </w:r>
          </w:p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158" w:right="149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2-е, 6-е кл</w:t>
            </w:r>
          </w:p>
        </w:tc>
        <w:tc>
          <w:tcPr>
            <w:tcW w:w="2552" w:type="dxa"/>
          </w:tcPr>
          <w:p w:rsidR="00884396" w:rsidRPr="00A02945" w:rsidRDefault="00884396" w:rsidP="00A02945">
            <w:pPr>
              <w:pStyle w:val="TableParagraph"/>
              <w:ind w:left="374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Библиотекарь</w:t>
            </w:r>
          </w:p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177" w:right="149" w:firstLine="196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Библиотекарь Кл.руководители</w:t>
            </w:r>
          </w:p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374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Библиотекарь</w:t>
            </w:r>
          </w:p>
        </w:tc>
      </w:tr>
      <w:tr w:rsidR="00884396" w:rsidRPr="00A02945">
        <w:trPr>
          <w:trHeight w:val="645"/>
        </w:trPr>
        <w:tc>
          <w:tcPr>
            <w:tcW w:w="711" w:type="dxa"/>
          </w:tcPr>
          <w:p w:rsidR="00884396" w:rsidRPr="00A02945" w:rsidRDefault="00884396" w:rsidP="00A02945">
            <w:pPr>
              <w:pStyle w:val="TableParagraph"/>
              <w:ind w:left="17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6.</w:t>
            </w:r>
          </w:p>
        </w:tc>
        <w:tc>
          <w:tcPr>
            <w:tcW w:w="4818" w:type="dxa"/>
          </w:tcPr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«Литературная забава» (библиодартс)</w:t>
            </w:r>
          </w:p>
        </w:tc>
        <w:tc>
          <w:tcPr>
            <w:tcW w:w="1134" w:type="dxa"/>
          </w:tcPr>
          <w:p w:rsidR="00884396" w:rsidRPr="00A02945" w:rsidRDefault="00884396" w:rsidP="00A02945">
            <w:pPr>
              <w:pStyle w:val="TableParagraph"/>
              <w:ind w:left="193" w:right="186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Весь</w:t>
            </w:r>
          </w:p>
          <w:p w:rsidR="00884396" w:rsidRPr="00A02945" w:rsidRDefault="00884396" w:rsidP="00A02945">
            <w:pPr>
              <w:pStyle w:val="TableParagraph"/>
              <w:ind w:left="193" w:right="186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период</w:t>
            </w:r>
          </w:p>
        </w:tc>
        <w:tc>
          <w:tcPr>
            <w:tcW w:w="1558" w:type="dxa"/>
          </w:tcPr>
          <w:p w:rsidR="00884396" w:rsidRPr="00A02945" w:rsidRDefault="00884396" w:rsidP="00A02945">
            <w:pPr>
              <w:pStyle w:val="TableParagraph"/>
              <w:ind w:left="347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1-11 кл</w:t>
            </w:r>
          </w:p>
        </w:tc>
        <w:tc>
          <w:tcPr>
            <w:tcW w:w="2552" w:type="dxa"/>
          </w:tcPr>
          <w:p w:rsidR="00884396" w:rsidRPr="00A02945" w:rsidRDefault="00884396" w:rsidP="00A02945">
            <w:pPr>
              <w:pStyle w:val="TableParagraph"/>
              <w:ind w:left="374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Библиотекарь</w:t>
            </w:r>
          </w:p>
        </w:tc>
      </w:tr>
    </w:tbl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Pr="00466E22" w:rsidRDefault="00884396" w:rsidP="00A02945">
      <w:pPr>
        <w:pStyle w:val="BodyText"/>
        <w:jc w:val="center"/>
        <w:rPr>
          <w:rFonts w:ascii="Times New Roman" w:hAnsi="Times New Roman" w:cs="Times New Roman"/>
          <w:b/>
          <w:bCs/>
        </w:rPr>
      </w:pPr>
    </w:p>
    <w:p w:rsidR="00884396" w:rsidRPr="00466E22" w:rsidRDefault="00884396" w:rsidP="00A02945">
      <w:pPr>
        <w:spacing w:line="240" w:lineRule="auto"/>
        <w:ind w:left="1728" w:right="117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E22">
        <w:rPr>
          <w:rFonts w:ascii="Times New Roman" w:hAnsi="Times New Roman" w:cs="Times New Roman"/>
          <w:b/>
          <w:bCs/>
          <w:sz w:val="28"/>
          <w:szCs w:val="28"/>
        </w:rPr>
        <w:t>Повышение квалификации</w:t>
      </w:r>
    </w:p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8"/>
        <w:gridCol w:w="6827"/>
        <w:gridCol w:w="3075"/>
      </w:tblGrid>
      <w:tr w:rsidR="00884396" w:rsidRPr="00466E22">
        <w:trPr>
          <w:trHeight w:val="597"/>
        </w:trPr>
        <w:tc>
          <w:tcPr>
            <w:tcW w:w="588" w:type="dxa"/>
          </w:tcPr>
          <w:p w:rsidR="00884396" w:rsidRPr="00A02945" w:rsidRDefault="00884396" w:rsidP="00A02945">
            <w:pPr>
              <w:pStyle w:val="TableParagraph"/>
              <w:ind w:left="105" w:right="81" w:firstLine="55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827" w:type="dxa"/>
          </w:tcPr>
          <w:p w:rsidR="00884396" w:rsidRPr="00A02945" w:rsidRDefault="00884396" w:rsidP="00A02945">
            <w:pPr>
              <w:pStyle w:val="TableParagraph"/>
              <w:ind w:left="2303" w:right="2302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3075" w:type="dxa"/>
          </w:tcPr>
          <w:p w:rsidR="00884396" w:rsidRPr="00A02945" w:rsidRDefault="00884396" w:rsidP="00A02945">
            <w:pPr>
              <w:pStyle w:val="TableParagraph"/>
              <w:ind w:left="528" w:firstLine="355"/>
              <w:jc w:val="center"/>
              <w:rPr>
                <w:b/>
                <w:bCs/>
                <w:sz w:val="24"/>
                <w:szCs w:val="24"/>
              </w:rPr>
            </w:pPr>
            <w:r w:rsidRPr="00A02945">
              <w:rPr>
                <w:b/>
                <w:bCs/>
                <w:sz w:val="24"/>
                <w:szCs w:val="24"/>
              </w:rPr>
              <w:t xml:space="preserve">Сроки </w:t>
            </w:r>
            <w:r w:rsidRPr="00A02945">
              <w:rPr>
                <w:b/>
                <w:bCs/>
                <w:w w:val="95"/>
                <w:sz w:val="24"/>
                <w:szCs w:val="24"/>
              </w:rPr>
              <w:t>выполнения</w:t>
            </w:r>
          </w:p>
        </w:tc>
      </w:tr>
      <w:tr w:rsidR="00884396" w:rsidRPr="00466E22">
        <w:trPr>
          <w:trHeight w:val="962"/>
        </w:trPr>
        <w:tc>
          <w:tcPr>
            <w:tcW w:w="588" w:type="dxa"/>
          </w:tcPr>
          <w:p w:rsidR="00884396" w:rsidRPr="00A02945" w:rsidRDefault="00884396" w:rsidP="00A02945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A0294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827" w:type="dxa"/>
          </w:tcPr>
          <w:p w:rsidR="00884396" w:rsidRPr="00A02945" w:rsidRDefault="00884396" w:rsidP="00A02945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Изучать через Интернет и профессиональные журналы</w:t>
            </w:r>
          </w:p>
          <w:p w:rsidR="00884396" w:rsidRPr="00A02945" w:rsidRDefault="00884396" w:rsidP="00A02945">
            <w:pPr>
              <w:pStyle w:val="TableParagraph"/>
              <w:ind w:left="105" w:right="700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опыт других библиотек и внедрять его в практику своей работы</w:t>
            </w:r>
          </w:p>
        </w:tc>
        <w:tc>
          <w:tcPr>
            <w:tcW w:w="3075" w:type="dxa"/>
          </w:tcPr>
          <w:p w:rsidR="00884396" w:rsidRPr="00A02945" w:rsidRDefault="00884396" w:rsidP="00A02945">
            <w:pPr>
              <w:pStyle w:val="TableParagraph"/>
              <w:ind w:left="354" w:right="341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В течение года</w:t>
            </w:r>
          </w:p>
        </w:tc>
      </w:tr>
      <w:tr w:rsidR="00884396" w:rsidRPr="00466E22">
        <w:trPr>
          <w:trHeight w:val="441"/>
        </w:trPr>
        <w:tc>
          <w:tcPr>
            <w:tcW w:w="588" w:type="dxa"/>
          </w:tcPr>
          <w:p w:rsidR="00884396" w:rsidRPr="00A02945" w:rsidRDefault="00884396" w:rsidP="00A02945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A0294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6827" w:type="dxa"/>
          </w:tcPr>
          <w:p w:rsidR="00884396" w:rsidRPr="00A02945" w:rsidRDefault="00884396" w:rsidP="00A02945">
            <w:pPr>
              <w:pStyle w:val="TableParagraph"/>
              <w:ind w:left="218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Участие в семинарах методического объединения</w:t>
            </w:r>
          </w:p>
        </w:tc>
        <w:tc>
          <w:tcPr>
            <w:tcW w:w="3075" w:type="dxa"/>
          </w:tcPr>
          <w:p w:rsidR="00884396" w:rsidRPr="00A02945" w:rsidRDefault="00884396" w:rsidP="00A02945">
            <w:pPr>
              <w:pStyle w:val="TableParagraph"/>
              <w:ind w:left="354" w:right="34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В течение года</w:t>
            </w:r>
          </w:p>
        </w:tc>
      </w:tr>
      <w:tr w:rsidR="00884396" w:rsidRPr="00466E22">
        <w:trPr>
          <w:trHeight w:val="1086"/>
        </w:trPr>
        <w:tc>
          <w:tcPr>
            <w:tcW w:w="588" w:type="dxa"/>
          </w:tcPr>
          <w:p w:rsidR="00884396" w:rsidRPr="00A02945" w:rsidRDefault="00884396" w:rsidP="00A02945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A0294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6827" w:type="dxa"/>
          </w:tcPr>
          <w:p w:rsidR="00884396" w:rsidRPr="00A02945" w:rsidRDefault="00884396" w:rsidP="00A02945">
            <w:pPr>
              <w:pStyle w:val="TableParagraph"/>
              <w:ind w:left="218" w:right="403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Расширение ассортимента библиотечно- информационных услуг, повышение их качества на основе использования новых технологий</w:t>
            </w:r>
          </w:p>
        </w:tc>
        <w:tc>
          <w:tcPr>
            <w:tcW w:w="3075" w:type="dxa"/>
          </w:tcPr>
          <w:p w:rsidR="00884396" w:rsidRPr="00A02945" w:rsidRDefault="00884396" w:rsidP="00A02945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884396" w:rsidRPr="00A02945" w:rsidRDefault="00884396" w:rsidP="00A02945">
            <w:pPr>
              <w:pStyle w:val="TableParagraph"/>
              <w:ind w:left="354" w:right="342"/>
              <w:jc w:val="center"/>
              <w:rPr>
                <w:sz w:val="24"/>
                <w:szCs w:val="24"/>
              </w:rPr>
            </w:pPr>
            <w:r w:rsidRPr="00A02945">
              <w:rPr>
                <w:sz w:val="24"/>
                <w:szCs w:val="24"/>
              </w:rPr>
              <w:t>В течение года</w:t>
            </w:r>
          </w:p>
        </w:tc>
      </w:tr>
    </w:tbl>
    <w:p w:rsidR="00884396" w:rsidRPr="00466E22" w:rsidRDefault="00884396" w:rsidP="00466E22">
      <w:pPr>
        <w:pStyle w:val="BodyText"/>
        <w:jc w:val="both"/>
        <w:rPr>
          <w:rFonts w:ascii="Times New Roman" w:hAnsi="Times New Roman" w:cs="Times New Roman"/>
          <w:b/>
          <w:bCs/>
        </w:rPr>
      </w:pPr>
    </w:p>
    <w:p w:rsidR="00884396" w:rsidRPr="00466E22" w:rsidRDefault="00884396" w:rsidP="00466E22">
      <w:pPr>
        <w:tabs>
          <w:tab w:val="left" w:pos="8295"/>
        </w:tabs>
        <w:spacing w:line="240" w:lineRule="auto"/>
        <w:ind w:left="110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4396" w:rsidRPr="00466E22" w:rsidRDefault="00884396" w:rsidP="00466E22">
      <w:pPr>
        <w:tabs>
          <w:tab w:val="left" w:pos="8295"/>
        </w:tabs>
        <w:spacing w:line="240" w:lineRule="auto"/>
        <w:ind w:left="110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4396" w:rsidRPr="00A02945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02945">
        <w:rPr>
          <w:sz w:val="28"/>
          <w:szCs w:val="28"/>
        </w:rPr>
        <w:tab/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A02945" w:rsidRDefault="00884396" w:rsidP="00466E22">
      <w:pPr>
        <w:pStyle w:val="p7"/>
        <w:shd w:val="clear" w:color="auto" w:fill="FFFFFF"/>
        <w:spacing w:before="0" w:beforeAutospacing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2945">
        <w:rPr>
          <w:rStyle w:val="s4"/>
          <w:rFonts w:ascii="Times New Roman" w:hAnsi="Times New Roman" w:cs="Times New Roman"/>
          <w:b/>
          <w:bCs/>
          <w:sz w:val="28"/>
          <w:szCs w:val="28"/>
        </w:rPr>
        <w:t>Школьная библиотека</w:t>
      </w:r>
      <w:r w:rsidRPr="00A02945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A02945">
        <w:rPr>
          <w:rStyle w:val="s4"/>
          <w:rFonts w:ascii="Times New Roman" w:hAnsi="Times New Roman" w:cs="Times New Roman"/>
          <w:b/>
          <w:bCs/>
          <w:sz w:val="28"/>
          <w:szCs w:val="28"/>
        </w:rPr>
        <w:t>– это школьный учебный центр.</w:t>
      </w:r>
    </w:p>
    <w:p w:rsidR="00884396" w:rsidRPr="00466E22" w:rsidRDefault="00884396" w:rsidP="00466E22">
      <w:pPr>
        <w:pStyle w:val="p8"/>
        <w:shd w:val="clear" w:color="auto" w:fill="FFFFFF"/>
        <w:spacing w:before="0" w:beforeAutospacing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6E22">
        <w:rPr>
          <w:rFonts w:ascii="Times New Roman" w:hAnsi="Times New Roman" w:cs="Times New Roman"/>
          <w:color w:val="000000"/>
          <w:sz w:val="28"/>
          <w:szCs w:val="28"/>
        </w:rPr>
        <w:t>Библиотека выполняет одну из главных задач – прививать интерес к чтению, воспитывать творческого читателя. Наша библиотека  – это центр открытого доступа, светлое, уютное помещение.</w:t>
      </w:r>
    </w:p>
    <w:p w:rsidR="00884396" w:rsidRPr="00466E22" w:rsidRDefault="00884396" w:rsidP="00466E22">
      <w:pPr>
        <w:pStyle w:val="p8"/>
        <w:shd w:val="clear" w:color="auto" w:fill="FFFFFF"/>
        <w:spacing w:before="0" w:beforeAutospacing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6E22">
        <w:rPr>
          <w:rFonts w:ascii="Times New Roman" w:hAnsi="Times New Roman" w:cs="Times New Roman"/>
          <w:color w:val="000000"/>
          <w:sz w:val="28"/>
          <w:szCs w:val="28"/>
        </w:rPr>
        <w:t>Читатели библиотеки имеют свободный доступ ко всем имеющимся книгам и периодическим изданиям. В этом году услугами библиотеки пользовались 680 читателей.  Фонд школьной библиотеки составляет25000   экземпляров, из них 7850 экз. учебников. Имеются тематические диски в количестве 200 штук, которыми пользуются как учащиеся, так и педагоги. Фонд библиотеки укомплектован справочной, отраслевой,  художественной литературой, учебниками и учебными пособиями, педагогической и методической литературой.</w:t>
      </w:r>
    </w:p>
    <w:p w:rsidR="00884396" w:rsidRPr="00466E22" w:rsidRDefault="00884396" w:rsidP="00466E22">
      <w:pPr>
        <w:pStyle w:val="p9"/>
        <w:shd w:val="clear" w:color="auto" w:fill="FFFFFF"/>
        <w:spacing w:before="0" w:beforeAutospac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4396" w:rsidRPr="00A02945" w:rsidRDefault="00884396" w:rsidP="00466E22">
      <w:pPr>
        <w:pStyle w:val="p7"/>
        <w:shd w:val="clear" w:color="auto" w:fill="FFFFFF"/>
        <w:spacing w:before="0" w:beforeAutospacing="0"/>
        <w:jc w:val="both"/>
        <w:rPr>
          <w:rFonts w:ascii="Times New Roman" w:hAnsi="Times New Roman" w:cs="Times New Roman"/>
          <w:sz w:val="28"/>
          <w:szCs w:val="28"/>
        </w:rPr>
      </w:pPr>
      <w:r w:rsidRPr="00A02945">
        <w:rPr>
          <w:rStyle w:val="s4"/>
          <w:rFonts w:ascii="Times New Roman" w:hAnsi="Times New Roman" w:cs="Times New Roman"/>
          <w:b/>
          <w:bCs/>
          <w:sz w:val="28"/>
          <w:szCs w:val="28"/>
        </w:rPr>
        <w:t>Библиотека – это моя жизнь.</w:t>
      </w:r>
    </w:p>
    <w:p w:rsidR="00884396" w:rsidRPr="00466E22" w:rsidRDefault="00884396" w:rsidP="00466E22">
      <w:pPr>
        <w:pStyle w:val="p11"/>
        <w:shd w:val="clear" w:color="auto" w:fill="FFFFFF"/>
        <w:spacing w:before="0" w:beforeAutospacing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6E22">
        <w:rPr>
          <w:rFonts w:ascii="Times New Roman" w:hAnsi="Times New Roman" w:cs="Times New Roman"/>
          <w:color w:val="000000"/>
          <w:sz w:val="28"/>
          <w:szCs w:val="28"/>
        </w:rPr>
        <w:t>Прошло 25лет, как я переступила порог школьной библиотеки. Я горда, что работаю в « Поселковской средней школе №1» моя профессия – школьный библиотекарь. Многие дети, несмотря ни на что, всё-таки любят читать, что многим доставляет удовольствие общение со мной, и очень хочется верить, что благодаря нашему общению каждый из нас станет духовно богаче, терпимее и в конечном счёте успешнее в этой сложной, но такой интересной жизни…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A02945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2522A">
        <w:rPr>
          <w:sz w:val="28"/>
          <w:szCs w:val="28"/>
        </w:rPr>
        <w:pict>
          <v:shape id="_x0000_i1026" type="#_x0000_t75" style="width:348pt;height:243.75pt">
            <v:imagedata r:id="rId7" o:title=""/>
          </v:shape>
        </w:pict>
      </w: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Библиотекарь– ДУХ, дарящий свет. А свет - это любовь ,мудрость, знания, жизненный опыт. Учитель – воспитатель, то есть, человек, питающий духовную ось (ученика) образами Неба и Земли,Добра и Зла,Радости и Страдания, Сострадания к ближнему, духовности, патриотизма, героизма, познания и самопознания.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И наша главная задача не только научить, но и воспитать истинного русского гражданина.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Мы выбрали следующее направление: приобщение современной молодёжи к духовному и нравственному наследию русской литературы.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Внеурочная деятельность является составной частью учебно-воспитательного процесса и одной из форм организации свободного времени обучающихся.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Сотрудничая с библиотекой, учитель русского языка и литературы расширяет круг чтения, способствует формированию культуры чтения, развитию личности, формирует межличностные отношения.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Новые образовательные стандарты предполагают более тесное и творческое сотрудничество учителя русского языка и литературы и школьного библиотекаря. И такое тесное сотрудничество, содружество, сотворчество становится необходимым условием качественного образовательного процесса в школе.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С целью приобщения детей к чтению, активизации познавательной активности нами был создан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проект «Чтение как наука самая занимательная», в рамках которого в школьной библиотеке постоянно проводились мероприятия, способствующие развитию интереса обучающихся к чтению, к книге, а через чтение книг к процессу «деятельностного познания» мира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6E22">
        <w:rPr>
          <w:b/>
          <w:bCs/>
          <w:color w:val="000000"/>
          <w:sz w:val="28"/>
          <w:szCs w:val="28"/>
        </w:rPr>
        <w:t>Цель данного проекта:</w:t>
      </w:r>
      <w:r w:rsidRPr="00466E22">
        <w:rPr>
          <w:i/>
          <w:iCs/>
          <w:color w:val="000000"/>
          <w:sz w:val="28"/>
          <w:szCs w:val="28"/>
        </w:rPr>
        <w:t xml:space="preserve"> </w:t>
      </w:r>
      <w:r w:rsidRPr="00466E22">
        <w:rPr>
          <w:color w:val="000000"/>
          <w:sz w:val="28"/>
          <w:szCs w:val="28"/>
        </w:rPr>
        <w:t>приобщение современной молодёжи к духовному и нравственному наследию русской литературы, формирование у детей интереса и способностей к чтению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b/>
          <w:bCs/>
          <w:color w:val="000000"/>
          <w:sz w:val="28"/>
          <w:szCs w:val="28"/>
          <w:u w:val="single"/>
        </w:rPr>
        <w:t>Задачи: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Расширить круг читательских интересов обучающихся;</w:t>
      </w:r>
    </w:p>
    <w:p w:rsidR="00884396" w:rsidRPr="00466E22" w:rsidRDefault="00884396" w:rsidP="00466E2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Расширить возможности сотрудничества с библиотекой, активизировать посещение библиотеки;</w:t>
      </w:r>
    </w:p>
    <w:p w:rsidR="00884396" w:rsidRPr="00466E22" w:rsidRDefault="00884396" w:rsidP="00466E2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Формировать интерес у детей к книге через творческую и познавательную деятельность;</w:t>
      </w:r>
    </w:p>
    <w:p w:rsidR="00884396" w:rsidRPr="00466E22" w:rsidRDefault="00884396" w:rsidP="00466E2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Совершенствовать уровень накопленных практических навыков, активизировать обогащение словарного запаса обучающихся;</w:t>
      </w:r>
    </w:p>
    <w:p w:rsidR="00884396" w:rsidRPr="00466E22" w:rsidRDefault="00884396" w:rsidP="00466E2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Воспитывать любовь и бережное отношение к книге, к поэтическому искусству, любовь к Родине, гордость за соотечественников.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Наше первое мероприятие было посвящено 200-летию со дня рождения великого русского поэта М.Ю. Лермонтова. Ребята окунулись в жизнь и творчество поэта, писателя и просто гения русской литературы, каждое произведение которого есть энциклопедия души человеческой. Дети попробовали не только коснуться частички этой души, но и возможно, пережили вместе с ней некоторые трогательные моменты жизни.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Была раскрыта тема: «Лермонтов – непризнанный пророк». Обучающиеся прослушали и сами прочитали стихи поэта. В них он описывает события, которые произойдут через 200 лет и будут судьбоносными в жизни нашего государства.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2015 год был объявлен в России Годом литературы.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Русская земля – православная земля. Николай Васильевич Гоголь трактовал как в Древней Руси: русский значит православный. И никто, кроме самого Гоголя (в образе его героев), не сказал бы лучше о России и русской душе.</w:t>
      </w:r>
      <w:r w:rsidRPr="00466E22">
        <w:rPr>
          <w:b/>
          <w:bCs/>
          <w:color w:val="000000"/>
          <w:sz w:val="28"/>
          <w:szCs w:val="28"/>
        </w:rPr>
        <w:t xml:space="preserve"> </w:t>
      </w:r>
      <w:r w:rsidRPr="00466E22">
        <w:rPr>
          <w:color w:val="000000"/>
          <w:sz w:val="28"/>
          <w:szCs w:val="28"/>
        </w:rPr>
        <w:t>Перед смертью он просил всех молиться о нём. «Я же, - говорил он, - у Гроба Господнего буду молиться о всех моих соотечественниках не исключая из них ни единого… »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Ничто нас так не воспитывает, как память о войне. 75 лет победы в самой жестокой, кровопролитной и разрушительной войне. С каждым годом всё дальше и дальше в прошлое уходят от нас героические и трагические годы Великой Отечественной войны, всё меньше остаётся живых ветеранов, искажаются факты, значимость Победы. Поэтому очень важно донести правду о войне тем, кто живёт в XXI веке.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333333"/>
          <w:sz w:val="28"/>
          <w:szCs w:val="28"/>
        </w:rPr>
        <w:t>Целью данного мероприятия является расширение</w:t>
      </w:r>
      <w:r w:rsidRPr="00466E22">
        <w:rPr>
          <w:color w:val="000000"/>
          <w:sz w:val="28"/>
          <w:szCs w:val="28"/>
        </w:rPr>
        <w:t xml:space="preserve"> знаний обучающихся о Великой Отечественной войне: о героических подвигах детей, о несчастных судьбах, о суровых условиях жизни в военное время. Детский возраст выбран неслучайно: нынешние обучающиеся начальных классов легче воспринимают беды и страдания своих сверстников, даже, несмотря на то, что эти события происходили давно.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 xml:space="preserve"> </w:t>
      </w:r>
      <w:r w:rsidRPr="00466E22">
        <w:rPr>
          <w:b/>
          <w:bCs/>
          <w:color w:val="000000"/>
          <w:sz w:val="28"/>
          <w:szCs w:val="28"/>
        </w:rPr>
        <w:t>Ведущий 1: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Я последний поэт России,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Знайте точно, что я вернусь!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Воплощусь, быть может, в Сибири,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В октябре, в осеннюю грусть!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И опять осенняя песня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Закружит, как её листопад…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И скажу открыто и честно: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Эта жизнь, как дурманящий сад!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Окунусь я в неё с головою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И стихи буду сердцем писать!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И своей беззаветной мечтою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Буду души я ввысь поднимать!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Вы соскучились! Знайте, я тоже!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Ведь стихи – это крест мой и рай!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Я – последний поэт России,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Возвращаюсь в берёзовый край!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3 октября – 124-летие со дня рождения Сергея Александровича Есенина. Родина, Россия была для Есенина началом всех начал. «Россия…Какое хорошее слово…и «роса», и «сила», и «синее что-то…»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«Нет поэта без Родины»,- говорил Есенин. Для неё он берёг самые заветные эпитеты. Слово «Русь» было для него любимым.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Завершающим этапом нашего проекта были мероприятия, посвященные месячнику школьных библиотек.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b/>
          <w:bCs/>
          <w:color w:val="000000"/>
          <w:sz w:val="28"/>
          <w:szCs w:val="28"/>
        </w:rPr>
        <w:t>Первая неделя</w:t>
      </w:r>
    </w:p>
    <w:p w:rsidR="00884396" w:rsidRPr="00466E22" w:rsidRDefault="00884396" w:rsidP="00466E2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Акция «Поделись книгою своей».</w:t>
      </w:r>
    </w:p>
    <w:p w:rsidR="00884396" w:rsidRPr="00466E22" w:rsidRDefault="00884396" w:rsidP="00466E2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«Первое знакомство с библиотекой» - экскурсии для 1 классов.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Интеллектуальная игра «Путешествие в страну Читалию</w:t>
      </w:r>
    </w:p>
    <w:p w:rsidR="00884396" w:rsidRPr="00466E22" w:rsidRDefault="00884396" w:rsidP="00466E2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Акция «Поделись книгою своей».</w:t>
      </w:r>
    </w:p>
    <w:p w:rsidR="00884396" w:rsidRPr="00466E22" w:rsidRDefault="00884396" w:rsidP="00466E2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«Первое знакомство с библиотекой» - экскурсии для 1 классов.</w:t>
      </w:r>
    </w:p>
    <w:p w:rsidR="00884396" w:rsidRPr="00466E22" w:rsidRDefault="00884396" w:rsidP="00466E2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Интеллектуальная игра «Путешествие в страну Читалию».</w:t>
      </w:r>
    </w:p>
    <w:p w:rsidR="00884396" w:rsidRPr="00466E22" w:rsidRDefault="00884396" w:rsidP="00466E2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Литературно-музыкальная гостиная, посвящённая жизни и творчеству Сергея Есенина «Всю душу выплесну в слова».</w:t>
      </w:r>
    </w:p>
    <w:p w:rsidR="00884396" w:rsidRPr="00466E22" w:rsidRDefault="00884396" w:rsidP="00466E2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Акция «Продли жизнь учебнику». Проверка состояния учебников.</w:t>
      </w:r>
    </w:p>
    <w:p w:rsidR="00884396" w:rsidRPr="00466E22" w:rsidRDefault="00884396" w:rsidP="00466E2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Акция по сбору подписей в поддержку Декларации «Библиотеки меняют жизнь школы».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b/>
          <w:bCs/>
          <w:color w:val="000000"/>
          <w:sz w:val="28"/>
          <w:szCs w:val="28"/>
        </w:rPr>
        <w:t>Вторая неделя</w:t>
      </w:r>
    </w:p>
    <w:p w:rsidR="00884396" w:rsidRPr="00466E22" w:rsidRDefault="00884396" w:rsidP="00466E2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Викторина по сказкам русских писателей.</w:t>
      </w:r>
    </w:p>
    <w:p w:rsidR="00884396" w:rsidRPr="00466E22" w:rsidRDefault="00884396" w:rsidP="00466E2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Акция «Подари закладку другу.</w:t>
      </w:r>
    </w:p>
    <w:p w:rsidR="00884396" w:rsidRPr="00466E22" w:rsidRDefault="00884396" w:rsidP="00466E2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Конкурс «Книга своими руками».</w:t>
      </w:r>
    </w:p>
    <w:p w:rsidR="00884396" w:rsidRPr="00466E22" w:rsidRDefault="00884396" w:rsidP="00466E2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Уроки информационной грамотности «О книге и библиотеке».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b/>
          <w:bCs/>
          <w:color w:val="000000"/>
          <w:sz w:val="28"/>
          <w:szCs w:val="28"/>
        </w:rPr>
        <w:t>Третья неделя</w:t>
      </w:r>
    </w:p>
    <w:p w:rsidR="00884396" w:rsidRPr="00466E22" w:rsidRDefault="00884396" w:rsidP="00466E22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Конкурс рисунков по прочитанной книге. Оформление выставки.</w:t>
      </w:r>
    </w:p>
    <w:p w:rsidR="00884396" w:rsidRPr="00466E22" w:rsidRDefault="00884396" w:rsidP="00466E22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Подготовка родителями, учителями и библиотекарем выступления «Любимые книги детства».</w:t>
      </w:r>
    </w:p>
    <w:p w:rsidR="00884396" w:rsidRPr="00466E22" w:rsidRDefault="00884396" w:rsidP="00466E22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Подготовка обучающимися, занявшими призовые места в конкурсе рисунков, защиты своей работы.</w:t>
      </w:r>
    </w:p>
    <w:p w:rsidR="00884396" w:rsidRPr="00466E22" w:rsidRDefault="00884396" w:rsidP="00466E22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Разучивание с обучающимися театрализованной сценки «Чтение – лучшее учение».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b/>
          <w:bCs/>
          <w:color w:val="000000"/>
          <w:sz w:val="28"/>
          <w:szCs w:val="28"/>
        </w:rPr>
        <w:t>Четвёртая неделя</w:t>
      </w:r>
    </w:p>
    <w:p w:rsidR="00884396" w:rsidRPr="00466E22" w:rsidRDefault="00884396" w:rsidP="00466E2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Конкурс стихов</w:t>
      </w:r>
    </w:p>
    <w:p w:rsidR="00884396" w:rsidRPr="00466E22" w:rsidRDefault="00884396" w:rsidP="00466E2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466E22">
        <w:rPr>
          <w:color w:val="000000"/>
          <w:sz w:val="28"/>
          <w:szCs w:val="28"/>
        </w:rPr>
        <w:t>Итоговое мероприятие «Книжкины именины».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На данном мероприятии выступили родители, учителя, библиотекарь с презентацией «Любимые книги детства»; обучающиеся защищают свои работы и дарят друг другу закладки, сделанные своими руками; выступление ребят с театрализованной сценкой «Чтение - лучшее учение». Награждение победителей и участников проекта дипломами, сертификатами, благодарностями и памятными подарками.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Конечно, не обошлось без совместного творчества библиотекарь – учитель русского языка и литературы-классный руководитель–обучающийся. И только такой творческий союз способен зажечь огонь знаний в душе ребёнка. Ребята очень заинтересовались данной деятельностью, ощутили свою причастность и ответственность за судьбу книги.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Любознательный, активно познающий мир читатель с огромным удовольствием принимает участие в викторинах, интеллектуальных играх, конкурсах, акциях.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Очень хочется, чтобы наши дети были готовы самостоятельно действовать в социуме и уметь отвечать за свои поступки. Любимые герои книг помогут им сделать это в интересной неназидательной форме.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Но кроме того эта совместная работа поможет ребёнку стать в жизни доброжелательным, умеющим слушать и слышать собеседника, аргументировать свою позицию, высказывать своё мнение.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Читающий ребенок – надежда на будущее России. Но для того чтобы ребёнок стал читающим надо, чтобы ему было что читать, чтобы на полках школьной библиотеки его ждали красивые интересные книги.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И в заключение, хотелось бы сказать, что активное сотрудничество библиотекаря, учителя русского языка и литературы, классных руководителей и родителей позволяет повысить интерес обучающихся к той или иной проблеме, вызывает эмоциональное отношение к ней, следовательно, помогает сосредоточить внимание,углубить мышление, облегчить восприятие и запоминание материала.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color w:val="000000"/>
          <w:sz w:val="28"/>
          <w:szCs w:val="28"/>
        </w:rPr>
        <w:t>Именное такое сотрудничество, сотворчество, содружество способствует достижению общей цели — формированию общей культуры личности ребенка, его интеграции в национальную и мировую культуру, самоопределению и достижению социальной компетентности, что и является конечным результатом новых образовательных стандартов, портретом выпускника нового поколения.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sz w:val="28"/>
          <w:szCs w:val="28"/>
        </w:rPr>
        <w:t> 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A02945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02945">
        <w:rPr>
          <w:color w:val="000000"/>
          <w:sz w:val="28"/>
          <w:szCs w:val="28"/>
        </w:rPr>
        <w:t>Список использованной литературы</w:t>
      </w:r>
      <w:r>
        <w:rPr>
          <w:color w:val="000000"/>
          <w:sz w:val="28"/>
          <w:szCs w:val="28"/>
        </w:rPr>
        <w:t>: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466E22">
        <w:rPr>
          <w:b/>
          <w:bCs/>
          <w:sz w:val="28"/>
          <w:szCs w:val="28"/>
        </w:rPr>
        <w:t> 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ind w:left="435"/>
        <w:jc w:val="both"/>
        <w:rPr>
          <w:sz w:val="28"/>
          <w:szCs w:val="28"/>
        </w:rPr>
      </w:pPr>
      <w:r w:rsidRPr="00466E22">
        <w:rPr>
          <w:sz w:val="28"/>
          <w:szCs w:val="28"/>
        </w:rPr>
        <w:t>1. Абрамова, Г.С. Возрастная психология: Учеб. пособие для студ. вузов / Г.С. Абрамова. - 4-е изд., стереотип. - М.: Изд. центр «Академия», 1999. - 672с.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ind w:left="435"/>
        <w:jc w:val="both"/>
        <w:rPr>
          <w:sz w:val="28"/>
          <w:szCs w:val="28"/>
        </w:rPr>
      </w:pPr>
      <w:r w:rsidRPr="00466E22">
        <w:rPr>
          <w:sz w:val="28"/>
          <w:szCs w:val="28"/>
        </w:rPr>
        <w:t>2. Булутова Е  Сердце школы-в библиотеке  ( о педагоге-библиотекаре Анатольевой С.И) г «Вперёд» 25 октября 2019г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ind w:left="435"/>
        <w:jc w:val="both"/>
        <w:rPr>
          <w:color w:val="242424"/>
          <w:sz w:val="28"/>
          <w:szCs w:val="28"/>
        </w:rPr>
      </w:pPr>
      <w:r w:rsidRPr="00466E22">
        <w:rPr>
          <w:sz w:val="28"/>
          <w:szCs w:val="28"/>
        </w:rPr>
        <w:t>3. Библиотека и юный читатель: Практическое пособие / Сост. Ю.В.Просалкова, Х.Д.Хамракулова. - М.: Изд-во «Книжная палата», 1987. - 256с.4</w:t>
      </w:r>
      <w:r w:rsidRPr="00466E22">
        <w:rPr>
          <w:color w:val="242424"/>
          <w:sz w:val="28"/>
          <w:szCs w:val="28"/>
        </w:rPr>
        <w:t>. Вохрышева, Е.В. Медиатехнологии - путь в будущее современных библиотек : учеб.-практич. пособие / Е.В. Вохрышева, В.Н. Стрельников. - М.: Либерея-Бибинформ, 2012. - 295 с.</w:t>
      </w:r>
    </w:p>
    <w:p w:rsidR="00884396" w:rsidRPr="00466E22" w:rsidRDefault="00884396" w:rsidP="00466E22">
      <w:pPr>
        <w:pStyle w:val="ListParagraph"/>
        <w:spacing w:line="240" w:lineRule="auto"/>
        <w:ind w:left="435"/>
        <w:jc w:val="both"/>
        <w:rPr>
          <w:rFonts w:ascii="Times New Roman" w:hAnsi="Times New Roman" w:cs="Times New Roman"/>
          <w:color w:val="242424"/>
          <w:sz w:val="28"/>
          <w:szCs w:val="28"/>
          <w:lang w:eastAsia="ru-RU"/>
        </w:rPr>
      </w:pPr>
      <w:r w:rsidRPr="00466E22">
        <w:rPr>
          <w:rFonts w:ascii="Times New Roman" w:hAnsi="Times New Roman" w:cs="Times New Roman"/>
          <w:color w:val="242424"/>
          <w:sz w:val="28"/>
          <w:szCs w:val="28"/>
          <w:lang w:eastAsia="ru-RU"/>
        </w:rPr>
        <w:t>4. Заиченко, Н.Д. Библиотечное обслуживание в муниципальных образованиях // Справ. руководителя учреждения культуры. - 2012. - №11. - С.11-27.</w:t>
      </w:r>
      <w:r w:rsidRPr="00466E22">
        <w:rPr>
          <w:rFonts w:ascii="Times New Roman" w:hAnsi="Times New Roman" w:cs="Times New Roman"/>
          <w:color w:val="242424"/>
          <w:sz w:val="28"/>
          <w:szCs w:val="28"/>
          <w:lang w:eastAsia="ru-RU"/>
        </w:rPr>
        <w:br/>
        <w:t>5. Кук, Н.В. Библиотека образовательного учреждения как центр по формированию информационной культуры учащихся// Макушинские чтения: Материалы науч. конф.: [7;16-17 мая 2006 г., Красноярск] /ГПНТ СО РАН. Гос. универс. науч. б-ка Краснояр. Края.- Красноярск, 2006.- С. 293-296.</w:t>
      </w: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6E22">
        <w:rPr>
          <w:sz w:val="28"/>
          <w:szCs w:val="28"/>
        </w:rPr>
        <w:t> </w:t>
      </w:r>
    </w:p>
    <w:p w:rsidR="00884396" w:rsidRPr="00466E22" w:rsidRDefault="00884396" w:rsidP="00466E22">
      <w:pPr>
        <w:pStyle w:val="ListParagraph"/>
        <w:spacing w:line="240" w:lineRule="auto"/>
        <w:ind w:left="435"/>
        <w:jc w:val="both"/>
        <w:rPr>
          <w:rFonts w:ascii="Times New Roman" w:hAnsi="Times New Roman" w:cs="Times New Roman"/>
          <w:color w:val="242424"/>
          <w:sz w:val="28"/>
          <w:szCs w:val="28"/>
          <w:lang w:eastAsia="ru-RU"/>
        </w:rPr>
      </w:pPr>
    </w:p>
    <w:p w:rsidR="00884396" w:rsidRPr="00466E22" w:rsidRDefault="00884396" w:rsidP="00466E22">
      <w:pPr>
        <w:pStyle w:val="NormalWeb"/>
        <w:shd w:val="clear" w:color="auto" w:fill="FFFFFF"/>
        <w:spacing w:before="0" w:beforeAutospacing="0" w:after="0" w:afterAutospacing="0"/>
        <w:ind w:left="435"/>
        <w:jc w:val="both"/>
        <w:rPr>
          <w:sz w:val="28"/>
          <w:szCs w:val="28"/>
        </w:rPr>
      </w:pPr>
      <w:r w:rsidRPr="00466E22">
        <w:rPr>
          <w:color w:val="242424"/>
          <w:sz w:val="28"/>
          <w:szCs w:val="28"/>
        </w:rPr>
        <w:br/>
      </w:r>
    </w:p>
    <w:p w:rsidR="00884396" w:rsidRPr="00466E22" w:rsidRDefault="00884396" w:rsidP="00466E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E22">
        <w:rPr>
          <w:rFonts w:ascii="Times New Roman" w:hAnsi="Times New Roman" w:cs="Times New Roman"/>
          <w:sz w:val="28"/>
          <w:szCs w:val="28"/>
        </w:rPr>
        <w:br/>
      </w:r>
    </w:p>
    <w:sectPr w:rsidR="00884396" w:rsidRPr="00466E22" w:rsidSect="00572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B7938"/>
    <w:multiLevelType w:val="hybridMultilevel"/>
    <w:tmpl w:val="FFFFFFFF"/>
    <w:lvl w:ilvl="0" w:tplc="37B8E2EA">
      <w:start w:val="1"/>
      <w:numFmt w:val="decimal"/>
      <w:lvlText w:val="%1."/>
      <w:lvlJc w:val="left"/>
      <w:pPr>
        <w:ind w:left="1382" w:hanging="281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A8E4D486">
      <w:numFmt w:val="bullet"/>
      <w:lvlText w:val="-"/>
      <w:lvlJc w:val="left"/>
      <w:pPr>
        <w:ind w:left="1543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2" w:tplc="CB3EAB72">
      <w:numFmt w:val="bullet"/>
      <w:lvlText w:val="•"/>
      <w:lvlJc w:val="left"/>
      <w:pPr>
        <w:ind w:left="1540" w:hanging="164"/>
      </w:pPr>
    </w:lvl>
    <w:lvl w:ilvl="3" w:tplc="B5C4B306">
      <w:numFmt w:val="bullet"/>
      <w:lvlText w:val="•"/>
      <w:lvlJc w:val="left"/>
      <w:pPr>
        <w:ind w:left="2723" w:hanging="164"/>
      </w:pPr>
    </w:lvl>
    <w:lvl w:ilvl="4" w:tplc="78D4E5A8">
      <w:numFmt w:val="bullet"/>
      <w:lvlText w:val="•"/>
      <w:lvlJc w:val="left"/>
      <w:pPr>
        <w:ind w:left="3906" w:hanging="164"/>
      </w:pPr>
    </w:lvl>
    <w:lvl w:ilvl="5" w:tplc="F2AA1448">
      <w:numFmt w:val="bullet"/>
      <w:lvlText w:val="•"/>
      <w:lvlJc w:val="left"/>
      <w:pPr>
        <w:ind w:left="5089" w:hanging="164"/>
      </w:pPr>
    </w:lvl>
    <w:lvl w:ilvl="6" w:tplc="52E0D968">
      <w:numFmt w:val="bullet"/>
      <w:lvlText w:val="•"/>
      <w:lvlJc w:val="left"/>
      <w:pPr>
        <w:ind w:left="6273" w:hanging="164"/>
      </w:pPr>
    </w:lvl>
    <w:lvl w:ilvl="7" w:tplc="F9ACE4C6">
      <w:numFmt w:val="bullet"/>
      <w:lvlText w:val="•"/>
      <w:lvlJc w:val="left"/>
      <w:pPr>
        <w:ind w:left="7456" w:hanging="164"/>
      </w:pPr>
    </w:lvl>
    <w:lvl w:ilvl="8" w:tplc="1C740FBE">
      <w:numFmt w:val="bullet"/>
      <w:lvlText w:val="•"/>
      <w:lvlJc w:val="left"/>
      <w:pPr>
        <w:ind w:left="8639" w:hanging="164"/>
      </w:pPr>
    </w:lvl>
  </w:abstractNum>
  <w:abstractNum w:abstractNumId="1">
    <w:nsid w:val="11826886"/>
    <w:multiLevelType w:val="multilevel"/>
    <w:tmpl w:val="5764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3C050AC"/>
    <w:multiLevelType w:val="hybridMultilevel"/>
    <w:tmpl w:val="FFFFFFFF"/>
    <w:lvl w:ilvl="0" w:tplc="58008DC4">
      <w:start w:val="1"/>
      <w:numFmt w:val="decimal"/>
      <w:lvlText w:val="%1)"/>
      <w:lvlJc w:val="left"/>
      <w:pPr>
        <w:ind w:left="107" w:hanging="305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23C22FBE">
      <w:numFmt w:val="bullet"/>
      <w:lvlText w:val="•"/>
      <w:lvlJc w:val="left"/>
      <w:pPr>
        <w:ind w:left="385" w:hanging="305"/>
      </w:pPr>
    </w:lvl>
    <w:lvl w:ilvl="2" w:tplc="0C5A431C">
      <w:numFmt w:val="bullet"/>
      <w:lvlText w:val="•"/>
      <w:lvlJc w:val="left"/>
      <w:pPr>
        <w:ind w:left="670" w:hanging="305"/>
      </w:pPr>
    </w:lvl>
    <w:lvl w:ilvl="3" w:tplc="02C0BC02">
      <w:numFmt w:val="bullet"/>
      <w:lvlText w:val="•"/>
      <w:lvlJc w:val="left"/>
      <w:pPr>
        <w:ind w:left="955" w:hanging="305"/>
      </w:pPr>
    </w:lvl>
    <w:lvl w:ilvl="4" w:tplc="16007B40">
      <w:numFmt w:val="bullet"/>
      <w:lvlText w:val="•"/>
      <w:lvlJc w:val="left"/>
      <w:pPr>
        <w:ind w:left="1240" w:hanging="305"/>
      </w:pPr>
    </w:lvl>
    <w:lvl w:ilvl="5" w:tplc="BEB0F0E6">
      <w:numFmt w:val="bullet"/>
      <w:lvlText w:val="•"/>
      <w:lvlJc w:val="left"/>
      <w:pPr>
        <w:ind w:left="1525" w:hanging="305"/>
      </w:pPr>
    </w:lvl>
    <w:lvl w:ilvl="6" w:tplc="2C7E36A6">
      <w:numFmt w:val="bullet"/>
      <w:lvlText w:val="•"/>
      <w:lvlJc w:val="left"/>
      <w:pPr>
        <w:ind w:left="1810" w:hanging="305"/>
      </w:pPr>
    </w:lvl>
    <w:lvl w:ilvl="7" w:tplc="CC58021E">
      <w:numFmt w:val="bullet"/>
      <w:lvlText w:val="•"/>
      <w:lvlJc w:val="left"/>
      <w:pPr>
        <w:ind w:left="2095" w:hanging="305"/>
      </w:pPr>
    </w:lvl>
    <w:lvl w:ilvl="8" w:tplc="B4A21932">
      <w:numFmt w:val="bullet"/>
      <w:lvlText w:val="•"/>
      <w:lvlJc w:val="left"/>
      <w:pPr>
        <w:ind w:left="2380" w:hanging="305"/>
      </w:pPr>
    </w:lvl>
  </w:abstractNum>
  <w:abstractNum w:abstractNumId="3">
    <w:nsid w:val="13CD4E57"/>
    <w:multiLevelType w:val="multilevel"/>
    <w:tmpl w:val="2940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150B0D07"/>
    <w:multiLevelType w:val="multilevel"/>
    <w:tmpl w:val="C8FE5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1B833212"/>
    <w:multiLevelType w:val="multilevel"/>
    <w:tmpl w:val="48123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1B052E"/>
    <w:multiLevelType w:val="hybridMultilevel"/>
    <w:tmpl w:val="FFFFFFFF"/>
    <w:lvl w:ilvl="0" w:tplc="DF508B70">
      <w:numFmt w:val="bullet"/>
      <w:lvlText w:val=""/>
      <w:lvlJc w:val="left"/>
      <w:pPr>
        <w:ind w:left="1822" w:hanging="360"/>
      </w:pPr>
      <w:rPr>
        <w:w w:val="100"/>
      </w:rPr>
    </w:lvl>
    <w:lvl w:ilvl="1" w:tplc="C4904D98">
      <w:numFmt w:val="bullet"/>
      <w:lvlText w:val="•"/>
      <w:lvlJc w:val="left"/>
      <w:pPr>
        <w:ind w:left="2738" w:hanging="360"/>
      </w:pPr>
    </w:lvl>
    <w:lvl w:ilvl="2" w:tplc="32EE3D56">
      <w:numFmt w:val="bullet"/>
      <w:lvlText w:val="•"/>
      <w:lvlJc w:val="left"/>
      <w:pPr>
        <w:ind w:left="3657" w:hanging="360"/>
      </w:pPr>
    </w:lvl>
    <w:lvl w:ilvl="3" w:tplc="77F6B148">
      <w:numFmt w:val="bullet"/>
      <w:lvlText w:val="•"/>
      <w:lvlJc w:val="left"/>
      <w:pPr>
        <w:ind w:left="4575" w:hanging="360"/>
      </w:pPr>
    </w:lvl>
    <w:lvl w:ilvl="4" w:tplc="A44205AE">
      <w:numFmt w:val="bullet"/>
      <w:lvlText w:val="•"/>
      <w:lvlJc w:val="left"/>
      <w:pPr>
        <w:ind w:left="5494" w:hanging="360"/>
      </w:pPr>
    </w:lvl>
    <w:lvl w:ilvl="5" w:tplc="63D43EB8">
      <w:numFmt w:val="bullet"/>
      <w:lvlText w:val="•"/>
      <w:lvlJc w:val="left"/>
      <w:pPr>
        <w:ind w:left="6413" w:hanging="360"/>
      </w:pPr>
    </w:lvl>
    <w:lvl w:ilvl="6" w:tplc="9D7ACE88">
      <w:numFmt w:val="bullet"/>
      <w:lvlText w:val="•"/>
      <w:lvlJc w:val="left"/>
      <w:pPr>
        <w:ind w:left="7331" w:hanging="360"/>
      </w:pPr>
    </w:lvl>
    <w:lvl w:ilvl="7" w:tplc="DB74911E">
      <w:numFmt w:val="bullet"/>
      <w:lvlText w:val="•"/>
      <w:lvlJc w:val="left"/>
      <w:pPr>
        <w:ind w:left="8250" w:hanging="360"/>
      </w:pPr>
    </w:lvl>
    <w:lvl w:ilvl="8" w:tplc="BC102CDA">
      <w:numFmt w:val="bullet"/>
      <w:lvlText w:val="•"/>
      <w:lvlJc w:val="left"/>
      <w:pPr>
        <w:ind w:left="9169" w:hanging="360"/>
      </w:pPr>
    </w:lvl>
  </w:abstractNum>
  <w:abstractNum w:abstractNumId="7">
    <w:nsid w:val="20077568"/>
    <w:multiLevelType w:val="multilevel"/>
    <w:tmpl w:val="B09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24C72AB6"/>
    <w:multiLevelType w:val="hybridMultilevel"/>
    <w:tmpl w:val="45E864B4"/>
    <w:lvl w:ilvl="0" w:tplc="D6CCEC34">
      <w:start w:val="1"/>
      <w:numFmt w:val="decimal"/>
      <w:lvlText w:val="%1."/>
      <w:lvlJc w:val="left"/>
      <w:pPr>
        <w:ind w:left="435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51917A41"/>
    <w:multiLevelType w:val="hybridMultilevel"/>
    <w:tmpl w:val="FFFFFFFF"/>
    <w:lvl w:ilvl="0" w:tplc="E43A2E3A">
      <w:start w:val="1"/>
      <w:numFmt w:val="decimal"/>
      <w:lvlText w:val="%1."/>
      <w:lvlJc w:val="left"/>
      <w:pPr>
        <w:ind w:left="825" w:hanging="360"/>
      </w:pPr>
      <w:rPr>
        <w:rFonts w:ascii="Times New Roman" w:eastAsia="Times New Roman" w:hAnsi="Times New Roman" w:hint="default"/>
        <w:spacing w:val="0"/>
        <w:w w:val="100"/>
        <w:sz w:val="27"/>
        <w:szCs w:val="27"/>
      </w:rPr>
    </w:lvl>
    <w:lvl w:ilvl="1" w:tplc="F122610A">
      <w:numFmt w:val="bullet"/>
      <w:lvlText w:val="•"/>
      <w:lvlJc w:val="left"/>
      <w:pPr>
        <w:ind w:left="1219" w:hanging="360"/>
      </w:pPr>
    </w:lvl>
    <w:lvl w:ilvl="2" w:tplc="1FB25A1E">
      <w:numFmt w:val="bullet"/>
      <w:lvlText w:val="•"/>
      <w:lvlJc w:val="left"/>
      <w:pPr>
        <w:ind w:left="1618" w:hanging="360"/>
      </w:pPr>
    </w:lvl>
    <w:lvl w:ilvl="3" w:tplc="CD3030AA">
      <w:numFmt w:val="bullet"/>
      <w:lvlText w:val="•"/>
      <w:lvlJc w:val="left"/>
      <w:pPr>
        <w:ind w:left="2017" w:hanging="360"/>
      </w:pPr>
    </w:lvl>
    <w:lvl w:ilvl="4" w:tplc="4968B068">
      <w:numFmt w:val="bullet"/>
      <w:lvlText w:val="•"/>
      <w:lvlJc w:val="left"/>
      <w:pPr>
        <w:ind w:left="2416" w:hanging="360"/>
      </w:pPr>
    </w:lvl>
    <w:lvl w:ilvl="5" w:tplc="11DEF8F8">
      <w:numFmt w:val="bullet"/>
      <w:lvlText w:val="•"/>
      <w:lvlJc w:val="left"/>
      <w:pPr>
        <w:ind w:left="2815" w:hanging="360"/>
      </w:pPr>
    </w:lvl>
    <w:lvl w:ilvl="6" w:tplc="FD02BC98">
      <w:numFmt w:val="bullet"/>
      <w:lvlText w:val="•"/>
      <w:lvlJc w:val="left"/>
      <w:pPr>
        <w:ind w:left="3214" w:hanging="360"/>
      </w:pPr>
    </w:lvl>
    <w:lvl w:ilvl="7" w:tplc="8C82EE24">
      <w:numFmt w:val="bullet"/>
      <w:lvlText w:val="•"/>
      <w:lvlJc w:val="left"/>
      <w:pPr>
        <w:ind w:left="3613" w:hanging="360"/>
      </w:pPr>
    </w:lvl>
    <w:lvl w:ilvl="8" w:tplc="A108569C">
      <w:numFmt w:val="bullet"/>
      <w:lvlText w:val="•"/>
      <w:lvlJc w:val="left"/>
      <w:pPr>
        <w:ind w:left="4012" w:hanging="360"/>
      </w:pPr>
    </w:lvl>
  </w:abstractNum>
  <w:abstractNum w:abstractNumId="10">
    <w:nsid w:val="5FD3757C"/>
    <w:multiLevelType w:val="multilevel"/>
    <w:tmpl w:val="B302F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BE3AF5"/>
    <w:multiLevelType w:val="multilevel"/>
    <w:tmpl w:val="2FB6C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CE7E2B"/>
    <w:multiLevelType w:val="multilevel"/>
    <w:tmpl w:val="0E483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A92059"/>
    <w:multiLevelType w:val="multilevel"/>
    <w:tmpl w:val="72C0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11"/>
  </w:num>
  <w:num w:numId="5">
    <w:abstractNumId w:val="5"/>
  </w:num>
  <w:num w:numId="6">
    <w:abstractNumId w:val="13"/>
  </w:num>
  <w:num w:numId="7">
    <w:abstractNumId w:val="7"/>
  </w:num>
  <w:num w:numId="8">
    <w:abstractNumId w:val="3"/>
  </w:num>
  <w:num w:numId="9">
    <w:abstractNumId w:val="8"/>
  </w:num>
  <w:num w:numId="10">
    <w:abstractNumId w:val="1"/>
  </w:num>
  <w:num w:numId="11">
    <w:abstractNumId w:val="6"/>
  </w:num>
  <w:num w:numId="1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2751"/>
    <w:rsid w:val="00011FE3"/>
    <w:rsid w:val="000525A3"/>
    <w:rsid w:val="00060946"/>
    <w:rsid w:val="0010136D"/>
    <w:rsid w:val="00106971"/>
    <w:rsid w:val="0011672B"/>
    <w:rsid w:val="0016611A"/>
    <w:rsid w:val="00174734"/>
    <w:rsid w:val="001C73FD"/>
    <w:rsid w:val="001D570E"/>
    <w:rsid w:val="001E0462"/>
    <w:rsid w:val="001E6DCC"/>
    <w:rsid w:val="001F4C85"/>
    <w:rsid w:val="00202B62"/>
    <w:rsid w:val="00237448"/>
    <w:rsid w:val="00296A48"/>
    <w:rsid w:val="002D47D6"/>
    <w:rsid w:val="002F105F"/>
    <w:rsid w:val="00306520"/>
    <w:rsid w:val="00312BFD"/>
    <w:rsid w:val="00316CBC"/>
    <w:rsid w:val="00356C03"/>
    <w:rsid w:val="003755BF"/>
    <w:rsid w:val="0039133C"/>
    <w:rsid w:val="003D0492"/>
    <w:rsid w:val="00415A72"/>
    <w:rsid w:val="00464B09"/>
    <w:rsid w:val="00466E22"/>
    <w:rsid w:val="00496CAE"/>
    <w:rsid w:val="004C4D11"/>
    <w:rsid w:val="004E65B1"/>
    <w:rsid w:val="004F1A96"/>
    <w:rsid w:val="00564FB9"/>
    <w:rsid w:val="0057278F"/>
    <w:rsid w:val="005A6186"/>
    <w:rsid w:val="005B536A"/>
    <w:rsid w:val="005C4538"/>
    <w:rsid w:val="005F09F3"/>
    <w:rsid w:val="0060667F"/>
    <w:rsid w:val="00614D58"/>
    <w:rsid w:val="00622751"/>
    <w:rsid w:val="00637FDC"/>
    <w:rsid w:val="00647387"/>
    <w:rsid w:val="00657A9A"/>
    <w:rsid w:val="006651E4"/>
    <w:rsid w:val="0068784F"/>
    <w:rsid w:val="006A1F1A"/>
    <w:rsid w:val="006E5AD6"/>
    <w:rsid w:val="0072334F"/>
    <w:rsid w:val="00743C4B"/>
    <w:rsid w:val="007563E5"/>
    <w:rsid w:val="00777C72"/>
    <w:rsid w:val="007B7AA2"/>
    <w:rsid w:val="007C626F"/>
    <w:rsid w:val="007D39AF"/>
    <w:rsid w:val="007D6ABB"/>
    <w:rsid w:val="00874FDC"/>
    <w:rsid w:val="00875272"/>
    <w:rsid w:val="00884396"/>
    <w:rsid w:val="008945D0"/>
    <w:rsid w:val="008A602A"/>
    <w:rsid w:val="0090095A"/>
    <w:rsid w:val="00905983"/>
    <w:rsid w:val="0091647D"/>
    <w:rsid w:val="00930090"/>
    <w:rsid w:val="00963987"/>
    <w:rsid w:val="00970F1B"/>
    <w:rsid w:val="009C57CF"/>
    <w:rsid w:val="00A02945"/>
    <w:rsid w:val="00A07727"/>
    <w:rsid w:val="00A41048"/>
    <w:rsid w:val="00A432D2"/>
    <w:rsid w:val="00A46068"/>
    <w:rsid w:val="00A807D7"/>
    <w:rsid w:val="00AB2CBB"/>
    <w:rsid w:val="00AF730F"/>
    <w:rsid w:val="00B23EEA"/>
    <w:rsid w:val="00B26B7D"/>
    <w:rsid w:val="00B956E8"/>
    <w:rsid w:val="00BA225E"/>
    <w:rsid w:val="00BB28E9"/>
    <w:rsid w:val="00BE75A2"/>
    <w:rsid w:val="00C15605"/>
    <w:rsid w:val="00C21AA2"/>
    <w:rsid w:val="00C24D86"/>
    <w:rsid w:val="00C25E3F"/>
    <w:rsid w:val="00C36637"/>
    <w:rsid w:val="00C42E91"/>
    <w:rsid w:val="00C76945"/>
    <w:rsid w:val="00C77489"/>
    <w:rsid w:val="00C815C1"/>
    <w:rsid w:val="00C9048E"/>
    <w:rsid w:val="00CB1827"/>
    <w:rsid w:val="00CD528F"/>
    <w:rsid w:val="00CF536C"/>
    <w:rsid w:val="00D27777"/>
    <w:rsid w:val="00D27919"/>
    <w:rsid w:val="00D75D50"/>
    <w:rsid w:val="00DC1D28"/>
    <w:rsid w:val="00E166B9"/>
    <w:rsid w:val="00E2522A"/>
    <w:rsid w:val="00E2650F"/>
    <w:rsid w:val="00E41E3D"/>
    <w:rsid w:val="00E42D31"/>
    <w:rsid w:val="00EC26E1"/>
    <w:rsid w:val="00EC2FEC"/>
    <w:rsid w:val="00F07AAC"/>
    <w:rsid w:val="00F15E09"/>
    <w:rsid w:val="00F55A78"/>
    <w:rsid w:val="00F737DB"/>
    <w:rsid w:val="00F80CFA"/>
    <w:rsid w:val="00FC0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78F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22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Normal"/>
    <w:uiPriority w:val="99"/>
    <w:rsid w:val="00622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DefaultParagraphFont"/>
    <w:uiPriority w:val="99"/>
    <w:rsid w:val="00622751"/>
  </w:style>
  <w:style w:type="character" w:customStyle="1" w:styleId="eop">
    <w:name w:val="eop"/>
    <w:basedOn w:val="DefaultParagraphFont"/>
    <w:uiPriority w:val="99"/>
    <w:rsid w:val="00622751"/>
  </w:style>
  <w:style w:type="table" w:styleId="TableGrid">
    <w:name w:val="Table Grid"/>
    <w:basedOn w:val="TableNormal"/>
    <w:uiPriority w:val="99"/>
    <w:rsid w:val="00C9048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70F1B"/>
    <w:pPr>
      <w:ind w:left="720"/>
    </w:pPr>
  </w:style>
  <w:style w:type="character" w:customStyle="1" w:styleId="BodyTextChar">
    <w:name w:val="Body Text Char"/>
    <w:uiPriority w:val="99"/>
    <w:semiHidden/>
    <w:locked/>
    <w:rsid w:val="00DC1D28"/>
    <w:rPr>
      <w:rFonts w:ascii="Calibri" w:hAnsi="Calibri" w:cs="Calibri"/>
      <w:sz w:val="28"/>
      <w:szCs w:val="28"/>
      <w:lang w:val="ru-RU" w:eastAsia="ru-RU"/>
    </w:rPr>
  </w:style>
  <w:style w:type="paragraph" w:styleId="BodyText">
    <w:name w:val="Body Text"/>
    <w:basedOn w:val="Normal"/>
    <w:link w:val="BodyTextChar1"/>
    <w:uiPriority w:val="99"/>
    <w:rsid w:val="00DC1D28"/>
    <w:pPr>
      <w:widowControl w:val="0"/>
      <w:autoSpaceDE w:val="0"/>
      <w:autoSpaceDN w:val="0"/>
      <w:spacing w:after="0" w:line="240" w:lineRule="auto"/>
    </w:pPr>
    <w:rPr>
      <w:sz w:val="28"/>
      <w:szCs w:val="28"/>
      <w:lang w:eastAsia="ru-RU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72334F"/>
    <w:rPr>
      <w:lang w:eastAsia="en-US"/>
    </w:rPr>
  </w:style>
  <w:style w:type="paragraph" w:customStyle="1" w:styleId="TableParagraph">
    <w:name w:val="Table Paragraph"/>
    <w:basedOn w:val="Normal"/>
    <w:uiPriority w:val="99"/>
    <w:rsid w:val="00BA225E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  <w:lang w:eastAsia="ru-RU"/>
    </w:rPr>
  </w:style>
  <w:style w:type="paragraph" w:customStyle="1" w:styleId="p7">
    <w:name w:val="p7"/>
    <w:basedOn w:val="Normal"/>
    <w:uiPriority w:val="99"/>
    <w:rsid w:val="0068784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p8">
    <w:name w:val="p8"/>
    <w:basedOn w:val="Normal"/>
    <w:uiPriority w:val="99"/>
    <w:rsid w:val="0068784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p9">
    <w:name w:val="p9"/>
    <w:basedOn w:val="Normal"/>
    <w:uiPriority w:val="99"/>
    <w:rsid w:val="0068784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p3">
    <w:name w:val="p3"/>
    <w:basedOn w:val="Normal"/>
    <w:uiPriority w:val="99"/>
    <w:rsid w:val="0068784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p10">
    <w:name w:val="p10"/>
    <w:basedOn w:val="Normal"/>
    <w:uiPriority w:val="99"/>
    <w:rsid w:val="0068784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p11">
    <w:name w:val="p11"/>
    <w:basedOn w:val="Normal"/>
    <w:uiPriority w:val="99"/>
    <w:rsid w:val="0068784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s4">
    <w:name w:val="s4"/>
    <w:uiPriority w:val="99"/>
    <w:rsid w:val="0068784F"/>
  </w:style>
  <w:style w:type="character" w:customStyle="1" w:styleId="apple-converted-space">
    <w:name w:val="apple-converted-space"/>
    <w:uiPriority w:val="99"/>
    <w:rsid w:val="006878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787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144</TotalTime>
  <Pages>18</Pages>
  <Words>3190</Words>
  <Characters>18183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PutinkA</dc:creator>
  <cp:keywords/>
  <dc:description/>
  <cp:lastModifiedBy>школа</cp:lastModifiedBy>
  <cp:revision>32</cp:revision>
  <dcterms:created xsi:type="dcterms:W3CDTF">2019-10-26T10:27:00Z</dcterms:created>
  <dcterms:modified xsi:type="dcterms:W3CDTF">2001-12-31T21:33:00Z</dcterms:modified>
</cp:coreProperties>
</file>