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A60" w:rsidRDefault="00654A60" w:rsidP="00AA3A54">
      <w:pPr>
        <w:spacing w:line="360" w:lineRule="auto"/>
        <w:jc w:val="center"/>
        <w:rPr>
          <w:b/>
          <w:sz w:val="28"/>
          <w:szCs w:val="28"/>
        </w:rPr>
      </w:pPr>
      <w:r w:rsidRPr="00CC37E9">
        <w:rPr>
          <w:sz w:val="44"/>
          <w:szCs w:val="44"/>
        </w:rPr>
        <w:tab/>
      </w:r>
      <w:r>
        <w:rPr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654A60" w:rsidRDefault="00654A60" w:rsidP="00AA3A5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 Детский сад « Звёздочка»</w:t>
      </w:r>
    </w:p>
    <w:p w:rsidR="00654A60" w:rsidRDefault="00654A60" w:rsidP="008974A6">
      <w:pPr>
        <w:spacing w:line="360" w:lineRule="auto"/>
        <w:rPr>
          <w:sz w:val="44"/>
          <w:szCs w:val="44"/>
        </w:rPr>
      </w:pPr>
    </w:p>
    <w:p w:rsidR="00654A60" w:rsidRPr="00843AD9" w:rsidRDefault="00654A60" w:rsidP="008974A6">
      <w:pPr>
        <w:jc w:val="center"/>
        <w:outlineLvl w:val="0"/>
        <w:rPr>
          <w:b/>
          <w:sz w:val="36"/>
          <w:szCs w:val="36"/>
        </w:rPr>
      </w:pPr>
      <w:r w:rsidRPr="00843AD9">
        <w:rPr>
          <w:b/>
          <w:sz w:val="36"/>
          <w:szCs w:val="36"/>
        </w:rPr>
        <w:t>Проект</w:t>
      </w:r>
    </w:p>
    <w:p w:rsidR="00654A60" w:rsidRPr="00843AD9" w:rsidRDefault="00654A60" w:rsidP="008974A6">
      <w:pPr>
        <w:jc w:val="center"/>
        <w:outlineLvl w:val="0"/>
        <w:rPr>
          <w:sz w:val="36"/>
          <w:szCs w:val="36"/>
        </w:rPr>
      </w:pPr>
      <w:r w:rsidRPr="00843AD9">
        <w:rPr>
          <w:sz w:val="36"/>
          <w:szCs w:val="36"/>
        </w:rPr>
        <w:t>по экологическому воспитанию</w:t>
      </w:r>
      <w:r>
        <w:rPr>
          <w:sz w:val="36"/>
          <w:szCs w:val="36"/>
        </w:rPr>
        <w:t xml:space="preserve"> детей</w:t>
      </w:r>
    </w:p>
    <w:p w:rsidR="00654A60" w:rsidRPr="007D5E60" w:rsidRDefault="00654A60" w:rsidP="007D5E60">
      <w:pPr>
        <w:jc w:val="center"/>
        <w:outlineLvl w:val="0"/>
        <w:rPr>
          <w:sz w:val="36"/>
          <w:szCs w:val="36"/>
        </w:rPr>
      </w:pPr>
      <w:r w:rsidRPr="007F22ED">
        <w:rPr>
          <w:sz w:val="36"/>
          <w:szCs w:val="36"/>
        </w:rPr>
        <w:t xml:space="preserve">в </w:t>
      </w:r>
      <w:r>
        <w:rPr>
          <w:sz w:val="36"/>
          <w:szCs w:val="36"/>
        </w:rPr>
        <w:t xml:space="preserve">средней группе </w:t>
      </w:r>
    </w:p>
    <w:p w:rsidR="00654A60" w:rsidRPr="00115BAC" w:rsidRDefault="00654A60" w:rsidP="008974A6">
      <w:pPr>
        <w:rPr>
          <w:noProof/>
          <w:sz w:val="44"/>
          <w:szCs w:val="44"/>
        </w:rPr>
      </w:pPr>
      <w:r w:rsidRPr="009A6343">
        <w:rPr>
          <w:noProof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442.5pt">
            <v:imagedata r:id="rId6" o:title=""/>
          </v:shape>
        </w:pict>
      </w:r>
    </w:p>
    <w:p w:rsidR="00654A60" w:rsidRDefault="00654A60" w:rsidP="008974A6">
      <w:pPr>
        <w:jc w:val="right"/>
        <w:outlineLvl w:val="0"/>
        <w:rPr>
          <w:sz w:val="32"/>
          <w:szCs w:val="32"/>
        </w:rPr>
      </w:pPr>
      <w:r>
        <w:rPr>
          <w:sz w:val="32"/>
          <w:szCs w:val="32"/>
        </w:rPr>
        <w:t>Автор</w:t>
      </w:r>
      <w:r w:rsidRPr="007F22ED">
        <w:rPr>
          <w:sz w:val="32"/>
          <w:szCs w:val="32"/>
        </w:rPr>
        <w:t xml:space="preserve">: </w:t>
      </w:r>
      <w:r>
        <w:rPr>
          <w:sz w:val="32"/>
          <w:szCs w:val="32"/>
        </w:rPr>
        <w:t>Ларина О.В.</w:t>
      </w:r>
    </w:p>
    <w:p w:rsidR="00654A60" w:rsidRPr="007F22ED" w:rsidRDefault="00654A60" w:rsidP="008974A6">
      <w:pPr>
        <w:jc w:val="right"/>
        <w:outlineLvl w:val="0"/>
        <w:rPr>
          <w:sz w:val="32"/>
          <w:szCs w:val="32"/>
        </w:rPr>
      </w:pPr>
      <w:r>
        <w:rPr>
          <w:sz w:val="32"/>
          <w:szCs w:val="32"/>
        </w:rPr>
        <w:t>воспитатель</w:t>
      </w:r>
    </w:p>
    <w:p w:rsidR="00654A60" w:rsidRPr="00C957CC" w:rsidRDefault="00654A60" w:rsidP="008974A6">
      <w:pPr>
        <w:tabs>
          <w:tab w:val="left" w:pos="6720"/>
        </w:tabs>
        <w:jc w:val="right"/>
        <w:rPr>
          <w:b/>
          <w:sz w:val="32"/>
          <w:szCs w:val="32"/>
        </w:rPr>
      </w:pPr>
      <w:r w:rsidRPr="00C957CC">
        <w:rPr>
          <w:b/>
          <w:sz w:val="32"/>
          <w:szCs w:val="32"/>
        </w:rPr>
        <w:t xml:space="preserve">                                              </w:t>
      </w:r>
    </w:p>
    <w:p w:rsidR="00654A60" w:rsidRPr="00C957CC" w:rsidRDefault="00654A60" w:rsidP="008974A6">
      <w:pPr>
        <w:rPr>
          <w:sz w:val="32"/>
          <w:szCs w:val="32"/>
        </w:rPr>
      </w:pPr>
    </w:p>
    <w:p w:rsidR="00654A60" w:rsidRDefault="00654A60" w:rsidP="007D5E60">
      <w:pPr>
        <w:tabs>
          <w:tab w:val="left" w:pos="3060"/>
        </w:tabs>
        <w:rPr>
          <w:b/>
          <w:sz w:val="32"/>
          <w:szCs w:val="32"/>
        </w:rPr>
      </w:pPr>
    </w:p>
    <w:p w:rsidR="00654A60" w:rsidRPr="002122E1" w:rsidRDefault="00654A60" w:rsidP="008974A6">
      <w:pPr>
        <w:tabs>
          <w:tab w:val="left" w:pos="3060"/>
        </w:tabs>
        <w:jc w:val="center"/>
        <w:rPr>
          <w:b/>
          <w:sz w:val="32"/>
          <w:szCs w:val="32"/>
        </w:rPr>
      </w:pPr>
      <w:r w:rsidRPr="00C957CC">
        <w:rPr>
          <w:b/>
          <w:sz w:val="32"/>
          <w:szCs w:val="32"/>
        </w:rPr>
        <w:t>201</w:t>
      </w:r>
      <w:r>
        <w:rPr>
          <w:b/>
          <w:sz w:val="32"/>
          <w:szCs w:val="32"/>
        </w:rPr>
        <w:t>9</w:t>
      </w:r>
      <w:r w:rsidRPr="00C957CC">
        <w:rPr>
          <w:b/>
          <w:sz w:val="32"/>
          <w:szCs w:val="32"/>
        </w:rPr>
        <w:t>г</w:t>
      </w:r>
    </w:p>
    <w:p w:rsidR="00654A60" w:rsidRPr="009070C5" w:rsidRDefault="00654A60" w:rsidP="008974A6">
      <w:pPr>
        <w:tabs>
          <w:tab w:val="left" w:pos="360"/>
          <w:tab w:val="left" w:pos="540"/>
        </w:tabs>
        <w:spacing w:line="360" w:lineRule="auto"/>
        <w:jc w:val="center"/>
        <w:rPr>
          <w:b/>
        </w:rPr>
      </w:pPr>
    </w:p>
    <w:p w:rsidR="00654A60" w:rsidRPr="006640C8" w:rsidRDefault="00654A60" w:rsidP="008974A6">
      <w:pPr>
        <w:pStyle w:val="c7"/>
        <w:shd w:val="clear" w:color="auto" w:fill="FFFFFF"/>
        <w:spacing w:before="0" w:beforeAutospacing="0" w:after="0" w:afterAutospacing="0"/>
        <w:ind w:left="-709"/>
        <w:jc w:val="center"/>
        <w:rPr>
          <w:rFonts w:ascii="Arial" w:hAnsi="Arial" w:cs="Arial"/>
          <w:b/>
          <w:color w:val="000000"/>
        </w:rPr>
      </w:pPr>
      <w:r w:rsidRPr="006640C8">
        <w:rPr>
          <w:rStyle w:val="c4"/>
          <w:b/>
          <w:color w:val="000000"/>
        </w:rPr>
        <w:t>Проблема</w:t>
      </w:r>
    </w:p>
    <w:p w:rsidR="00654A60" w:rsidRPr="00982503" w:rsidRDefault="00654A60" w:rsidP="008974A6">
      <w:pPr>
        <w:pStyle w:val="c5"/>
        <w:shd w:val="clear" w:color="auto" w:fill="FFFFFF"/>
        <w:spacing w:before="0" w:beforeAutospacing="0" w:after="0" w:afterAutospacing="0"/>
        <w:ind w:left="-709"/>
        <w:jc w:val="both"/>
        <w:rPr>
          <w:rFonts w:ascii="Arial" w:hAnsi="Arial" w:cs="Arial"/>
          <w:color w:val="000000"/>
        </w:rPr>
      </w:pPr>
      <w:r w:rsidRPr="00982503">
        <w:rPr>
          <w:rStyle w:val="c0"/>
          <w:color w:val="000000"/>
        </w:rPr>
        <w:t>       Далеко не все пернатые осенью покидают места своего гнездования и совершают перелеты в области, где не столь сильно выражены сезонные климатические колебания. Многие виды остаются на зимовку. Этот период, пожалуй, один из самых сложных в жизни птиц. Конечно, зимующие виды имеют механизмы, защищающие их от холода - это оперение и интенсивный обмен веществ. Но при недостатке корма эти приспособления не срабатывают и многие птицы замерзают в морозные ночи. Зимой птицы гибнут не от мороза, а от нехватки корма. Поэтому так важна подкормка птиц зимой и в начале весны.  </w:t>
      </w:r>
    </w:p>
    <w:p w:rsidR="00654A60" w:rsidRDefault="00654A60" w:rsidP="008974A6">
      <w:pPr>
        <w:tabs>
          <w:tab w:val="left" w:pos="360"/>
        </w:tabs>
        <w:ind w:left="-709"/>
      </w:pPr>
      <w:r>
        <w:t xml:space="preserve">       </w:t>
      </w:r>
      <w:r w:rsidRPr="00D40E20">
        <w:t>По нашим наблюдениям</w:t>
      </w:r>
      <w:r>
        <w:t xml:space="preserve">, </w:t>
      </w:r>
      <w:r w:rsidRPr="00D40E20">
        <w:t xml:space="preserve"> в</w:t>
      </w:r>
      <w:r>
        <w:t xml:space="preserve"> городе Когалыме</w:t>
      </w:r>
      <w:r w:rsidRPr="00D40E20">
        <w:t xml:space="preserve">  зимой наиболее часто встречаются такие птицы как сизый голубь, воробей, сорока,</w:t>
      </w:r>
      <w:r>
        <w:t xml:space="preserve"> дятел,</w:t>
      </w:r>
      <w:r w:rsidRPr="00D40E20">
        <w:t xml:space="preserve"> синица, снегирь и во второй половине зимы –</w:t>
      </w:r>
      <w:r>
        <w:t xml:space="preserve"> </w:t>
      </w:r>
      <w:r w:rsidRPr="00D40E20">
        <w:t xml:space="preserve">свиристель.  </w:t>
      </w:r>
    </w:p>
    <w:p w:rsidR="00654A60" w:rsidRDefault="00654A60" w:rsidP="008974A6">
      <w:pPr>
        <w:tabs>
          <w:tab w:val="left" w:pos="360"/>
        </w:tabs>
        <w:ind w:left="-709"/>
        <w:rPr>
          <w:rStyle w:val="apple-converted-space"/>
          <w:shd w:val="clear" w:color="auto" w:fill="FFFFFF"/>
        </w:rPr>
      </w:pPr>
      <w:r w:rsidRPr="00FE48D8">
        <w:rPr>
          <w:shd w:val="clear" w:color="auto" w:fill="FFFFFF"/>
        </w:rPr>
        <w:t>Как же выживают в зимнее время наши друзья – птицы, чем мы можем помочь им в это трудное время?</w:t>
      </w:r>
      <w:r w:rsidRPr="00FE48D8">
        <w:rPr>
          <w:rStyle w:val="apple-converted-space"/>
          <w:shd w:val="clear" w:color="auto" w:fill="FFFFFF"/>
        </w:rPr>
        <w:t> </w:t>
      </w:r>
    </w:p>
    <w:p w:rsidR="00654A60" w:rsidRPr="009070C5" w:rsidRDefault="00654A60" w:rsidP="008974A6">
      <w:pPr>
        <w:tabs>
          <w:tab w:val="left" w:pos="360"/>
        </w:tabs>
        <w:ind w:left="-709"/>
        <w:jc w:val="center"/>
        <w:rPr>
          <w:rStyle w:val="apple-converted-space"/>
          <w:b/>
          <w:shd w:val="clear" w:color="auto" w:fill="FFFFFF"/>
        </w:rPr>
      </w:pPr>
      <w:r w:rsidRPr="009070C5">
        <w:rPr>
          <w:rStyle w:val="apple-converted-space"/>
          <w:b/>
          <w:shd w:val="clear" w:color="auto" w:fill="FFFFFF"/>
        </w:rPr>
        <w:t>Актуальность</w:t>
      </w:r>
    </w:p>
    <w:p w:rsidR="00654A60" w:rsidRDefault="00654A60" w:rsidP="008974A6">
      <w:pPr>
        <w:tabs>
          <w:tab w:val="left" w:pos="360"/>
          <w:tab w:val="left" w:pos="540"/>
        </w:tabs>
        <w:ind w:left="-709"/>
        <w:jc w:val="both"/>
      </w:pPr>
      <w:r>
        <w:t xml:space="preserve">     </w:t>
      </w:r>
      <w:r w:rsidRPr="00D40E20">
        <w:t>Зима - суровое время года, а для птиц  самая тяжелая пора. Особенно во время снегопадов, метелей, морозов и после оттепелей, когда ветки и стволы покрыты  тонким слоем льда.  Когда ночная температура падает до –10°С и ниже, синички за ночь теряют до 10% собственного веса!  Но даже в самый крепкий мороз пернатые могут выжить, при условии, что у них будет достаточно корма. Когда морозы  чередуются</w:t>
      </w:r>
      <w:r>
        <w:t>,</w:t>
      </w:r>
      <w:r w:rsidRPr="00D40E20">
        <w:t xml:space="preserve">  с оттепелями  все покрывается ледяной коркой. В таких условиях птицам особенно трудно добывать корм,  к нему невозможно  добраться. Молодые  особи, не успевают за короткий зимний день прокормиться  и гибнут от голода. По данным орнитологов, за время сильных морозов погибает до 90% син</w:t>
      </w:r>
      <w:r>
        <w:t>иц.</w:t>
      </w:r>
    </w:p>
    <w:p w:rsidR="00654A60" w:rsidRPr="00FE48D8" w:rsidRDefault="00654A60" w:rsidP="008974A6">
      <w:pPr>
        <w:tabs>
          <w:tab w:val="left" w:pos="360"/>
        </w:tabs>
        <w:ind w:left="-709"/>
      </w:pPr>
    </w:p>
    <w:p w:rsidR="00654A60" w:rsidRDefault="00654A60" w:rsidP="008974A6">
      <w:pPr>
        <w:tabs>
          <w:tab w:val="left" w:pos="360"/>
        </w:tabs>
        <w:ind w:left="-709"/>
        <w:rPr>
          <w:rStyle w:val="apple-converted-space"/>
          <w:shd w:val="clear" w:color="auto" w:fill="FFFFFF"/>
        </w:rPr>
      </w:pPr>
      <w:r>
        <w:t xml:space="preserve">    </w:t>
      </w:r>
      <w:r>
        <w:rPr>
          <w:b/>
        </w:rPr>
        <w:t xml:space="preserve">В связи с актуальностью данной проблемы </w:t>
      </w:r>
      <w:r w:rsidRPr="00641D98">
        <w:rPr>
          <w:b/>
          <w:i/>
        </w:rPr>
        <w:t>целью</w:t>
      </w:r>
      <w:r w:rsidRPr="00317967">
        <w:rPr>
          <w:b/>
        </w:rPr>
        <w:t xml:space="preserve"> проекта</w:t>
      </w:r>
      <w:r>
        <w:t xml:space="preserve"> является</w:t>
      </w:r>
      <w:r w:rsidRPr="00280BB6">
        <w:rPr>
          <w:i/>
        </w:rPr>
        <w:t>:</w:t>
      </w:r>
      <w:r w:rsidRPr="00CC37E9">
        <w:t xml:space="preserve"> </w:t>
      </w:r>
      <w:r>
        <w:rPr>
          <w:shd w:val="clear" w:color="auto" w:fill="FFFFFF"/>
        </w:rPr>
        <w:t>закрепление представлений детей</w:t>
      </w:r>
      <w:r w:rsidRPr="000571B3">
        <w:rPr>
          <w:shd w:val="clear" w:color="auto" w:fill="FFFFFF"/>
        </w:rPr>
        <w:t xml:space="preserve"> о зимующих птицах, и их образе жизни, о связи с окружающей средой, роли человека в жизни птиц.</w:t>
      </w:r>
      <w:r w:rsidRPr="000571B3">
        <w:rPr>
          <w:rStyle w:val="apple-converted-space"/>
          <w:shd w:val="clear" w:color="auto" w:fill="FFFFFF"/>
        </w:rPr>
        <w:t> </w:t>
      </w:r>
    </w:p>
    <w:p w:rsidR="00654A60" w:rsidRPr="00FE48D8" w:rsidRDefault="00654A60" w:rsidP="008974A6">
      <w:pPr>
        <w:pStyle w:val="c7"/>
        <w:shd w:val="clear" w:color="auto" w:fill="FFFFFF"/>
        <w:spacing w:before="0" w:beforeAutospacing="0" w:after="0" w:afterAutospacing="0"/>
        <w:ind w:left="-709"/>
        <w:jc w:val="center"/>
        <w:rPr>
          <w:b/>
          <w:shd w:val="clear" w:color="auto" w:fill="FFFFFF"/>
        </w:rPr>
      </w:pPr>
      <w:r>
        <w:rPr>
          <w:b/>
          <w:shd w:val="clear" w:color="auto" w:fill="FFFFFF"/>
        </w:rPr>
        <w:t>Гипотеза проекта</w:t>
      </w:r>
    </w:p>
    <w:p w:rsidR="00654A60" w:rsidRPr="00FE48D8" w:rsidRDefault="00654A60" w:rsidP="008974A6">
      <w:pPr>
        <w:pStyle w:val="c7"/>
        <w:shd w:val="clear" w:color="auto" w:fill="FFFFFF"/>
        <w:spacing w:before="0" w:beforeAutospacing="0" w:after="0" w:afterAutospacing="0"/>
        <w:ind w:left="-709"/>
        <w:jc w:val="both"/>
        <w:rPr>
          <w:rStyle w:val="c4"/>
          <w:b/>
          <w:i/>
        </w:rPr>
      </w:pPr>
      <w:r w:rsidRPr="00FE48D8">
        <w:rPr>
          <w:shd w:val="clear" w:color="auto" w:fill="FFFFFF"/>
        </w:rPr>
        <w:t xml:space="preserve"> Если в течение зимних холодов, постоянно подкармливать птиц, то до весны выживут многие и станут приносить больше пользы, чаще будут радовать нас св</w:t>
      </w:r>
      <w:r>
        <w:rPr>
          <w:shd w:val="clear" w:color="auto" w:fill="FFFFFF"/>
        </w:rPr>
        <w:t xml:space="preserve">оей красотой и пением. В зимний </w:t>
      </w:r>
      <w:r w:rsidRPr="00FE48D8">
        <w:rPr>
          <w:shd w:val="clear" w:color="auto" w:fill="FFFFFF"/>
        </w:rPr>
        <w:t>период бескормицы каждый из нас может помочь птицам решить их проблемы!</w:t>
      </w:r>
    </w:p>
    <w:p w:rsidR="00654A60" w:rsidRPr="000571B3" w:rsidRDefault="00654A60" w:rsidP="008974A6">
      <w:pPr>
        <w:tabs>
          <w:tab w:val="left" w:pos="360"/>
        </w:tabs>
        <w:ind w:left="-709"/>
      </w:pPr>
    </w:p>
    <w:p w:rsidR="00654A60" w:rsidRDefault="00654A60" w:rsidP="008974A6">
      <w:pPr>
        <w:pStyle w:val="NormalWeb"/>
        <w:shd w:val="clear" w:color="auto" w:fill="FFFFFF"/>
        <w:spacing w:before="0" w:beforeAutospacing="0" w:after="0" w:afterAutospacing="0"/>
        <w:ind w:left="-709"/>
        <w:jc w:val="both"/>
        <w:rPr>
          <w:shd w:val="clear" w:color="auto" w:fill="FFFFFF"/>
        </w:rPr>
      </w:pPr>
      <w:r>
        <w:rPr>
          <w:b/>
        </w:rPr>
        <w:t xml:space="preserve">   </w:t>
      </w:r>
      <w:r w:rsidRPr="00641D98">
        <w:rPr>
          <w:b/>
        </w:rPr>
        <w:t>Задачи:</w:t>
      </w:r>
      <w:r w:rsidRPr="00641D98">
        <w:rPr>
          <w:shd w:val="clear" w:color="auto" w:fill="FFFFFF"/>
        </w:rPr>
        <w:t xml:space="preserve"> </w:t>
      </w:r>
    </w:p>
    <w:p w:rsidR="00654A60" w:rsidRDefault="00654A60" w:rsidP="008974A6">
      <w:pPr>
        <w:pStyle w:val="NormalWeb"/>
        <w:shd w:val="clear" w:color="auto" w:fill="FFFFFF"/>
        <w:spacing w:before="0" w:beforeAutospacing="0" w:after="0" w:afterAutospacing="0"/>
        <w:ind w:left="-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1.  </w:t>
      </w:r>
      <w:r w:rsidRPr="000571B3">
        <w:rPr>
          <w:shd w:val="clear" w:color="auto" w:fill="FFFFFF"/>
        </w:rPr>
        <w:t xml:space="preserve">Расширять представления о зимующих птицах. </w:t>
      </w:r>
    </w:p>
    <w:p w:rsidR="00654A60" w:rsidRDefault="00654A60" w:rsidP="008974A6">
      <w:pPr>
        <w:pStyle w:val="NormalWeb"/>
        <w:shd w:val="clear" w:color="auto" w:fill="FFFFFF"/>
        <w:spacing w:before="0" w:beforeAutospacing="0" w:after="0" w:afterAutospacing="0"/>
        <w:ind w:left="-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2.  </w:t>
      </w:r>
      <w:r w:rsidRPr="000571B3">
        <w:rPr>
          <w:shd w:val="clear" w:color="auto" w:fill="FFFFFF"/>
        </w:rPr>
        <w:t xml:space="preserve">Обобщить знания воспитанников полученные при наблюдении за повадками птиц. </w:t>
      </w:r>
    </w:p>
    <w:p w:rsidR="00654A60" w:rsidRDefault="00654A60" w:rsidP="008974A6">
      <w:pPr>
        <w:pStyle w:val="NormalWeb"/>
        <w:shd w:val="clear" w:color="auto" w:fill="FFFFFF"/>
        <w:spacing w:before="0" w:beforeAutospacing="0" w:after="0" w:afterAutospacing="0"/>
        <w:ind w:left="-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3. </w:t>
      </w:r>
      <w:r w:rsidRPr="000571B3">
        <w:rPr>
          <w:shd w:val="clear" w:color="auto" w:fill="FFFFFF"/>
        </w:rPr>
        <w:t xml:space="preserve">Расширять представления воспитанников и родителей о видах кормушек, способах их изготовления из разного материала. </w:t>
      </w:r>
    </w:p>
    <w:p w:rsidR="00654A60" w:rsidRDefault="00654A60" w:rsidP="008974A6">
      <w:pPr>
        <w:pStyle w:val="NormalWeb"/>
        <w:shd w:val="clear" w:color="auto" w:fill="FFFFFF"/>
        <w:spacing w:before="0" w:beforeAutospacing="0" w:after="0" w:afterAutospacing="0"/>
        <w:ind w:left="-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4. </w:t>
      </w:r>
      <w:r w:rsidRPr="000571B3">
        <w:rPr>
          <w:shd w:val="clear" w:color="auto" w:fill="FFFFFF"/>
        </w:rPr>
        <w:t>Заинтересовать родителей природоохранной деятельност</w:t>
      </w:r>
      <w:r>
        <w:rPr>
          <w:shd w:val="clear" w:color="auto" w:fill="FFFFFF"/>
        </w:rPr>
        <w:t>ью.</w:t>
      </w:r>
    </w:p>
    <w:p w:rsidR="00654A60" w:rsidRDefault="00654A60" w:rsidP="008974A6">
      <w:pPr>
        <w:pStyle w:val="NormalWeb"/>
        <w:shd w:val="clear" w:color="auto" w:fill="FFFFFF"/>
        <w:spacing w:before="0" w:beforeAutospacing="0" w:after="0" w:afterAutospacing="0"/>
        <w:ind w:left="-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5. </w:t>
      </w:r>
      <w:r w:rsidRPr="000571B3">
        <w:rPr>
          <w:shd w:val="clear" w:color="auto" w:fill="FFFFFF"/>
        </w:rPr>
        <w:t xml:space="preserve"> Научить детей правильно подкармлива</w:t>
      </w:r>
      <w:r>
        <w:rPr>
          <w:shd w:val="clear" w:color="auto" w:fill="FFFFFF"/>
        </w:rPr>
        <w:t>ть птиц.</w:t>
      </w:r>
    </w:p>
    <w:p w:rsidR="00654A60" w:rsidRPr="000571B3" w:rsidRDefault="00654A60" w:rsidP="008974A6">
      <w:pPr>
        <w:pStyle w:val="NormalWeb"/>
        <w:shd w:val="clear" w:color="auto" w:fill="FFFFFF"/>
        <w:spacing w:before="0" w:beforeAutospacing="0" w:after="0" w:afterAutospacing="0"/>
        <w:ind w:left="-709"/>
        <w:jc w:val="both"/>
        <w:rPr>
          <w:i/>
        </w:rPr>
      </w:pPr>
      <w:r>
        <w:rPr>
          <w:shd w:val="clear" w:color="auto" w:fill="FFFFFF"/>
        </w:rPr>
        <w:t>6.</w:t>
      </w:r>
      <w:r w:rsidRPr="000571B3">
        <w:rPr>
          <w:shd w:val="clear" w:color="auto" w:fill="FFFFFF"/>
        </w:rPr>
        <w:t xml:space="preserve"> Воспитывать заботливое отношение к птицам, желание помогать им в трудных зимних условиях.</w:t>
      </w:r>
      <w:r w:rsidRPr="000571B3">
        <w:rPr>
          <w:rStyle w:val="apple-converted-space"/>
          <w:shd w:val="clear" w:color="auto" w:fill="FFFFFF"/>
        </w:rPr>
        <w:t> </w:t>
      </w:r>
    </w:p>
    <w:p w:rsidR="00654A60" w:rsidRPr="00211123" w:rsidRDefault="00654A60" w:rsidP="008974A6">
      <w:pPr>
        <w:tabs>
          <w:tab w:val="left" w:pos="720"/>
          <w:tab w:val="left" w:pos="900"/>
        </w:tabs>
        <w:ind w:left="-709"/>
        <w:jc w:val="both"/>
      </w:pPr>
      <w:r w:rsidRPr="002C0E7B">
        <w:rPr>
          <w:b/>
        </w:rPr>
        <w:t>Тип проекта:</w:t>
      </w:r>
      <w:r w:rsidRPr="00211123">
        <w:t xml:space="preserve"> творческий,</w:t>
      </w:r>
      <w:r>
        <w:t xml:space="preserve"> исследовательский.</w:t>
      </w:r>
    </w:p>
    <w:p w:rsidR="00654A60" w:rsidRPr="002C0E7B" w:rsidRDefault="00654A60" w:rsidP="008974A6">
      <w:pPr>
        <w:tabs>
          <w:tab w:val="left" w:pos="720"/>
          <w:tab w:val="left" w:pos="900"/>
        </w:tabs>
        <w:ind w:left="-709"/>
        <w:jc w:val="both"/>
        <w:rPr>
          <w:b/>
        </w:rPr>
      </w:pPr>
      <w:r w:rsidRPr="002C0E7B">
        <w:rPr>
          <w:b/>
        </w:rPr>
        <w:t>Участники проекта:</w:t>
      </w:r>
      <w:r w:rsidRPr="002C0E7B">
        <w:t xml:space="preserve"> дети </w:t>
      </w:r>
      <w:r>
        <w:t>средней</w:t>
      </w:r>
      <w:r w:rsidRPr="002C0E7B">
        <w:t xml:space="preserve"> группы, ро</w:t>
      </w:r>
      <w:r>
        <w:t>дители, воспитатели</w:t>
      </w:r>
      <w:r w:rsidRPr="002C0E7B">
        <w:t>.</w:t>
      </w:r>
      <w:r w:rsidRPr="002C0E7B">
        <w:rPr>
          <w:b/>
        </w:rPr>
        <w:t xml:space="preserve"> </w:t>
      </w:r>
    </w:p>
    <w:p w:rsidR="00654A60" w:rsidRPr="002C0E7B" w:rsidRDefault="00654A60" w:rsidP="008974A6">
      <w:pPr>
        <w:tabs>
          <w:tab w:val="left" w:pos="720"/>
          <w:tab w:val="left" w:pos="900"/>
        </w:tabs>
        <w:ind w:left="-709"/>
        <w:jc w:val="both"/>
      </w:pPr>
      <w:r w:rsidRPr="002C0E7B">
        <w:rPr>
          <w:b/>
        </w:rPr>
        <w:t>Срок реализации проекта</w:t>
      </w:r>
      <w:r w:rsidRPr="002C0E7B">
        <w:t xml:space="preserve">: </w:t>
      </w:r>
      <w:r>
        <w:t xml:space="preserve">январь </w:t>
      </w:r>
      <w:smartTag w:uri="urn:schemas-microsoft-com:office:smarttags" w:element="metricconverter">
        <w:smartTagPr>
          <w:attr w:name="ProductID" w:val="2019 г"/>
        </w:smartTagPr>
        <w:r>
          <w:t>2019</w:t>
        </w:r>
        <w:r w:rsidRPr="002C0E7B">
          <w:t xml:space="preserve"> г</w:t>
        </w:r>
      </w:smartTag>
      <w:r w:rsidRPr="002C0E7B">
        <w:t>.</w:t>
      </w:r>
    </w:p>
    <w:p w:rsidR="00654A60" w:rsidRPr="002C0E7B" w:rsidRDefault="00654A60" w:rsidP="008974A6">
      <w:pPr>
        <w:tabs>
          <w:tab w:val="left" w:pos="720"/>
          <w:tab w:val="left" w:pos="900"/>
        </w:tabs>
        <w:ind w:left="-709"/>
        <w:jc w:val="both"/>
      </w:pPr>
      <w:r w:rsidRPr="002C0E7B">
        <w:rPr>
          <w:b/>
        </w:rPr>
        <w:t>По количеству участников</w:t>
      </w:r>
      <w:r>
        <w:t>: групповой</w:t>
      </w:r>
      <w:r w:rsidRPr="002C0E7B">
        <w:t>.</w:t>
      </w:r>
    </w:p>
    <w:p w:rsidR="00654A60" w:rsidRDefault="00654A60" w:rsidP="008974A6">
      <w:pPr>
        <w:tabs>
          <w:tab w:val="left" w:pos="720"/>
          <w:tab w:val="left" w:pos="900"/>
        </w:tabs>
        <w:ind w:left="-709"/>
        <w:jc w:val="both"/>
      </w:pPr>
      <w:r w:rsidRPr="002C0E7B">
        <w:rPr>
          <w:b/>
        </w:rPr>
        <w:t>По продолжительности</w:t>
      </w:r>
      <w:r w:rsidRPr="002C0E7B">
        <w:t xml:space="preserve">: </w:t>
      </w:r>
      <w:r w:rsidRPr="00C36372">
        <w:t xml:space="preserve">краткосрочный </w:t>
      </w:r>
    </w:p>
    <w:p w:rsidR="00654A60" w:rsidRPr="00843AD9" w:rsidRDefault="00654A60" w:rsidP="008974A6">
      <w:pPr>
        <w:pStyle w:val="NormalWeb"/>
        <w:spacing w:before="0" w:beforeAutospacing="0" w:after="0" w:afterAutospacing="0"/>
        <w:ind w:left="-709"/>
      </w:pPr>
      <w:r w:rsidRPr="00843AD9">
        <w:rPr>
          <w:b/>
          <w:bCs/>
        </w:rPr>
        <w:t>Основные методы реализации проекта:</w:t>
      </w:r>
    </w:p>
    <w:p w:rsidR="00654A60" w:rsidRPr="00843AD9" w:rsidRDefault="00654A60" w:rsidP="008974A6">
      <w:pPr>
        <w:pStyle w:val="NormalWeb"/>
        <w:spacing w:before="0" w:beforeAutospacing="0" w:after="0" w:afterAutospacing="0"/>
        <w:ind w:left="-709"/>
      </w:pPr>
      <w:r w:rsidRPr="00843AD9">
        <w:t>–</w:t>
      </w:r>
      <w:r w:rsidRPr="00843AD9">
        <w:rPr>
          <w:rStyle w:val="apple-converted-space"/>
        </w:rPr>
        <w:t> </w:t>
      </w:r>
      <w:r w:rsidRPr="00843AD9">
        <w:t>определение темы, постановка цели и задачи;</w:t>
      </w:r>
    </w:p>
    <w:p w:rsidR="00654A60" w:rsidRPr="00843AD9" w:rsidRDefault="00654A60" w:rsidP="008974A6">
      <w:pPr>
        <w:pStyle w:val="NormalWeb"/>
        <w:spacing w:before="0" w:beforeAutospacing="0" w:after="0" w:afterAutospacing="0"/>
        <w:ind w:left="-709"/>
      </w:pPr>
      <w:r w:rsidRPr="00843AD9">
        <w:t>–</w:t>
      </w:r>
      <w:r w:rsidRPr="00843AD9">
        <w:rPr>
          <w:rStyle w:val="apple-converted-space"/>
        </w:rPr>
        <w:t> </w:t>
      </w:r>
      <w:r w:rsidRPr="00843AD9">
        <w:t>определение методов и приёмов работы;</w:t>
      </w:r>
    </w:p>
    <w:p w:rsidR="00654A60" w:rsidRPr="00843AD9" w:rsidRDefault="00654A60" w:rsidP="008974A6">
      <w:pPr>
        <w:pStyle w:val="NormalWeb"/>
        <w:spacing w:before="0" w:beforeAutospacing="0" w:after="0" w:afterAutospacing="0"/>
        <w:ind w:left="-709"/>
      </w:pPr>
      <w:r w:rsidRPr="00843AD9">
        <w:t>–</w:t>
      </w:r>
      <w:r w:rsidRPr="00843AD9">
        <w:rPr>
          <w:rStyle w:val="apple-converted-space"/>
        </w:rPr>
        <w:t> </w:t>
      </w:r>
      <w:r w:rsidRPr="00843AD9">
        <w:t>диагностирование экологического воспитания;</w:t>
      </w:r>
    </w:p>
    <w:p w:rsidR="00654A60" w:rsidRPr="00843AD9" w:rsidRDefault="00654A60" w:rsidP="008974A6">
      <w:pPr>
        <w:pStyle w:val="NormalWeb"/>
        <w:spacing w:before="0" w:beforeAutospacing="0" w:after="0" w:afterAutospacing="0"/>
        <w:ind w:left="-709"/>
      </w:pPr>
      <w:r w:rsidRPr="00843AD9">
        <w:t>–</w:t>
      </w:r>
      <w:r w:rsidRPr="00843AD9">
        <w:rPr>
          <w:rStyle w:val="apple-converted-space"/>
        </w:rPr>
        <w:t> </w:t>
      </w:r>
      <w:r w:rsidRPr="00843AD9">
        <w:t>подбор методической и художественной литературы, демонстрационного материала;</w:t>
      </w:r>
    </w:p>
    <w:p w:rsidR="00654A60" w:rsidRPr="00843AD9" w:rsidRDefault="00654A60" w:rsidP="008974A6">
      <w:pPr>
        <w:pStyle w:val="NormalWeb"/>
        <w:spacing w:before="0" w:beforeAutospacing="0" w:after="0" w:afterAutospacing="0"/>
        <w:ind w:left="-709"/>
      </w:pPr>
      <w:r w:rsidRPr="00843AD9">
        <w:t>–</w:t>
      </w:r>
      <w:r w:rsidRPr="00843AD9">
        <w:rPr>
          <w:rStyle w:val="apple-converted-space"/>
        </w:rPr>
        <w:t> </w:t>
      </w:r>
      <w:r w:rsidRPr="00843AD9">
        <w:t>подбор материалов, игрушек, атрибутов для игровой деятельности;</w:t>
      </w:r>
    </w:p>
    <w:p w:rsidR="00654A60" w:rsidRPr="00843AD9" w:rsidRDefault="00654A60" w:rsidP="008974A6">
      <w:pPr>
        <w:pStyle w:val="NormalWeb"/>
        <w:spacing w:before="0" w:beforeAutospacing="0" w:after="0" w:afterAutospacing="0"/>
        <w:ind w:left="-709"/>
      </w:pPr>
      <w:r w:rsidRPr="00843AD9">
        <w:t>–</w:t>
      </w:r>
      <w:r w:rsidRPr="00843AD9">
        <w:rPr>
          <w:rStyle w:val="apple-converted-space"/>
        </w:rPr>
        <w:t> </w:t>
      </w:r>
      <w:r w:rsidRPr="00843AD9">
        <w:t>подбор материала для творческого труда;</w:t>
      </w:r>
    </w:p>
    <w:p w:rsidR="00654A60" w:rsidRDefault="00654A60" w:rsidP="008974A6">
      <w:pPr>
        <w:pStyle w:val="NormalWeb"/>
        <w:spacing w:before="0" w:beforeAutospacing="0" w:after="0" w:afterAutospacing="0"/>
        <w:ind w:left="-709"/>
      </w:pPr>
      <w:r w:rsidRPr="00843AD9">
        <w:t>–</w:t>
      </w:r>
      <w:r w:rsidRPr="00843AD9">
        <w:rPr>
          <w:rStyle w:val="apple-converted-space"/>
        </w:rPr>
        <w:t> </w:t>
      </w:r>
      <w:r w:rsidRPr="00843AD9">
        <w:t>составление перспективного плана.</w:t>
      </w:r>
    </w:p>
    <w:p w:rsidR="00654A60" w:rsidRPr="00843AD9" w:rsidRDefault="00654A60" w:rsidP="008974A6">
      <w:pPr>
        <w:pStyle w:val="NormalWeb"/>
        <w:spacing w:before="0" w:beforeAutospacing="0" w:after="0" w:afterAutospacing="0"/>
        <w:ind w:left="-709"/>
      </w:pPr>
      <w:r w:rsidRPr="00843AD9">
        <w:rPr>
          <w:b/>
          <w:bCs/>
        </w:rPr>
        <w:t>Основные формы реализации проекта:</w:t>
      </w:r>
    </w:p>
    <w:p w:rsidR="00654A60" w:rsidRPr="00843AD9" w:rsidRDefault="00654A60" w:rsidP="008974A6">
      <w:pPr>
        <w:pStyle w:val="NormalWeb"/>
        <w:spacing w:before="0" w:beforeAutospacing="0" w:after="0" w:afterAutospacing="0"/>
        <w:ind w:left="-709"/>
      </w:pPr>
      <w:r w:rsidRPr="00843AD9">
        <w:t>–</w:t>
      </w:r>
      <w:r w:rsidRPr="00843AD9">
        <w:rPr>
          <w:rStyle w:val="apple-converted-space"/>
        </w:rPr>
        <w:t> </w:t>
      </w:r>
      <w:r w:rsidRPr="00843AD9">
        <w:t>игровая;</w:t>
      </w:r>
    </w:p>
    <w:p w:rsidR="00654A60" w:rsidRPr="00843AD9" w:rsidRDefault="00654A60" w:rsidP="008974A6">
      <w:pPr>
        <w:pStyle w:val="NormalWeb"/>
        <w:spacing w:before="0" w:beforeAutospacing="0" w:after="0" w:afterAutospacing="0"/>
        <w:ind w:left="-709"/>
      </w:pPr>
      <w:r w:rsidRPr="00843AD9">
        <w:t>–</w:t>
      </w:r>
      <w:r w:rsidRPr="00843AD9">
        <w:rPr>
          <w:rStyle w:val="apple-converted-space"/>
        </w:rPr>
        <w:t> </w:t>
      </w:r>
      <w:r w:rsidRPr="00843AD9">
        <w:t>познавательная;</w:t>
      </w:r>
    </w:p>
    <w:p w:rsidR="00654A60" w:rsidRPr="00843AD9" w:rsidRDefault="00654A60" w:rsidP="008974A6">
      <w:pPr>
        <w:pStyle w:val="NormalWeb"/>
        <w:spacing w:before="0" w:beforeAutospacing="0" w:after="0" w:afterAutospacing="0"/>
        <w:ind w:left="-709"/>
      </w:pPr>
      <w:r w:rsidRPr="00843AD9">
        <w:t>–</w:t>
      </w:r>
      <w:r w:rsidRPr="00843AD9">
        <w:rPr>
          <w:rStyle w:val="apple-converted-space"/>
        </w:rPr>
        <w:t> </w:t>
      </w:r>
      <w:r w:rsidRPr="00843AD9">
        <w:t>продуктивная;</w:t>
      </w:r>
    </w:p>
    <w:p w:rsidR="00654A60" w:rsidRDefault="00654A60" w:rsidP="008974A6">
      <w:pPr>
        <w:pStyle w:val="NormalWeb"/>
        <w:spacing w:before="0" w:beforeAutospacing="0" w:after="0" w:afterAutospacing="0"/>
        <w:ind w:left="-709"/>
      </w:pPr>
      <w:r w:rsidRPr="00843AD9">
        <w:t>–</w:t>
      </w:r>
      <w:r w:rsidRPr="00843AD9">
        <w:rPr>
          <w:rStyle w:val="apple-converted-space"/>
        </w:rPr>
        <w:t> </w:t>
      </w:r>
      <w:r w:rsidRPr="00843AD9">
        <w:t>работа с родителями.</w:t>
      </w:r>
    </w:p>
    <w:p w:rsidR="00654A60" w:rsidRPr="00941146" w:rsidRDefault="00654A60" w:rsidP="008974A6">
      <w:pPr>
        <w:pStyle w:val="NormalWeb"/>
        <w:spacing w:before="0" w:beforeAutospacing="0" w:after="0" w:afterAutospacing="0"/>
        <w:ind w:left="-709"/>
        <w:jc w:val="both"/>
      </w:pPr>
      <w:r w:rsidRPr="002C0E7B">
        <w:rPr>
          <w:b/>
        </w:rPr>
        <w:t>Ожидаемые результаты</w:t>
      </w:r>
      <w:r w:rsidRPr="002C0E7B">
        <w:t>:</w:t>
      </w:r>
      <w:r>
        <w:t xml:space="preserve"> </w:t>
      </w:r>
      <w:r w:rsidRPr="00941146">
        <w:t>Заинтересованность  детей совместно с родителями в заботе о птицах, желание помогать им в зимний период (изготовление кормушек, подкормка птиц зимой).</w:t>
      </w:r>
    </w:p>
    <w:p w:rsidR="00654A60" w:rsidRPr="00941146" w:rsidRDefault="00654A60" w:rsidP="008974A6">
      <w:pPr>
        <w:pStyle w:val="NormalWeb"/>
        <w:spacing w:before="0" w:beforeAutospacing="0" w:after="0" w:afterAutospacing="0"/>
        <w:ind w:left="-709"/>
        <w:jc w:val="both"/>
      </w:pPr>
      <w:r w:rsidRPr="00941146">
        <w:t>Развитие у детей любознательности, творческих способностей, познавательной активности, коммуникативных навыков.</w:t>
      </w:r>
    </w:p>
    <w:p w:rsidR="00654A60" w:rsidRPr="00941146" w:rsidRDefault="00654A60" w:rsidP="008974A6">
      <w:pPr>
        <w:pStyle w:val="NormalWeb"/>
        <w:spacing w:before="0" w:beforeAutospacing="0" w:after="0" w:afterAutospacing="0"/>
        <w:ind w:left="-709"/>
        <w:jc w:val="both"/>
      </w:pPr>
      <w:r w:rsidRPr="00941146">
        <w:t>Активное участие родителей в реализации проекта.</w:t>
      </w:r>
    </w:p>
    <w:p w:rsidR="00654A60" w:rsidRDefault="00654A60" w:rsidP="008974A6">
      <w:pPr>
        <w:pStyle w:val="NormalWeb"/>
        <w:spacing w:before="0" w:beforeAutospacing="0" w:after="0" w:afterAutospacing="0"/>
        <w:ind w:left="-709"/>
        <w:jc w:val="both"/>
      </w:pPr>
      <w:r w:rsidRPr="00941146">
        <w:t>Формирование у детей и взрослых определенной системы природоведческих знаний, позволяющей осознать единство всей природы и место человека в ней.</w:t>
      </w:r>
    </w:p>
    <w:p w:rsidR="00654A60" w:rsidRPr="00843AD9" w:rsidRDefault="00654A60" w:rsidP="008974A6">
      <w:pPr>
        <w:pStyle w:val="NormalWeb"/>
        <w:spacing w:before="0" w:beforeAutospacing="0" w:after="0" w:afterAutospacing="0"/>
        <w:ind w:left="-709"/>
      </w:pPr>
    </w:p>
    <w:p w:rsidR="00654A60" w:rsidRDefault="00654A60" w:rsidP="008974A6">
      <w:pPr>
        <w:tabs>
          <w:tab w:val="left" w:pos="720"/>
          <w:tab w:val="left" w:pos="900"/>
        </w:tabs>
        <w:ind w:left="-709"/>
        <w:jc w:val="both"/>
      </w:pPr>
    </w:p>
    <w:p w:rsidR="00654A60" w:rsidRPr="00C36372" w:rsidRDefault="00654A60" w:rsidP="008974A6">
      <w:pPr>
        <w:tabs>
          <w:tab w:val="left" w:pos="720"/>
          <w:tab w:val="left" w:pos="900"/>
        </w:tabs>
        <w:ind w:left="-709"/>
        <w:jc w:val="both"/>
        <w:rPr>
          <w:b/>
        </w:rPr>
      </w:pPr>
    </w:p>
    <w:p w:rsidR="00654A60" w:rsidRPr="000553B7" w:rsidRDefault="00654A60" w:rsidP="008974A6">
      <w:pPr>
        <w:tabs>
          <w:tab w:val="left" w:pos="720"/>
          <w:tab w:val="left" w:pos="900"/>
        </w:tabs>
        <w:ind w:left="-709"/>
        <w:jc w:val="center"/>
        <w:outlineLvl w:val="0"/>
      </w:pPr>
      <w:r w:rsidRPr="002C0E7B">
        <w:rPr>
          <w:b/>
        </w:rPr>
        <w:t>Реализация проекта по этапам</w:t>
      </w:r>
      <w:r w:rsidRPr="004C7A6B">
        <w:t>:</w:t>
      </w:r>
    </w:p>
    <w:p w:rsidR="00654A60" w:rsidRDefault="00654A60" w:rsidP="008974A6">
      <w:pPr>
        <w:tabs>
          <w:tab w:val="left" w:pos="720"/>
          <w:tab w:val="left" w:pos="900"/>
        </w:tabs>
        <w:sectPr w:rsidR="00654A60" w:rsidSect="00AA3A54">
          <w:footerReference w:type="default" r:id="rId7"/>
          <w:pgSz w:w="11906" w:h="16838"/>
          <w:pgMar w:top="1134" w:right="566" w:bottom="1134" w:left="1701" w:header="708" w:footer="708" w:gutter="0"/>
          <w:pgBorders w:offsetFrom="page">
            <w:top w:val="sun" w:sz="6" w:space="24" w:color="auto"/>
            <w:left w:val="sun" w:sz="6" w:space="24" w:color="auto"/>
            <w:bottom w:val="sun" w:sz="6" w:space="24" w:color="auto"/>
            <w:right w:val="sun" w:sz="6" w:space="24" w:color="auto"/>
          </w:pgBorders>
          <w:cols w:space="708"/>
          <w:docGrid w:linePitch="360"/>
        </w:sectPr>
      </w:pPr>
    </w:p>
    <w:p w:rsidR="00654A60" w:rsidRDefault="00654A60" w:rsidP="008974A6">
      <w:pPr>
        <w:tabs>
          <w:tab w:val="left" w:pos="720"/>
          <w:tab w:val="left" w:pos="900"/>
        </w:tabs>
      </w:pPr>
    </w:p>
    <w:p w:rsidR="00654A60" w:rsidRDefault="00654A60" w:rsidP="008974A6">
      <w:pPr>
        <w:tabs>
          <w:tab w:val="left" w:pos="720"/>
          <w:tab w:val="left" w:pos="900"/>
        </w:tabs>
      </w:pPr>
    </w:p>
    <w:p w:rsidR="00654A60" w:rsidRDefault="00654A60" w:rsidP="008974A6">
      <w:pPr>
        <w:tabs>
          <w:tab w:val="left" w:pos="720"/>
          <w:tab w:val="left" w:pos="900"/>
          <w:tab w:val="left" w:pos="1815"/>
        </w:tabs>
        <w:sectPr w:rsidR="00654A60" w:rsidSect="008974A6">
          <w:type w:val="continuous"/>
          <w:pgSz w:w="11906" w:h="16838"/>
          <w:pgMar w:top="1134" w:right="850" w:bottom="1134" w:left="1701" w:header="708" w:footer="708" w:gutter="0"/>
          <w:pgBorders w:offsetFrom="page">
            <w:top w:val="sun" w:sz="6" w:space="24" w:color="auto"/>
            <w:left w:val="sun" w:sz="6" w:space="24" w:color="auto"/>
            <w:bottom w:val="sun" w:sz="6" w:space="24" w:color="auto"/>
            <w:right w:val="sun" w:sz="6" w:space="24" w:color="auto"/>
          </w:pgBorders>
          <w:cols w:num="4" w:space="708" w:equalWidth="0">
            <w:col w:w="1807" w:space="708"/>
            <w:col w:w="1807" w:space="708"/>
            <w:col w:w="1807" w:space="708"/>
            <w:col w:w="1807"/>
          </w:cols>
          <w:docGrid w:linePitch="360"/>
        </w:sectPr>
      </w:pPr>
    </w:p>
    <w:tbl>
      <w:tblPr>
        <w:tblW w:w="1024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3960"/>
        <w:gridCol w:w="2880"/>
        <w:gridCol w:w="1681"/>
      </w:tblGrid>
      <w:tr w:rsidR="00654A60" w:rsidTr="00AA3A54">
        <w:trPr>
          <w:trHeight w:val="268"/>
        </w:trPr>
        <w:tc>
          <w:tcPr>
            <w:tcW w:w="1728" w:type="dxa"/>
          </w:tcPr>
          <w:p w:rsidR="00654A60" w:rsidRPr="00E256CE" w:rsidRDefault="00654A60" w:rsidP="00921D39">
            <w:pPr>
              <w:rPr>
                <w:b/>
              </w:rPr>
            </w:pPr>
            <w:r w:rsidRPr="00E256CE">
              <w:rPr>
                <w:b/>
              </w:rPr>
              <w:t xml:space="preserve">     Этапы</w:t>
            </w:r>
          </w:p>
          <w:p w:rsidR="00654A60" w:rsidRPr="00A424C8" w:rsidRDefault="00654A60" w:rsidP="00921D39"/>
        </w:tc>
        <w:tc>
          <w:tcPr>
            <w:tcW w:w="3960" w:type="dxa"/>
          </w:tcPr>
          <w:p w:rsidR="00654A60" w:rsidRPr="00E256CE" w:rsidRDefault="00654A60" w:rsidP="00921D39">
            <w:pPr>
              <w:jc w:val="center"/>
              <w:rPr>
                <w:b/>
              </w:rPr>
            </w:pPr>
            <w:r w:rsidRPr="00E256CE">
              <w:rPr>
                <w:b/>
              </w:rPr>
              <w:t>Название мероприятия</w:t>
            </w:r>
          </w:p>
        </w:tc>
        <w:tc>
          <w:tcPr>
            <w:tcW w:w="2880" w:type="dxa"/>
          </w:tcPr>
          <w:p w:rsidR="00654A60" w:rsidRPr="00E256CE" w:rsidRDefault="00654A60" w:rsidP="00921D39">
            <w:pPr>
              <w:jc w:val="center"/>
              <w:rPr>
                <w:b/>
              </w:rPr>
            </w:pPr>
            <w:r w:rsidRPr="00E256CE">
              <w:rPr>
                <w:b/>
              </w:rPr>
              <w:t>Форма проведения</w:t>
            </w:r>
          </w:p>
          <w:p w:rsidR="00654A60" w:rsidRDefault="00654A60" w:rsidP="00921D39">
            <w:pPr>
              <w:tabs>
                <w:tab w:val="left" w:pos="720"/>
                <w:tab w:val="left" w:pos="900"/>
                <w:tab w:val="left" w:pos="1815"/>
              </w:tabs>
            </w:pPr>
          </w:p>
        </w:tc>
        <w:tc>
          <w:tcPr>
            <w:tcW w:w="1681" w:type="dxa"/>
          </w:tcPr>
          <w:p w:rsidR="00654A60" w:rsidRPr="00E256CE" w:rsidRDefault="00654A60" w:rsidP="00921D39">
            <w:pPr>
              <w:tabs>
                <w:tab w:val="left" w:pos="720"/>
                <w:tab w:val="left" w:pos="900"/>
                <w:tab w:val="left" w:pos="1815"/>
              </w:tabs>
              <w:rPr>
                <w:b/>
              </w:rPr>
            </w:pPr>
            <w:r w:rsidRPr="00E256CE">
              <w:rPr>
                <w:b/>
              </w:rPr>
              <w:t xml:space="preserve">Участники </w:t>
            </w:r>
          </w:p>
        </w:tc>
      </w:tr>
      <w:tr w:rsidR="00654A60" w:rsidTr="00AA3A54">
        <w:trPr>
          <w:trHeight w:val="268"/>
        </w:trPr>
        <w:tc>
          <w:tcPr>
            <w:tcW w:w="1728" w:type="dxa"/>
          </w:tcPr>
          <w:p w:rsidR="00654A60" w:rsidRPr="00E256CE" w:rsidRDefault="00654A60" w:rsidP="00921D39">
            <w:pPr>
              <w:jc w:val="center"/>
              <w:rPr>
                <w:b/>
              </w:rPr>
            </w:pPr>
            <w:r w:rsidRPr="00E256CE">
              <w:rPr>
                <w:b/>
              </w:rPr>
              <w:t>1 этап</w:t>
            </w:r>
          </w:p>
          <w:p w:rsidR="00654A60" w:rsidRPr="00A424C8" w:rsidRDefault="00654A60" w:rsidP="00921D39"/>
        </w:tc>
        <w:tc>
          <w:tcPr>
            <w:tcW w:w="8521" w:type="dxa"/>
            <w:gridSpan w:val="3"/>
          </w:tcPr>
          <w:p w:rsidR="00654A60" w:rsidRPr="00E256CE" w:rsidRDefault="00654A60" w:rsidP="00921D39">
            <w:pPr>
              <w:tabs>
                <w:tab w:val="left" w:pos="720"/>
                <w:tab w:val="left" w:pos="900"/>
                <w:tab w:val="left" w:pos="1815"/>
              </w:tabs>
              <w:jc w:val="center"/>
              <w:rPr>
                <w:b/>
              </w:rPr>
            </w:pPr>
            <w:r w:rsidRPr="00E256CE">
              <w:rPr>
                <w:b/>
              </w:rPr>
              <w:t xml:space="preserve">Подготовительный ( </w:t>
            </w:r>
            <w:r w:rsidRPr="00E256CE">
              <w:rPr>
                <w:b/>
                <w:lang w:val="en-US"/>
              </w:rPr>
              <w:t xml:space="preserve">I </w:t>
            </w:r>
            <w:r w:rsidRPr="00E256CE">
              <w:rPr>
                <w:b/>
              </w:rPr>
              <w:t>неделя)</w:t>
            </w:r>
          </w:p>
        </w:tc>
      </w:tr>
      <w:tr w:rsidR="00654A60" w:rsidTr="00AA3A54">
        <w:trPr>
          <w:trHeight w:val="268"/>
        </w:trPr>
        <w:tc>
          <w:tcPr>
            <w:tcW w:w="1728" w:type="dxa"/>
          </w:tcPr>
          <w:p w:rsidR="00654A60" w:rsidRPr="00A424C8" w:rsidRDefault="00654A60" w:rsidP="00921D39">
            <w:pPr>
              <w:jc w:val="center"/>
            </w:pPr>
          </w:p>
        </w:tc>
        <w:tc>
          <w:tcPr>
            <w:tcW w:w="3960" w:type="dxa"/>
          </w:tcPr>
          <w:p w:rsidR="00654A60" w:rsidRPr="00653869" w:rsidRDefault="00654A60" w:rsidP="00921D39">
            <w:r>
              <w:t xml:space="preserve">1. </w:t>
            </w:r>
            <w:r w:rsidRPr="00653869">
              <w:t>Знакомство  детей с зимующими птицами нашего города.</w:t>
            </w:r>
          </w:p>
          <w:p w:rsidR="00654A60" w:rsidRDefault="00654A60" w:rsidP="00921D39">
            <w:r>
              <w:t xml:space="preserve">2. Экскурсии по территории детского сада в </w:t>
            </w:r>
            <w:r w:rsidRPr="00653869">
              <w:t>зимний период.</w:t>
            </w:r>
          </w:p>
          <w:p w:rsidR="00654A60" w:rsidRPr="00653869" w:rsidRDefault="00654A60" w:rsidP="00921D39">
            <w:r>
              <w:t xml:space="preserve">3. </w:t>
            </w:r>
            <w:r w:rsidRPr="00653869">
              <w:t>Обсужден</w:t>
            </w:r>
            <w:r>
              <w:t>ие цели и задач с</w:t>
            </w:r>
            <w:r w:rsidRPr="00653869">
              <w:t xml:space="preserve"> детьми, родителями. </w:t>
            </w:r>
          </w:p>
          <w:p w:rsidR="00654A60" w:rsidRPr="00E256CE" w:rsidRDefault="00654A60" w:rsidP="00921D39">
            <w:pPr>
              <w:rPr>
                <w:rFonts w:ascii="Arial" w:hAnsi="Arial" w:cs="Arial"/>
                <w:color w:val="333333"/>
              </w:rPr>
            </w:pPr>
          </w:p>
        </w:tc>
        <w:tc>
          <w:tcPr>
            <w:tcW w:w="2880" w:type="dxa"/>
          </w:tcPr>
          <w:p w:rsidR="00654A60" w:rsidRDefault="00654A60" w:rsidP="00921D39">
            <w:pPr>
              <w:tabs>
                <w:tab w:val="left" w:pos="720"/>
                <w:tab w:val="left" w:pos="900"/>
                <w:tab w:val="left" w:pos="1815"/>
              </w:tabs>
            </w:pPr>
            <w:r>
              <w:t>Рассматривание художественно – иллюстративного</w:t>
            </w:r>
            <w:r w:rsidRPr="00653869">
              <w:t xml:space="preserve"> материал</w:t>
            </w:r>
            <w:r>
              <w:t>а</w:t>
            </w:r>
          </w:p>
          <w:p w:rsidR="00654A60" w:rsidRDefault="00654A60" w:rsidP="00921D39">
            <w:pPr>
              <w:tabs>
                <w:tab w:val="left" w:pos="720"/>
                <w:tab w:val="left" w:pos="900"/>
                <w:tab w:val="left" w:pos="1815"/>
              </w:tabs>
            </w:pPr>
            <w:r w:rsidRPr="00653869">
              <w:t>Анкетирование родителей «Вместе с детьми кормим</w:t>
            </w:r>
            <w:r w:rsidRPr="00E256CE">
              <w:rPr>
                <w:rFonts w:ascii="Arial" w:hAnsi="Arial" w:cs="Arial"/>
                <w:color w:val="333333"/>
              </w:rPr>
              <w:t xml:space="preserve"> </w:t>
            </w:r>
            <w:r w:rsidRPr="00653869">
              <w:t>зимующих птиц»</w:t>
            </w:r>
          </w:p>
        </w:tc>
        <w:tc>
          <w:tcPr>
            <w:tcW w:w="1681" w:type="dxa"/>
          </w:tcPr>
          <w:p w:rsidR="00654A60" w:rsidRDefault="00654A60" w:rsidP="00921D39">
            <w:pPr>
              <w:tabs>
                <w:tab w:val="left" w:pos="720"/>
                <w:tab w:val="left" w:pos="900"/>
                <w:tab w:val="left" w:pos="1815"/>
              </w:tabs>
            </w:pPr>
            <w:r>
              <w:t>Дети,</w:t>
            </w:r>
          </w:p>
          <w:p w:rsidR="00654A60" w:rsidRDefault="00654A60" w:rsidP="00921D39">
            <w:r>
              <w:t>Воспитатели,</w:t>
            </w:r>
          </w:p>
          <w:p w:rsidR="00654A60" w:rsidRDefault="00654A60" w:rsidP="00921D39">
            <w:pPr>
              <w:tabs>
                <w:tab w:val="left" w:pos="720"/>
                <w:tab w:val="left" w:pos="900"/>
                <w:tab w:val="left" w:pos="1815"/>
              </w:tabs>
            </w:pPr>
            <w:r>
              <w:t>родители</w:t>
            </w:r>
          </w:p>
        </w:tc>
      </w:tr>
      <w:tr w:rsidR="00654A60" w:rsidTr="00AA3A54">
        <w:trPr>
          <w:trHeight w:val="268"/>
        </w:trPr>
        <w:tc>
          <w:tcPr>
            <w:tcW w:w="1728" w:type="dxa"/>
          </w:tcPr>
          <w:p w:rsidR="00654A60" w:rsidRPr="00E256CE" w:rsidRDefault="00654A60" w:rsidP="00921D39">
            <w:pPr>
              <w:jc w:val="center"/>
              <w:rPr>
                <w:b/>
              </w:rPr>
            </w:pPr>
            <w:r w:rsidRPr="00E256CE">
              <w:rPr>
                <w:b/>
              </w:rPr>
              <w:t>2 этап</w:t>
            </w:r>
          </w:p>
          <w:p w:rsidR="00654A60" w:rsidRPr="00A424C8" w:rsidRDefault="00654A60" w:rsidP="00921D39">
            <w:pPr>
              <w:jc w:val="center"/>
            </w:pPr>
          </w:p>
        </w:tc>
        <w:tc>
          <w:tcPr>
            <w:tcW w:w="8521" w:type="dxa"/>
            <w:gridSpan w:val="3"/>
          </w:tcPr>
          <w:p w:rsidR="00654A60" w:rsidRPr="00E256CE" w:rsidRDefault="00654A60" w:rsidP="00921D39">
            <w:pPr>
              <w:tabs>
                <w:tab w:val="left" w:pos="720"/>
                <w:tab w:val="left" w:pos="900"/>
                <w:tab w:val="left" w:pos="1815"/>
              </w:tabs>
              <w:jc w:val="center"/>
              <w:rPr>
                <w:b/>
              </w:rPr>
            </w:pPr>
            <w:r w:rsidRPr="00E256CE">
              <w:rPr>
                <w:b/>
              </w:rPr>
              <w:t>Основной (</w:t>
            </w:r>
            <w:r w:rsidRPr="00E256CE">
              <w:rPr>
                <w:b/>
                <w:lang w:val="en-US"/>
              </w:rPr>
              <w:t xml:space="preserve">II- III </w:t>
            </w:r>
            <w:r w:rsidRPr="00E256CE">
              <w:rPr>
                <w:b/>
              </w:rPr>
              <w:t>недели)</w:t>
            </w:r>
          </w:p>
        </w:tc>
      </w:tr>
      <w:tr w:rsidR="00654A60" w:rsidTr="00AA3A54">
        <w:trPr>
          <w:trHeight w:val="254"/>
        </w:trPr>
        <w:tc>
          <w:tcPr>
            <w:tcW w:w="1728" w:type="dxa"/>
          </w:tcPr>
          <w:p w:rsidR="00654A60" w:rsidRPr="00E256CE" w:rsidRDefault="00654A60" w:rsidP="00921D39">
            <w:pPr>
              <w:tabs>
                <w:tab w:val="left" w:pos="720"/>
                <w:tab w:val="left" w:pos="900"/>
                <w:tab w:val="left" w:pos="1815"/>
              </w:tabs>
              <w:rPr>
                <w:b/>
              </w:rPr>
            </w:pPr>
          </w:p>
        </w:tc>
        <w:tc>
          <w:tcPr>
            <w:tcW w:w="3960" w:type="dxa"/>
          </w:tcPr>
          <w:p w:rsidR="00654A60" w:rsidRPr="00EA1B6B" w:rsidRDefault="00654A60" w:rsidP="00921D39">
            <w:r w:rsidRPr="00EA1B6B">
              <w:t xml:space="preserve">1. «Птицы зимой» </w:t>
            </w:r>
          </w:p>
          <w:p w:rsidR="00654A60" w:rsidRPr="00EA1B6B" w:rsidRDefault="00654A60" w:rsidP="00921D39">
            <w:r w:rsidRPr="00EA1B6B">
              <w:t>Рассматривание иллюстраций</w:t>
            </w:r>
          </w:p>
          <w:p w:rsidR="00654A60" w:rsidRPr="00EA1B6B" w:rsidRDefault="00654A60" w:rsidP="00921D39">
            <w:r w:rsidRPr="00EA1B6B">
              <w:t>2. «Зимующие птицы»</w:t>
            </w:r>
          </w:p>
          <w:p w:rsidR="00654A60" w:rsidRDefault="00654A60" w:rsidP="00921D39">
            <w:r w:rsidRPr="00EA1B6B">
              <w:t>3. «Птицы» В.Берестова</w:t>
            </w:r>
          </w:p>
          <w:p w:rsidR="00654A60" w:rsidRPr="00EA1B6B" w:rsidRDefault="00654A60" w:rsidP="00921D39"/>
          <w:p w:rsidR="00654A60" w:rsidRPr="00EA1B6B" w:rsidRDefault="00654A60" w:rsidP="00921D39">
            <w:r>
              <w:t xml:space="preserve">4. </w:t>
            </w:r>
            <w:r w:rsidRPr="00EA1B6B">
              <w:t>«Летает – не летает»</w:t>
            </w:r>
          </w:p>
          <w:p w:rsidR="00654A60" w:rsidRPr="00EA1B6B" w:rsidRDefault="00654A60" w:rsidP="00921D39">
            <w:r>
              <w:t>5. «Филин и пташки»</w:t>
            </w:r>
          </w:p>
          <w:p w:rsidR="00654A60" w:rsidRDefault="00654A60" w:rsidP="00921D39"/>
          <w:p w:rsidR="00654A60" w:rsidRPr="00EA1B6B" w:rsidRDefault="00654A60" w:rsidP="00921D39">
            <w:r>
              <w:t xml:space="preserve">6. </w:t>
            </w:r>
            <w:r w:rsidRPr="00EA1B6B">
              <w:t xml:space="preserve">Наблюдение за птицами на участке </w:t>
            </w:r>
          </w:p>
          <w:p w:rsidR="00654A60" w:rsidRPr="00EA1B6B" w:rsidRDefault="00654A60" w:rsidP="00921D39">
            <w:r>
              <w:t>7. Совместная работа с детьми: «Снегири на ветке рябины»</w:t>
            </w:r>
          </w:p>
        </w:tc>
        <w:tc>
          <w:tcPr>
            <w:tcW w:w="2880" w:type="dxa"/>
          </w:tcPr>
          <w:p w:rsidR="00654A60" w:rsidRPr="00EA1B6B" w:rsidRDefault="00654A60" w:rsidP="00921D39">
            <w:r w:rsidRPr="00EA1B6B">
              <w:t>Беседа</w:t>
            </w:r>
          </w:p>
          <w:p w:rsidR="00654A60" w:rsidRPr="00EA1B6B" w:rsidRDefault="00654A60" w:rsidP="00921D39"/>
          <w:p w:rsidR="00654A60" w:rsidRPr="00EA1B6B" w:rsidRDefault="00654A60" w:rsidP="00921D39">
            <w:r>
              <w:t>НОД</w:t>
            </w:r>
          </w:p>
          <w:p w:rsidR="00654A60" w:rsidRPr="00EA1B6B" w:rsidRDefault="00654A60" w:rsidP="00921D39">
            <w:r w:rsidRPr="00EA1B6B">
              <w:t>Ч</w:t>
            </w:r>
            <w:r>
              <w:t>тение художественной литературы</w:t>
            </w:r>
          </w:p>
          <w:p w:rsidR="00654A60" w:rsidRPr="00EA1B6B" w:rsidRDefault="00654A60" w:rsidP="00921D39">
            <w:r w:rsidRPr="00EA1B6B">
              <w:t>Словесная игра</w:t>
            </w:r>
          </w:p>
          <w:p w:rsidR="00654A60" w:rsidRDefault="00654A60" w:rsidP="00921D39">
            <w:r w:rsidRPr="00EA1B6B">
              <w:t>Игра средней подвижности</w:t>
            </w:r>
          </w:p>
          <w:p w:rsidR="00654A60" w:rsidRDefault="00654A60" w:rsidP="00921D39"/>
          <w:p w:rsidR="00654A60" w:rsidRDefault="00654A60" w:rsidP="00921D39"/>
          <w:p w:rsidR="00654A60" w:rsidRPr="00EA1B6B" w:rsidRDefault="00654A60" w:rsidP="00921D39">
            <w:r>
              <w:t xml:space="preserve">Подделка </w:t>
            </w:r>
          </w:p>
        </w:tc>
        <w:tc>
          <w:tcPr>
            <w:tcW w:w="1681" w:type="dxa"/>
          </w:tcPr>
          <w:p w:rsidR="00654A60" w:rsidRDefault="00654A60" w:rsidP="00921D39">
            <w:pPr>
              <w:tabs>
                <w:tab w:val="left" w:pos="720"/>
                <w:tab w:val="left" w:pos="900"/>
                <w:tab w:val="left" w:pos="1815"/>
              </w:tabs>
            </w:pPr>
            <w:r>
              <w:t>Дети,</w:t>
            </w:r>
          </w:p>
          <w:p w:rsidR="00654A60" w:rsidRDefault="00654A60" w:rsidP="00921D39">
            <w:r>
              <w:t>Воспитатели,</w:t>
            </w:r>
          </w:p>
          <w:p w:rsidR="00654A60" w:rsidRPr="007656C9" w:rsidRDefault="00654A60" w:rsidP="00921D39">
            <w:r>
              <w:t>родители</w:t>
            </w:r>
          </w:p>
        </w:tc>
      </w:tr>
      <w:tr w:rsidR="00654A60" w:rsidTr="00AA3A54">
        <w:trPr>
          <w:trHeight w:val="254"/>
        </w:trPr>
        <w:tc>
          <w:tcPr>
            <w:tcW w:w="1728" w:type="dxa"/>
          </w:tcPr>
          <w:p w:rsidR="00654A60" w:rsidRPr="00E256CE" w:rsidRDefault="00654A60" w:rsidP="00921D39">
            <w:pPr>
              <w:tabs>
                <w:tab w:val="left" w:pos="720"/>
                <w:tab w:val="left" w:pos="900"/>
                <w:tab w:val="left" w:pos="1815"/>
              </w:tabs>
              <w:rPr>
                <w:b/>
              </w:rPr>
            </w:pPr>
          </w:p>
        </w:tc>
        <w:tc>
          <w:tcPr>
            <w:tcW w:w="3960" w:type="dxa"/>
          </w:tcPr>
          <w:p w:rsidR="00654A60" w:rsidRPr="00EA1B6B" w:rsidRDefault="00654A60" w:rsidP="00921D39">
            <w:r w:rsidRPr="00EA1B6B">
              <w:t>1. «Кто заботится о птицах»</w:t>
            </w:r>
          </w:p>
          <w:p w:rsidR="00654A60" w:rsidRPr="00EA1B6B" w:rsidRDefault="00654A60" w:rsidP="00921D39">
            <w:r w:rsidRPr="00EA1B6B">
              <w:t>2. «Птички-невелички»</w:t>
            </w:r>
          </w:p>
          <w:p w:rsidR="00654A60" w:rsidRPr="00EA1B6B" w:rsidRDefault="00654A60" w:rsidP="00921D39">
            <w:r w:rsidRPr="00EA1B6B">
              <w:t>3. Чтение рассказов С. В. Образцова «Ничего особенного»</w:t>
            </w:r>
          </w:p>
          <w:p w:rsidR="00654A60" w:rsidRPr="00EA1B6B" w:rsidRDefault="00654A60" w:rsidP="00921D39">
            <w:r>
              <w:t>4</w:t>
            </w:r>
            <w:r w:rsidRPr="00EA1B6B">
              <w:t>. «Прилетели птицы»</w:t>
            </w:r>
          </w:p>
          <w:p w:rsidR="00654A60" w:rsidRPr="00EA1B6B" w:rsidRDefault="00654A60" w:rsidP="00921D39">
            <w:r>
              <w:t>5</w:t>
            </w:r>
            <w:r w:rsidRPr="00EA1B6B">
              <w:t xml:space="preserve">. </w:t>
            </w:r>
            <w:r>
              <w:t>«Снегири на ветках рябины</w:t>
            </w:r>
            <w:r w:rsidRPr="00EA1B6B">
              <w:t>»</w:t>
            </w:r>
          </w:p>
          <w:p w:rsidR="00654A60" w:rsidRDefault="00654A60" w:rsidP="00921D39">
            <w:r>
              <w:t xml:space="preserve">6. </w:t>
            </w:r>
            <w:r w:rsidRPr="00785BC4">
              <w:t>«Птички в гнёздышках»</w:t>
            </w:r>
          </w:p>
          <w:p w:rsidR="00654A60" w:rsidRDefault="00654A60" w:rsidP="00921D39">
            <w:r>
              <w:t xml:space="preserve">7. </w:t>
            </w:r>
            <w:r w:rsidRPr="003A1F97">
              <w:t>Наблюдение за птичьими следами</w:t>
            </w:r>
          </w:p>
          <w:p w:rsidR="00654A60" w:rsidRPr="00EA1B6B" w:rsidRDefault="00654A60" w:rsidP="00921D39">
            <w:r>
              <w:t>8. «Птичья столовая</w:t>
            </w:r>
            <w:r w:rsidRPr="00310360">
              <w:t>»</w:t>
            </w:r>
          </w:p>
        </w:tc>
        <w:tc>
          <w:tcPr>
            <w:tcW w:w="2880" w:type="dxa"/>
          </w:tcPr>
          <w:p w:rsidR="00654A60" w:rsidRPr="00EA1B6B" w:rsidRDefault="00654A60" w:rsidP="00921D39">
            <w:r w:rsidRPr="00EA1B6B">
              <w:t>Беседа</w:t>
            </w:r>
          </w:p>
          <w:p w:rsidR="00654A60" w:rsidRPr="00EA1B6B" w:rsidRDefault="00654A60" w:rsidP="00921D39">
            <w:r>
              <w:t>НОД</w:t>
            </w:r>
          </w:p>
          <w:p w:rsidR="00654A60" w:rsidRPr="00EA1B6B" w:rsidRDefault="00654A60" w:rsidP="00921D39">
            <w:r w:rsidRPr="00EA1B6B">
              <w:t>Ч</w:t>
            </w:r>
            <w:r>
              <w:t>тение художественной литературы</w:t>
            </w:r>
          </w:p>
          <w:p w:rsidR="00654A60" w:rsidRPr="00EA1B6B" w:rsidRDefault="00654A60" w:rsidP="00921D39">
            <w:r w:rsidRPr="00EA1B6B">
              <w:t>Дидактическая игра</w:t>
            </w:r>
          </w:p>
          <w:p w:rsidR="00654A60" w:rsidRPr="00E256CE" w:rsidRDefault="00654A60" w:rsidP="00921D39">
            <w:pPr>
              <w:rPr>
                <w:rFonts w:ascii="Arial" w:hAnsi="Arial" w:cs="Arial"/>
                <w:color w:val="333333"/>
              </w:rPr>
            </w:pPr>
            <w:r w:rsidRPr="00EA1B6B">
              <w:t>Выставка рисунков</w:t>
            </w:r>
            <w:r w:rsidRPr="00E256CE">
              <w:rPr>
                <w:rFonts w:ascii="Arial" w:hAnsi="Arial" w:cs="Arial"/>
                <w:color w:val="333333"/>
              </w:rPr>
              <w:t xml:space="preserve"> </w:t>
            </w:r>
          </w:p>
          <w:p w:rsidR="00654A60" w:rsidRPr="00E256CE" w:rsidRDefault="00654A60" w:rsidP="00921D39">
            <w:pPr>
              <w:rPr>
                <w:rFonts w:ascii="Arial" w:hAnsi="Arial" w:cs="Arial"/>
                <w:color w:val="333333"/>
              </w:rPr>
            </w:pPr>
            <w:r w:rsidRPr="00EA1B6B">
              <w:t>Подвижная игра</w:t>
            </w:r>
          </w:p>
          <w:p w:rsidR="00654A60" w:rsidRDefault="00654A60" w:rsidP="00921D39"/>
          <w:p w:rsidR="00654A60" w:rsidRDefault="00654A60" w:rsidP="00921D39"/>
          <w:p w:rsidR="00654A60" w:rsidRPr="00310360" w:rsidRDefault="00654A60" w:rsidP="00921D39">
            <w:r>
              <w:t>Изготовление</w:t>
            </w:r>
            <w:r w:rsidRPr="00310360">
              <w:t xml:space="preserve"> кормуш</w:t>
            </w:r>
            <w:r>
              <w:t>ек</w:t>
            </w:r>
            <w:r w:rsidRPr="00E256CE">
              <w:rPr>
                <w:rFonts w:ascii="Arial" w:hAnsi="Arial" w:cs="Arial"/>
                <w:color w:val="333333"/>
              </w:rPr>
              <w:t xml:space="preserve"> </w:t>
            </w:r>
            <w:r w:rsidRPr="00310360">
              <w:t>совместно с родителями</w:t>
            </w:r>
          </w:p>
          <w:p w:rsidR="00654A60" w:rsidRPr="00EA1B6B" w:rsidRDefault="00654A60" w:rsidP="00921D39"/>
        </w:tc>
        <w:tc>
          <w:tcPr>
            <w:tcW w:w="1681" w:type="dxa"/>
          </w:tcPr>
          <w:p w:rsidR="00654A60" w:rsidRDefault="00654A60" w:rsidP="00921D39">
            <w:pPr>
              <w:tabs>
                <w:tab w:val="left" w:pos="720"/>
                <w:tab w:val="left" w:pos="900"/>
                <w:tab w:val="left" w:pos="1815"/>
              </w:tabs>
            </w:pPr>
            <w:r>
              <w:t>Дети,</w:t>
            </w:r>
          </w:p>
          <w:p w:rsidR="00654A60" w:rsidRDefault="00654A60" w:rsidP="00921D39">
            <w:r>
              <w:t>воспитатели,</w:t>
            </w:r>
          </w:p>
          <w:p w:rsidR="00654A60" w:rsidRDefault="00654A60" w:rsidP="00921D39">
            <w:pPr>
              <w:tabs>
                <w:tab w:val="left" w:pos="720"/>
                <w:tab w:val="left" w:pos="900"/>
                <w:tab w:val="left" w:pos="1815"/>
              </w:tabs>
            </w:pPr>
            <w:r>
              <w:t>родители</w:t>
            </w:r>
          </w:p>
        </w:tc>
      </w:tr>
      <w:tr w:rsidR="00654A60" w:rsidTr="00AA3A54">
        <w:trPr>
          <w:trHeight w:val="254"/>
        </w:trPr>
        <w:tc>
          <w:tcPr>
            <w:tcW w:w="1728" w:type="dxa"/>
          </w:tcPr>
          <w:p w:rsidR="00654A60" w:rsidRPr="00E256CE" w:rsidRDefault="00654A60" w:rsidP="00921D39">
            <w:pPr>
              <w:tabs>
                <w:tab w:val="left" w:pos="720"/>
                <w:tab w:val="left" w:pos="900"/>
                <w:tab w:val="left" w:pos="1815"/>
              </w:tabs>
              <w:rPr>
                <w:b/>
              </w:rPr>
            </w:pPr>
          </w:p>
        </w:tc>
        <w:tc>
          <w:tcPr>
            <w:tcW w:w="3960" w:type="dxa"/>
          </w:tcPr>
          <w:p w:rsidR="00654A60" w:rsidRPr="00EA1B6B" w:rsidRDefault="00654A60" w:rsidP="00921D39">
            <w:r w:rsidRPr="00EA1B6B">
              <w:t>1. Создание копилки загадок о птицах.</w:t>
            </w:r>
            <w:r>
              <w:t xml:space="preserve"> </w:t>
            </w:r>
          </w:p>
          <w:p w:rsidR="00654A60" w:rsidRPr="00EA1B6B" w:rsidRDefault="00654A60" w:rsidP="00921D39">
            <w:r>
              <w:t>2</w:t>
            </w:r>
            <w:r w:rsidRPr="00EA1B6B">
              <w:t>. А. Прокофьева «Снегири»</w:t>
            </w:r>
          </w:p>
          <w:p w:rsidR="00654A60" w:rsidRDefault="00654A60" w:rsidP="00921D39">
            <w:r>
              <w:t>3</w:t>
            </w:r>
            <w:r w:rsidRPr="00EA1B6B">
              <w:t xml:space="preserve">. </w:t>
            </w:r>
            <w:r>
              <w:t>«Крошки для крошки»</w:t>
            </w:r>
          </w:p>
          <w:p w:rsidR="00654A60" w:rsidRPr="00EA1B6B" w:rsidRDefault="00654A60" w:rsidP="00921D39">
            <w:r>
              <w:t>4</w:t>
            </w:r>
            <w:r w:rsidRPr="00EA1B6B">
              <w:t xml:space="preserve"> «Четвертый лишний»</w:t>
            </w:r>
          </w:p>
          <w:p w:rsidR="00654A60" w:rsidRPr="00EA1B6B" w:rsidRDefault="00654A60" w:rsidP="00921D39">
            <w:r>
              <w:t>5. «Снегири</w:t>
            </w:r>
            <w:r w:rsidRPr="00EA1B6B">
              <w:t>»</w:t>
            </w:r>
          </w:p>
          <w:p w:rsidR="00654A60" w:rsidRPr="00EA1B6B" w:rsidRDefault="00654A60" w:rsidP="00921D39">
            <w:r>
              <w:t>6.</w:t>
            </w:r>
            <w:r w:rsidRPr="00EA1B6B">
              <w:t xml:space="preserve"> </w:t>
            </w:r>
            <w:r w:rsidRPr="00785BC4">
              <w:t>«Вороны и собачка</w:t>
            </w:r>
            <w:r w:rsidRPr="00EA1B6B">
              <w:t>»</w:t>
            </w:r>
          </w:p>
          <w:p w:rsidR="00654A60" w:rsidRDefault="00654A60" w:rsidP="00921D39">
            <w:r>
              <w:t>7.</w:t>
            </w:r>
            <w:r w:rsidRPr="00EA1B6B">
              <w:t xml:space="preserve"> </w:t>
            </w:r>
            <w:r w:rsidRPr="003A1F97">
              <w:t>Наблюдение за повадками</w:t>
            </w:r>
            <w:r>
              <w:t xml:space="preserve"> и поведением птиц на кормушках</w:t>
            </w:r>
          </w:p>
          <w:p w:rsidR="00654A60" w:rsidRPr="00EA1B6B" w:rsidRDefault="00654A60" w:rsidP="00921D39"/>
        </w:tc>
        <w:tc>
          <w:tcPr>
            <w:tcW w:w="2880" w:type="dxa"/>
          </w:tcPr>
          <w:p w:rsidR="00654A60" w:rsidRPr="00EA1B6B" w:rsidRDefault="00654A60" w:rsidP="00921D39">
            <w:r w:rsidRPr="00EA1B6B">
              <w:t>Ч</w:t>
            </w:r>
            <w:r>
              <w:t>тение художественной литературы</w:t>
            </w:r>
          </w:p>
          <w:p w:rsidR="00654A60" w:rsidRDefault="00654A60" w:rsidP="00921D39"/>
          <w:p w:rsidR="00654A60" w:rsidRDefault="00654A60" w:rsidP="00921D39">
            <w:r>
              <w:t>Заготовка корма</w:t>
            </w:r>
          </w:p>
          <w:p w:rsidR="00654A60" w:rsidRPr="00EA1B6B" w:rsidRDefault="00654A60" w:rsidP="00921D39">
            <w:r w:rsidRPr="00EA1B6B">
              <w:t>Дидактическая игра</w:t>
            </w:r>
          </w:p>
          <w:p w:rsidR="00654A60" w:rsidRPr="00EA1B6B" w:rsidRDefault="00654A60" w:rsidP="00921D39">
            <w:r w:rsidRPr="00EA1B6B">
              <w:t>Лепка</w:t>
            </w:r>
          </w:p>
          <w:p w:rsidR="00654A60" w:rsidRDefault="00654A60" w:rsidP="00921D39">
            <w:r w:rsidRPr="00EA1B6B">
              <w:t>Подвижная игра</w:t>
            </w:r>
            <w:r w:rsidRPr="003A1F97">
              <w:t xml:space="preserve"> </w:t>
            </w:r>
          </w:p>
          <w:p w:rsidR="00654A60" w:rsidRDefault="00654A60" w:rsidP="00921D39"/>
          <w:p w:rsidR="00654A60" w:rsidRDefault="00654A60" w:rsidP="00921D39"/>
          <w:p w:rsidR="00654A60" w:rsidRPr="00EA1B6B" w:rsidRDefault="00654A60" w:rsidP="00921D39"/>
        </w:tc>
        <w:tc>
          <w:tcPr>
            <w:tcW w:w="1681" w:type="dxa"/>
          </w:tcPr>
          <w:p w:rsidR="00654A60" w:rsidRDefault="00654A60" w:rsidP="00921D39">
            <w:pPr>
              <w:tabs>
                <w:tab w:val="left" w:pos="720"/>
                <w:tab w:val="left" w:pos="900"/>
                <w:tab w:val="left" w:pos="1815"/>
              </w:tabs>
            </w:pPr>
            <w:r>
              <w:t>Дети</w:t>
            </w:r>
          </w:p>
          <w:p w:rsidR="00654A60" w:rsidRDefault="00654A60" w:rsidP="00921D39">
            <w:r>
              <w:t>воспитатели</w:t>
            </w:r>
          </w:p>
          <w:p w:rsidR="00654A60" w:rsidRDefault="00654A60" w:rsidP="00921D39">
            <w:pPr>
              <w:tabs>
                <w:tab w:val="left" w:pos="720"/>
                <w:tab w:val="left" w:pos="900"/>
                <w:tab w:val="left" w:pos="1815"/>
              </w:tabs>
            </w:pPr>
            <w:r>
              <w:t>родители</w:t>
            </w:r>
          </w:p>
        </w:tc>
      </w:tr>
      <w:tr w:rsidR="00654A60" w:rsidTr="00AA3A54">
        <w:trPr>
          <w:trHeight w:val="254"/>
        </w:trPr>
        <w:tc>
          <w:tcPr>
            <w:tcW w:w="1728" w:type="dxa"/>
          </w:tcPr>
          <w:p w:rsidR="00654A60" w:rsidRPr="00E256CE" w:rsidRDefault="00654A60" w:rsidP="00921D39">
            <w:pPr>
              <w:tabs>
                <w:tab w:val="left" w:pos="720"/>
                <w:tab w:val="left" w:pos="900"/>
                <w:tab w:val="left" w:pos="1815"/>
              </w:tabs>
              <w:rPr>
                <w:b/>
              </w:rPr>
            </w:pPr>
          </w:p>
        </w:tc>
        <w:tc>
          <w:tcPr>
            <w:tcW w:w="3960" w:type="dxa"/>
          </w:tcPr>
          <w:p w:rsidR="00654A60" w:rsidRPr="00EA1B6B" w:rsidRDefault="00654A60" w:rsidP="00921D39">
            <w:r w:rsidRPr="00EA1B6B">
              <w:t>1. «Покормите птиц зимой!»</w:t>
            </w:r>
          </w:p>
          <w:p w:rsidR="00654A60" w:rsidRPr="00EA1B6B" w:rsidRDefault="00654A60" w:rsidP="00921D39">
            <w:r>
              <w:t xml:space="preserve">2. </w:t>
            </w:r>
            <w:r w:rsidRPr="00EA1B6B">
              <w:t>«Зимний разговор через форточку»</w:t>
            </w:r>
          </w:p>
          <w:p w:rsidR="00654A60" w:rsidRPr="00EA1B6B" w:rsidRDefault="00654A60" w:rsidP="00921D39">
            <w:smartTag w:uri="urn:schemas-microsoft-com:office:smarttags" w:element="metricconverter">
              <w:smartTagPr>
                <w:attr w:name="ProductID" w:val="3. М"/>
              </w:smartTagPr>
              <w:r>
                <w:t xml:space="preserve">3. </w:t>
              </w:r>
              <w:r w:rsidRPr="00EA1B6B">
                <w:t>М</w:t>
              </w:r>
            </w:smartTag>
            <w:r w:rsidRPr="00EA1B6B">
              <w:t>. Н. Богданова «Домашний воробей»</w:t>
            </w:r>
          </w:p>
          <w:p w:rsidR="00654A60" w:rsidRPr="00EA1B6B" w:rsidRDefault="00654A60" w:rsidP="00921D39">
            <w:r w:rsidRPr="00EA1B6B">
              <w:t xml:space="preserve"> </w:t>
            </w:r>
          </w:p>
          <w:p w:rsidR="00654A60" w:rsidRPr="00EA1B6B" w:rsidRDefault="00654A60" w:rsidP="00921D39">
            <w:r>
              <w:t xml:space="preserve">4. </w:t>
            </w:r>
            <w:r w:rsidRPr="00EA1B6B">
              <w:t>«Покормите птиц зимой!»</w:t>
            </w:r>
          </w:p>
          <w:p w:rsidR="00654A60" w:rsidRDefault="00654A60" w:rsidP="00921D39"/>
          <w:p w:rsidR="00654A60" w:rsidRPr="00EA1B6B" w:rsidRDefault="00654A60" w:rsidP="00921D39">
            <w:r>
              <w:t xml:space="preserve">5. </w:t>
            </w:r>
            <w:r w:rsidRPr="00EA1B6B">
              <w:t>«Воробушки и автомобиль»</w:t>
            </w:r>
          </w:p>
          <w:p w:rsidR="00654A60" w:rsidRPr="00EA1B6B" w:rsidRDefault="00654A60" w:rsidP="00921D39">
            <w:r>
              <w:t xml:space="preserve">6. </w:t>
            </w:r>
            <w:r w:rsidRPr="003A1F97">
              <w:t xml:space="preserve">Подкормка птиц во время </w:t>
            </w:r>
            <w:r>
              <w:t>прогулки</w:t>
            </w:r>
          </w:p>
          <w:p w:rsidR="00654A60" w:rsidRPr="00EA1B6B" w:rsidRDefault="00654A60" w:rsidP="00921D39">
            <w:r>
              <w:t xml:space="preserve">7. </w:t>
            </w:r>
            <w:r w:rsidRPr="00EA1B6B">
              <w:t>«Покормите птиц зимой»</w:t>
            </w:r>
          </w:p>
          <w:p w:rsidR="00654A60" w:rsidRPr="00EA1B6B" w:rsidRDefault="00654A60" w:rsidP="00921D39"/>
        </w:tc>
        <w:tc>
          <w:tcPr>
            <w:tcW w:w="2880" w:type="dxa"/>
          </w:tcPr>
          <w:p w:rsidR="00654A60" w:rsidRPr="00EA1B6B" w:rsidRDefault="00654A60" w:rsidP="00921D39">
            <w:r>
              <w:t>НОД</w:t>
            </w:r>
          </w:p>
          <w:p w:rsidR="00654A60" w:rsidRPr="00EA1B6B" w:rsidRDefault="00654A60" w:rsidP="00921D39">
            <w:r w:rsidRPr="00EA1B6B">
              <w:t xml:space="preserve">Игра - инсценировка </w:t>
            </w:r>
          </w:p>
          <w:p w:rsidR="00654A60" w:rsidRDefault="00654A60" w:rsidP="00921D39"/>
          <w:p w:rsidR="00654A60" w:rsidRPr="00EA1B6B" w:rsidRDefault="00654A60" w:rsidP="00921D39">
            <w:r w:rsidRPr="00EA1B6B">
              <w:t>Ч</w:t>
            </w:r>
            <w:r>
              <w:t>тение художественной литературы</w:t>
            </w:r>
          </w:p>
          <w:p w:rsidR="00654A60" w:rsidRPr="00EA1B6B" w:rsidRDefault="00654A60" w:rsidP="00921D39"/>
          <w:p w:rsidR="00654A60" w:rsidRDefault="00654A60" w:rsidP="00921D39">
            <w:r>
              <w:t>Аппликация – рисунок (коллективная работа)</w:t>
            </w:r>
          </w:p>
          <w:p w:rsidR="00654A60" w:rsidRPr="00EA1B6B" w:rsidRDefault="00654A60" w:rsidP="00921D39">
            <w:r w:rsidRPr="00EA1B6B">
              <w:t>Подвижная игра</w:t>
            </w:r>
          </w:p>
          <w:p w:rsidR="00654A60" w:rsidRPr="00EA1B6B" w:rsidRDefault="00654A60" w:rsidP="00921D39"/>
          <w:p w:rsidR="00654A60" w:rsidRDefault="00654A60" w:rsidP="00921D39"/>
          <w:p w:rsidR="00654A60" w:rsidRPr="00EA1B6B" w:rsidRDefault="00654A60" w:rsidP="00921D39">
            <w:r>
              <w:t>Информация для родителей</w:t>
            </w:r>
          </w:p>
        </w:tc>
        <w:tc>
          <w:tcPr>
            <w:tcW w:w="1681" w:type="dxa"/>
          </w:tcPr>
          <w:p w:rsidR="00654A60" w:rsidRDefault="00654A60" w:rsidP="00921D39">
            <w:pPr>
              <w:tabs>
                <w:tab w:val="left" w:pos="720"/>
                <w:tab w:val="left" w:pos="900"/>
                <w:tab w:val="left" w:pos="1815"/>
              </w:tabs>
            </w:pPr>
            <w:r>
              <w:t>Дети</w:t>
            </w:r>
          </w:p>
          <w:p w:rsidR="00654A60" w:rsidRDefault="00654A60" w:rsidP="00921D39">
            <w:r>
              <w:t>Воспитатели</w:t>
            </w:r>
          </w:p>
          <w:p w:rsidR="00654A60" w:rsidRDefault="00654A60" w:rsidP="00921D39">
            <w:pPr>
              <w:tabs>
                <w:tab w:val="left" w:pos="720"/>
                <w:tab w:val="left" w:pos="900"/>
                <w:tab w:val="left" w:pos="1815"/>
              </w:tabs>
            </w:pPr>
            <w:r>
              <w:t>Родители</w:t>
            </w:r>
          </w:p>
        </w:tc>
      </w:tr>
      <w:tr w:rsidR="00654A60" w:rsidTr="00AA3A54">
        <w:trPr>
          <w:trHeight w:val="268"/>
        </w:trPr>
        <w:tc>
          <w:tcPr>
            <w:tcW w:w="1728" w:type="dxa"/>
          </w:tcPr>
          <w:p w:rsidR="00654A60" w:rsidRPr="00E256CE" w:rsidRDefault="00654A60" w:rsidP="00921D39">
            <w:pPr>
              <w:jc w:val="center"/>
              <w:rPr>
                <w:b/>
              </w:rPr>
            </w:pPr>
            <w:r w:rsidRPr="00E256CE">
              <w:rPr>
                <w:b/>
              </w:rPr>
              <w:t>3 этап</w:t>
            </w:r>
          </w:p>
        </w:tc>
        <w:tc>
          <w:tcPr>
            <w:tcW w:w="8521" w:type="dxa"/>
            <w:gridSpan w:val="3"/>
          </w:tcPr>
          <w:p w:rsidR="00654A60" w:rsidRPr="00E256CE" w:rsidRDefault="00654A60" w:rsidP="00921D39">
            <w:pPr>
              <w:jc w:val="center"/>
              <w:rPr>
                <w:b/>
              </w:rPr>
            </w:pPr>
            <w:r w:rsidRPr="00E256CE">
              <w:rPr>
                <w:b/>
              </w:rPr>
              <w:t>Заключительный (</w:t>
            </w: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 xml:space="preserve"> неделя</w:t>
            </w:r>
            <w:r w:rsidRPr="00E256CE">
              <w:rPr>
                <w:b/>
              </w:rPr>
              <w:t>)</w:t>
            </w:r>
          </w:p>
          <w:p w:rsidR="00654A60" w:rsidRDefault="00654A60" w:rsidP="00921D39">
            <w:pPr>
              <w:jc w:val="center"/>
            </w:pPr>
          </w:p>
        </w:tc>
      </w:tr>
      <w:tr w:rsidR="00654A60" w:rsidTr="00AA3A54">
        <w:trPr>
          <w:trHeight w:val="268"/>
        </w:trPr>
        <w:tc>
          <w:tcPr>
            <w:tcW w:w="1728" w:type="dxa"/>
          </w:tcPr>
          <w:p w:rsidR="00654A60" w:rsidRDefault="00654A60" w:rsidP="00921D39">
            <w:pPr>
              <w:jc w:val="center"/>
            </w:pPr>
          </w:p>
        </w:tc>
        <w:tc>
          <w:tcPr>
            <w:tcW w:w="3960" w:type="dxa"/>
          </w:tcPr>
          <w:p w:rsidR="00654A60" w:rsidRDefault="00654A60" w:rsidP="00921D39">
            <w:r>
              <w:t>«Птичья  столовая</w:t>
            </w:r>
            <w:r w:rsidRPr="00310360">
              <w:t>»</w:t>
            </w:r>
          </w:p>
          <w:p w:rsidR="00654A60" w:rsidRPr="00EA1B6B" w:rsidRDefault="00654A60" w:rsidP="00921D39"/>
        </w:tc>
        <w:tc>
          <w:tcPr>
            <w:tcW w:w="2880" w:type="dxa"/>
          </w:tcPr>
          <w:p w:rsidR="00654A60" w:rsidRDefault="00654A60" w:rsidP="00921D39">
            <w:r>
              <w:t>Выставка кормушек</w:t>
            </w:r>
          </w:p>
          <w:p w:rsidR="00654A60" w:rsidRDefault="00654A60" w:rsidP="00921D39"/>
          <w:p w:rsidR="00654A60" w:rsidRPr="00EA1B6B" w:rsidRDefault="00654A60" w:rsidP="00921D39"/>
        </w:tc>
        <w:tc>
          <w:tcPr>
            <w:tcW w:w="1681" w:type="dxa"/>
          </w:tcPr>
          <w:p w:rsidR="00654A60" w:rsidRDefault="00654A60" w:rsidP="00921D39">
            <w:pPr>
              <w:tabs>
                <w:tab w:val="left" w:pos="720"/>
                <w:tab w:val="left" w:pos="900"/>
                <w:tab w:val="left" w:pos="1815"/>
              </w:tabs>
            </w:pPr>
            <w:r>
              <w:t>Дети</w:t>
            </w:r>
          </w:p>
          <w:p w:rsidR="00654A60" w:rsidRDefault="00654A60" w:rsidP="00921D39">
            <w:r>
              <w:t>Воспитатели</w:t>
            </w:r>
          </w:p>
          <w:p w:rsidR="00654A60" w:rsidRDefault="00654A60" w:rsidP="00921D39">
            <w:pPr>
              <w:tabs>
                <w:tab w:val="left" w:pos="720"/>
                <w:tab w:val="left" w:pos="900"/>
                <w:tab w:val="left" w:pos="1815"/>
              </w:tabs>
            </w:pPr>
            <w:r>
              <w:t>Родители</w:t>
            </w:r>
          </w:p>
        </w:tc>
      </w:tr>
    </w:tbl>
    <w:p w:rsidR="00654A60" w:rsidRDefault="00654A60" w:rsidP="008974A6">
      <w:pPr>
        <w:tabs>
          <w:tab w:val="left" w:pos="720"/>
          <w:tab w:val="left" w:pos="900"/>
          <w:tab w:val="left" w:pos="1815"/>
        </w:tabs>
      </w:pPr>
      <w:r>
        <w:t xml:space="preserve"> </w:t>
      </w:r>
    </w:p>
    <w:p w:rsidR="00654A60" w:rsidRDefault="00654A60" w:rsidP="008974A6">
      <w:pPr>
        <w:rPr>
          <w:b/>
        </w:rPr>
      </w:pPr>
      <w:r>
        <w:rPr>
          <w:b/>
        </w:rPr>
        <w:t xml:space="preserve">        </w:t>
      </w:r>
    </w:p>
    <w:p w:rsidR="00654A60" w:rsidRDefault="00654A60" w:rsidP="008974A6">
      <w:pPr>
        <w:rPr>
          <w:b/>
        </w:rPr>
      </w:pPr>
    </w:p>
    <w:p w:rsidR="00654A60" w:rsidRDefault="00654A60" w:rsidP="008974A6">
      <w:pPr>
        <w:pStyle w:val="NormalWeb"/>
        <w:spacing w:before="0" w:beforeAutospacing="0" w:after="0" w:afterAutospacing="0"/>
        <w:rPr>
          <w:b/>
        </w:rPr>
      </w:pPr>
    </w:p>
    <w:p w:rsidR="00654A60" w:rsidRDefault="00654A60" w:rsidP="008974A6">
      <w:pPr>
        <w:pStyle w:val="NormalWeb"/>
        <w:spacing w:before="0" w:beforeAutospacing="0" w:after="0" w:afterAutospacing="0"/>
        <w:rPr>
          <w:b/>
        </w:rPr>
      </w:pPr>
    </w:p>
    <w:p w:rsidR="00654A60" w:rsidRDefault="00654A60" w:rsidP="008974A6">
      <w:pPr>
        <w:pStyle w:val="NormalWeb"/>
        <w:spacing w:before="0" w:beforeAutospacing="0" w:after="0" w:afterAutospacing="0"/>
        <w:rPr>
          <w:b/>
        </w:rPr>
      </w:pPr>
    </w:p>
    <w:p w:rsidR="00654A60" w:rsidRPr="00843AD9" w:rsidRDefault="00654A60" w:rsidP="008974A6">
      <w:pPr>
        <w:pStyle w:val="NormalWeb"/>
        <w:spacing w:before="0" w:beforeAutospacing="0" w:after="0" w:afterAutospacing="0"/>
        <w:jc w:val="center"/>
        <w:rPr>
          <w:color w:val="000000"/>
        </w:rPr>
      </w:pPr>
      <w:r w:rsidRPr="00843AD9">
        <w:rPr>
          <w:b/>
          <w:bCs/>
          <w:color w:val="000000"/>
        </w:rPr>
        <w:t>Результаты реализации проекта</w:t>
      </w:r>
    </w:p>
    <w:p w:rsidR="00654A60" w:rsidRPr="00843AD9" w:rsidRDefault="00654A60" w:rsidP="008974A6">
      <w:pPr>
        <w:pStyle w:val="NormalWeb"/>
        <w:spacing w:before="0" w:beforeAutospacing="0" w:after="0" w:afterAutospacing="0"/>
        <w:ind w:left="-284"/>
        <w:rPr>
          <w:color w:val="000000"/>
        </w:rPr>
      </w:pPr>
    </w:p>
    <w:p w:rsidR="00654A60" w:rsidRPr="00843AD9" w:rsidRDefault="00654A60" w:rsidP="008974A6">
      <w:pPr>
        <w:pStyle w:val="NormalWeb"/>
        <w:spacing w:before="0" w:beforeAutospacing="0" w:after="0" w:afterAutospacing="0"/>
        <w:ind w:left="-709"/>
        <w:rPr>
          <w:color w:val="000000"/>
        </w:rPr>
      </w:pPr>
      <w:r w:rsidRPr="00843AD9">
        <w:rPr>
          <w:b/>
          <w:bCs/>
          <w:color w:val="000000"/>
        </w:rPr>
        <w:t>В ходе реализации данного проекта у детей:</w:t>
      </w:r>
    </w:p>
    <w:p w:rsidR="00654A60" w:rsidRPr="00843AD9" w:rsidRDefault="00654A60" w:rsidP="008974A6">
      <w:pPr>
        <w:pStyle w:val="NormalWeb"/>
        <w:spacing w:before="0" w:beforeAutospacing="0" w:after="0" w:afterAutospacing="0"/>
        <w:ind w:left="-709"/>
        <w:rPr>
          <w:color w:val="000000"/>
        </w:rPr>
      </w:pPr>
      <w:r w:rsidRPr="00843AD9">
        <w:rPr>
          <w:color w:val="000000"/>
        </w:rPr>
        <w:t>– обогатилась предметно-развивающая среда в группе: была собрана картотека с иллюстрациями, стихотворениями, рассказами, загадками, презентациями о зимующих птицах;</w:t>
      </w:r>
    </w:p>
    <w:p w:rsidR="00654A60" w:rsidRPr="0047587F" w:rsidRDefault="00654A60" w:rsidP="008974A6">
      <w:pPr>
        <w:ind w:left="-709"/>
        <w:rPr>
          <w:shd w:val="clear" w:color="auto" w:fill="FFFFFF"/>
        </w:rPr>
      </w:pPr>
      <w:r>
        <w:rPr>
          <w:shd w:val="clear" w:color="auto" w:fill="FFFFFF"/>
        </w:rPr>
        <w:t>-д</w:t>
      </w:r>
      <w:r w:rsidRPr="0047587F">
        <w:rPr>
          <w:shd w:val="clear" w:color="auto" w:fill="FFFFFF"/>
        </w:rPr>
        <w:t>ети имеют представления о зимующих птицах;</w:t>
      </w:r>
    </w:p>
    <w:p w:rsidR="00654A60" w:rsidRDefault="00654A60" w:rsidP="008974A6">
      <w:pPr>
        <w:ind w:left="-709"/>
        <w:rPr>
          <w:shd w:val="clear" w:color="auto" w:fill="FFFFFF"/>
        </w:rPr>
      </w:pPr>
      <w:r>
        <w:rPr>
          <w:shd w:val="clear" w:color="auto" w:fill="FFFFFF"/>
        </w:rPr>
        <w:t xml:space="preserve"> -могут совместно с</w:t>
      </w:r>
      <w:r w:rsidRPr="0047587F">
        <w:rPr>
          <w:shd w:val="clear" w:color="auto" w:fill="FFFFFF"/>
        </w:rPr>
        <w:t xml:space="preserve"> взрослыми изготовить кормушку из разного материала</w:t>
      </w:r>
      <w:r>
        <w:rPr>
          <w:shd w:val="clear" w:color="auto" w:fill="FFFFFF"/>
        </w:rPr>
        <w:t>;</w:t>
      </w:r>
    </w:p>
    <w:p w:rsidR="00654A60" w:rsidRDefault="00654A60" w:rsidP="008974A6">
      <w:pPr>
        <w:ind w:left="-709"/>
        <w:rPr>
          <w:shd w:val="clear" w:color="auto" w:fill="FFFFFF"/>
        </w:rPr>
      </w:pPr>
      <w:r>
        <w:rPr>
          <w:shd w:val="clear" w:color="auto" w:fill="FFFFFF"/>
        </w:rPr>
        <w:t xml:space="preserve"> -з</w:t>
      </w:r>
      <w:r w:rsidRPr="0047587F">
        <w:rPr>
          <w:shd w:val="clear" w:color="auto" w:fill="FFFFFF"/>
        </w:rPr>
        <w:t xml:space="preserve">нают, </w:t>
      </w:r>
      <w:r>
        <w:rPr>
          <w:shd w:val="clear" w:color="auto" w:fill="FFFFFF"/>
        </w:rPr>
        <w:t>каким кормом подкармливать птиц;</w:t>
      </w:r>
    </w:p>
    <w:p w:rsidR="00654A60" w:rsidRDefault="00654A60" w:rsidP="008974A6">
      <w:pPr>
        <w:ind w:left="-709"/>
        <w:rPr>
          <w:shd w:val="clear" w:color="auto" w:fill="FFFFFF"/>
        </w:rPr>
      </w:pPr>
      <w:r>
        <w:rPr>
          <w:shd w:val="clear" w:color="auto" w:fill="FFFFFF"/>
        </w:rPr>
        <w:t xml:space="preserve"> -у</w:t>
      </w:r>
      <w:r w:rsidRPr="0047587F">
        <w:rPr>
          <w:shd w:val="clear" w:color="auto" w:fill="FFFFFF"/>
        </w:rPr>
        <w:t>меют наблюдать</w:t>
      </w:r>
      <w:r>
        <w:rPr>
          <w:shd w:val="clear" w:color="auto" w:fill="FFFFFF"/>
        </w:rPr>
        <w:t>, анализировать и делать выводы;</w:t>
      </w:r>
    </w:p>
    <w:p w:rsidR="00654A60" w:rsidRPr="0047587F" w:rsidRDefault="00654A60" w:rsidP="008974A6">
      <w:pPr>
        <w:ind w:left="-709"/>
        <w:rPr>
          <w:b/>
          <w:shd w:val="clear" w:color="auto" w:fill="FFFFFF"/>
        </w:rPr>
      </w:pPr>
      <w:r>
        <w:rPr>
          <w:b/>
          <w:shd w:val="clear" w:color="auto" w:fill="FFFFFF"/>
        </w:rPr>
        <w:t>у родителей:</w:t>
      </w:r>
    </w:p>
    <w:p w:rsidR="00654A60" w:rsidRPr="0047587F" w:rsidRDefault="00654A60" w:rsidP="008974A6">
      <w:pPr>
        <w:ind w:left="-709"/>
        <w:rPr>
          <w:shd w:val="clear" w:color="auto" w:fill="FFFFFF"/>
        </w:rPr>
      </w:pPr>
      <w:r>
        <w:rPr>
          <w:shd w:val="clear" w:color="auto" w:fill="FFFFFF"/>
        </w:rPr>
        <w:t xml:space="preserve"> -р</w:t>
      </w:r>
      <w:r w:rsidRPr="0047587F">
        <w:rPr>
          <w:shd w:val="clear" w:color="auto" w:fill="FFFFFF"/>
        </w:rPr>
        <w:t>одители способны воспитать у детей любовь и бережное отношение к птицам.</w:t>
      </w:r>
      <w:r w:rsidRPr="0047587F">
        <w:rPr>
          <w:rStyle w:val="apple-converted-space"/>
          <w:shd w:val="clear" w:color="auto" w:fill="FFFFFF"/>
        </w:rPr>
        <w:t> </w:t>
      </w:r>
    </w:p>
    <w:p w:rsidR="00654A60" w:rsidRPr="0047587F" w:rsidRDefault="00654A60" w:rsidP="008974A6">
      <w:pPr>
        <w:rPr>
          <w:b/>
        </w:rPr>
      </w:pPr>
    </w:p>
    <w:p w:rsidR="00654A60" w:rsidRDefault="00654A60" w:rsidP="008974A6">
      <w:pPr>
        <w:rPr>
          <w:b/>
        </w:rPr>
      </w:pPr>
    </w:p>
    <w:p w:rsidR="00654A60" w:rsidRDefault="00654A60" w:rsidP="008974A6">
      <w:pPr>
        <w:rPr>
          <w:b/>
        </w:rPr>
      </w:pPr>
    </w:p>
    <w:p w:rsidR="00654A60" w:rsidRDefault="00654A60" w:rsidP="008974A6">
      <w:pPr>
        <w:rPr>
          <w:b/>
        </w:rPr>
      </w:pPr>
    </w:p>
    <w:p w:rsidR="00654A60" w:rsidRDefault="00654A60" w:rsidP="008974A6">
      <w:pPr>
        <w:rPr>
          <w:b/>
        </w:rPr>
      </w:pPr>
    </w:p>
    <w:p w:rsidR="00654A60" w:rsidRDefault="00654A60">
      <w:r>
        <w:t xml:space="preserve">                            </w:t>
      </w:r>
    </w:p>
    <w:p w:rsidR="00654A60" w:rsidRDefault="00654A60"/>
    <w:p w:rsidR="00654A60" w:rsidRDefault="00654A60"/>
    <w:p w:rsidR="00654A60" w:rsidRDefault="00654A60"/>
    <w:p w:rsidR="00654A60" w:rsidRDefault="00654A60"/>
    <w:p w:rsidR="00654A60" w:rsidRDefault="00654A60"/>
    <w:p w:rsidR="00654A60" w:rsidRDefault="00654A60"/>
    <w:p w:rsidR="00654A60" w:rsidRDefault="00654A60"/>
    <w:p w:rsidR="00654A60" w:rsidRDefault="00654A60"/>
    <w:p w:rsidR="00654A60" w:rsidRDefault="00654A60"/>
    <w:p w:rsidR="00654A60" w:rsidRDefault="00654A60"/>
    <w:p w:rsidR="00654A60" w:rsidRDefault="00654A60"/>
    <w:p w:rsidR="00654A60" w:rsidRDefault="00654A60"/>
    <w:p w:rsidR="00654A60" w:rsidRDefault="00654A60"/>
    <w:p w:rsidR="00654A60" w:rsidRDefault="00654A60"/>
    <w:p w:rsidR="00654A60" w:rsidRDefault="00654A60"/>
    <w:p w:rsidR="00654A60" w:rsidRDefault="00654A60"/>
    <w:p w:rsidR="00654A60" w:rsidRPr="00F33515" w:rsidRDefault="00654A60" w:rsidP="005F5782">
      <w:pPr>
        <w:rPr>
          <w:b/>
        </w:rPr>
      </w:pPr>
      <w:r w:rsidRPr="00F33515">
        <w:rPr>
          <w:b/>
        </w:rPr>
        <w:t>Рассматривание иллюстраций</w:t>
      </w:r>
      <w:r>
        <w:rPr>
          <w:b/>
        </w:rPr>
        <w:t xml:space="preserve">                                          </w:t>
      </w:r>
    </w:p>
    <w:p w:rsidR="00654A60" w:rsidRDefault="00654A60" w:rsidP="005F5782">
      <w:pPr>
        <w:rPr>
          <w:b/>
        </w:rPr>
      </w:pPr>
      <w:r w:rsidRPr="009A6343">
        <w:rPr>
          <w:b/>
        </w:rPr>
        <w:pict>
          <v:shape id="_x0000_i1026" type="#_x0000_t75" style="width:467.25pt;height:275.25pt">
            <v:imagedata r:id="rId8" o:title=""/>
          </v:shape>
        </w:pict>
      </w:r>
      <w:r>
        <w:rPr>
          <w:b/>
        </w:rPr>
        <w:t xml:space="preserve">  </w:t>
      </w:r>
    </w:p>
    <w:p w:rsidR="00654A60" w:rsidRDefault="00654A60" w:rsidP="005F5782">
      <w:pPr>
        <w:rPr>
          <w:b/>
        </w:rPr>
      </w:pPr>
    </w:p>
    <w:p w:rsidR="00654A60" w:rsidRDefault="00654A60" w:rsidP="005F5782">
      <w:pPr>
        <w:rPr>
          <w:b/>
        </w:rPr>
      </w:pPr>
      <w:r>
        <w:rPr>
          <w:b/>
        </w:rPr>
        <w:br w:type="textWrapping" w:clear="all"/>
        <w:t>Занятие</w:t>
      </w:r>
    </w:p>
    <w:p w:rsidR="00654A60" w:rsidRPr="00F33515" w:rsidRDefault="00654A60" w:rsidP="005F5782">
      <w:pPr>
        <w:rPr>
          <w:b/>
        </w:rPr>
      </w:pPr>
      <w:r w:rsidRPr="009A6343">
        <w:rPr>
          <w:b/>
        </w:rPr>
        <w:pict>
          <v:shape id="_x0000_i1027" type="#_x0000_t75" style="width:467.25pt;height:351pt">
            <v:imagedata r:id="rId9" o:title=""/>
          </v:shape>
        </w:pict>
      </w:r>
    </w:p>
    <w:p w:rsidR="00654A60" w:rsidRDefault="00654A60" w:rsidP="005F5782">
      <w:pPr>
        <w:tabs>
          <w:tab w:val="left" w:pos="720"/>
          <w:tab w:val="left" w:pos="900"/>
          <w:tab w:val="left" w:pos="1815"/>
        </w:tabs>
      </w:pPr>
    </w:p>
    <w:p w:rsidR="00654A60" w:rsidRDefault="00654A60" w:rsidP="005F5782">
      <w:pPr>
        <w:tabs>
          <w:tab w:val="left" w:pos="720"/>
          <w:tab w:val="left" w:pos="900"/>
          <w:tab w:val="left" w:pos="1815"/>
        </w:tabs>
      </w:pPr>
    </w:p>
    <w:p w:rsidR="00654A60" w:rsidRPr="003D5667" w:rsidRDefault="00654A60" w:rsidP="00C206DB">
      <w:pPr>
        <w:jc w:val="center"/>
        <w:rPr>
          <w:rFonts w:ascii="Arial" w:hAnsi="Arial" w:cs="Arial"/>
          <w:b/>
          <w:color w:val="333333"/>
        </w:rPr>
      </w:pPr>
      <w:r w:rsidRPr="003D5667">
        <w:rPr>
          <w:b/>
        </w:rPr>
        <w:t>Выставка рисунков</w:t>
      </w:r>
    </w:p>
    <w:p w:rsidR="00654A60" w:rsidRPr="007C1E6F" w:rsidRDefault="00654A60" w:rsidP="00C206DB">
      <w:pPr>
        <w:tabs>
          <w:tab w:val="left" w:pos="720"/>
          <w:tab w:val="left" w:pos="900"/>
          <w:tab w:val="left" w:pos="1815"/>
        </w:tabs>
        <w:jc w:val="center"/>
        <w:rPr>
          <w:b/>
        </w:rPr>
      </w:pPr>
      <w:r w:rsidRPr="007C1E6F">
        <w:rPr>
          <w:b/>
        </w:rPr>
        <w:t>«Снегири на ветках рябины»</w:t>
      </w:r>
    </w:p>
    <w:p w:rsidR="00654A60" w:rsidRDefault="00654A60" w:rsidP="00C206DB">
      <w:pPr>
        <w:tabs>
          <w:tab w:val="left" w:pos="720"/>
          <w:tab w:val="left" w:pos="900"/>
          <w:tab w:val="left" w:pos="1815"/>
        </w:tabs>
        <w:jc w:val="center"/>
      </w:pPr>
    </w:p>
    <w:p w:rsidR="00654A60" w:rsidRDefault="00654A60" w:rsidP="00C206DB">
      <w:pPr>
        <w:tabs>
          <w:tab w:val="left" w:pos="720"/>
          <w:tab w:val="left" w:pos="900"/>
          <w:tab w:val="left" w:pos="1815"/>
        </w:tabs>
        <w:jc w:val="center"/>
      </w:pPr>
      <w:r>
        <w:pict>
          <v:shape id="_x0000_i1028" type="#_x0000_t75" style="width:464.25pt;height:327pt">
            <v:imagedata r:id="rId10" o:title=""/>
          </v:shape>
        </w:pict>
      </w:r>
    </w:p>
    <w:p w:rsidR="00654A60" w:rsidRDefault="00654A60" w:rsidP="005F5782">
      <w:pPr>
        <w:tabs>
          <w:tab w:val="left" w:pos="720"/>
          <w:tab w:val="left" w:pos="900"/>
          <w:tab w:val="left" w:pos="1815"/>
        </w:tabs>
      </w:pPr>
      <w:r>
        <w:pict>
          <v:shape id="_x0000_i1029" type="#_x0000_t75" style="width:463.5pt;height:303pt">
            <v:imagedata r:id="rId11" o:title=""/>
          </v:shape>
        </w:pict>
      </w:r>
    </w:p>
    <w:p w:rsidR="00654A60" w:rsidRDefault="00654A60" w:rsidP="005F5782">
      <w:pPr>
        <w:tabs>
          <w:tab w:val="left" w:pos="720"/>
          <w:tab w:val="left" w:pos="900"/>
          <w:tab w:val="left" w:pos="1815"/>
        </w:tabs>
        <w:rPr>
          <w:b/>
        </w:rPr>
      </w:pPr>
    </w:p>
    <w:p w:rsidR="00654A60" w:rsidRDefault="00654A60" w:rsidP="005F5782">
      <w:pPr>
        <w:tabs>
          <w:tab w:val="left" w:pos="720"/>
          <w:tab w:val="left" w:pos="900"/>
          <w:tab w:val="left" w:pos="1815"/>
        </w:tabs>
        <w:rPr>
          <w:b/>
        </w:rPr>
      </w:pPr>
    </w:p>
    <w:p w:rsidR="00654A60" w:rsidRDefault="00654A60" w:rsidP="005F5782">
      <w:pPr>
        <w:tabs>
          <w:tab w:val="left" w:pos="720"/>
          <w:tab w:val="left" w:pos="900"/>
          <w:tab w:val="left" w:pos="1815"/>
        </w:tabs>
      </w:pPr>
      <w:r>
        <w:rPr>
          <w:b/>
        </w:rPr>
        <w:t>Лепка «Снегири</w:t>
      </w:r>
      <w:r w:rsidRPr="003D5667">
        <w:rPr>
          <w:b/>
        </w:rPr>
        <w:t>»</w:t>
      </w:r>
    </w:p>
    <w:p w:rsidR="00654A60" w:rsidRDefault="00654A60" w:rsidP="005F5782">
      <w:pPr>
        <w:tabs>
          <w:tab w:val="left" w:pos="720"/>
          <w:tab w:val="left" w:pos="900"/>
          <w:tab w:val="left" w:pos="1815"/>
        </w:tabs>
      </w:pPr>
    </w:p>
    <w:p w:rsidR="00654A60" w:rsidRDefault="00654A60" w:rsidP="005F5782">
      <w:pPr>
        <w:tabs>
          <w:tab w:val="left" w:pos="720"/>
          <w:tab w:val="left" w:pos="900"/>
          <w:tab w:val="left" w:pos="1815"/>
        </w:tabs>
      </w:pPr>
      <w:r>
        <w:pict>
          <v:shape id="_x0000_i1030" type="#_x0000_t75" style="width:465.75pt;height:266.25pt">
            <v:imagedata r:id="rId12" o:title=""/>
          </v:shape>
        </w:pict>
      </w:r>
    </w:p>
    <w:p w:rsidR="00654A60" w:rsidRDefault="00654A60" w:rsidP="005F5782">
      <w:pPr>
        <w:tabs>
          <w:tab w:val="left" w:pos="720"/>
          <w:tab w:val="left" w:pos="900"/>
          <w:tab w:val="left" w:pos="1815"/>
        </w:tabs>
      </w:pPr>
    </w:p>
    <w:p w:rsidR="00654A60" w:rsidRDefault="00654A60" w:rsidP="005F5782">
      <w:pPr>
        <w:tabs>
          <w:tab w:val="left" w:pos="720"/>
          <w:tab w:val="left" w:pos="900"/>
          <w:tab w:val="left" w:pos="1815"/>
        </w:tabs>
      </w:pPr>
      <w:r>
        <w:pict>
          <v:shape id="_x0000_i1031" type="#_x0000_t75" style="width:471pt;height:333pt">
            <v:imagedata r:id="rId13" o:title=""/>
          </v:shape>
        </w:pict>
      </w:r>
    </w:p>
    <w:p w:rsidR="00654A60" w:rsidRDefault="00654A60" w:rsidP="005F5782">
      <w:pPr>
        <w:tabs>
          <w:tab w:val="left" w:pos="720"/>
          <w:tab w:val="left" w:pos="900"/>
          <w:tab w:val="left" w:pos="1815"/>
        </w:tabs>
      </w:pPr>
    </w:p>
    <w:p w:rsidR="00654A60" w:rsidRDefault="00654A60" w:rsidP="005F5782">
      <w:pPr>
        <w:tabs>
          <w:tab w:val="left" w:pos="720"/>
          <w:tab w:val="left" w:pos="900"/>
          <w:tab w:val="left" w:pos="1815"/>
        </w:tabs>
      </w:pPr>
    </w:p>
    <w:p w:rsidR="00654A60" w:rsidRDefault="00654A60" w:rsidP="005F5782">
      <w:pPr>
        <w:tabs>
          <w:tab w:val="left" w:pos="720"/>
          <w:tab w:val="left" w:pos="900"/>
          <w:tab w:val="left" w:pos="1815"/>
        </w:tabs>
      </w:pPr>
    </w:p>
    <w:p w:rsidR="00654A60" w:rsidRDefault="00654A60" w:rsidP="005F5782">
      <w:pPr>
        <w:tabs>
          <w:tab w:val="left" w:pos="720"/>
          <w:tab w:val="left" w:pos="900"/>
          <w:tab w:val="left" w:pos="1815"/>
        </w:tabs>
      </w:pPr>
    </w:p>
    <w:p w:rsidR="00654A60" w:rsidRDefault="00654A60" w:rsidP="005F5782">
      <w:pPr>
        <w:tabs>
          <w:tab w:val="left" w:pos="720"/>
          <w:tab w:val="left" w:pos="900"/>
          <w:tab w:val="left" w:pos="1815"/>
        </w:tabs>
      </w:pPr>
    </w:p>
    <w:p w:rsidR="00654A60" w:rsidRPr="003D5667" w:rsidRDefault="00654A60" w:rsidP="007C1E6F">
      <w:pPr>
        <w:tabs>
          <w:tab w:val="left" w:pos="330"/>
          <w:tab w:val="left" w:pos="5475"/>
        </w:tabs>
        <w:jc w:val="center"/>
        <w:rPr>
          <w:b/>
        </w:rPr>
      </w:pPr>
      <w:r w:rsidRPr="003D5667">
        <w:rPr>
          <w:b/>
        </w:rPr>
        <w:t>«Покормите птиц зимой!»</w:t>
      </w:r>
    </w:p>
    <w:p w:rsidR="00654A60" w:rsidRDefault="00654A60" w:rsidP="007C1E6F">
      <w:pPr>
        <w:tabs>
          <w:tab w:val="left" w:pos="720"/>
          <w:tab w:val="left" w:pos="900"/>
          <w:tab w:val="left" w:pos="1815"/>
        </w:tabs>
        <w:jc w:val="center"/>
      </w:pPr>
      <w:r w:rsidRPr="003D5667">
        <w:rPr>
          <w:b/>
        </w:rPr>
        <w:t>Аппликация (коллективная работа)</w:t>
      </w:r>
    </w:p>
    <w:p w:rsidR="00654A60" w:rsidRDefault="00654A60" w:rsidP="005F5782">
      <w:pPr>
        <w:tabs>
          <w:tab w:val="left" w:pos="720"/>
          <w:tab w:val="left" w:pos="900"/>
          <w:tab w:val="left" w:pos="1815"/>
        </w:tabs>
      </w:pPr>
    </w:p>
    <w:p w:rsidR="00654A60" w:rsidRDefault="00654A60" w:rsidP="005F5782">
      <w:pPr>
        <w:tabs>
          <w:tab w:val="left" w:pos="720"/>
          <w:tab w:val="left" w:pos="900"/>
          <w:tab w:val="left" w:pos="1815"/>
        </w:tabs>
      </w:pPr>
    </w:p>
    <w:p w:rsidR="00654A60" w:rsidRDefault="00654A60" w:rsidP="005F5782">
      <w:pPr>
        <w:tabs>
          <w:tab w:val="left" w:pos="720"/>
          <w:tab w:val="left" w:pos="900"/>
          <w:tab w:val="left" w:pos="1815"/>
        </w:tabs>
      </w:pPr>
      <w:r>
        <w:pict>
          <v:shape id="_x0000_i1032" type="#_x0000_t75" style="width:464.25pt;height:618.75pt">
            <v:imagedata r:id="rId14" o:title=""/>
          </v:shape>
        </w:pict>
      </w:r>
    </w:p>
    <w:p w:rsidR="00654A60" w:rsidRDefault="00654A60" w:rsidP="005F5782">
      <w:pPr>
        <w:tabs>
          <w:tab w:val="left" w:pos="720"/>
          <w:tab w:val="left" w:pos="900"/>
          <w:tab w:val="left" w:pos="1815"/>
        </w:tabs>
      </w:pPr>
    </w:p>
    <w:p w:rsidR="00654A60" w:rsidRDefault="00654A60" w:rsidP="005F5782">
      <w:pPr>
        <w:tabs>
          <w:tab w:val="left" w:pos="720"/>
          <w:tab w:val="left" w:pos="900"/>
          <w:tab w:val="left" w:pos="1815"/>
        </w:tabs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Pr="007C1E6F" w:rsidRDefault="00654A60" w:rsidP="007C1E6F">
      <w:pPr>
        <w:rPr>
          <w:b/>
        </w:rPr>
      </w:pPr>
      <w:r w:rsidRPr="007C1E6F">
        <w:rPr>
          <w:b/>
        </w:rPr>
        <w:t>Совместная работа с детьми: «Снегири на ветке рябины»</w:t>
      </w: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Pr="007C1E6F" w:rsidRDefault="00654A60" w:rsidP="005F5782">
      <w:pPr>
        <w:jc w:val="center"/>
        <w:rPr>
          <w:b/>
        </w:rPr>
      </w:pPr>
      <w:r w:rsidRPr="009A6343">
        <w:rPr>
          <w:b/>
        </w:rPr>
        <w:pict>
          <v:shape id="_x0000_i1033" type="#_x0000_t75" style="width:464.25pt;height:618.75pt">
            <v:imagedata r:id="rId15" o:title=""/>
          </v:shape>
        </w:pict>
      </w: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  <w:r w:rsidRPr="009A6343">
        <w:rPr>
          <w:b/>
        </w:rPr>
        <w:pict>
          <v:shape id="_x0000_i1034" type="#_x0000_t75" style="width:467.25pt;height:351pt">
            <v:imagedata r:id="rId16" o:title=""/>
          </v:shape>
        </w:pict>
      </w: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Default="00654A60" w:rsidP="005F5782">
      <w:pPr>
        <w:jc w:val="center"/>
        <w:rPr>
          <w:b/>
        </w:rPr>
      </w:pPr>
    </w:p>
    <w:p w:rsidR="00654A60" w:rsidRPr="003D5667" w:rsidRDefault="00654A60" w:rsidP="005F5782">
      <w:pPr>
        <w:jc w:val="center"/>
        <w:rPr>
          <w:rFonts w:ascii="Arial" w:hAnsi="Arial" w:cs="Arial"/>
          <w:b/>
          <w:color w:val="333333"/>
        </w:rPr>
      </w:pPr>
      <w:r w:rsidRPr="003D5667">
        <w:rPr>
          <w:b/>
        </w:rPr>
        <w:tab/>
      </w:r>
      <w:r>
        <w:t xml:space="preserve">                                  </w:t>
      </w:r>
    </w:p>
    <w:p w:rsidR="00654A60" w:rsidRDefault="00654A60" w:rsidP="007C1E6F">
      <w:pPr>
        <w:outlineLvl w:val="0"/>
        <w:rPr>
          <w:b/>
        </w:rPr>
      </w:pPr>
      <w:r w:rsidRPr="006D0215">
        <w:rPr>
          <w:b/>
        </w:rPr>
        <w:t>Подвижная игра</w:t>
      </w:r>
    </w:p>
    <w:p w:rsidR="00654A60" w:rsidRDefault="00654A60" w:rsidP="007C1E6F">
      <w:pPr>
        <w:rPr>
          <w:b/>
        </w:rPr>
      </w:pPr>
    </w:p>
    <w:p w:rsidR="00654A60" w:rsidRPr="00C32B33" w:rsidRDefault="00654A60" w:rsidP="00C32B33">
      <w:pPr>
        <w:rPr>
          <w:b/>
          <w:lang w:val="en-US"/>
        </w:rPr>
      </w:pPr>
      <w:r>
        <w:rPr>
          <w:b/>
        </w:rPr>
        <w:br w:type="textWrapping" w:clear="all"/>
      </w:r>
      <w:r w:rsidRPr="009A6343">
        <w:rPr>
          <w:b/>
        </w:rPr>
        <w:pict>
          <v:shape id="_x0000_i1035" type="#_x0000_t75" style="width:207.75pt;height:302.25pt">
            <v:imagedata r:id="rId17" o:title=""/>
          </v:shape>
        </w:pict>
      </w:r>
      <w:r w:rsidRPr="009A6343">
        <w:rPr>
          <w:b/>
          <w:lang w:val="en-US"/>
        </w:rPr>
        <w:pict>
          <v:shape id="_x0000_i1036" type="#_x0000_t75" style="width:207.75pt;height:295.5pt">
            <v:imagedata r:id="rId18" o:title=""/>
          </v:shape>
        </w:pict>
      </w:r>
    </w:p>
    <w:p w:rsidR="00654A60" w:rsidRDefault="00654A60" w:rsidP="007C1E6F">
      <w:pPr>
        <w:tabs>
          <w:tab w:val="left" w:pos="330"/>
          <w:tab w:val="left" w:pos="5475"/>
        </w:tabs>
        <w:rPr>
          <w:b/>
          <w:lang w:val="en-US"/>
        </w:rPr>
      </w:pPr>
      <w:r w:rsidRPr="009A6343">
        <w:rPr>
          <w:b/>
        </w:rPr>
        <w:pict>
          <v:shape id="_x0000_i1037" type="#_x0000_t75" style="width:207.75pt;height:302.25pt">
            <v:imagedata r:id="rId19" o:title=""/>
          </v:shape>
        </w:pict>
      </w:r>
      <w:r w:rsidRPr="009A6343">
        <w:rPr>
          <w:b/>
        </w:rPr>
        <w:pict>
          <v:shape id="_x0000_i1038" type="#_x0000_t75" style="width:202.5pt;height:295.5pt">
            <v:imagedata r:id="rId20" o:title=""/>
          </v:shape>
        </w:pict>
      </w:r>
    </w:p>
    <w:p w:rsidR="00654A60" w:rsidRDefault="00654A60" w:rsidP="007C1E6F">
      <w:pPr>
        <w:rPr>
          <w:b/>
          <w:lang w:val="en-US"/>
        </w:rPr>
      </w:pPr>
    </w:p>
    <w:p w:rsidR="00654A60" w:rsidRDefault="00654A60" w:rsidP="007C1E6F">
      <w:pPr>
        <w:rPr>
          <w:b/>
          <w:lang w:val="en-US"/>
        </w:rPr>
      </w:pPr>
    </w:p>
    <w:p w:rsidR="00654A60" w:rsidRDefault="00654A60" w:rsidP="007C1E6F">
      <w:pPr>
        <w:rPr>
          <w:b/>
          <w:lang w:val="en-US"/>
        </w:rPr>
      </w:pPr>
    </w:p>
    <w:p w:rsidR="00654A60" w:rsidRDefault="00654A60" w:rsidP="007C1E6F">
      <w:pPr>
        <w:rPr>
          <w:b/>
          <w:lang w:val="en-US"/>
        </w:rPr>
      </w:pPr>
    </w:p>
    <w:p w:rsidR="00654A60" w:rsidRPr="00FA2F43" w:rsidRDefault="00654A60" w:rsidP="007C1E6F">
      <w:pPr>
        <w:rPr>
          <w:b/>
        </w:rPr>
      </w:pPr>
      <w:r w:rsidRPr="00FA2F43">
        <w:rPr>
          <w:b/>
        </w:rPr>
        <w:t>Заготовка корма</w:t>
      </w:r>
    </w:p>
    <w:p w:rsidR="00654A60" w:rsidRDefault="00654A60" w:rsidP="007C1E6F">
      <w:pPr>
        <w:rPr>
          <w:b/>
        </w:rPr>
      </w:pPr>
    </w:p>
    <w:p w:rsidR="00654A60" w:rsidRPr="000E1DB7" w:rsidRDefault="00654A60" w:rsidP="007C1E6F">
      <w:pPr>
        <w:tabs>
          <w:tab w:val="left" w:pos="525"/>
        </w:tabs>
        <w:rPr>
          <w:b/>
        </w:rPr>
      </w:pPr>
      <w:r w:rsidRPr="009A6343">
        <w:rPr>
          <w:b/>
        </w:rPr>
        <w:pict>
          <v:shape id="_x0000_i1039" type="#_x0000_t75" style="width:189pt;height:252pt">
            <v:imagedata r:id="rId21" o:title=""/>
          </v:shape>
        </w:pict>
      </w:r>
      <w:r w:rsidRPr="000E1DB7">
        <w:rPr>
          <w:b/>
        </w:rPr>
        <w:t xml:space="preserve">     </w:t>
      </w:r>
      <w:r w:rsidRPr="009A6343">
        <w:rPr>
          <w:b/>
          <w:lang w:val="en-US"/>
        </w:rPr>
        <w:pict>
          <v:shape id="_x0000_i1040" type="#_x0000_t75" style="width:183.75pt;height:237pt">
            <v:imagedata r:id="rId22" o:title=""/>
          </v:shape>
        </w:pict>
      </w:r>
    </w:p>
    <w:p w:rsidR="00654A60" w:rsidRPr="000E1DB7" w:rsidRDefault="00654A60" w:rsidP="007C1E6F">
      <w:pPr>
        <w:tabs>
          <w:tab w:val="left" w:pos="525"/>
        </w:tabs>
        <w:rPr>
          <w:b/>
        </w:rPr>
      </w:pPr>
    </w:p>
    <w:p w:rsidR="00654A60" w:rsidRPr="000E1DB7" w:rsidRDefault="00654A60" w:rsidP="000E1DB7">
      <w:pPr>
        <w:tabs>
          <w:tab w:val="left" w:pos="525"/>
        </w:tabs>
        <w:rPr>
          <w:b/>
          <w:lang w:val="en-US"/>
        </w:rPr>
      </w:pPr>
      <w:r w:rsidRPr="0027471E">
        <w:rPr>
          <w:b/>
        </w:rPr>
        <w:t>Наблюдение за птичьими следами</w:t>
      </w:r>
    </w:p>
    <w:p w:rsidR="00654A60" w:rsidRDefault="00654A60" w:rsidP="007C1E6F">
      <w:pPr>
        <w:outlineLvl w:val="0"/>
        <w:rPr>
          <w:b/>
        </w:rPr>
      </w:pPr>
      <w:r w:rsidRPr="000E1DB7">
        <w:rPr>
          <w:b/>
        </w:rPr>
        <w:pict>
          <v:shape id="_x0000_i1041" type="#_x0000_t75" style="width:3in;height:189pt">
            <v:imagedata r:id="rId23" o:title=""/>
          </v:shape>
        </w:pict>
      </w:r>
      <w:r w:rsidRPr="000E1DB7">
        <w:rPr>
          <w:b/>
        </w:rPr>
        <w:pict>
          <v:shape id="_x0000_i1042" type="#_x0000_t75" style="width:3in;height:194.25pt">
            <v:imagedata r:id="rId24" o:title=""/>
          </v:shape>
        </w:pict>
      </w:r>
    </w:p>
    <w:p w:rsidR="00654A60" w:rsidRDefault="00654A60" w:rsidP="007C1E6F">
      <w:pPr>
        <w:outlineLvl w:val="0"/>
        <w:rPr>
          <w:b/>
        </w:rPr>
      </w:pPr>
      <w:r w:rsidRPr="0027471E">
        <w:rPr>
          <w:b/>
        </w:rPr>
        <w:t xml:space="preserve">Наблюдение за </w:t>
      </w:r>
      <w:r>
        <w:rPr>
          <w:b/>
        </w:rPr>
        <w:t>птицами на участке</w:t>
      </w:r>
    </w:p>
    <w:p w:rsidR="00654A60" w:rsidRDefault="00654A60" w:rsidP="000E1DB7">
      <w:pPr>
        <w:outlineLvl w:val="0"/>
        <w:rPr>
          <w:b/>
          <w:lang w:val="en-US"/>
        </w:rPr>
      </w:pPr>
      <w:r w:rsidRPr="009A6343">
        <w:rPr>
          <w:b/>
        </w:rPr>
        <w:pict>
          <v:shape id="_x0000_i1043" type="#_x0000_t75" style="width:241.5pt;height:166.5pt">
            <v:imagedata r:id="rId25" o:title=""/>
          </v:shape>
        </w:pict>
      </w:r>
    </w:p>
    <w:p w:rsidR="00654A60" w:rsidRDefault="00654A60" w:rsidP="000E1DB7">
      <w:pPr>
        <w:outlineLvl w:val="0"/>
        <w:rPr>
          <w:b/>
          <w:lang w:val="en-US"/>
        </w:rPr>
      </w:pPr>
    </w:p>
    <w:p w:rsidR="00654A60" w:rsidRDefault="00654A60" w:rsidP="000E1DB7">
      <w:pPr>
        <w:outlineLvl w:val="0"/>
        <w:rPr>
          <w:b/>
          <w:lang w:val="en-US"/>
        </w:rPr>
      </w:pPr>
    </w:p>
    <w:p w:rsidR="00654A60" w:rsidRDefault="00654A60" w:rsidP="000E1DB7">
      <w:pPr>
        <w:outlineLvl w:val="0"/>
        <w:rPr>
          <w:b/>
          <w:lang w:val="en-US"/>
        </w:rPr>
      </w:pPr>
    </w:p>
    <w:p w:rsidR="00654A60" w:rsidRPr="000E1DB7" w:rsidRDefault="00654A60" w:rsidP="000E1DB7">
      <w:pPr>
        <w:outlineLvl w:val="0"/>
        <w:rPr>
          <w:b/>
          <w:lang w:val="en-US"/>
        </w:rPr>
      </w:pPr>
      <w:r w:rsidRPr="000A1FA9">
        <w:rPr>
          <w:b/>
        </w:rPr>
        <w:t>Выставка кормушек «</w:t>
      </w:r>
      <w:r>
        <w:rPr>
          <w:b/>
        </w:rPr>
        <w:t>Птичья столовая</w:t>
      </w:r>
      <w:r w:rsidRPr="000A1FA9">
        <w:rPr>
          <w:b/>
        </w:rPr>
        <w:t>»</w:t>
      </w:r>
    </w:p>
    <w:p w:rsidR="00654A60" w:rsidRDefault="00654A60" w:rsidP="00DD4D79">
      <w:pPr>
        <w:rPr>
          <w:lang w:val="en-US"/>
        </w:rPr>
      </w:pPr>
      <w:r w:rsidRPr="000E1DB7">
        <w:rPr>
          <w:lang w:val="en-US"/>
        </w:rPr>
        <w:pict>
          <v:shape id="_x0000_i1044" type="#_x0000_t75" style="width:4in;height:252pt">
            <v:imagedata r:id="rId26" o:title=""/>
          </v:shape>
        </w:pict>
      </w:r>
    </w:p>
    <w:p w:rsidR="00654A60" w:rsidRDefault="00654A60" w:rsidP="000E1DB7">
      <w:pPr>
        <w:tabs>
          <w:tab w:val="left" w:pos="1560"/>
        </w:tabs>
        <w:outlineLvl w:val="0"/>
        <w:rPr>
          <w:b/>
          <w:lang w:val="en-US"/>
        </w:rPr>
      </w:pPr>
      <w:r w:rsidRPr="0027471E">
        <w:rPr>
          <w:b/>
        </w:rPr>
        <w:t>Подкормка птиц во время прогулки</w:t>
      </w:r>
    </w:p>
    <w:p w:rsidR="00654A60" w:rsidRPr="000E1DB7" w:rsidRDefault="00654A60" w:rsidP="000E1DB7">
      <w:pPr>
        <w:tabs>
          <w:tab w:val="left" w:pos="1560"/>
        </w:tabs>
        <w:outlineLvl w:val="0"/>
        <w:rPr>
          <w:b/>
          <w:lang w:val="en-US"/>
        </w:rPr>
      </w:pPr>
      <w:r w:rsidRPr="009A6343">
        <w:rPr>
          <w:b/>
        </w:rPr>
        <w:pict>
          <v:shape id="_x0000_i1045" type="#_x0000_t75" style="width:243pt;height:324pt">
            <v:imagedata r:id="rId27" o:title=""/>
          </v:shape>
        </w:pict>
      </w:r>
      <w:r w:rsidRPr="009A6343">
        <w:rPr>
          <w:b/>
          <w:lang w:val="en-US"/>
        </w:rPr>
        <w:pict>
          <v:shape id="_x0000_i1046" type="#_x0000_t75" style="width:3in;height:316.5pt">
            <v:imagedata r:id="rId28" o:title=""/>
          </v:shape>
        </w:pict>
      </w:r>
    </w:p>
    <w:p w:rsidR="00654A60" w:rsidRPr="000E1DB7" w:rsidRDefault="00654A60" w:rsidP="00DD4D79"/>
    <w:p w:rsidR="00654A60" w:rsidRPr="000E1DB7" w:rsidRDefault="00654A60" w:rsidP="00DD4D79"/>
    <w:p w:rsidR="00654A60" w:rsidRPr="000E1DB7" w:rsidRDefault="00654A60" w:rsidP="00DD4D79"/>
    <w:p w:rsidR="00654A60" w:rsidRPr="000E1DB7" w:rsidRDefault="00654A60" w:rsidP="00DD4D79"/>
    <w:p w:rsidR="00654A60" w:rsidRPr="000E1DB7" w:rsidRDefault="00654A60" w:rsidP="00DD4D79"/>
    <w:p w:rsidR="00654A60" w:rsidRPr="000E1DB7" w:rsidRDefault="00654A60" w:rsidP="009201A6">
      <w:pPr>
        <w:rPr>
          <w:b/>
          <w:lang w:val="en-US"/>
        </w:rPr>
      </w:pPr>
    </w:p>
    <w:p w:rsidR="00654A60" w:rsidRPr="000E1BA5" w:rsidRDefault="00654A60" w:rsidP="000E1BA5">
      <w:pPr>
        <w:tabs>
          <w:tab w:val="left" w:pos="195"/>
        </w:tabs>
        <w:jc w:val="center"/>
        <w:rPr>
          <w:b/>
          <w:lang w:val="en-US"/>
        </w:rPr>
      </w:pPr>
    </w:p>
    <w:p w:rsidR="00654A60" w:rsidRDefault="00654A60" w:rsidP="005F5782">
      <w:pPr>
        <w:jc w:val="right"/>
        <w:rPr>
          <w:b/>
        </w:rPr>
      </w:pPr>
    </w:p>
    <w:p w:rsidR="00654A60" w:rsidRPr="009201A6" w:rsidRDefault="00654A60" w:rsidP="009201A6">
      <w:pPr>
        <w:outlineLvl w:val="0"/>
        <w:rPr>
          <w:b/>
          <w:lang w:val="en-US"/>
        </w:rPr>
      </w:pPr>
    </w:p>
    <w:p w:rsidR="00654A60" w:rsidRDefault="00654A60" w:rsidP="005F5782">
      <w:pPr>
        <w:jc w:val="right"/>
        <w:outlineLvl w:val="0"/>
        <w:rPr>
          <w:b/>
        </w:rPr>
      </w:pPr>
    </w:p>
    <w:p w:rsidR="00654A60" w:rsidRPr="002018BC" w:rsidRDefault="00654A60" w:rsidP="005F5782">
      <w:pPr>
        <w:jc w:val="right"/>
        <w:outlineLvl w:val="0"/>
        <w:rPr>
          <w:b/>
        </w:rPr>
      </w:pPr>
      <w:r>
        <w:rPr>
          <w:b/>
        </w:rPr>
        <w:t>Приложение</w:t>
      </w:r>
      <w:r w:rsidRPr="002018BC">
        <w:rPr>
          <w:b/>
        </w:rPr>
        <w:t xml:space="preserve"> 1</w:t>
      </w:r>
    </w:p>
    <w:p w:rsidR="00654A60" w:rsidRDefault="00654A60" w:rsidP="005F5782">
      <w:pPr>
        <w:spacing w:line="360" w:lineRule="auto"/>
      </w:pPr>
    </w:p>
    <w:p w:rsidR="00654A60" w:rsidRDefault="00654A60" w:rsidP="005F5782">
      <w:pPr>
        <w:pStyle w:val="NormalWeb"/>
        <w:spacing w:before="0" w:beforeAutospacing="0" w:after="0" w:afterAutospacing="0" w:line="315" w:lineRule="atLeast"/>
        <w:outlineLvl w:val="0"/>
        <w:rPr>
          <w:b/>
        </w:rPr>
      </w:pPr>
      <w:r w:rsidRPr="00195A27">
        <w:rPr>
          <w:b/>
        </w:rPr>
        <w:t xml:space="preserve">Занятие </w:t>
      </w:r>
      <w:r>
        <w:rPr>
          <w:b/>
        </w:rPr>
        <w:t xml:space="preserve"> с детьми 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  <w:outlineLvl w:val="0"/>
        <w:rPr>
          <w:b/>
        </w:rPr>
      </w:pPr>
      <w:r>
        <w:rPr>
          <w:b/>
        </w:rPr>
        <w:t xml:space="preserve">Тема: </w:t>
      </w:r>
      <w:r w:rsidRPr="00195A27">
        <w:rPr>
          <w:b/>
        </w:rPr>
        <w:t>«Зимующие птицы»</w:t>
      </w:r>
    </w:p>
    <w:p w:rsidR="00654A60" w:rsidRPr="00195A27" w:rsidRDefault="00654A60" w:rsidP="005F5782">
      <w:r w:rsidRPr="00AE5DFA">
        <w:rPr>
          <w:b/>
          <w:shd w:val="clear" w:color="auto" w:fill="FFFFFF"/>
        </w:rPr>
        <w:t>Цель:</w:t>
      </w:r>
      <w:r w:rsidRPr="00195A27">
        <w:rPr>
          <w:shd w:val="clear" w:color="auto" w:fill="FFFFFF"/>
        </w:rPr>
        <w:t xml:space="preserve"> Закрепить представления дошкольников о зимующих птицах, их образе жизни, о связи с окружающей средой, роли человека в жизни птиц.</w:t>
      </w:r>
    </w:p>
    <w:p w:rsidR="00654A60" w:rsidRPr="00195A27" w:rsidRDefault="00654A60" w:rsidP="005F5782">
      <w:pPr>
        <w:rPr>
          <w:rStyle w:val="Strong"/>
          <w:b w:val="0"/>
          <w:bCs w:val="0"/>
        </w:rPr>
      </w:pPr>
      <w:r w:rsidRPr="00195A27">
        <w:t>Оказание посильной помощи птицам, зимующим в нашей местности, пережить морозы и недостаток пищи.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  <w:outlineLvl w:val="0"/>
        <w:rPr>
          <w:b/>
        </w:rPr>
      </w:pPr>
      <w:r w:rsidRPr="00195A27">
        <w:rPr>
          <w:b/>
        </w:rPr>
        <w:t>Ход занятия: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  <w:outlineLvl w:val="0"/>
        <w:rPr>
          <w:b/>
        </w:rPr>
      </w:pPr>
      <w:r w:rsidRPr="00195A27">
        <w:rPr>
          <w:b/>
          <w:iCs/>
        </w:rPr>
        <w:t>Вводная беседа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(На мольберте силуэт зимнего дерева и силуэты зимующих птиц.)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Воспитатель начинает занятие со стихотворения «Птицы» В.Берестова.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Точки, крестики, кружочки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Под окном и на снегу.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Мне понятны эти строчки,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Прочитать я их могу.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Это мне письмо прислали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На заре друзья мои.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«С добрым утром!» - написали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Непоседы-воробьи.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Кто рассыпал на снегу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Длинные цепочки?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Кто рассыпал на снегу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Крестики и точки?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Это птицы на бегу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Оставляют на снегу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Длинные цепочки,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Крестики и точки.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Воспитатель приглашает детей к дереву и предлагает рассмотреть птиц.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  <w:outlineLvl w:val="0"/>
        <w:rPr>
          <w:b/>
        </w:rPr>
      </w:pPr>
      <w:r w:rsidRPr="00195A27">
        <w:rPr>
          <w:b/>
          <w:iCs/>
        </w:rPr>
        <w:t>Беседа по вопросам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- Какие птицы вам знакомы? Каких из этих птиц вам приходилось наблюдать на нашем участке?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- Как называют птиц, которые остаются с нами зимовать?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Воспитатель предлагает внимательно рассмотреть и рассказать, как выглядит каждая птица, какого цвета оперенье на голове, туловище, крылышках, хвостике, вспомнить, какую песенку эта птица поет.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Рассказы детей. (Воспитатель дополняет и уточняет их.)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Воспитатель спрашивает у детей, почему эти птицы круглый год живут у нас.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- Легко ли птицам добывать корм зимой?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- Как мы можем помочь зимующим птицам?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  <w:outlineLvl w:val="0"/>
        <w:rPr>
          <w:b/>
        </w:rPr>
      </w:pPr>
      <w:r w:rsidRPr="00195A27">
        <w:rPr>
          <w:b/>
          <w:iCs/>
        </w:rPr>
        <w:t>Рассказ воспитателя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Для корма птицам пригодны семена различных растений: подсолнуха, дыни, арбуза.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Овес, пшено клюют только воробьи, для них также годятся крошки пшеничного хлеба.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Синицы, кроме семян, очень любят сырое несоленое сало или мясо.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Вороны – всеядные птицы.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Снегири предпочитают ягоды рябины, облепихи.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Зимующие птицы не боятся морозов и ухитряются добывать ему еду даже в самую холодную погоду. Они отыскивают насекомых, спрятавшихся в трещины коры, в щели домов и заборов, отыскивают плоды и семена лиственных растений, шишки хвойных деревьев с семенами. Но во время снегопадов, метелей и сильных морозов птицы голодают и даже погибают. Они прилетают к нашим жилищам за помощью. И мы с вами должны помочь пережить зиму пернатым друзьям.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  <w:outlineLvl w:val="0"/>
        <w:rPr>
          <w:b/>
        </w:rPr>
      </w:pPr>
      <w:r w:rsidRPr="00195A27">
        <w:rPr>
          <w:b/>
          <w:iCs/>
        </w:rPr>
        <w:t>Физкультминутка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Снегом засыпаны лес и поля,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Спит под сугробами крепко земля.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Ищут, ищут птицы,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Чем бы поживиться.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На зиму долгую в нашем лесу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Мы приготовили птичкам еду.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Прилетайте, птицы, вы сюда кормиться!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  <w:outlineLvl w:val="0"/>
        <w:rPr>
          <w:b/>
        </w:rPr>
      </w:pPr>
      <w:r w:rsidRPr="00195A27">
        <w:rPr>
          <w:b/>
          <w:iCs/>
        </w:rPr>
        <w:t>Дидактическая игра «Что за птица?»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</w:pPr>
      <w:r w:rsidRPr="00195A27">
        <w:t>Воспитатель загадывает загадки о птицах. Птица-отгадка прикрепляется к кормушке, где ей приготовлен корм. В конце игры воспитатель предлагает детям рассмотреть и назвать корм, который предпочитает каждая птица.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  <w:outlineLvl w:val="0"/>
        <w:rPr>
          <w:b/>
        </w:rPr>
      </w:pPr>
      <w:r w:rsidRPr="00195A27">
        <w:rPr>
          <w:b/>
        </w:rPr>
        <w:t>Итог занятия</w:t>
      </w:r>
    </w:p>
    <w:p w:rsidR="00654A60" w:rsidRPr="00195A27" w:rsidRDefault="00654A60" w:rsidP="005F5782">
      <w:pPr>
        <w:pStyle w:val="NormalWeb"/>
        <w:spacing w:before="0" w:beforeAutospacing="0" w:after="0" w:afterAutospacing="0" w:line="315" w:lineRule="atLeast"/>
        <w:outlineLvl w:val="0"/>
      </w:pPr>
      <w:r w:rsidRPr="00195A27">
        <w:t>Занятие заканчивается стихотворением «Покормите птиц зимой» А.Яшина</w:t>
      </w:r>
    </w:p>
    <w:p w:rsidR="00654A60" w:rsidRDefault="00654A60" w:rsidP="005F5782"/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outlineLvl w:val="0"/>
      </w:pPr>
      <w:r>
        <w:rPr>
          <w:b/>
        </w:rPr>
        <w:t>Приложение 2</w:t>
      </w:r>
    </w:p>
    <w:p w:rsidR="00654A60" w:rsidRPr="00907737" w:rsidRDefault="00654A60" w:rsidP="005F5782">
      <w:pPr>
        <w:outlineLvl w:val="0"/>
        <w:rPr>
          <w:b/>
        </w:rPr>
      </w:pPr>
      <w:r w:rsidRPr="00907737">
        <w:rPr>
          <w:b/>
        </w:rPr>
        <w:t>Занятие с детьми</w:t>
      </w:r>
    </w:p>
    <w:p w:rsidR="00654A60" w:rsidRPr="00907737" w:rsidRDefault="00654A60" w:rsidP="005F5782">
      <w:pPr>
        <w:outlineLvl w:val="0"/>
        <w:rPr>
          <w:b/>
        </w:rPr>
      </w:pPr>
      <w:r w:rsidRPr="00907737">
        <w:rPr>
          <w:b/>
        </w:rPr>
        <w:t>Тема: «Птички-невелички»</w:t>
      </w:r>
    </w:p>
    <w:p w:rsidR="00654A60" w:rsidRPr="00907737" w:rsidRDefault="00654A60" w:rsidP="005F5782">
      <w:pPr>
        <w:rPr>
          <w:b/>
        </w:rPr>
      </w:pPr>
      <w:r w:rsidRPr="00907737">
        <w:rPr>
          <w:b/>
        </w:rPr>
        <w:t>Цели:</w:t>
      </w:r>
      <w:r>
        <w:rPr>
          <w:b/>
        </w:rPr>
        <w:t xml:space="preserve"> </w:t>
      </w:r>
      <w:r w:rsidRPr="007268FC">
        <w:t>Формировать у детей представления об особенностях жизни и поведения воробьев в холодное время года. Закрепить знания о зиме. Развивать познавательный интерес к родной природе. Вызвать у детей сочувствие к птицам, которые страдают зимой от холода и голода, желание и готовность им помогать.</w:t>
      </w:r>
    </w:p>
    <w:p w:rsidR="00654A60" w:rsidRPr="007268FC" w:rsidRDefault="00654A60" w:rsidP="005F5782">
      <w:r w:rsidRPr="007268FC">
        <w:t>Ввести в словарь детей слова: стая, чирикать, нахохлиться. Продолжать учить детей отвечать на вопросы, отгадывать загадки.</w:t>
      </w:r>
    </w:p>
    <w:p w:rsidR="00654A60" w:rsidRPr="007268FC" w:rsidRDefault="00654A60" w:rsidP="005F5782">
      <w:r w:rsidRPr="007268FC">
        <w:t>Воспитывать бережное и заботливое отношение к животному миру.</w:t>
      </w:r>
    </w:p>
    <w:p w:rsidR="00654A60" w:rsidRPr="00907737" w:rsidRDefault="00654A60" w:rsidP="005F5782">
      <w:pPr>
        <w:outlineLvl w:val="0"/>
        <w:rPr>
          <w:b/>
        </w:rPr>
      </w:pPr>
      <w:r w:rsidRPr="00907737">
        <w:rPr>
          <w:b/>
        </w:rPr>
        <w:t>Оборудование:</w:t>
      </w:r>
    </w:p>
    <w:p w:rsidR="00654A60" w:rsidRPr="007268FC" w:rsidRDefault="00654A60" w:rsidP="005F5782">
      <w:r w:rsidRPr="007268FC">
        <w:t xml:space="preserve">Фотография воробья, синицы, снегиря. Фигурка птицы, запись пения воробья, зерна, крупа, хлебные крошки, кормушки; </w:t>
      </w:r>
    </w:p>
    <w:p w:rsidR="00654A60" w:rsidRPr="00907737" w:rsidRDefault="00654A60" w:rsidP="005F5782">
      <w:pPr>
        <w:outlineLvl w:val="0"/>
        <w:rPr>
          <w:b/>
        </w:rPr>
      </w:pPr>
      <w:r w:rsidRPr="00907737">
        <w:rPr>
          <w:b/>
        </w:rPr>
        <w:t>Предварительная работа:</w:t>
      </w:r>
    </w:p>
    <w:p w:rsidR="00654A60" w:rsidRPr="007268FC" w:rsidRDefault="00654A60" w:rsidP="005F5782">
      <w:r w:rsidRPr="007268FC">
        <w:t>Развешивание кормушек, кормление птиц, наблюдение за птицами.</w:t>
      </w:r>
    </w:p>
    <w:p w:rsidR="00654A60" w:rsidRPr="00907737" w:rsidRDefault="00654A60" w:rsidP="005F5782">
      <w:pPr>
        <w:outlineLvl w:val="0"/>
        <w:rPr>
          <w:b/>
        </w:rPr>
      </w:pPr>
      <w:r w:rsidRPr="00907737">
        <w:rPr>
          <w:b/>
        </w:rPr>
        <w:t>Ход занятия:</w:t>
      </w:r>
    </w:p>
    <w:p w:rsidR="00654A60" w:rsidRPr="007268FC" w:rsidRDefault="00654A60" w:rsidP="005F5782">
      <w:r w:rsidRPr="00907737">
        <w:rPr>
          <w:b/>
        </w:rPr>
        <w:t>Воспитатель:</w:t>
      </w:r>
      <w:r>
        <w:t xml:space="preserve"> </w:t>
      </w:r>
      <w:r w:rsidRPr="007268FC">
        <w:t>-Ребята, сегодня у нас в гостях маленькая птица. Она вот в этом домике сидит. А для того, чтобы двери домика отк</w:t>
      </w:r>
      <w:r>
        <w:t>рылись, нужно отгадать загадку.</w:t>
      </w:r>
      <w:r w:rsidRPr="007268FC">
        <w:t> </w:t>
      </w:r>
    </w:p>
    <w:p w:rsidR="00654A60" w:rsidRDefault="00654A60" w:rsidP="005F5782">
      <w:r w:rsidRPr="007268FC">
        <w:t xml:space="preserve">Коротка моя песенка, вот: Чик-чирик! </w:t>
      </w:r>
    </w:p>
    <w:p w:rsidR="00654A60" w:rsidRDefault="00654A60" w:rsidP="005F5782">
      <w:r w:rsidRPr="007268FC">
        <w:t xml:space="preserve">Другой никакой я не знаю. </w:t>
      </w:r>
    </w:p>
    <w:p w:rsidR="00654A60" w:rsidRDefault="00654A60" w:rsidP="005F5782">
      <w:r w:rsidRPr="007268FC">
        <w:t xml:space="preserve">Зимовать не улетаю, </w:t>
      </w:r>
    </w:p>
    <w:p w:rsidR="00654A60" w:rsidRDefault="00654A60" w:rsidP="005F5782">
      <w:r w:rsidRPr="007268FC">
        <w:t xml:space="preserve">А под крышей обитаю. </w:t>
      </w:r>
    </w:p>
    <w:p w:rsidR="00654A60" w:rsidRDefault="00654A60" w:rsidP="005F5782">
      <w:r w:rsidRPr="007268FC">
        <w:t xml:space="preserve">Увидев добычу, я вмиг </w:t>
      </w:r>
    </w:p>
    <w:p w:rsidR="00654A60" w:rsidRDefault="00654A60" w:rsidP="005F5782">
      <w:r w:rsidRPr="007268FC">
        <w:t xml:space="preserve">С крыши за нею слетаю. </w:t>
      </w:r>
    </w:p>
    <w:p w:rsidR="00654A60" w:rsidRDefault="00654A60" w:rsidP="005F5782">
      <w:r w:rsidRPr="007268FC">
        <w:t xml:space="preserve">Прыг-скок! Чик-чирик! Не робей! </w:t>
      </w:r>
    </w:p>
    <w:p w:rsidR="00654A60" w:rsidRPr="007268FC" w:rsidRDefault="00654A60" w:rsidP="005F5782">
      <w:r w:rsidRPr="007268FC">
        <w:t>Я бывалый … (воробей).</w:t>
      </w:r>
    </w:p>
    <w:p w:rsidR="00654A60" w:rsidRPr="007268FC" w:rsidRDefault="00654A60" w:rsidP="005F5782">
      <w:r w:rsidRPr="00907737">
        <w:rPr>
          <w:b/>
        </w:rPr>
        <w:t>Воспитатель:</w:t>
      </w:r>
      <w:r>
        <w:t xml:space="preserve"> </w:t>
      </w:r>
      <w:r w:rsidRPr="007268FC">
        <w:t>-Молодцы, вы правильно отгадали загадку. Это воробей. А вот и сам воробей. (Из домика достается фигурка воробья, включается запись воробьиного чириканья).</w:t>
      </w:r>
    </w:p>
    <w:p w:rsidR="00654A60" w:rsidRPr="007268FC" w:rsidRDefault="00654A60" w:rsidP="005F5782">
      <w:r w:rsidRPr="007268FC">
        <w:t>Что же рассказывает нам воробей? Ах, вот оно что!</w:t>
      </w:r>
    </w:p>
    <w:p w:rsidR="00654A60" w:rsidRPr="007268FC" w:rsidRDefault="00654A60" w:rsidP="005F5782">
      <w:r w:rsidRPr="007268FC">
        <w:t> </w:t>
      </w:r>
    </w:p>
    <w:p w:rsidR="00654A60" w:rsidRPr="007268FC" w:rsidRDefault="00654A60" w:rsidP="005F5782">
      <w:r w:rsidRPr="00907737">
        <w:rPr>
          <w:b/>
        </w:rPr>
        <w:t>Воспитатель:</w:t>
      </w:r>
      <w:r>
        <w:t xml:space="preserve"> </w:t>
      </w:r>
      <w:r w:rsidRPr="007268FC">
        <w:t>-Ребята, какое сейчас время года? Какая погода на дворе? Как люди защищаются от холода? (Ответы детей на вопросы).</w:t>
      </w:r>
    </w:p>
    <w:p w:rsidR="00654A60" w:rsidRPr="007268FC" w:rsidRDefault="00654A60" w:rsidP="005F5782">
      <w:r w:rsidRPr="007268FC">
        <w:t> </w:t>
      </w:r>
    </w:p>
    <w:p w:rsidR="00654A60" w:rsidRPr="007268FC" w:rsidRDefault="00654A60" w:rsidP="005F5782">
      <w:r w:rsidRPr="00907737">
        <w:rPr>
          <w:b/>
        </w:rPr>
        <w:t>Воспитатель:</w:t>
      </w:r>
      <w:r>
        <w:t xml:space="preserve"> </w:t>
      </w:r>
      <w:r w:rsidRPr="007268FC">
        <w:t>-А вот наш воробышек рассказывает, что у птиц нет теплых шубок и шапочек. А живут воробьи под крышами, так что домов с горячими батареями у них тоже нет. Поэтому, ребята, птицам зимой очень холодно. - Зимой птички-невелички мало чирикают, а больше молчат. - В холодную погоду они меньше двигаются, чем в теплую погоду. - В морозную погоду птички сидят стайкой, распушив перья и нахохлившись – так им легче согреться. Вот так. (Воспитатель разводит в стороны округленные руки и втягивает голову в плечи). Попробуйте нахохлиться как воробышки зимой. (Дети выполняют задание).</w:t>
      </w:r>
    </w:p>
    <w:p w:rsidR="00654A60" w:rsidRPr="007268FC" w:rsidRDefault="00654A60" w:rsidP="005F5782">
      <w:pPr>
        <w:outlineLvl w:val="0"/>
      </w:pPr>
      <w:r w:rsidRPr="00907737">
        <w:rPr>
          <w:b/>
        </w:rPr>
        <w:t>Физминутка:</w:t>
      </w:r>
      <w:r w:rsidRPr="007268FC">
        <w:t xml:space="preserve"> подвижная игра «Тепло, холодно»</w:t>
      </w:r>
    </w:p>
    <w:p w:rsidR="00654A60" w:rsidRDefault="00654A60" w:rsidP="005F5782">
      <w:r w:rsidRPr="007268FC">
        <w:t>А сейчас давайте поиграем в игру «Тепло, холодно». Вы, ребята, будете воробьями. По команде «тепло» - летайте и чирикайте, а по команде «холодно» - нахохлитесь и садитесь на корточки рядышком друг с другом. (Проводится подвижная игра).</w:t>
      </w:r>
    </w:p>
    <w:p w:rsidR="00654A60" w:rsidRPr="007268FC" w:rsidRDefault="00654A60" w:rsidP="005F5782">
      <w:r w:rsidRPr="007268FC">
        <w:t xml:space="preserve"> Ребятки, взгляните за окошко.</w:t>
      </w:r>
    </w:p>
    <w:p w:rsidR="00654A60" w:rsidRPr="00907737" w:rsidRDefault="00654A60" w:rsidP="005F5782">
      <w:pPr>
        <w:outlineLvl w:val="0"/>
        <w:rPr>
          <w:b/>
        </w:rPr>
      </w:pPr>
      <w:r w:rsidRPr="00907737">
        <w:rPr>
          <w:b/>
        </w:rPr>
        <w:t>Загадка о кормушке для птиц</w:t>
      </w:r>
    </w:p>
    <w:p w:rsidR="00654A60" w:rsidRDefault="00654A60" w:rsidP="005F5782">
      <w:r w:rsidRPr="007268FC">
        <w:t>-В зимний день среди ветвей</w:t>
      </w:r>
    </w:p>
    <w:p w:rsidR="00654A60" w:rsidRDefault="00654A60" w:rsidP="005F5782">
      <w:r w:rsidRPr="007268FC">
        <w:t xml:space="preserve"> Стол накрыт для гостей. </w:t>
      </w:r>
    </w:p>
    <w:p w:rsidR="00654A60" w:rsidRDefault="00654A60" w:rsidP="005F5782">
      <w:r w:rsidRPr="007268FC">
        <w:t xml:space="preserve">Дощечка новая, Для птиц столовая, </w:t>
      </w:r>
    </w:p>
    <w:p w:rsidR="00654A60" w:rsidRDefault="00654A60" w:rsidP="005F5782">
      <w:r w:rsidRPr="007268FC">
        <w:t xml:space="preserve">Зовет обедать, </w:t>
      </w:r>
    </w:p>
    <w:p w:rsidR="00654A60" w:rsidRDefault="00654A60" w:rsidP="005F5782">
      <w:r w:rsidRPr="007268FC">
        <w:t xml:space="preserve">Крошек отведать. </w:t>
      </w:r>
    </w:p>
    <w:p w:rsidR="00654A60" w:rsidRPr="007268FC" w:rsidRDefault="00654A60" w:rsidP="005F5782">
      <w:r w:rsidRPr="007268FC">
        <w:t>Что это? (Ответы детей).</w:t>
      </w:r>
    </w:p>
    <w:p w:rsidR="00654A60" w:rsidRPr="007268FC" w:rsidRDefault="00654A60" w:rsidP="005F5782">
      <w:r w:rsidRPr="00907737">
        <w:rPr>
          <w:b/>
        </w:rPr>
        <w:t>Воспитатель:</w:t>
      </w:r>
      <w:r>
        <w:t xml:space="preserve"> </w:t>
      </w:r>
      <w:r w:rsidRPr="007268FC">
        <w:t>- Это кормушка. Для чего мы ее повесили? (Ответы детей).</w:t>
      </w:r>
    </w:p>
    <w:p w:rsidR="00654A60" w:rsidRPr="007268FC" w:rsidRDefault="00654A60" w:rsidP="005F5782">
      <w:r w:rsidRPr="00907737">
        <w:rPr>
          <w:b/>
        </w:rPr>
        <w:t>Воспитатель:</w:t>
      </w:r>
      <w:r>
        <w:t xml:space="preserve"> </w:t>
      </w:r>
      <w:r w:rsidRPr="007268FC">
        <w:t>- Птицам зимой не только холодно, но и голодно. Нет ни букашек, ни жучков, ни ягодок, ни травки. Тяжело зимой птицам отыскать еду. Как мы с вами можем помочь птицам пережить зиму? (Ответы детей).</w:t>
      </w:r>
    </w:p>
    <w:p w:rsidR="00654A60" w:rsidRPr="007268FC" w:rsidRDefault="00654A60" w:rsidP="005F5782">
      <w:r w:rsidRPr="00907737">
        <w:rPr>
          <w:b/>
        </w:rPr>
        <w:t>Воспитатель:</w:t>
      </w:r>
      <w:r>
        <w:t xml:space="preserve"> -К</w:t>
      </w:r>
      <w:r w:rsidRPr="007268FC">
        <w:t>орм для птиц можно сыпать не только в кормушку, но и просто на снег там, где он утоптан. Вот таким образом. (Воспитатель вызывает одного ребёнка и просит насыпать немного зерна на макет заснеженной полянки) </w:t>
      </w:r>
    </w:p>
    <w:p w:rsidR="00654A60" w:rsidRPr="00907737" w:rsidRDefault="00654A60" w:rsidP="005F5782">
      <w:pPr>
        <w:outlineLvl w:val="0"/>
        <w:rPr>
          <w:b/>
        </w:rPr>
      </w:pPr>
      <w:r w:rsidRPr="00907737">
        <w:rPr>
          <w:b/>
        </w:rPr>
        <w:t>Пальчиковая гимнастика «Воробей»</w:t>
      </w:r>
    </w:p>
    <w:p w:rsidR="00654A60" w:rsidRPr="007268FC" w:rsidRDefault="00654A60" w:rsidP="005F5782">
      <w:r w:rsidRPr="007268FC">
        <w:t>Ты малыш, воробей,</w:t>
      </w:r>
    </w:p>
    <w:p w:rsidR="00654A60" w:rsidRPr="007268FC" w:rsidRDefault="00654A60" w:rsidP="005F5782">
      <w:r w:rsidRPr="007268FC">
        <w:t>На морозе не робей.</w:t>
      </w:r>
    </w:p>
    <w:p w:rsidR="00654A60" w:rsidRPr="007268FC" w:rsidRDefault="00654A60" w:rsidP="005F5782">
      <w:r w:rsidRPr="007268FC">
        <w:t> По кормушке клювом бей,</w:t>
      </w:r>
    </w:p>
    <w:p w:rsidR="00654A60" w:rsidRPr="007268FC" w:rsidRDefault="00654A60" w:rsidP="005F5782">
      <w:r w:rsidRPr="007268FC">
        <w:t>Наедайся поскорей.</w:t>
      </w:r>
    </w:p>
    <w:p w:rsidR="00654A60" w:rsidRPr="007268FC" w:rsidRDefault="00654A60" w:rsidP="005F5782">
      <w:r w:rsidRPr="007268FC">
        <w:t>(Дети сцепляют большие пальцы и машут ладонями, имитируя полет птицы. Затем ставят округленную кисть правой руки подушечками пальцев на стол и постукивают подушечкой указательного пальца. Затем то же самое проделывают левой рукой).</w:t>
      </w:r>
    </w:p>
    <w:p w:rsidR="00654A60" w:rsidRPr="007268FC" w:rsidRDefault="00654A60" w:rsidP="005F5782">
      <w:r w:rsidRPr="00907737">
        <w:rPr>
          <w:b/>
        </w:rPr>
        <w:t>Воспитатель:</w:t>
      </w:r>
      <w:r>
        <w:t xml:space="preserve"> </w:t>
      </w:r>
      <w:r w:rsidRPr="007268FC">
        <w:t>- Не забывайте кормить птиц зимой!</w:t>
      </w:r>
    </w:p>
    <w:p w:rsidR="00654A60" w:rsidRDefault="00654A60" w:rsidP="005F5782"/>
    <w:p w:rsidR="00654A60" w:rsidRDefault="00654A60" w:rsidP="005F5782"/>
    <w:p w:rsidR="00654A60" w:rsidRDefault="00654A60" w:rsidP="005F5782">
      <w:pPr>
        <w:spacing w:line="360" w:lineRule="auto"/>
      </w:pPr>
    </w:p>
    <w:p w:rsidR="00654A60" w:rsidRDefault="00654A60" w:rsidP="005F5782">
      <w:pPr>
        <w:jc w:val="right"/>
      </w:pPr>
      <w:r>
        <w:tab/>
      </w: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  <w:outlineLvl w:val="0"/>
        <w:rPr>
          <w:b/>
        </w:rPr>
      </w:pPr>
      <w:r>
        <w:rPr>
          <w:b/>
        </w:rPr>
        <w:t>Приложение 3</w:t>
      </w:r>
    </w:p>
    <w:p w:rsidR="00654A60" w:rsidRPr="00AE5DFA" w:rsidRDefault="00654A60" w:rsidP="005F5782">
      <w:pPr>
        <w:outlineLvl w:val="0"/>
        <w:rPr>
          <w:b/>
        </w:rPr>
      </w:pPr>
      <w:r w:rsidRPr="00AE5DFA">
        <w:rPr>
          <w:b/>
        </w:rPr>
        <w:t>Занятие с детьми.</w:t>
      </w:r>
    </w:p>
    <w:p w:rsidR="00654A60" w:rsidRPr="00AE5DFA" w:rsidRDefault="00654A60" w:rsidP="005F5782">
      <w:pPr>
        <w:outlineLvl w:val="0"/>
        <w:rPr>
          <w:b/>
        </w:rPr>
      </w:pPr>
      <w:r w:rsidRPr="00AE5DFA">
        <w:rPr>
          <w:b/>
        </w:rPr>
        <w:t>Тема: «Покормите птиц зимой»</w:t>
      </w:r>
    </w:p>
    <w:p w:rsidR="00654A60" w:rsidRPr="00AE5DFA" w:rsidRDefault="00654A60" w:rsidP="005F5782">
      <w:r w:rsidRPr="00AE5DFA">
        <w:rPr>
          <w:b/>
        </w:rPr>
        <w:t>Цель:</w:t>
      </w:r>
      <w:r w:rsidRPr="00AE5DFA">
        <w:t xml:space="preserve"> формировать у детей обобщенное представление о зимующих птицах; развивать познавательный интерес у детей к жизни зимующих птиц; воспитывать заботливое отношение к птицам, желание помогать им в трудных зимних условиях.</w:t>
      </w:r>
    </w:p>
    <w:p w:rsidR="00654A60" w:rsidRPr="00AE5DFA" w:rsidRDefault="00654A60" w:rsidP="005F5782">
      <w:pPr>
        <w:outlineLvl w:val="0"/>
        <w:rPr>
          <w:b/>
        </w:rPr>
      </w:pPr>
      <w:r w:rsidRPr="00AE5DFA">
        <w:rPr>
          <w:b/>
        </w:rPr>
        <w:t>Ход занятия:</w:t>
      </w:r>
    </w:p>
    <w:p w:rsidR="00654A60" w:rsidRPr="00AE5DFA" w:rsidRDefault="00654A60" w:rsidP="005F5782">
      <w:r w:rsidRPr="00AE5DFA">
        <w:t>Воспитатель беседует о том, что зима вступила в свои права: дуют холодные ветра, мороз сковал землю, кругом лежит снег, голые деревья скрепят от холода.</w:t>
      </w:r>
    </w:p>
    <w:p w:rsidR="00654A60" w:rsidRPr="00AE5DFA" w:rsidRDefault="00654A60" w:rsidP="005F5782">
      <w:r w:rsidRPr="00907737">
        <w:rPr>
          <w:b/>
        </w:rPr>
        <w:t>Воспитатель:</w:t>
      </w:r>
      <w:r>
        <w:t xml:space="preserve"> </w:t>
      </w:r>
      <w:r w:rsidRPr="00AE5DFA">
        <w:t>- А как живется зимой птицам? (Голодно птицам, насекомые в зимней спячке, плоды, ягоды, семена трав – под снегом. Мало корма находят птицы зимой. С утра до вечера ищут себе крохи пропитания. Пуховые, теплые, перьевые шубки защищ</w:t>
      </w:r>
      <w:r>
        <w:t>ают от холода, но не от голода)</w:t>
      </w:r>
      <w:r w:rsidRPr="00AE5DFA">
        <w:t>.</w:t>
      </w:r>
    </w:p>
    <w:p w:rsidR="00654A60" w:rsidRPr="00AE5DFA" w:rsidRDefault="00654A60" w:rsidP="005F5782">
      <w:r w:rsidRPr="00AE5DFA">
        <w:t>В суровые годы из десяти синиц за зиму выживает только одна. Девять погибают от голода.</w:t>
      </w:r>
    </w:p>
    <w:p w:rsidR="00654A60" w:rsidRPr="00AE5DFA" w:rsidRDefault="00654A60" w:rsidP="005F5782">
      <w:r w:rsidRPr="00AE5DFA">
        <w:t>- Жалко? (Очень жалко)</w:t>
      </w:r>
    </w:p>
    <w:p w:rsidR="00654A60" w:rsidRPr="00AE5DFA" w:rsidRDefault="00654A60" w:rsidP="005F5782">
      <w:r w:rsidRPr="00AE5DFA">
        <w:t>- Послушаете стихотворение Н. Грибачева.</w:t>
      </w:r>
    </w:p>
    <w:p w:rsidR="00654A60" w:rsidRPr="00AE5DFA" w:rsidRDefault="00654A60" w:rsidP="005F5782">
      <w:r w:rsidRPr="00AE5DFA">
        <w:t>Ну, морозы, ну, морозы,</w:t>
      </w:r>
    </w:p>
    <w:p w:rsidR="00654A60" w:rsidRPr="00AE5DFA" w:rsidRDefault="00654A60" w:rsidP="005F5782">
      <w:r w:rsidRPr="00AE5DFA">
        <w:t>Нос наружу – ой – ой – ой!</w:t>
      </w:r>
    </w:p>
    <w:p w:rsidR="00654A60" w:rsidRPr="00AE5DFA" w:rsidRDefault="00654A60" w:rsidP="005F5782">
      <w:r w:rsidRPr="00AE5DFA">
        <w:t>Даже белые березы</w:t>
      </w:r>
    </w:p>
    <w:p w:rsidR="00654A60" w:rsidRPr="00AE5DFA" w:rsidRDefault="00654A60" w:rsidP="005F5782">
      <w:r w:rsidRPr="00AE5DFA">
        <w:t>В серой корке ледяной.</w:t>
      </w:r>
    </w:p>
    <w:p w:rsidR="00654A60" w:rsidRPr="00AE5DFA" w:rsidRDefault="00654A60" w:rsidP="005F5782">
      <w:r w:rsidRPr="00AE5DFA">
        <w:t>Даже белки - непоседки</w:t>
      </w:r>
    </w:p>
    <w:p w:rsidR="00654A60" w:rsidRPr="00AE5DFA" w:rsidRDefault="00654A60" w:rsidP="005F5782">
      <w:r w:rsidRPr="00AE5DFA">
        <w:t>В ожидании тепла</w:t>
      </w:r>
    </w:p>
    <w:p w:rsidR="00654A60" w:rsidRPr="00AE5DFA" w:rsidRDefault="00654A60" w:rsidP="005F5782">
      <w:r w:rsidRPr="00AE5DFA">
        <w:t>Не снуют на ветку с ветки,</w:t>
      </w:r>
    </w:p>
    <w:p w:rsidR="00654A60" w:rsidRPr="00AE5DFA" w:rsidRDefault="00654A60" w:rsidP="005F5782">
      <w:r w:rsidRPr="00AE5DFA">
        <w:t>Не вылазят из дупла.</w:t>
      </w:r>
    </w:p>
    <w:p w:rsidR="00654A60" w:rsidRPr="00AE5DFA" w:rsidRDefault="00654A60" w:rsidP="005F5782">
      <w:r w:rsidRPr="00AE5DFA">
        <w:t>И голодная синица</w:t>
      </w:r>
    </w:p>
    <w:p w:rsidR="00654A60" w:rsidRPr="00AE5DFA" w:rsidRDefault="00654A60" w:rsidP="005F5782">
      <w:r w:rsidRPr="00AE5DFA">
        <w:t>Тихо плачет у окна:</w:t>
      </w:r>
    </w:p>
    <w:p w:rsidR="00654A60" w:rsidRPr="00AE5DFA" w:rsidRDefault="00654A60" w:rsidP="005F5782">
      <w:r w:rsidRPr="00AE5DFA">
        <w:t>«Негде греться и кормиться,</w:t>
      </w:r>
    </w:p>
    <w:p w:rsidR="00654A60" w:rsidRPr="00AE5DFA" w:rsidRDefault="00654A60" w:rsidP="005F5782">
      <w:r w:rsidRPr="00AE5DFA">
        <w:t>Ни козявки, не зерна.</w:t>
      </w:r>
    </w:p>
    <w:p w:rsidR="00654A60" w:rsidRPr="00AE5DFA" w:rsidRDefault="00654A60" w:rsidP="005F5782">
      <w:r w:rsidRPr="00AE5DFA">
        <w:t>День дымит морозной далью,</w:t>
      </w:r>
    </w:p>
    <w:p w:rsidR="00654A60" w:rsidRPr="00AE5DFA" w:rsidRDefault="00654A60" w:rsidP="005F5782">
      <w:r w:rsidRPr="00AE5DFA">
        <w:t>Ночи стылы и темны,</w:t>
      </w:r>
    </w:p>
    <w:p w:rsidR="00654A60" w:rsidRPr="00AE5DFA" w:rsidRDefault="00654A60" w:rsidP="005F5782">
      <w:r w:rsidRPr="00AE5DFA">
        <w:t>Замерзаю, голодаю,</w:t>
      </w:r>
    </w:p>
    <w:p w:rsidR="00654A60" w:rsidRPr="00AE5DFA" w:rsidRDefault="00654A60" w:rsidP="005F5782">
      <w:r w:rsidRPr="00AE5DFA">
        <w:t>Не дожить мне до весны! »</w:t>
      </w:r>
    </w:p>
    <w:p w:rsidR="00654A60" w:rsidRPr="00AE5DFA" w:rsidRDefault="00654A60" w:rsidP="005F5782">
      <w:r w:rsidRPr="00907737">
        <w:rPr>
          <w:b/>
        </w:rPr>
        <w:t>Воспитатель:</w:t>
      </w:r>
      <w:r>
        <w:t xml:space="preserve"> </w:t>
      </w:r>
      <w:r w:rsidRPr="00AE5DFA">
        <w:t>- Ребята, кто же сможет помочь голодающим птицам?</w:t>
      </w:r>
    </w:p>
    <w:p w:rsidR="00654A60" w:rsidRPr="00AE5DFA" w:rsidRDefault="00654A60" w:rsidP="005F5782">
      <w:r w:rsidRPr="00AE5DFA">
        <w:t>- Правильно, птицам на помощь должны прийти люди. И надо спешить! Дорог каждый час!</w:t>
      </w:r>
    </w:p>
    <w:p w:rsidR="00654A60" w:rsidRPr="00AE5DFA" w:rsidRDefault="00654A60" w:rsidP="005F5782">
      <w:r w:rsidRPr="00907737">
        <w:rPr>
          <w:b/>
        </w:rPr>
        <w:t>Воспитатель:</w:t>
      </w:r>
      <w:r>
        <w:t xml:space="preserve"> </w:t>
      </w:r>
      <w:r w:rsidRPr="00AE5DFA">
        <w:t>- Послушайте продолжение стихотворения.</w:t>
      </w:r>
    </w:p>
    <w:p w:rsidR="00654A60" w:rsidRPr="00AE5DFA" w:rsidRDefault="00654A60" w:rsidP="005F5782">
      <w:r w:rsidRPr="00AE5DFA">
        <w:t>И сказал Сережка: «Ладно!</w:t>
      </w:r>
    </w:p>
    <w:p w:rsidR="00654A60" w:rsidRPr="00AE5DFA" w:rsidRDefault="00654A60" w:rsidP="005F5782">
      <w:r w:rsidRPr="00AE5DFA">
        <w:t>Потерпи не долгий срок… »</w:t>
      </w:r>
    </w:p>
    <w:p w:rsidR="00654A60" w:rsidRPr="00AE5DFA" w:rsidRDefault="00654A60" w:rsidP="005F5782">
      <w:r w:rsidRPr="00AE5DFA">
        <w:t>И достал он из чулана</w:t>
      </w:r>
    </w:p>
    <w:p w:rsidR="00654A60" w:rsidRPr="00AE5DFA" w:rsidRDefault="00654A60" w:rsidP="005F5782">
      <w:r w:rsidRPr="00AE5DFA">
        <w:t>Длинный гвоздь и молоток.</w:t>
      </w:r>
    </w:p>
    <w:p w:rsidR="00654A60" w:rsidRPr="00AE5DFA" w:rsidRDefault="00654A60" w:rsidP="005F5782">
      <w:r w:rsidRPr="00AE5DFA">
        <w:t>Похрустев по снежной корке,</w:t>
      </w:r>
    </w:p>
    <w:p w:rsidR="00654A60" w:rsidRPr="00AE5DFA" w:rsidRDefault="00654A60" w:rsidP="005F5782">
      <w:r w:rsidRPr="00AE5DFA">
        <w:t>Где петлял следами лис,</w:t>
      </w:r>
    </w:p>
    <w:p w:rsidR="00654A60" w:rsidRPr="00AE5DFA" w:rsidRDefault="00654A60" w:rsidP="005F5782">
      <w:r w:rsidRPr="00AE5DFA">
        <w:t>Закрепил у старой елки</w:t>
      </w:r>
    </w:p>
    <w:p w:rsidR="00654A60" w:rsidRPr="00AE5DFA" w:rsidRDefault="00654A60" w:rsidP="005F5782">
      <w:r w:rsidRPr="00AE5DFA">
        <w:t>На пеньке фанерный лист.</w:t>
      </w:r>
    </w:p>
    <w:p w:rsidR="00654A60" w:rsidRPr="00AE5DFA" w:rsidRDefault="00654A60" w:rsidP="005F5782">
      <w:r w:rsidRPr="00AE5DFA">
        <w:t>А на лист – зерна,</w:t>
      </w:r>
    </w:p>
    <w:p w:rsidR="00654A60" w:rsidRPr="00AE5DFA" w:rsidRDefault="00654A60" w:rsidP="005F5782">
      <w:r w:rsidRPr="00AE5DFA">
        <w:t>А на лист – пшена,</w:t>
      </w:r>
    </w:p>
    <w:p w:rsidR="00654A60" w:rsidRPr="00AE5DFA" w:rsidRDefault="00654A60" w:rsidP="005F5782">
      <w:r w:rsidRPr="00AE5DFA">
        <w:t>Конопли две горсти –</w:t>
      </w:r>
    </w:p>
    <w:p w:rsidR="00654A60" w:rsidRPr="00AE5DFA" w:rsidRDefault="00654A60" w:rsidP="005F5782">
      <w:r w:rsidRPr="00AE5DFA">
        <w:t>Собирайтесь, гости!</w:t>
      </w:r>
    </w:p>
    <w:p w:rsidR="00654A60" w:rsidRPr="00AE5DFA" w:rsidRDefault="00654A60" w:rsidP="005F5782">
      <w:r w:rsidRPr="00907737">
        <w:rPr>
          <w:b/>
        </w:rPr>
        <w:t>Воспитатель:</w:t>
      </w:r>
      <w:r>
        <w:t xml:space="preserve"> </w:t>
      </w:r>
      <w:r w:rsidRPr="00AE5DFA">
        <w:t>- Ребята, а вы хотите помочь птицам? А как?</w:t>
      </w:r>
    </w:p>
    <w:p w:rsidR="00654A60" w:rsidRPr="00AE5DFA" w:rsidRDefault="00654A60" w:rsidP="005F5782">
      <w:r w:rsidRPr="00907737">
        <w:rPr>
          <w:b/>
        </w:rPr>
        <w:t>Воспитатель:</w:t>
      </w:r>
      <w:r>
        <w:t xml:space="preserve"> </w:t>
      </w:r>
      <w:r w:rsidRPr="00AE5DFA">
        <w:t>- Правильно, можно сделать и повесить кормушки.</w:t>
      </w:r>
    </w:p>
    <w:p w:rsidR="00654A60" w:rsidRPr="00AE5DFA" w:rsidRDefault="00654A60" w:rsidP="005F5782">
      <w:r w:rsidRPr="00AE5DFA">
        <w:t>Воспитатель предлагает разные варианты кормушек. Дети рассматривают и делятся предположениями, какую кормушку они сделают дома с родителями для «Птичьего кафе». Можно предложить детям сделать две кормушки, одну для детского сада, а другую для дома.</w:t>
      </w:r>
    </w:p>
    <w:p w:rsidR="00654A60" w:rsidRPr="00AE5DFA" w:rsidRDefault="00654A60" w:rsidP="005F5782">
      <w:r w:rsidRPr="00907737">
        <w:rPr>
          <w:b/>
        </w:rPr>
        <w:t>Воспитатель:</w:t>
      </w:r>
      <w:r>
        <w:t xml:space="preserve"> </w:t>
      </w:r>
      <w:r w:rsidRPr="00AE5DFA">
        <w:t>- Но чем мы будем их кормить? Хорошо, если летом собраны семена сорных трав, деревьев, плоды кустарников. А если нет? Что делать? Надо сказать, что в зимнее время птицы становятся менее разборчивы в еде и едят то, что летом бы не стали есть. Поэтому для подкормки годиться пища с нашего стола. Можно повесить кусочки несоленого сала, жира, мяса, творога. Можно предложить птицам остатки крупяной каши и крошки хлеба. Вороны любят очистки от овощей и любую пищу, воробьи - крупу, семена, хлеб. Снегири – семечки арбуза, тыквы; свиристели – рябину, маслины; голуби - крупу, хлеб.</w:t>
      </w:r>
    </w:p>
    <w:p w:rsidR="00654A60" w:rsidRPr="00AE5DFA" w:rsidRDefault="00654A60" w:rsidP="005F5782">
      <w:r w:rsidRPr="00907737">
        <w:rPr>
          <w:b/>
        </w:rPr>
        <w:t>Воспитатель:</w:t>
      </w:r>
      <w:r>
        <w:t xml:space="preserve"> </w:t>
      </w:r>
      <w:r w:rsidRPr="00AE5DFA">
        <w:t>- Чтобы правильно кормить птиц, необходимо соблюдать некоторые правила:</w:t>
      </w:r>
    </w:p>
    <w:p w:rsidR="00654A60" w:rsidRPr="00AE5DFA" w:rsidRDefault="00654A60" w:rsidP="005F5782">
      <w:r w:rsidRPr="00AE5DFA">
        <w:t>• во время подкормки не сорить, не оставлять на улице полиэтиленовые пакеты, жестяные банки, коробки;</w:t>
      </w:r>
    </w:p>
    <w:p w:rsidR="00654A60" w:rsidRPr="00AE5DFA" w:rsidRDefault="00654A60" w:rsidP="005F5782">
      <w:r w:rsidRPr="00AE5DFA">
        <w:t>• подкармливать в одном и том же месте, желательно в одно и то же время, птицы будут сами прилетать к этому времени;</w:t>
      </w:r>
    </w:p>
    <w:p w:rsidR="00654A60" w:rsidRPr="00AE5DFA" w:rsidRDefault="00654A60" w:rsidP="005F5782">
      <w:r w:rsidRPr="00AE5DFA">
        <w:t>• кормить птиц регулярно, ежедневно, нельзя подкармливать время от времени, именно в морозы нужна пища каждый день, чтобы птицам выжить;</w:t>
      </w:r>
    </w:p>
    <w:p w:rsidR="00654A60" w:rsidRPr="00AE5DFA" w:rsidRDefault="00654A60" w:rsidP="005F5782">
      <w:r w:rsidRPr="00AE5DFA">
        <w:t>• корма класть немного, именно для того, чтобы подкормить, поддержать в трудное время.</w:t>
      </w:r>
    </w:p>
    <w:p w:rsidR="00654A60" w:rsidRPr="00AE5DFA" w:rsidRDefault="00654A60" w:rsidP="005F5782">
      <w:r w:rsidRPr="00AE5DFA">
        <w:t>Воспитатель говорит, что во время кормления птиц интересно за ними понаблюдать, как они быстро слетаются, как будто сообщают друг другу.</w:t>
      </w:r>
    </w:p>
    <w:p w:rsidR="00654A60" w:rsidRPr="00AE5DFA" w:rsidRDefault="00654A60" w:rsidP="005F5782">
      <w:r w:rsidRPr="00907737">
        <w:rPr>
          <w:b/>
        </w:rPr>
        <w:t>Воспитатель:</w:t>
      </w:r>
      <w:r>
        <w:t xml:space="preserve"> </w:t>
      </w:r>
      <w:r w:rsidRPr="00AE5DFA">
        <w:t>- Какой внешний вид у птиц? Какое поведение? Что едят разные птицы?</w:t>
      </w:r>
    </w:p>
    <w:p w:rsidR="00654A60" w:rsidRPr="00AE5DFA" w:rsidRDefault="00654A60" w:rsidP="005F5782">
      <w:r w:rsidRPr="00AE5DFA">
        <w:t>- Если стоять тихо, не двигаясь, не шумя, можно открыть для себя множество птичьих тайн.</w:t>
      </w:r>
    </w:p>
    <w:p w:rsidR="00654A60" w:rsidRPr="00AE5DFA" w:rsidRDefault="00654A60" w:rsidP="005F5782">
      <w:r w:rsidRPr="00AE5DFA">
        <w:t>- Ребята, послушайте стихотворение А. Яшина.</w:t>
      </w:r>
    </w:p>
    <w:p w:rsidR="00654A60" w:rsidRPr="00AE5DFA" w:rsidRDefault="00654A60" w:rsidP="005F5782">
      <w:r w:rsidRPr="00AE5DFA">
        <w:t>Покормите птиц зимой,</w:t>
      </w:r>
    </w:p>
    <w:p w:rsidR="00654A60" w:rsidRPr="00AE5DFA" w:rsidRDefault="00654A60" w:rsidP="005F5782">
      <w:r w:rsidRPr="00AE5DFA">
        <w:t>Пусть со всех концов</w:t>
      </w:r>
    </w:p>
    <w:p w:rsidR="00654A60" w:rsidRPr="00AE5DFA" w:rsidRDefault="00654A60" w:rsidP="005F5782">
      <w:r w:rsidRPr="00AE5DFA">
        <w:t>К вам слетаться, как домой,</w:t>
      </w:r>
    </w:p>
    <w:p w:rsidR="00654A60" w:rsidRPr="00AE5DFA" w:rsidRDefault="00654A60" w:rsidP="005F5782">
      <w:r w:rsidRPr="00AE5DFA">
        <w:t>Стайки на крыльцо.</w:t>
      </w:r>
    </w:p>
    <w:p w:rsidR="00654A60" w:rsidRPr="00AE5DFA" w:rsidRDefault="00654A60" w:rsidP="005F5782">
      <w:r w:rsidRPr="00AE5DFA">
        <w:t>Небогаты их корма,</w:t>
      </w:r>
    </w:p>
    <w:p w:rsidR="00654A60" w:rsidRPr="00AE5DFA" w:rsidRDefault="00654A60" w:rsidP="005F5782">
      <w:r w:rsidRPr="00AE5DFA">
        <w:t>Горсть одна нужна,</w:t>
      </w:r>
    </w:p>
    <w:p w:rsidR="00654A60" w:rsidRPr="00AE5DFA" w:rsidRDefault="00654A60" w:rsidP="005F5782">
      <w:r w:rsidRPr="00AE5DFA">
        <w:t>Горсть одна – и не страшна</w:t>
      </w:r>
    </w:p>
    <w:p w:rsidR="00654A60" w:rsidRPr="00AE5DFA" w:rsidRDefault="00654A60" w:rsidP="005F5782">
      <w:r w:rsidRPr="00AE5DFA">
        <w:t>Будет им зима.</w:t>
      </w:r>
    </w:p>
    <w:p w:rsidR="00654A60" w:rsidRPr="00AE5DFA" w:rsidRDefault="00654A60" w:rsidP="005F5782">
      <w:r w:rsidRPr="00AE5DFA">
        <w:t>Сколько гибнет их –</w:t>
      </w:r>
    </w:p>
    <w:p w:rsidR="00654A60" w:rsidRPr="00AE5DFA" w:rsidRDefault="00654A60" w:rsidP="005F5782">
      <w:r w:rsidRPr="00AE5DFA">
        <w:t>Не счесть, видеть тяжело!</w:t>
      </w:r>
    </w:p>
    <w:p w:rsidR="00654A60" w:rsidRPr="00AE5DFA" w:rsidRDefault="00654A60" w:rsidP="005F5782">
      <w:r w:rsidRPr="00AE5DFA">
        <w:t>А ведь в нашем сердце есть</w:t>
      </w:r>
    </w:p>
    <w:p w:rsidR="00654A60" w:rsidRPr="00AE5DFA" w:rsidRDefault="00654A60" w:rsidP="005F5782">
      <w:r w:rsidRPr="00AE5DFA">
        <w:t>И для них тепло.</w:t>
      </w:r>
    </w:p>
    <w:p w:rsidR="00654A60" w:rsidRPr="00AE5DFA" w:rsidRDefault="00654A60" w:rsidP="005F5782">
      <w:r w:rsidRPr="00AE5DFA">
        <w:t>Разве можно забывать:</w:t>
      </w:r>
    </w:p>
    <w:p w:rsidR="00654A60" w:rsidRPr="00AE5DFA" w:rsidRDefault="00654A60" w:rsidP="005F5782">
      <w:r w:rsidRPr="00AE5DFA">
        <w:t>Улететь могли,</w:t>
      </w:r>
    </w:p>
    <w:p w:rsidR="00654A60" w:rsidRPr="00AE5DFA" w:rsidRDefault="00654A60" w:rsidP="005F5782">
      <w:r w:rsidRPr="00AE5DFA">
        <w:t>А остались зимовать</w:t>
      </w:r>
    </w:p>
    <w:p w:rsidR="00654A60" w:rsidRPr="00AE5DFA" w:rsidRDefault="00654A60" w:rsidP="005F5782">
      <w:r w:rsidRPr="00AE5DFA">
        <w:t>Заодно с людьми…</w:t>
      </w:r>
    </w:p>
    <w:p w:rsidR="00654A60" w:rsidRPr="00AE5DFA" w:rsidRDefault="00654A60" w:rsidP="005F5782">
      <w:r w:rsidRPr="00907737">
        <w:rPr>
          <w:b/>
        </w:rPr>
        <w:t>Воспитатель:</w:t>
      </w:r>
      <w:r>
        <w:t xml:space="preserve"> </w:t>
      </w:r>
      <w:r w:rsidRPr="00AE5DFA">
        <w:t>- Если мы позаботимся о птицах зимой, летом птицы позаботятся о наших садах, лесах, парках и т. д.</w:t>
      </w:r>
    </w:p>
    <w:p w:rsidR="00654A60" w:rsidRPr="00AE5DFA" w:rsidRDefault="00654A60" w:rsidP="005F5782">
      <w:r w:rsidRPr="00AE5DFA">
        <w:t>- Каких зимующих птиц вы знаете? (Воробьи, голуби, синицы, сороки, вороны, снегири, дятлы, и т. д.)</w:t>
      </w:r>
    </w:p>
    <w:p w:rsidR="00654A60" w:rsidRPr="00AE5DFA" w:rsidRDefault="00654A60" w:rsidP="005F5782">
      <w:r w:rsidRPr="00AE5DFA">
        <w:t xml:space="preserve">- Зимующие птицы с </w:t>
      </w:r>
      <w:r>
        <w:t>нашей помощью доживут до весны.</w:t>
      </w:r>
    </w:p>
    <w:p w:rsidR="00654A60" w:rsidRPr="00AE5DFA" w:rsidRDefault="00654A60" w:rsidP="005F5782">
      <w:r w:rsidRPr="00AE5DFA">
        <w:t>По небу весело скользят,</w:t>
      </w:r>
    </w:p>
    <w:p w:rsidR="00654A60" w:rsidRPr="00AE5DFA" w:rsidRDefault="00654A60" w:rsidP="005F5782">
      <w:r w:rsidRPr="00AE5DFA">
        <w:t>Летят пернатые друзья</w:t>
      </w:r>
    </w:p>
    <w:p w:rsidR="00654A60" w:rsidRPr="00AE5DFA" w:rsidRDefault="00654A60" w:rsidP="005F5782">
      <w:r w:rsidRPr="00AE5DFA">
        <w:t>И пропоют, чирикая:</w:t>
      </w:r>
    </w:p>
    <w:p w:rsidR="00654A60" w:rsidRDefault="00654A60" w:rsidP="005F5782">
      <w:r w:rsidRPr="00AE5DFA">
        <w:t>«Спасибо вам великое! »(К. Муххамали)</w:t>
      </w:r>
    </w:p>
    <w:p w:rsidR="00654A60" w:rsidRPr="002018BC" w:rsidRDefault="00654A60" w:rsidP="005F5782">
      <w:pPr>
        <w:jc w:val="right"/>
        <w:outlineLvl w:val="0"/>
        <w:rPr>
          <w:b/>
        </w:rPr>
      </w:pPr>
      <w:r>
        <w:tab/>
      </w:r>
      <w:r>
        <w:rPr>
          <w:b/>
        </w:rPr>
        <w:t>Приложение 4</w:t>
      </w:r>
    </w:p>
    <w:p w:rsidR="00654A60" w:rsidRPr="00AE5DFA" w:rsidRDefault="00654A60" w:rsidP="005F5782">
      <w:pPr>
        <w:outlineLvl w:val="0"/>
        <w:rPr>
          <w:b/>
        </w:rPr>
      </w:pPr>
      <w:r w:rsidRPr="00AE5DFA">
        <w:rPr>
          <w:b/>
        </w:rPr>
        <w:t xml:space="preserve">Игра - инсценировка </w:t>
      </w:r>
    </w:p>
    <w:p w:rsidR="00654A60" w:rsidRPr="00AE5DFA" w:rsidRDefault="00654A60" w:rsidP="005F5782">
      <w:pPr>
        <w:outlineLvl w:val="0"/>
        <w:rPr>
          <w:b/>
        </w:rPr>
      </w:pPr>
      <w:r w:rsidRPr="00AE5DFA">
        <w:rPr>
          <w:b/>
        </w:rPr>
        <w:t>Тема: «Зимний разговор через форточку»</w:t>
      </w:r>
    </w:p>
    <w:p w:rsidR="00654A60" w:rsidRPr="007268FC" w:rsidRDefault="00654A60" w:rsidP="005F5782">
      <w:r w:rsidRPr="00AE5DFA">
        <w:rPr>
          <w:b/>
        </w:rPr>
        <w:t>Цель:</w:t>
      </w:r>
      <w:r w:rsidRPr="007268FC">
        <w:t xml:space="preserve"> развивать диалогическую речь, прививать детям интерес к жизни пернатых.</w:t>
      </w:r>
    </w:p>
    <w:p w:rsidR="00654A60" w:rsidRPr="00AE5DFA" w:rsidRDefault="00654A60" w:rsidP="005F5782">
      <w:pPr>
        <w:outlineLvl w:val="0"/>
        <w:rPr>
          <w:b/>
        </w:rPr>
      </w:pPr>
      <w:r w:rsidRPr="00AE5DFA">
        <w:rPr>
          <w:b/>
        </w:rPr>
        <w:t>Ход игры:</w:t>
      </w:r>
    </w:p>
    <w:p w:rsidR="00654A60" w:rsidRPr="007268FC" w:rsidRDefault="00654A60" w:rsidP="005F5782">
      <w:r w:rsidRPr="00907737">
        <w:rPr>
          <w:b/>
        </w:rPr>
        <w:t>Воспитатель:</w:t>
      </w:r>
      <w:r>
        <w:t xml:space="preserve"> </w:t>
      </w:r>
      <w:r w:rsidRPr="007268FC">
        <w:t>– Ребята! Если бы вы умели понимать птичий язык, вы бы услышали такой разговор птиц:</w:t>
      </w:r>
    </w:p>
    <w:p w:rsidR="00654A60" w:rsidRPr="007268FC" w:rsidRDefault="00654A60" w:rsidP="005F5782">
      <w:r w:rsidRPr="007268FC">
        <w:t>– Я – маленький воробей,</w:t>
      </w:r>
      <w:r w:rsidRPr="007268FC">
        <w:br/>
        <w:t>Я гибну, дети, спасите!</w:t>
      </w:r>
      <w:r w:rsidRPr="007268FC">
        <w:br/>
        <w:t>Я летом всегда подавал сигнал,</w:t>
      </w:r>
      <w:r w:rsidRPr="007268FC">
        <w:br/>
        <w:t>Чтобы сторож ворон с огорода гнал.</w:t>
      </w:r>
    </w:p>
    <w:p w:rsidR="00654A60" w:rsidRPr="007268FC" w:rsidRDefault="00654A60" w:rsidP="005F5782">
      <w:r w:rsidRPr="007268FC">
        <w:t>– Пожалуйста, помогите!</w:t>
      </w:r>
    </w:p>
    <w:p w:rsidR="00654A60" w:rsidRPr="007268FC" w:rsidRDefault="00654A60" w:rsidP="005F5782">
      <w:r w:rsidRPr="007268FC">
        <w:t>– Сюда, воробей, сюда!</w:t>
      </w:r>
      <w:r w:rsidRPr="007268FC">
        <w:br/>
        <w:t>Вот тебе, друг, еда.</w:t>
      </w:r>
      <w:r w:rsidRPr="007268FC">
        <w:br/>
        <w:t>Благодарим тебя за работу!</w:t>
      </w:r>
    </w:p>
    <w:p w:rsidR="00654A60" w:rsidRPr="007268FC" w:rsidRDefault="00654A60" w:rsidP="005F5782">
      <w:r w:rsidRPr="0030179A">
        <w:rPr>
          <w:b/>
        </w:rPr>
        <w:t>Ребенок:</w:t>
      </w:r>
      <w:r>
        <w:t xml:space="preserve"> </w:t>
      </w:r>
      <w:r w:rsidRPr="007268FC">
        <w:t>– Я – дятел, пёстрый такой,</w:t>
      </w:r>
      <w:r w:rsidRPr="007268FC">
        <w:br/>
        <w:t>Я гибну, дети, спасите…</w:t>
      </w:r>
      <w:r w:rsidRPr="007268FC">
        <w:br/>
        <w:t>Всё лето я клювом стволы долбил,</w:t>
      </w:r>
      <w:r w:rsidRPr="007268FC">
        <w:br/>
        <w:t>Тьму вредных букашек поистребил,</w:t>
      </w:r>
    </w:p>
    <w:p w:rsidR="00654A60" w:rsidRPr="007268FC" w:rsidRDefault="00654A60" w:rsidP="005F5782">
      <w:r w:rsidRPr="007268FC">
        <w:t>– Пожалуйста, помогите!</w:t>
      </w:r>
    </w:p>
    <w:p w:rsidR="00654A60" w:rsidRPr="007268FC" w:rsidRDefault="00654A60" w:rsidP="005F5782">
      <w:r w:rsidRPr="007268FC">
        <w:t>– Сюда, наш дятел, сюда!</w:t>
      </w:r>
      <w:r w:rsidRPr="007268FC">
        <w:br/>
        <w:t>Вот тебе, друг, еда,</w:t>
      </w:r>
      <w:r w:rsidRPr="007268FC">
        <w:br/>
        <w:t>Благодарим тебя за работу!</w:t>
      </w:r>
    </w:p>
    <w:p w:rsidR="00654A60" w:rsidRPr="007268FC" w:rsidRDefault="00654A60" w:rsidP="005F5782">
      <w:r w:rsidRPr="007268FC">
        <w:t>Б.Брехт</w:t>
      </w:r>
    </w:p>
    <w:p w:rsidR="00654A60" w:rsidRDefault="00654A60" w:rsidP="005F5782">
      <w:pPr>
        <w:tabs>
          <w:tab w:val="left" w:pos="8070"/>
        </w:tabs>
        <w:spacing w:line="360" w:lineRule="auto"/>
      </w:pPr>
    </w:p>
    <w:p w:rsidR="00654A60" w:rsidRDefault="00654A60" w:rsidP="005F5782">
      <w:pPr>
        <w:jc w:val="right"/>
      </w:pPr>
      <w:r>
        <w:tab/>
      </w: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/>
    <w:p w:rsidR="00654A60" w:rsidRDefault="00654A60" w:rsidP="005F5782"/>
    <w:p w:rsidR="00654A60" w:rsidRPr="002018BC" w:rsidRDefault="00654A60" w:rsidP="005F5782">
      <w:pPr>
        <w:jc w:val="right"/>
        <w:outlineLvl w:val="0"/>
        <w:rPr>
          <w:b/>
        </w:rPr>
      </w:pPr>
      <w:r>
        <w:rPr>
          <w:b/>
        </w:rPr>
        <w:t>Приложение 5</w:t>
      </w:r>
    </w:p>
    <w:p w:rsidR="00654A60" w:rsidRPr="00907737" w:rsidRDefault="00654A60" w:rsidP="005F5782">
      <w:pPr>
        <w:outlineLvl w:val="0"/>
        <w:rPr>
          <w:b/>
        </w:rPr>
      </w:pPr>
      <w:r w:rsidRPr="00907737">
        <w:rPr>
          <w:b/>
        </w:rPr>
        <w:t>Создание копилки загадок о птицах.</w:t>
      </w:r>
    </w:p>
    <w:p w:rsidR="00654A60" w:rsidRPr="007268FC" w:rsidRDefault="00654A60" w:rsidP="005F5782">
      <w:r w:rsidRPr="00907737">
        <w:rPr>
          <w:b/>
        </w:rPr>
        <w:t>Цель</w:t>
      </w:r>
      <w:r w:rsidRPr="007268FC">
        <w:t>: развитие логического мышления, памяти, речи.</w:t>
      </w:r>
    </w:p>
    <w:p w:rsidR="00654A60" w:rsidRPr="00907737" w:rsidRDefault="00654A60" w:rsidP="005F5782">
      <w:pPr>
        <w:outlineLvl w:val="0"/>
        <w:rPr>
          <w:b/>
        </w:rPr>
      </w:pPr>
      <w:r w:rsidRPr="00907737">
        <w:rPr>
          <w:b/>
        </w:rPr>
        <w:t>Ход:</w:t>
      </w:r>
    </w:p>
    <w:p w:rsidR="00654A60" w:rsidRDefault="00654A60" w:rsidP="005F5782">
      <w:r w:rsidRPr="00907737">
        <w:rPr>
          <w:b/>
        </w:rPr>
        <w:t>Воспитатель:</w:t>
      </w:r>
      <w:r>
        <w:t xml:space="preserve"> </w:t>
      </w:r>
      <w:r w:rsidRPr="007268FC">
        <w:t>– Угадайте, что за птица</w:t>
      </w:r>
      <w:r w:rsidRPr="007268FC">
        <w:br/>
        <w:t>Скачет по дорожке,</w:t>
      </w:r>
      <w:r w:rsidRPr="007268FC">
        <w:br/>
        <w:t>Словно кошки не боится – </w:t>
      </w:r>
      <w:r w:rsidRPr="007268FC">
        <w:br/>
        <w:t>Собирает крошки,</w:t>
      </w:r>
      <w:r w:rsidRPr="007268FC">
        <w:br/>
        <w:t>По ночам ночует, – зернышки ворует? (Воробей.) </w:t>
      </w:r>
    </w:p>
    <w:p w:rsidR="00654A60" w:rsidRDefault="00654A60" w:rsidP="005F5782">
      <w:r w:rsidRPr="007268FC">
        <w:t>– Кто присел на толстый сук</w:t>
      </w:r>
      <w:r w:rsidRPr="007268FC">
        <w:br/>
        <w:t>И стучит “Тук – тук, тук – тук?” (Дятел.)</w:t>
      </w:r>
    </w:p>
    <w:p w:rsidR="00654A60" w:rsidRDefault="00654A60" w:rsidP="005F5782">
      <w:r w:rsidRPr="007268FC">
        <w:t> – Как лиса среди зверей,</w:t>
      </w:r>
      <w:r w:rsidRPr="007268FC">
        <w:br/>
        <w:t>Эта птица всех хитрей.</w:t>
      </w:r>
      <w:r w:rsidRPr="007268FC">
        <w:br/>
        <w:t>Прячется в зеленых кронах.</w:t>
      </w:r>
      <w:r w:rsidRPr="007268FC">
        <w:br/>
        <w:t>А зовут ее -… (Ворона.) </w:t>
      </w:r>
    </w:p>
    <w:p w:rsidR="00654A60" w:rsidRDefault="00654A60" w:rsidP="005F5782">
      <w:r w:rsidRPr="007268FC">
        <w:t>– Кто так громко всех стрекочет,</w:t>
      </w:r>
      <w:r w:rsidRPr="007268FC">
        <w:br/>
        <w:t>Рассказать нам что-то хочет? (Сорока.)</w:t>
      </w:r>
    </w:p>
    <w:p w:rsidR="00654A60" w:rsidRDefault="00654A60" w:rsidP="005F5782">
      <w:r w:rsidRPr="007268FC">
        <w:t> – Мы построили вдвоем,</w:t>
      </w:r>
      <w:r w:rsidRPr="007268FC">
        <w:br/>
        <w:t>Для гостей весенний дом,</w:t>
      </w:r>
      <w:r w:rsidRPr="007268FC">
        <w:br/>
        <w:t>А верней сказать – дворец,</w:t>
      </w:r>
      <w:r w:rsidRPr="007268FC">
        <w:br/>
        <w:t>Прилетай скорей … (Скворец.) </w:t>
      </w:r>
    </w:p>
    <w:p w:rsidR="00654A60" w:rsidRDefault="00654A60" w:rsidP="005F5782">
      <w:r w:rsidRPr="007268FC">
        <w:t>– Всех прелестных птиц черней,</w:t>
      </w:r>
      <w:r w:rsidRPr="007268FC">
        <w:br/>
        <w:t>Чистит пашню от червей,</w:t>
      </w:r>
      <w:r w:rsidRPr="007268FC">
        <w:br/>
        <w:t>Взад – вперед по пашне, вскачь,</w:t>
      </w:r>
      <w:r w:rsidRPr="007268FC">
        <w:br/>
        <w:t>А зовется птица… (Грач.)</w:t>
      </w:r>
    </w:p>
    <w:p w:rsidR="00654A60" w:rsidRDefault="00654A60" w:rsidP="005F5782">
      <w:r w:rsidRPr="007268FC">
        <w:t> – На одной ноге стоит,</w:t>
      </w:r>
      <w:r w:rsidRPr="007268FC">
        <w:br/>
        <w:t>В воду пристально глядит.</w:t>
      </w:r>
      <w:r w:rsidRPr="007268FC">
        <w:br/>
        <w:t>Тычет клювом наугад –</w:t>
      </w:r>
      <w:r w:rsidRPr="007268FC">
        <w:br/>
        <w:t>Ищет в речке лягушат</w:t>
      </w:r>
      <w:r w:rsidRPr="007268FC">
        <w:br/>
        <w:t>На носу повисла капля…</w:t>
      </w:r>
      <w:r w:rsidRPr="007268FC">
        <w:br/>
        <w:t>Узнаете? Это… (Цапля.) </w:t>
      </w:r>
    </w:p>
    <w:p w:rsidR="00654A60" w:rsidRDefault="00654A60" w:rsidP="005F5782">
      <w:r w:rsidRPr="007268FC">
        <w:t>– В лесу ночном кукует птица.</w:t>
      </w:r>
      <w:r w:rsidRPr="007268FC">
        <w:br/>
        <w:t>Она позвать себя боится</w:t>
      </w:r>
      <w:r w:rsidRPr="007268FC">
        <w:br/>
        <w:t>Ку-ку…ку-ку не спит опушка</w:t>
      </w:r>
      <w:r w:rsidRPr="007268FC">
        <w:br/>
        <w:t>А птицу эту звать? (Кукушка.) </w:t>
      </w:r>
    </w:p>
    <w:p w:rsidR="00654A60" w:rsidRDefault="00654A60" w:rsidP="005F5782">
      <w:r w:rsidRPr="007268FC">
        <w:t>– Чернокрылый, красногрудый.</w:t>
      </w:r>
      <w:r w:rsidRPr="007268FC">
        <w:br/>
        <w:t>И зимой найдет приют:</w:t>
      </w:r>
      <w:r w:rsidRPr="007268FC">
        <w:br/>
        <w:t>Не боится он простуды-</w:t>
      </w:r>
      <w:r w:rsidRPr="007268FC">
        <w:br/>
        <w:t>С первым снегом тут как тут! (Снегирь.) </w:t>
      </w:r>
    </w:p>
    <w:p w:rsidR="00654A60" w:rsidRPr="007268FC" w:rsidRDefault="00654A60" w:rsidP="005F5782">
      <w:r w:rsidRPr="007268FC">
        <w:t>Что такое – посмотри!</w:t>
      </w:r>
      <w:r w:rsidRPr="007268FC">
        <w:br/>
        <w:t>Выпал снег, на не</w:t>
      </w:r>
      <w:r>
        <w:t>м огни</w:t>
      </w:r>
      <w:r>
        <w:br/>
        <w:t>Это птицы - … (снегири).</w:t>
      </w:r>
      <w:r w:rsidRPr="007268FC">
        <w:br/>
        <w:t>Летом ловит он жуков,</w:t>
      </w:r>
      <w:r w:rsidRPr="007268FC">
        <w:br/>
        <w:t>Поедает червяков.</w:t>
      </w:r>
      <w:r w:rsidRPr="007268FC">
        <w:br/>
        <w:t>На юг не улетает,</w:t>
      </w:r>
      <w:r w:rsidRPr="007268FC">
        <w:br/>
        <w:t>Под крышей об</w:t>
      </w:r>
      <w:r>
        <w:t>итает.</w:t>
      </w:r>
      <w:r>
        <w:br/>
        <w:t>«Чики-рики», - не робей.</w:t>
      </w:r>
      <w:r>
        <w:br/>
        <w:t>Дам тебе крошек, …. (воробей).</w:t>
      </w:r>
      <w:r w:rsidRPr="007268FC">
        <w:br/>
        <w:t>Села на кормушку</w:t>
      </w:r>
      <w:r w:rsidRPr="007268FC">
        <w:br/>
        <w:t xml:space="preserve">Птичка с желтым </w:t>
      </w:r>
      <w:r>
        <w:t>брюшком (синица).</w:t>
      </w:r>
      <w:r w:rsidRPr="007268FC">
        <w:br/>
        <w:t>Окраской – сероватая,</w:t>
      </w:r>
      <w:r w:rsidRPr="007268FC">
        <w:br/>
        <w:t>Повадкой – вороватая,</w:t>
      </w:r>
      <w:r w:rsidRPr="007268FC">
        <w:br/>
        <w:t>Крикунья – хрипловатая,</w:t>
      </w:r>
      <w:r w:rsidRPr="007268FC">
        <w:br/>
        <w:t>Зна</w:t>
      </w:r>
      <w:r>
        <w:t>тная персона.</w:t>
      </w:r>
      <w:r>
        <w:br/>
        <w:t>Это же … (ворона)</w:t>
      </w:r>
      <w:r w:rsidRPr="007268FC">
        <w:br/>
        <w:t>Бела как снег,</w:t>
      </w:r>
      <w:r w:rsidRPr="007268FC">
        <w:br/>
        <w:t>Черна как жук,</w:t>
      </w:r>
      <w:r w:rsidRPr="007268FC">
        <w:br/>
        <w:t>Вертится как бес,</w:t>
      </w:r>
      <w:r w:rsidRPr="007268FC">
        <w:br/>
        <w:t>С</w:t>
      </w:r>
      <w:r>
        <w:t>трекочет на весь лес. (сорока).</w:t>
      </w:r>
      <w:r w:rsidRPr="007268FC">
        <w:br/>
        <w:t>На деревьях днем умело</w:t>
      </w:r>
      <w:r w:rsidRPr="007268FC">
        <w:br/>
        <w:t>Клювом долбит он кору.</w:t>
      </w:r>
      <w:r w:rsidRPr="007268FC">
        <w:br/>
        <w:t>Друг деревьев, враг жуков –</w:t>
      </w:r>
      <w:r w:rsidRPr="007268FC">
        <w:br/>
        <w:t>Это кто же он таков? (дятел)</w:t>
      </w:r>
    </w:p>
    <w:p w:rsidR="00654A60" w:rsidRDefault="00654A60" w:rsidP="005F5782">
      <w:pPr>
        <w:tabs>
          <w:tab w:val="left" w:pos="8070"/>
        </w:tabs>
        <w:spacing w:line="360" w:lineRule="auto"/>
      </w:pPr>
    </w:p>
    <w:p w:rsidR="00654A60" w:rsidRDefault="00654A60" w:rsidP="005F5782">
      <w:pPr>
        <w:jc w:val="right"/>
      </w:pPr>
      <w:r>
        <w:tab/>
      </w: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/>
    <w:p w:rsidR="00654A60" w:rsidRDefault="00654A60" w:rsidP="005F5782"/>
    <w:p w:rsidR="00654A60" w:rsidRDefault="00654A60" w:rsidP="005F5782"/>
    <w:p w:rsidR="00654A60" w:rsidRDefault="00654A60" w:rsidP="005F5782"/>
    <w:p w:rsidR="00654A60" w:rsidRDefault="00654A60" w:rsidP="005F5782"/>
    <w:p w:rsidR="00654A60" w:rsidRDefault="00654A60" w:rsidP="005F5782"/>
    <w:p w:rsidR="00654A60" w:rsidRPr="002018BC" w:rsidRDefault="00654A60" w:rsidP="005F5782">
      <w:pPr>
        <w:jc w:val="right"/>
        <w:outlineLvl w:val="0"/>
        <w:rPr>
          <w:b/>
        </w:rPr>
      </w:pPr>
      <w:r>
        <w:rPr>
          <w:b/>
        </w:rPr>
        <w:t>Приложение 6</w:t>
      </w:r>
    </w:p>
    <w:p w:rsidR="00654A60" w:rsidRPr="0030179A" w:rsidRDefault="00654A60" w:rsidP="005F5782">
      <w:pPr>
        <w:outlineLvl w:val="0"/>
        <w:rPr>
          <w:b/>
        </w:rPr>
      </w:pPr>
      <w:r w:rsidRPr="0030179A">
        <w:rPr>
          <w:b/>
        </w:rPr>
        <w:t>Словесная игра «Летает – не летает»</w:t>
      </w:r>
    </w:p>
    <w:p w:rsidR="00654A60" w:rsidRPr="004344D5" w:rsidRDefault="00654A60" w:rsidP="005F5782">
      <w:r w:rsidRPr="0030179A">
        <w:rPr>
          <w:b/>
        </w:rPr>
        <w:t>Дидактическая задача</w:t>
      </w:r>
      <w:r w:rsidRPr="004344D5">
        <w:t>: развивать у детей слуховое внимание, воспитывать выдержку.</w:t>
      </w:r>
    </w:p>
    <w:p w:rsidR="00654A60" w:rsidRPr="004344D5" w:rsidRDefault="00654A60" w:rsidP="005F5782">
      <w:r w:rsidRPr="0030179A">
        <w:rPr>
          <w:b/>
        </w:rPr>
        <w:t>Игровое правило</w:t>
      </w:r>
      <w:r w:rsidRPr="004344D5">
        <w:t>: поднимать руку надо только в том случае, если будет назван летающий предмет.</w:t>
      </w:r>
    </w:p>
    <w:p w:rsidR="00654A60" w:rsidRPr="004344D5" w:rsidRDefault="00654A60" w:rsidP="005F5782">
      <w:r w:rsidRPr="004344D5">
        <w:t>Игровые действия: похлопывание по коленям, поднимание руки, отыгрывание фантов.</w:t>
      </w:r>
    </w:p>
    <w:p w:rsidR="00654A60" w:rsidRPr="0030179A" w:rsidRDefault="00654A60" w:rsidP="005F5782">
      <w:pPr>
        <w:outlineLvl w:val="0"/>
        <w:rPr>
          <w:b/>
        </w:rPr>
      </w:pPr>
      <w:r>
        <w:rPr>
          <w:b/>
        </w:rPr>
        <w:t>Ход игры:</w:t>
      </w:r>
    </w:p>
    <w:p w:rsidR="00654A60" w:rsidRPr="004344D5" w:rsidRDefault="00654A60" w:rsidP="005F5782">
      <w:r w:rsidRPr="004344D5">
        <w:t>Дети садятся полукругом, руки кладут на колени.</w:t>
      </w:r>
    </w:p>
    <w:p w:rsidR="00654A60" w:rsidRPr="004344D5" w:rsidRDefault="00654A60" w:rsidP="005F5782">
      <w:r w:rsidRPr="004344D5">
        <w:t xml:space="preserve">Воспитатель объясняет правила игры: я буду называть </w:t>
      </w:r>
      <w:r>
        <w:t>предметы и спрашивать: «Летает?</w:t>
      </w:r>
      <w:r w:rsidRPr="004344D5">
        <w:t>», например: «Голубь летает? Самолет летает? », если я назову предмет, который</w:t>
      </w:r>
      <w:r>
        <w:t>,</w:t>
      </w:r>
      <w:r w:rsidRPr="004344D5">
        <w:t xml:space="preserve"> в самом деле летает, вы поднимаете руки. Если я назову нелетающий предмет, руки поднимать не следует. Вам нужно быть внимательными, потому что я буду поднимать руки и тогда, когда предмет летает, и тогда, когда он не летает. Кто ошибется</w:t>
      </w:r>
      <w:r>
        <w:t>,</w:t>
      </w:r>
      <w:r w:rsidRPr="004344D5">
        <w:t xml:space="preserve"> заплатит фант.</w:t>
      </w:r>
    </w:p>
    <w:p w:rsidR="00654A60" w:rsidRPr="004344D5" w:rsidRDefault="00654A60" w:rsidP="005F5782">
      <w:r w:rsidRPr="004344D5">
        <w:t>Похлопывая по коленям, воспитатель и дети говорят «Поехали – поехали», затем воспитатель начинает игру: «Галка летает? » - и поднимает руку.</w:t>
      </w:r>
    </w:p>
    <w:p w:rsidR="00654A60" w:rsidRPr="004344D5" w:rsidRDefault="00654A60" w:rsidP="005F5782">
      <w:r w:rsidRPr="004344D5">
        <w:t>Дети отвечают: «Летает», - и тоже поднимают руки. «Дом летает? » - спрашивает воспитатель и поднимает руки. Дети молчат.</w:t>
      </w:r>
    </w:p>
    <w:p w:rsidR="00654A60" w:rsidRPr="004344D5" w:rsidRDefault="00654A60" w:rsidP="005F5782">
      <w:r w:rsidRPr="004344D5">
        <w:t>У многих ребят в начале игры руки непроизвольно, в силу подражания, поднимаются каждый раз. Но в том и заключается смысл игры, чтобы своевременно удержаться и не поднять руки, когда назван нелетающий предмет. Кто не удержался, платит фант, который в конце игры выкупается.</w:t>
      </w:r>
    </w:p>
    <w:p w:rsidR="00654A60" w:rsidRDefault="00654A60" w:rsidP="005F5782">
      <w:pPr>
        <w:tabs>
          <w:tab w:val="left" w:pos="8070"/>
        </w:tabs>
        <w:spacing w:line="360" w:lineRule="auto"/>
      </w:pPr>
    </w:p>
    <w:p w:rsidR="00654A60" w:rsidRDefault="00654A60" w:rsidP="005F5782">
      <w:pPr>
        <w:jc w:val="right"/>
      </w:pPr>
      <w:r>
        <w:tab/>
      </w: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DD4D79"/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Pr="000E1DB7" w:rsidRDefault="00654A60" w:rsidP="005F5782">
      <w:pPr>
        <w:jc w:val="right"/>
        <w:outlineLvl w:val="0"/>
        <w:rPr>
          <w:b/>
        </w:rPr>
      </w:pPr>
    </w:p>
    <w:p w:rsidR="00654A60" w:rsidRPr="002018BC" w:rsidRDefault="00654A60" w:rsidP="005F5782">
      <w:pPr>
        <w:jc w:val="right"/>
        <w:outlineLvl w:val="0"/>
        <w:rPr>
          <w:b/>
        </w:rPr>
      </w:pPr>
      <w:r>
        <w:rPr>
          <w:b/>
        </w:rPr>
        <w:t>Приложение 7</w:t>
      </w:r>
    </w:p>
    <w:p w:rsidR="00654A60" w:rsidRDefault="00654A60" w:rsidP="005F5782">
      <w:pPr>
        <w:outlineLvl w:val="0"/>
        <w:rPr>
          <w:b/>
        </w:rPr>
      </w:pPr>
      <w:r w:rsidRPr="00370CDB">
        <w:rPr>
          <w:b/>
        </w:rPr>
        <w:t>Дидак</w:t>
      </w:r>
      <w:r>
        <w:rPr>
          <w:b/>
        </w:rPr>
        <w:t>тическая игра «Прилетели птицы»</w:t>
      </w:r>
    </w:p>
    <w:p w:rsidR="00654A60" w:rsidRPr="00370CDB" w:rsidRDefault="00654A60" w:rsidP="005F5782">
      <w:pPr>
        <w:rPr>
          <w:b/>
        </w:rPr>
      </w:pPr>
    </w:p>
    <w:p w:rsidR="00654A60" w:rsidRPr="00432EA5" w:rsidRDefault="00654A60" w:rsidP="005F5782">
      <w:r w:rsidRPr="00370CDB">
        <w:rPr>
          <w:b/>
        </w:rPr>
        <w:t>Цель:</w:t>
      </w:r>
      <w:r w:rsidRPr="00432EA5">
        <w:t xml:space="preserve"> развитие фонематического слуха.</w:t>
      </w:r>
    </w:p>
    <w:p w:rsidR="00654A60" w:rsidRPr="00432EA5" w:rsidRDefault="00654A60" w:rsidP="005F5782">
      <w:r w:rsidRPr="00432EA5">
        <w:t>– Я сейчас буду называть птиц, но если я, вдруг, ошибусь, и вы услышите что-то другое, то нужно хлопнуть в ладоши.</w:t>
      </w:r>
    </w:p>
    <w:p w:rsidR="00654A60" w:rsidRPr="00432EA5" w:rsidRDefault="00654A60" w:rsidP="005F5782">
      <w:r w:rsidRPr="00432EA5">
        <w:t>Прилетели птицы: голуби, синицы, аисты, вороны, галки, макароны. </w:t>
      </w:r>
      <w:r w:rsidRPr="00432EA5">
        <w:br/>
        <w:t>Прилетели птицы: голуби, куницы.</w:t>
      </w:r>
      <w:r w:rsidRPr="00432EA5">
        <w:br/>
        <w:t>Прилетели птицы: аисты, вороны, галки и палки.</w:t>
      </w:r>
      <w:r w:rsidRPr="00432EA5">
        <w:br/>
        <w:t>Прилетели птицы: голуби, синицы, галки и стрижи,</w:t>
      </w:r>
      <w:r w:rsidRPr="00432EA5">
        <w:br/>
        <w:t>Чибисы, чижи, аисты, кукушки, лебеди, скворцы.</w:t>
      </w:r>
      <w:r w:rsidRPr="00432EA5">
        <w:br/>
        <w:t>Все вы – молодцы!</w:t>
      </w:r>
    </w:p>
    <w:p w:rsidR="00654A60" w:rsidRDefault="00654A60" w:rsidP="005F5782">
      <w:pPr>
        <w:tabs>
          <w:tab w:val="left" w:pos="8070"/>
        </w:tabs>
        <w:spacing w:line="360" w:lineRule="auto"/>
      </w:pPr>
    </w:p>
    <w:p w:rsidR="00654A60" w:rsidRDefault="00654A60" w:rsidP="005F5782">
      <w:pPr>
        <w:tabs>
          <w:tab w:val="left" w:pos="8070"/>
        </w:tabs>
        <w:spacing w:line="360" w:lineRule="auto"/>
      </w:pPr>
    </w:p>
    <w:p w:rsidR="00654A60" w:rsidRDefault="00654A60" w:rsidP="005F5782">
      <w:pPr>
        <w:tabs>
          <w:tab w:val="left" w:pos="8070"/>
        </w:tabs>
        <w:spacing w:line="360" w:lineRule="auto"/>
      </w:pPr>
    </w:p>
    <w:p w:rsidR="00654A60" w:rsidRDefault="00654A60" w:rsidP="005F5782">
      <w:pPr>
        <w:tabs>
          <w:tab w:val="left" w:pos="8070"/>
        </w:tabs>
        <w:spacing w:line="360" w:lineRule="auto"/>
      </w:pPr>
    </w:p>
    <w:p w:rsidR="00654A60" w:rsidRDefault="00654A60" w:rsidP="005F5782">
      <w:pPr>
        <w:tabs>
          <w:tab w:val="left" w:pos="8070"/>
        </w:tabs>
        <w:spacing w:line="360" w:lineRule="auto"/>
      </w:pPr>
    </w:p>
    <w:p w:rsidR="00654A60" w:rsidRDefault="00654A60" w:rsidP="005F5782">
      <w:pPr>
        <w:tabs>
          <w:tab w:val="left" w:pos="8070"/>
        </w:tabs>
        <w:spacing w:line="360" w:lineRule="auto"/>
      </w:pPr>
    </w:p>
    <w:p w:rsidR="00654A60" w:rsidRDefault="00654A60" w:rsidP="005F5782">
      <w:pPr>
        <w:tabs>
          <w:tab w:val="left" w:pos="8070"/>
        </w:tabs>
        <w:spacing w:line="360" w:lineRule="auto"/>
      </w:pPr>
    </w:p>
    <w:p w:rsidR="00654A60" w:rsidRDefault="00654A60" w:rsidP="005F5782">
      <w:pPr>
        <w:jc w:val="right"/>
      </w:pPr>
      <w:r>
        <w:tab/>
      </w: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DC479C"/>
    <w:p w:rsidR="00654A60" w:rsidRDefault="00654A60" w:rsidP="00DC479C"/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  <w:outlineLvl w:val="0"/>
        <w:rPr>
          <w:b/>
        </w:rPr>
      </w:pPr>
      <w:r>
        <w:rPr>
          <w:b/>
        </w:rPr>
        <w:t>Приложение8</w:t>
      </w:r>
    </w:p>
    <w:p w:rsidR="00654A60" w:rsidRPr="00370CDB" w:rsidRDefault="00654A60" w:rsidP="005F5782">
      <w:pPr>
        <w:outlineLvl w:val="0"/>
        <w:rPr>
          <w:b/>
        </w:rPr>
      </w:pPr>
      <w:r w:rsidRPr="00370CDB">
        <w:rPr>
          <w:b/>
        </w:rPr>
        <w:t>Дидактическая игра «Четвертый лишний».</w:t>
      </w:r>
    </w:p>
    <w:p w:rsidR="00654A60" w:rsidRPr="007268FC" w:rsidRDefault="00654A60" w:rsidP="005F5782">
      <w:r w:rsidRPr="00370CDB">
        <w:rPr>
          <w:b/>
        </w:rPr>
        <w:t>Цель:</w:t>
      </w:r>
      <w:r>
        <w:t xml:space="preserve"> Формировать представления о птицах, их общих признаках. Закрепить названия зимующих птиц.</w:t>
      </w:r>
    </w:p>
    <w:p w:rsidR="00654A60" w:rsidRDefault="00654A60" w:rsidP="005F5782">
      <w:r>
        <w:t>1 Вариант: </w:t>
      </w:r>
      <w:r w:rsidRPr="007268FC">
        <w:t>Воробей, синица, лебедь, голубь.</w:t>
      </w:r>
    </w:p>
    <w:p w:rsidR="00654A60" w:rsidRPr="007268FC" w:rsidRDefault="00654A60" w:rsidP="005F5782"/>
    <w:p w:rsidR="00654A60" w:rsidRPr="007268FC" w:rsidRDefault="00654A60" w:rsidP="005F5782">
      <w:r>
        <w:pict>
          <v:shape id="_x0000_i1047" type="#_x0000_t75" alt="Птицы" style="width:396pt;height:278.25pt">
            <v:imagedata r:id="rId29" r:href="rId30"/>
          </v:shape>
        </w:pict>
      </w:r>
    </w:p>
    <w:p w:rsidR="00654A60" w:rsidRDefault="00654A60" w:rsidP="005F5782"/>
    <w:p w:rsidR="00654A60" w:rsidRDefault="00654A60" w:rsidP="005F5782">
      <w:pPr>
        <w:outlineLvl w:val="0"/>
      </w:pPr>
      <w:r w:rsidRPr="007268FC">
        <w:t>2 Вариант:     Ворона, цапля, снегирь, голубь.</w:t>
      </w:r>
    </w:p>
    <w:p w:rsidR="00654A60" w:rsidRPr="007268FC" w:rsidRDefault="00654A60" w:rsidP="005F5782"/>
    <w:p w:rsidR="00654A60" w:rsidRDefault="00654A60" w:rsidP="005F5782">
      <w:pPr>
        <w:rPr>
          <w:lang w:val="en-US"/>
        </w:rPr>
      </w:pPr>
      <w:r>
        <w:pict>
          <v:shape id="_x0000_i1048" type="#_x0000_t75" alt="Птицы" style="width:396pt;height:268.5pt">
            <v:imagedata r:id="rId31" r:href="rId32"/>
          </v:shape>
        </w:pict>
      </w:r>
    </w:p>
    <w:p w:rsidR="00654A60" w:rsidRDefault="00654A60" w:rsidP="005F5782">
      <w:pPr>
        <w:rPr>
          <w:lang w:val="en-US"/>
        </w:rPr>
      </w:pPr>
    </w:p>
    <w:p w:rsidR="00654A60" w:rsidRPr="000E1DB7" w:rsidRDefault="00654A60" w:rsidP="005F5782">
      <w:pPr>
        <w:rPr>
          <w:lang w:val="en-US"/>
        </w:rPr>
      </w:pPr>
    </w:p>
    <w:p w:rsidR="00654A60" w:rsidRPr="002018BC" w:rsidRDefault="00654A60" w:rsidP="005F5782">
      <w:pPr>
        <w:jc w:val="right"/>
        <w:outlineLvl w:val="0"/>
        <w:rPr>
          <w:b/>
        </w:rPr>
      </w:pPr>
      <w:r>
        <w:rPr>
          <w:b/>
        </w:rPr>
        <w:t>Приложение 9</w:t>
      </w:r>
    </w:p>
    <w:p w:rsidR="00654A60" w:rsidRDefault="00654A60" w:rsidP="005F5782">
      <w:pPr>
        <w:tabs>
          <w:tab w:val="left" w:pos="8070"/>
        </w:tabs>
        <w:spacing w:line="360" w:lineRule="auto"/>
      </w:pPr>
    </w:p>
    <w:p w:rsidR="00654A60" w:rsidRPr="00E000C6" w:rsidRDefault="00654A60" w:rsidP="005F5782">
      <w:pPr>
        <w:outlineLvl w:val="0"/>
      </w:pPr>
      <w:r w:rsidRPr="00370CDB">
        <w:rPr>
          <w:b/>
        </w:rPr>
        <w:t xml:space="preserve">Дидактическая игра </w:t>
      </w:r>
      <w:r w:rsidRPr="00E000C6">
        <w:rPr>
          <w:b/>
        </w:rPr>
        <w:t>«Счёт птиц»</w:t>
      </w:r>
      <w:r w:rsidRPr="00E000C6">
        <w:t xml:space="preserve"> </w:t>
      </w:r>
    </w:p>
    <w:p w:rsidR="00654A60" w:rsidRPr="00E000C6" w:rsidRDefault="00654A60" w:rsidP="005F5782">
      <w:r w:rsidRPr="00E000C6">
        <w:rPr>
          <w:b/>
        </w:rPr>
        <w:t>Цель</w:t>
      </w:r>
      <w:r w:rsidRPr="00E000C6">
        <w:t>: закрепление согласования числительных с существительными (один воробей, два воробья, три воробья и т. д.)</w:t>
      </w:r>
    </w:p>
    <w:p w:rsidR="00654A60" w:rsidRPr="002018BC" w:rsidRDefault="00654A60" w:rsidP="005F5782">
      <w:pPr>
        <w:jc w:val="right"/>
        <w:outlineLvl w:val="0"/>
        <w:rPr>
          <w:b/>
        </w:rPr>
      </w:pPr>
      <w:r>
        <w:rPr>
          <w:b/>
        </w:rPr>
        <w:t>Приложение 10</w:t>
      </w:r>
    </w:p>
    <w:p w:rsidR="00654A60" w:rsidRPr="007268FC" w:rsidRDefault="00654A60" w:rsidP="005F5782">
      <w:r w:rsidRPr="00E000C6">
        <w:rPr>
          <w:b/>
        </w:rPr>
        <w:t>Игра средней подвижности «Филин и пташки».</w:t>
      </w:r>
      <w:r w:rsidRPr="00E000C6">
        <w:rPr>
          <w:b/>
        </w:rPr>
        <w:br/>
        <w:t>Цель:</w:t>
      </w:r>
      <w:r w:rsidRPr="007268FC">
        <w:t> закрепить умение подражать голосам птиц, развивать ловкость, внимание, смекалку.</w:t>
      </w:r>
    </w:p>
    <w:p w:rsidR="00654A60" w:rsidRDefault="00654A60" w:rsidP="005F5782">
      <w:r w:rsidRPr="00E000C6">
        <w:rPr>
          <w:b/>
        </w:rPr>
        <w:t>Ход игры</w:t>
      </w:r>
      <w:r>
        <w:rPr>
          <w:b/>
        </w:rPr>
        <w:t>:</w:t>
      </w:r>
      <w:r>
        <w:t xml:space="preserve"> </w:t>
      </w:r>
      <w:r w:rsidRPr="007268FC">
        <w:t>Перед началом игры выбирается филин, а дети делятся на две стайки: синиц и клестов. К</w:t>
      </w:r>
      <w:r>
        <w:t>аждая стайка встает в свой круг (круги</w:t>
      </w:r>
      <w:r w:rsidRPr="007268FC">
        <w:t xml:space="preserve"> находят</w:t>
      </w:r>
      <w:r>
        <w:t>ся в противоположных сторонах). Филин стоит</w:t>
      </w:r>
      <w:r w:rsidRPr="007268FC">
        <w:t xml:space="preserve"> </w:t>
      </w:r>
      <w:r>
        <w:t>в центре</w:t>
      </w:r>
      <w:r w:rsidRPr="007268FC">
        <w:t>. Подражая крику птиц (синички – «ци-фи, ци-фи», клесты – «кле-кле»), дети «летают» по залу. На сигнал «Филин!» все птиц</w:t>
      </w:r>
      <w:r>
        <w:t>ы стараются улететь в свой круг</w:t>
      </w:r>
      <w:r w:rsidRPr="007268FC">
        <w:t>. Е</w:t>
      </w:r>
      <w:r>
        <w:t>сли птица попадает в чужой круг</w:t>
      </w:r>
      <w:r w:rsidRPr="007268FC">
        <w:t>, то другие птицы ей говорят: «Кыш – кыш, лети в свою стаю». Пойманную пташку филин угадывает по птичьему крику.</w:t>
      </w:r>
    </w:p>
    <w:p w:rsidR="00654A60" w:rsidRPr="002018BC" w:rsidRDefault="00654A60" w:rsidP="005F5782">
      <w:pPr>
        <w:jc w:val="right"/>
        <w:outlineLvl w:val="0"/>
        <w:rPr>
          <w:b/>
        </w:rPr>
      </w:pPr>
      <w:r>
        <w:rPr>
          <w:b/>
        </w:rPr>
        <w:t>Приложение 11</w:t>
      </w:r>
    </w:p>
    <w:p w:rsidR="00654A60" w:rsidRPr="00E000C6" w:rsidRDefault="00654A60" w:rsidP="005F5782">
      <w:pPr>
        <w:outlineLvl w:val="0"/>
        <w:rPr>
          <w:b/>
        </w:rPr>
      </w:pPr>
      <w:r w:rsidRPr="00E000C6">
        <w:rPr>
          <w:b/>
        </w:rPr>
        <w:t>Подвижная игра «Птички в гнёздышках»</w:t>
      </w:r>
    </w:p>
    <w:p w:rsidR="00654A60" w:rsidRPr="003A26B6" w:rsidRDefault="00654A60" w:rsidP="005F5782">
      <w:r w:rsidRPr="00E000C6">
        <w:rPr>
          <w:b/>
        </w:rPr>
        <w:t>Цель:</w:t>
      </w:r>
      <w:r w:rsidRPr="003A26B6">
        <w:t xml:space="preserve"> учить детей ходить и бегать врассыпную, не наталкиваясь друг на друга; приучать их быстро действовать по сигналу воспитателя, помогать друг другу.</w:t>
      </w:r>
    </w:p>
    <w:p w:rsidR="00654A60" w:rsidRPr="003A26B6" w:rsidRDefault="00654A60" w:rsidP="005F5782">
      <w:r w:rsidRPr="00E000C6">
        <w:rPr>
          <w:b/>
        </w:rPr>
        <w:t>Ход игры</w:t>
      </w:r>
      <w:r w:rsidRPr="003A26B6">
        <w:t>. С одной стороны площадки свободно раскладывают обручи («гнёздышки») по количеству детей. Каждый ребёнок («птичка») стоит в своём «гнёздышке». По сигналу воспитателя дети – «птички» выбегают из обручей – «гнёзд» - и разбегаются по всей площадке. Воспитатель имитирует кормление «птиц» то в одном, то в другом конце площадки: дети присаживаются на корточки, ударяя кончиками пальцев по коленям – «клюют» корм. «Полетели птички в гнёзда!» - говорит воспитатель, дети бегут к обручам и становятся в любой свободный обруч. Игра повторяется. Когда игра будет усвоена детьми, можно ввести новые правила: разложить 3-4 больших обруча – «в гнезде живёт несколько птиц». На сигнал: «Полетели птицы в гнёзда» - дети бегут, в каждый обруч встают 2-3 детей. Воспитатель следит, чтобы они не толкались, а помогали друг другу встать в обруч, использовали всю площадь, выделенную для игры.</w:t>
      </w:r>
    </w:p>
    <w:p w:rsidR="00654A60" w:rsidRDefault="00654A60" w:rsidP="005F5782">
      <w:pPr>
        <w:jc w:val="right"/>
        <w:outlineLvl w:val="0"/>
        <w:rPr>
          <w:b/>
        </w:rPr>
      </w:pPr>
      <w:r>
        <w:rPr>
          <w:b/>
        </w:rPr>
        <w:t>Приложение 12</w:t>
      </w:r>
    </w:p>
    <w:p w:rsidR="00654A60" w:rsidRPr="00E000C6" w:rsidRDefault="00654A60" w:rsidP="005F5782">
      <w:pPr>
        <w:outlineLvl w:val="0"/>
        <w:rPr>
          <w:b/>
        </w:rPr>
      </w:pPr>
      <w:r w:rsidRPr="00E000C6">
        <w:rPr>
          <w:b/>
        </w:rPr>
        <w:t>Подвижная игра «Вороны и собачка»</w:t>
      </w:r>
    </w:p>
    <w:p w:rsidR="00654A60" w:rsidRPr="003A26B6" w:rsidRDefault="00654A60" w:rsidP="005F5782">
      <w:r w:rsidRPr="00E000C6">
        <w:rPr>
          <w:b/>
        </w:rPr>
        <w:t>Цель</w:t>
      </w:r>
      <w:r w:rsidRPr="003A26B6">
        <w:t>: научить детей подражать движениям и звукам птиц, двигаться, не мешая друг другу.</w:t>
      </w:r>
    </w:p>
    <w:p w:rsidR="00654A60" w:rsidRPr="003A26B6" w:rsidRDefault="00654A60" w:rsidP="005F5782">
      <w:r w:rsidRPr="00E000C6">
        <w:rPr>
          <w:b/>
        </w:rPr>
        <w:t>Ход игры</w:t>
      </w:r>
      <w:r>
        <w:t xml:space="preserve">: </w:t>
      </w:r>
      <w:r w:rsidRPr="003A26B6">
        <w:t>Выбирается «собачка», остальные дети - «вороны».</w:t>
      </w:r>
    </w:p>
    <w:p w:rsidR="00654A60" w:rsidRPr="003A26B6" w:rsidRDefault="00654A60" w:rsidP="005F5782">
      <w:r w:rsidRPr="003A26B6">
        <w:t>Возле ёлочки зелёной                                         Дети прыгают, изображая</w:t>
      </w:r>
      <w:r w:rsidRPr="00E000C6">
        <w:t xml:space="preserve"> </w:t>
      </w:r>
      <w:r w:rsidRPr="003A26B6">
        <w:t>ворону.</w:t>
      </w:r>
    </w:p>
    <w:p w:rsidR="00654A60" w:rsidRPr="003A26B6" w:rsidRDefault="00654A60" w:rsidP="005F5782">
      <w:r w:rsidRPr="003A26B6">
        <w:t xml:space="preserve">Скачут, каркают вороны: «Кар! Кар! Кар!»                                                                                                                                                     </w:t>
      </w:r>
    </w:p>
    <w:p w:rsidR="00654A60" w:rsidRPr="003A26B6" w:rsidRDefault="00654A60" w:rsidP="005F5782">
      <w:pPr>
        <w:outlineLvl w:val="0"/>
      </w:pPr>
      <w:r w:rsidRPr="003A26B6">
        <w:t xml:space="preserve">Тут собачка прибежала                                      </w:t>
      </w:r>
    </w:p>
    <w:p w:rsidR="00654A60" w:rsidRPr="003A26B6" w:rsidRDefault="00654A60" w:rsidP="005F5782">
      <w:r w:rsidRPr="003A26B6">
        <w:t>И ворон всех разогнала: «Ав! Ав! Ав!»           Дети убегают от «собачки».</w:t>
      </w:r>
    </w:p>
    <w:p w:rsidR="00654A60" w:rsidRPr="003A26B6" w:rsidRDefault="00654A60" w:rsidP="005F5782">
      <w:r w:rsidRPr="003A26B6">
        <w:t>Игра повторяется 2-3 раза.</w:t>
      </w:r>
    </w:p>
    <w:p w:rsidR="00654A60" w:rsidRPr="002018BC" w:rsidRDefault="00654A60" w:rsidP="005F5782">
      <w:pPr>
        <w:jc w:val="right"/>
        <w:outlineLvl w:val="0"/>
        <w:rPr>
          <w:b/>
        </w:rPr>
      </w:pPr>
      <w:r>
        <w:rPr>
          <w:b/>
        </w:rPr>
        <w:t>Приложение 13</w:t>
      </w:r>
    </w:p>
    <w:p w:rsidR="00654A60" w:rsidRPr="00E000C6" w:rsidRDefault="00654A60" w:rsidP="005F5782">
      <w:pPr>
        <w:outlineLvl w:val="0"/>
        <w:rPr>
          <w:b/>
        </w:rPr>
      </w:pPr>
      <w:r w:rsidRPr="00E000C6">
        <w:rPr>
          <w:b/>
        </w:rPr>
        <w:t xml:space="preserve">Подвижная игра «Воробушки и автомобиль» </w:t>
      </w:r>
    </w:p>
    <w:p w:rsidR="00654A60" w:rsidRPr="00E000C6" w:rsidRDefault="00654A60" w:rsidP="005F5782">
      <w:r w:rsidRPr="00E000C6">
        <w:rPr>
          <w:b/>
        </w:rPr>
        <w:t>Цель</w:t>
      </w:r>
      <w:r w:rsidRPr="00E000C6">
        <w:t>: приучать детей бегать в разных направлениях, не наталкиваясь друг на друга, начинать движение и менять его по сигналу воспитателя, находить своё место.</w:t>
      </w:r>
    </w:p>
    <w:p w:rsidR="00654A60" w:rsidRPr="00DC479C" w:rsidRDefault="00654A60" w:rsidP="00DC479C">
      <w:r w:rsidRPr="00E000C6">
        <w:rPr>
          <w:b/>
        </w:rPr>
        <w:t>Ход игры:</w:t>
      </w:r>
      <w:r w:rsidRPr="00E000C6">
        <w:t xml:space="preserve"> Дети – «воробушки» садятся на скамейку – «гнёздышки». Воспитатель изображает «автомобиль». После слов воспитателя: «Полетели, воробушки, на дорожку» - дети поднимаются и бегают по площадке, размахивая руками – «крылышками». По сигналу воспитателя: «Автомобиль едет, летите, воробушки, в свои гнёздышки!» - «автомобиль» выезжает из «гаража», «воробушки» улетают в «гнёзда» (садятся на скамейки). «Автомобиль» возвращается в «гараж».</w:t>
      </w:r>
    </w:p>
    <w:p w:rsidR="00654A60" w:rsidRPr="000E1DB7" w:rsidRDefault="00654A60" w:rsidP="009201A6">
      <w:pPr>
        <w:jc w:val="center"/>
        <w:outlineLvl w:val="0"/>
        <w:rPr>
          <w:b/>
        </w:rPr>
      </w:pPr>
    </w:p>
    <w:p w:rsidR="00654A60" w:rsidRDefault="00654A60" w:rsidP="005F5782">
      <w:pPr>
        <w:jc w:val="right"/>
        <w:outlineLvl w:val="0"/>
        <w:rPr>
          <w:b/>
        </w:rPr>
      </w:pPr>
    </w:p>
    <w:p w:rsidR="00654A60" w:rsidRDefault="00654A60" w:rsidP="005F5782">
      <w:pPr>
        <w:jc w:val="right"/>
        <w:outlineLvl w:val="0"/>
      </w:pPr>
      <w:r>
        <w:rPr>
          <w:b/>
        </w:rPr>
        <w:t>Приложение 14</w:t>
      </w:r>
    </w:p>
    <w:p w:rsidR="00654A60" w:rsidRPr="00486224" w:rsidRDefault="00654A60" w:rsidP="005F5782">
      <w:pPr>
        <w:spacing w:line="360" w:lineRule="auto"/>
        <w:outlineLvl w:val="0"/>
        <w:rPr>
          <w:b/>
        </w:rPr>
      </w:pPr>
      <w:r>
        <w:rPr>
          <w:b/>
        </w:rPr>
        <w:t xml:space="preserve">Анкета для родителей </w:t>
      </w:r>
      <w:r w:rsidRPr="00486224">
        <w:rPr>
          <w:b/>
        </w:rPr>
        <w:t>«Вместе с детьми кормим зимующих птиц»</w:t>
      </w:r>
    </w:p>
    <w:p w:rsidR="00654A60" w:rsidRPr="00486224" w:rsidRDefault="00654A60" w:rsidP="005F5782">
      <w:pPr>
        <w:spacing w:line="360" w:lineRule="auto"/>
        <w:outlineLvl w:val="0"/>
        <w:rPr>
          <w:b/>
        </w:rPr>
      </w:pPr>
      <w:r w:rsidRPr="00486224">
        <w:rPr>
          <w:b/>
        </w:rPr>
        <w:t xml:space="preserve">Уважаемые родители! </w:t>
      </w:r>
    </w:p>
    <w:p w:rsidR="00654A60" w:rsidRPr="003D39AE" w:rsidRDefault="00654A60" w:rsidP="005F5782">
      <w:pPr>
        <w:spacing w:line="360" w:lineRule="auto"/>
      </w:pPr>
      <w:r w:rsidRPr="003D39AE">
        <w:t>Просим вас ответить на наши вопросы.</w:t>
      </w:r>
    </w:p>
    <w:p w:rsidR="00654A60" w:rsidRPr="003D39AE" w:rsidRDefault="00654A60" w:rsidP="005F5782">
      <w:pPr>
        <w:spacing w:line="360" w:lineRule="auto"/>
      </w:pPr>
      <w:r w:rsidRPr="003D39AE">
        <w:t>1. Регулярно ли Вы кормите зимой с вашим малышом птиц? Если нет, то когда?</w:t>
      </w:r>
    </w:p>
    <w:p w:rsidR="00654A60" w:rsidRPr="003D39AE" w:rsidRDefault="00654A60" w:rsidP="005F5782">
      <w:pPr>
        <w:spacing w:line="360" w:lineRule="auto"/>
      </w:pPr>
      <w:r w:rsidRPr="003D39AE">
        <w:t>2. В какое время суток насыпаете корм?</w:t>
      </w:r>
    </w:p>
    <w:p w:rsidR="00654A60" w:rsidRPr="003D39AE" w:rsidRDefault="00654A60" w:rsidP="005F5782">
      <w:pPr>
        <w:spacing w:line="360" w:lineRule="auto"/>
      </w:pPr>
      <w:r w:rsidRPr="003D39AE">
        <w:t>3. Где, в каком месте Вы проводите подкормку? (на балконе; на кормушке, которую вывесили; около дома; в детском саду или другое) .</w:t>
      </w:r>
    </w:p>
    <w:p w:rsidR="00654A60" w:rsidRPr="003D39AE" w:rsidRDefault="00654A60" w:rsidP="005F5782">
      <w:pPr>
        <w:spacing w:line="360" w:lineRule="auto"/>
      </w:pPr>
      <w:r w:rsidRPr="003D39AE">
        <w:t>4. Чем кормите птиц?</w:t>
      </w:r>
    </w:p>
    <w:p w:rsidR="00654A60" w:rsidRPr="003D39AE" w:rsidRDefault="00654A60" w:rsidP="005F5782">
      <w:pPr>
        <w:spacing w:line="360" w:lineRule="auto"/>
      </w:pPr>
      <w:r w:rsidRPr="003D39AE">
        <w:t>5. Кто является инициатором подкормки: Вы или ребенок?</w:t>
      </w:r>
    </w:p>
    <w:p w:rsidR="00654A60" w:rsidRPr="003D39AE" w:rsidRDefault="00654A60" w:rsidP="005F5782">
      <w:pPr>
        <w:spacing w:line="360" w:lineRule="auto"/>
      </w:pPr>
      <w:r w:rsidRPr="003D39AE">
        <w:t>6. Какие птицы прилетают к Вам кормиться?</w:t>
      </w:r>
    </w:p>
    <w:p w:rsidR="00654A60" w:rsidRPr="003D39AE" w:rsidRDefault="00654A60" w:rsidP="005F5782">
      <w:pPr>
        <w:spacing w:line="360" w:lineRule="auto"/>
      </w:pPr>
      <w:r w:rsidRPr="003D39AE">
        <w:t>7. Удается ли Вам с ребенком понаблюдать за поведением птиц у кормушки? Как часто?</w:t>
      </w:r>
    </w:p>
    <w:p w:rsidR="00654A60" w:rsidRPr="003D39AE" w:rsidRDefault="00654A60" w:rsidP="005F5782">
      <w:pPr>
        <w:spacing w:line="360" w:lineRule="auto"/>
      </w:pPr>
      <w:r w:rsidRPr="003D39AE">
        <w:t>8. Если не наблюдаете за подкормкой птиц, что Вам мешает?</w:t>
      </w:r>
    </w:p>
    <w:p w:rsidR="00654A60" w:rsidRPr="003D39AE" w:rsidRDefault="00654A60" w:rsidP="005F5782">
      <w:pPr>
        <w:spacing w:line="360" w:lineRule="auto"/>
      </w:pPr>
      <w:r w:rsidRPr="003D39AE">
        <w:t>9. Имеется ли интерес у ребенка к подкормке птиц, в чем это проявляется?</w:t>
      </w:r>
    </w:p>
    <w:p w:rsidR="00654A60" w:rsidRPr="003D39AE" w:rsidRDefault="00654A60" w:rsidP="005F5782">
      <w:pPr>
        <w:spacing w:line="360" w:lineRule="auto"/>
      </w:pPr>
      <w:r w:rsidRPr="003D39AE">
        <w:t>10. Заметили ли Вы какие – либо изменения в поведении и характере ребенка после начала подкормки птиц?</w:t>
      </w:r>
    </w:p>
    <w:p w:rsidR="00654A60" w:rsidRPr="003D39AE" w:rsidRDefault="00654A60" w:rsidP="005F5782">
      <w:pPr>
        <w:spacing w:line="360" w:lineRule="auto"/>
      </w:pPr>
      <w:r w:rsidRPr="003D39AE">
        <w:t>11. Используете ли Вы художественную литературу для поддержания интереса и воспитания любви к птицам?</w:t>
      </w:r>
    </w:p>
    <w:p w:rsidR="00654A60" w:rsidRPr="003D39AE" w:rsidRDefault="00654A60" w:rsidP="005F5782">
      <w:pPr>
        <w:spacing w:line="360" w:lineRule="auto"/>
      </w:pPr>
      <w:r w:rsidRPr="003D39AE">
        <w:t>12. Смотрите ли Вы телевизионные передачи о природе вместе с ребенком? Если да, то какие?</w:t>
      </w:r>
    </w:p>
    <w:p w:rsidR="00654A60" w:rsidRPr="003D39AE" w:rsidRDefault="00654A60" w:rsidP="005F5782">
      <w:pPr>
        <w:spacing w:line="360" w:lineRule="auto"/>
      </w:pPr>
      <w:r w:rsidRPr="003D39AE">
        <w:t>13. Делали ли Вы вместе с ребенком кормушки для птиц? Кто являлся инициатором: Вы или ребенок?</w:t>
      </w:r>
    </w:p>
    <w:p w:rsidR="00654A60" w:rsidRPr="00486224" w:rsidRDefault="00654A60" w:rsidP="005F5782">
      <w:pPr>
        <w:spacing w:line="360" w:lineRule="auto"/>
      </w:pPr>
      <w:r w:rsidRPr="003D39AE">
        <w:t>14. Хотели бы Вы принять участие в конкурсе по изготовлению кормушек и включиться вместе с вашим ребенком в зимнюю подкормку птиц в рамках детского сада?</w:t>
      </w:r>
    </w:p>
    <w:p w:rsidR="00654A60" w:rsidRDefault="00654A60" w:rsidP="005F5782">
      <w:pPr>
        <w:spacing w:line="360" w:lineRule="auto"/>
        <w:jc w:val="right"/>
        <w:rPr>
          <w:b/>
        </w:rPr>
      </w:pPr>
    </w:p>
    <w:p w:rsidR="00654A60" w:rsidRDefault="00654A60" w:rsidP="005F5782">
      <w:pPr>
        <w:spacing w:line="360" w:lineRule="auto"/>
        <w:jc w:val="right"/>
        <w:rPr>
          <w:b/>
        </w:rPr>
      </w:pPr>
    </w:p>
    <w:p w:rsidR="00654A60" w:rsidRDefault="00654A60" w:rsidP="005F5782">
      <w:pPr>
        <w:spacing w:line="360" w:lineRule="auto"/>
        <w:jc w:val="right"/>
        <w:rPr>
          <w:b/>
        </w:rPr>
      </w:pPr>
    </w:p>
    <w:p w:rsidR="00654A60" w:rsidRDefault="00654A60" w:rsidP="005F5782">
      <w:pPr>
        <w:spacing w:line="360" w:lineRule="auto"/>
        <w:jc w:val="right"/>
        <w:rPr>
          <w:b/>
        </w:rPr>
      </w:pPr>
    </w:p>
    <w:p w:rsidR="00654A60" w:rsidRDefault="00654A60" w:rsidP="005F5782">
      <w:pPr>
        <w:spacing w:line="360" w:lineRule="auto"/>
        <w:jc w:val="right"/>
        <w:rPr>
          <w:b/>
        </w:rPr>
      </w:pPr>
    </w:p>
    <w:p w:rsidR="00654A60" w:rsidRDefault="00654A60" w:rsidP="005F5782">
      <w:pPr>
        <w:spacing w:line="360" w:lineRule="auto"/>
        <w:jc w:val="right"/>
        <w:rPr>
          <w:b/>
        </w:rPr>
      </w:pPr>
    </w:p>
    <w:p w:rsidR="00654A60" w:rsidRDefault="00654A60" w:rsidP="00DC479C">
      <w:pPr>
        <w:spacing w:line="360" w:lineRule="auto"/>
        <w:rPr>
          <w:b/>
        </w:rPr>
      </w:pPr>
    </w:p>
    <w:p w:rsidR="00654A60" w:rsidRPr="000E1DB7" w:rsidRDefault="00654A60" w:rsidP="005F5782">
      <w:pPr>
        <w:spacing w:line="360" w:lineRule="auto"/>
        <w:jc w:val="right"/>
        <w:rPr>
          <w:b/>
        </w:rPr>
      </w:pPr>
    </w:p>
    <w:p w:rsidR="00654A60" w:rsidRPr="000E1DB7" w:rsidRDefault="00654A60" w:rsidP="005F5782">
      <w:pPr>
        <w:spacing w:line="360" w:lineRule="auto"/>
        <w:jc w:val="right"/>
        <w:rPr>
          <w:b/>
        </w:rPr>
      </w:pPr>
    </w:p>
    <w:p w:rsidR="00654A60" w:rsidRDefault="00654A60" w:rsidP="005F5782">
      <w:pPr>
        <w:spacing w:line="360" w:lineRule="auto"/>
        <w:jc w:val="right"/>
        <w:rPr>
          <w:b/>
        </w:rPr>
      </w:pPr>
    </w:p>
    <w:p w:rsidR="00654A60" w:rsidRPr="002E17AC" w:rsidRDefault="00654A60" w:rsidP="005F5782">
      <w:pPr>
        <w:spacing w:line="360" w:lineRule="auto"/>
        <w:jc w:val="right"/>
        <w:outlineLvl w:val="0"/>
        <w:rPr>
          <w:b/>
        </w:rPr>
      </w:pPr>
      <w:r w:rsidRPr="002E17AC">
        <w:rPr>
          <w:b/>
        </w:rPr>
        <w:t>Приложение 1</w:t>
      </w:r>
      <w:r>
        <w:rPr>
          <w:b/>
        </w:rPr>
        <w:t>5</w:t>
      </w:r>
    </w:p>
    <w:p w:rsidR="00654A60" w:rsidRDefault="00654A60" w:rsidP="005F5782">
      <w:pPr>
        <w:tabs>
          <w:tab w:val="left" w:pos="3360"/>
        </w:tabs>
        <w:rPr>
          <w:b/>
        </w:rPr>
      </w:pPr>
    </w:p>
    <w:p w:rsidR="00654A60" w:rsidRPr="00486224" w:rsidRDefault="00654A60" w:rsidP="005F5782">
      <w:pPr>
        <w:outlineLvl w:val="0"/>
        <w:rPr>
          <w:b/>
        </w:rPr>
      </w:pPr>
      <w:r>
        <w:rPr>
          <w:b/>
        </w:rPr>
        <w:t>Информация для родителей «Покормите птиц зимой»</w:t>
      </w:r>
    </w:p>
    <w:p w:rsidR="00654A60" w:rsidRPr="00486224" w:rsidRDefault="00654A60" w:rsidP="005F5782">
      <w:r w:rsidRPr="00486224">
        <w:t> </w:t>
      </w:r>
    </w:p>
    <w:p w:rsidR="00654A60" w:rsidRPr="00486224" w:rsidRDefault="00654A60" w:rsidP="005F5782">
      <w:pPr>
        <w:jc w:val="both"/>
      </w:pPr>
      <w:r w:rsidRPr="00486224">
        <w:t>              </w:t>
      </w:r>
      <w:r>
        <w:pict>
          <v:shape id="_x0000_i1049" type="#_x0000_t75" alt="синица" style="width:375pt;height:234.75pt">
            <v:imagedata r:id="rId33" r:href="rId34"/>
          </v:shape>
        </w:pict>
      </w:r>
    </w:p>
    <w:p w:rsidR="00654A60" w:rsidRPr="00486224" w:rsidRDefault="00654A60" w:rsidP="005F5782">
      <w:pPr>
        <w:jc w:val="both"/>
      </w:pPr>
      <w:r w:rsidRPr="00486224">
        <w:t>Птицам трудно приходится зимой. Во время метелей и сильных морозов много птиц погибает от голода, особенно в конце зимы, когда почти весь корм повсюду съеден.</w:t>
      </w:r>
    </w:p>
    <w:p w:rsidR="00654A60" w:rsidRPr="00486224" w:rsidRDefault="00654A60" w:rsidP="005F5782">
      <w:pPr>
        <w:jc w:val="both"/>
      </w:pPr>
      <w:r w:rsidRPr="00486224">
        <w:t>Особенно страдают синицы (из десяти синиц зиму переживает только одна...). Чем мы можем помочь им? Нужно делать кормушки.</w:t>
      </w:r>
    </w:p>
    <w:p w:rsidR="00654A60" w:rsidRPr="00486224" w:rsidRDefault="00654A60" w:rsidP="005F5782">
      <w:pPr>
        <w:jc w:val="both"/>
        <w:outlineLvl w:val="0"/>
      </w:pPr>
      <w:r w:rsidRPr="00486224">
        <w:t>Кормушка</w:t>
      </w:r>
    </w:p>
    <w:p w:rsidR="00654A60" w:rsidRPr="00486224" w:rsidRDefault="00654A60" w:rsidP="005F5782">
      <w:pPr>
        <w:jc w:val="both"/>
      </w:pPr>
      <w:r w:rsidRPr="00486224">
        <w:t>Конечно, можно купить готовую кормушку, но гораздо интереснее сделать ее самим. Cамая простая деревянная кормушка состоит из фанерного дна с бортиками и жестких опор, на которых крепится крыша. Крыша защищает корм от дождя и снега. Бортики нужно сделать достаточно высокими, чтобы корм не сдувало. В дне нужно просверлить дырочки, чтобы попадающая вода не застаивалась и корм не закисал. Стенки и края у кормушки не должны быть острыми.</w:t>
      </w:r>
    </w:p>
    <w:p w:rsidR="00654A60" w:rsidRPr="00486224" w:rsidRDefault="00654A60" w:rsidP="005F5782">
      <w:pPr>
        <w:jc w:val="both"/>
      </w:pPr>
      <w:r>
        <w:rPr>
          <w:noProof/>
        </w:rPr>
        <w:pict>
          <v:shape id="_x0000_s1026" type="#_x0000_t75" alt="кормушка" style="position:absolute;left:0;text-align:left;margin-left:0;margin-top:0;width:234.75pt;height:198.75pt;z-index:251658240;mso-wrap-distance-left:7.5pt;mso-wrap-distance-right:7.5pt;mso-position-horizontal:left;mso-position-vertical-relative:line" o:allowoverlap="f">
            <v:imagedata r:id="rId35" o:title=""/>
            <w10:wrap type="square"/>
          </v:shape>
        </w:pict>
      </w:r>
      <w:r w:rsidRPr="00486224">
        <w:t>Кормушку можно повесить на ветку дерева или закрепить на стене дома. Главное, выбрать такое место, чтобы оно было закрыто от ветра и недоступно для кошек. Колючие кустарники, такие как розы или боярышник, - подходящее убежище для птиц, где их не достанут хищники.</w:t>
      </w:r>
    </w:p>
    <w:p w:rsidR="00654A60" w:rsidRPr="00486224" w:rsidRDefault="00654A60" w:rsidP="005F5782">
      <w:pPr>
        <w:jc w:val="both"/>
      </w:pPr>
      <w:r w:rsidRPr="00486224">
        <w:t>Прекрасно, если Вы сможете разместить кормушку для птиц так,чтобы Вам было удобно наблюдать за ними.  </w:t>
      </w:r>
    </w:p>
    <w:p w:rsidR="00654A60" w:rsidRPr="00486224" w:rsidRDefault="00654A60" w:rsidP="005F5782">
      <w:pPr>
        <w:jc w:val="both"/>
      </w:pPr>
      <w:r w:rsidRPr="00486224">
        <w:t>Но что делать, если папа на работе, а кормушку хочется сделать прямо сейчас? Воспользуйтесь подручными средствами – пакетами из-под молока, кефира, сока, возьмите пластиковую бутыль. Прорежьте отверстия с двух сторон, оставив бортик снизу, а сверху проденьте веревочку или проволочку, чтобы подвесить кормушку.</w:t>
      </w:r>
    </w:p>
    <w:p w:rsidR="00654A60" w:rsidRPr="00486224" w:rsidRDefault="00654A60" w:rsidP="005F5782">
      <w:pPr>
        <w:jc w:val="both"/>
        <w:outlineLvl w:val="0"/>
      </w:pPr>
      <w:r w:rsidRPr="00486224">
        <w:t>Меню для птиц</w:t>
      </w:r>
    </w:p>
    <w:p w:rsidR="00654A60" w:rsidRPr="00486224" w:rsidRDefault="00654A60" w:rsidP="005F5782">
      <w:pPr>
        <w:jc w:val="both"/>
      </w:pPr>
      <w:r w:rsidRPr="00486224">
        <w:t>Сделать кормушку для птиц недостаточно, нужно регулярно заботиться о том, чтобы в ней была птичья еда. Кормление птиц – дело не только важное, но и ответственное. Орнитологи предупреждают, что птицам ни в коем случае нельзя скармливать пряные, соленые, острые, жареные, кислые продукты. Птицам нельзя есть цитрусовые (апельсины и лимоны), кожуру бананов. Нежелательно кормить их рисом и гречкой. Можно давать только белый хлеб, а вот черный хлеб опасен – он закисает в зобу птиц, плохо переваривается (особенно в мороз).</w:t>
      </w:r>
    </w:p>
    <w:p w:rsidR="00654A60" w:rsidRPr="00486224" w:rsidRDefault="00654A60" w:rsidP="005F5782">
      <w:pPr>
        <w:jc w:val="both"/>
      </w:pPr>
      <w:r>
        <w:rPr>
          <w:noProof/>
        </w:rPr>
        <w:pict>
          <v:shape id="_x0000_s1027" type="#_x0000_t75" alt="кормушка" style="position:absolute;left:0;text-align:left;margin-left:0;margin-top:0;width:299.25pt;height:327pt;z-index:251659264;mso-wrap-distance-left:7.5pt;mso-wrap-distance-top:7.5pt;mso-wrap-distance-right:7.5pt;mso-wrap-distance-bottom:7.5pt;mso-position-horizontal:left;mso-position-vertical-relative:line" o:allowoverlap="f">
            <v:imagedata r:id="rId36" o:title=""/>
            <w10:wrap type="square"/>
          </v:shape>
        </w:pict>
      </w:r>
      <w:r w:rsidRPr="00486224">
        <w:t>У разных птиц есть свои предпочтения в еде. Синицы любят несоленое сало, сыр и мясо (вареное и сырое). Для таких угощений даже кормушка не нужна, их просто подвешивают на ветку при помощи проволочки. Ветер будет раскачивать кусочек, но это не смущает синичек.</w:t>
      </w:r>
    </w:p>
    <w:p w:rsidR="00654A60" w:rsidRPr="00486224" w:rsidRDefault="00654A60" w:rsidP="005F5782">
      <w:pPr>
        <w:jc w:val="both"/>
      </w:pPr>
      <w:r w:rsidRPr="00486224">
        <w:t>Почти у всех мелких пернатых любимое блюдо – семечки подсолнуха, они должны быть мелкими и, конечно, нежареными. Умные птицы не глотают семечки целиком, со шкуркой, а мастерски выклевывают зернышко. Кроме подсолнечных, пернатые любят семена арбуза, дыни, тыквы, кабачков и патиссонов, просо, пшено, рябину, боярышник и зерна кукурузы. А еще – шкурки от бекона, вареные яйца, вареный картофель, геркулес (но не в виде каши). Конечно, весь корм должен быть свежим .</w:t>
      </w:r>
    </w:p>
    <w:p w:rsidR="00654A60" w:rsidRPr="00486224" w:rsidRDefault="00654A60" w:rsidP="005F5782">
      <w:pPr>
        <w:jc w:val="both"/>
      </w:pPr>
      <w:r w:rsidRPr="00486224">
        <w:t>Неплохо поместить в кормушке и кальциевую подкормку - скорлупу куриных яиц.</w:t>
      </w:r>
    </w:p>
    <w:p w:rsidR="00654A60" w:rsidRPr="00486224" w:rsidRDefault="00654A60" w:rsidP="005F5782">
      <w:pPr>
        <w:jc w:val="both"/>
      </w:pPr>
      <w:r w:rsidRPr="00486224">
        <w:t>Чем разнообразнее будет угощение в кормушке, тем больше разных птиц прилетит в «столовую».</w:t>
      </w:r>
    </w:p>
    <w:p w:rsidR="00654A60" w:rsidRPr="00486224" w:rsidRDefault="00654A60" w:rsidP="005F5782">
      <w:pPr>
        <w:jc w:val="both"/>
      </w:pPr>
      <w:r w:rsidRPr="00486224">
        <w:t>Если Вы начали подкармливать птиц, продолжайте делать это до конца зимнего сезона. Зерна, семечки и орехи следует подсыпать регулярно, иначе, обнаружив несколько раз кормушку пустой, птицы улетят в другое место. Зимняя столовая будет работать и весной, до тех пор, пока не проклюнется первая зелень.</w:t>
      </w:r>
    </w:p>
    <w:p w:rsidR="00654A60" w:rsidRDefault="00654A60" w:rsidP="005F5782">
      <w:pPr>
        <w:jc w:val="right"/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Default="00654A60" w:rsidP="005F5782">
      <w:pPr>
        <w:jc w:val="right"/>
        <w:rPr>
          <w:b/>
        </w:rPr>
      </w:pPr>
    </w:p>
    <w:p w:rsidR="00654A60" w:rsidRPr="00486224" w:rsidRDefault="00654A60" w:rsidP="005F5782"/>
    <w:p w:rsidR="00654A60" w:rsidRDefault="00654A60" w:rsidP="005F5782">
      <w:pPr>
        <w:rPr>
          <w:b/>
        </w:rPr>
      </w:pPr>
    </w:p>
    <w:p w:rsidR="00654A60" w:rsidRDefault="00654A60" w:rsidP="005F5782">
      <w:pPr>
        <w:outlineLvl w:val="0"/>
        <w:rPr>
          <w:b/>
        </w:rPr>
      </w:pPr>
      <w:r w:rsidRPr="00CD2968">
        <w:rPr>
          <w:b/>
        </w:rPr>
        <w:t>Список литературы, интернетресурсы:</w:t>
      </w:r>
    </w:p>
    <w:p w:rsidR="00654A60" w:rsidRPr="00CD2968" w:rsidRDefault="00654A60" w:rsidP="005F5782">
      <w:pPr>
        <w:rPr>
          <w:b/>
        </w:rPr>
      </w:pPr>
    </w:p>
    <w:p w:rsidR="00654A60" w:rsidRPr="00CD2968" w:rsidRDefault="00654A60" w:rsidP="005F5782">
      <w:r w:rsidRPr="00CD2968">
        <w:t xml:space="preserve">1. Коломина Н. В. Воспитание основ экологической культуры в детском саду. Москва, 2004. </w:t>
      </w:r>
    </w:p>
    <w:p w:rsidR="00654A60" w:rsidRPr="00CD2968" w:rsidRDefault="00654A60" w:rsidP="005F5782">
      <w:r w:rsidRPr="00CD2968">
        <w:t xml:space="preserve">2. С. Н. Николаева. Эколог в </w:t>
      </w:r>
      <w:r>
        <w:t>детском саду. Москва, 2003.</w:t>
      </w:r>
      <w:r w:rsidRPr="00CD2968">
        <w:t xml:space="preserve"> </w:t>
      </w:r>
    </w:p>
    <w:p w:rsidR="00654A60" w:rsidRPr="00CD2968" w:rsidRDefault="00654A60" w:rsidP="005F5782">
      <w:r w:rsidRPr="00CD2968">
        <w:t>3. http://www.litera.ru/stixiya/authors/esenin/poet-zima-aukaet.html</w:t>
      </w:r>
    </w:p>
    <w:p w:rsidR="00654A60" w:rsidRPr="00CD2968" w:rsidRDefault="00654A60" w:rsidP="005F5782">
      <w:r>
        <w:t>4</w:t>
      </w:r>
      <w:r w:rsidRPr="00CD2968">
        <w:t>. http://www.razumniki.ru/stihi_pro_zimu.html</w:t>
      </w:r>
    </w:p>
    <w:p w:rsidR="00654A60" w:rsidRPr="00CD2968" w:rsidRDefault="00654A60" w:rsidP="005F5782">
      <w:r>
        <w:t>5</w:t>
      </w:r>
      <w:r w:rsidRPr="00CD2968">
        <w:t>. http://lit.peoples.ru/poetry/nikolay_rubtsov/poem_22640.shtml</w:t>
      </w:r>
    </w:p>
    <w:p w:rsidR="00654A60" w:rsidRPr="00CD2968" w:rsidRDefault="00654A60" w:rsidP="005F5782"/>
    <w:p w:rsidR="00654A60" w:rsidRPr="00486224" w:rsidRDefault="00654A60" w:rsidP="005F5782"/>
    <w:p w:rsidR="00654A60" w:rsidRDefault="00654A60"/>
    <w:p w:rsidR="00654A60" w:rsidRDefault="00654A60"/>
    <w:p w:rsidR="00654A60" w:rsidRDefault="00654A60"/>
    <w:p w:rsidR="00654A60" w:rsidRDefault="00654A60"/>
    <w:p w:rsidR="00654A60" w:rsidRDefault="00654A60"/>
    <w:sectPr w:rsidR="00654A60" w:rsidSect="000E1DB7">
      <w:pgSz w:w="11906" w:h="16838"/>
      <w:pgMar w:top="1134" w:right="850" w:bottom="539" w:left="1701" w:header="708" w:footer="708" w:gutter="0"/>
      <w:pgBorders w:offsetFrom="page">
        <w:top w:val="sun" w:sz="6" w:space="24" w:color="auto"/>
        <w:left w:val="sun" w:sz="6" w:space="24" w:color="auto"/>
        <w:bottom w:val="sun" w:sz="6" w:space="24" w:color="auto"/>
        <w:right w:val="sun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4A60" w:rsidRDefault="00654A60" w:rsidP="000557EC">
      <w:r>
        <w:separator/>
      </w:r>
    </w:p>
  </w:endnote>
  <w:endnote w:type="continuationSeparator" w:id="0">
    <w:p w:rsidR="00654A60" w:rsidRDefault="00654A60" w:rsidP="000557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A60" w:rsidRDefault="00654A60">
    <w:pPr>
      <w:pStyle w:val="Footer"/>
      <w:jc w:val="center"/>
    </w:pPr>
    <w:fldSimple w:instr=" PAGE   \* MERGEFORMAT ">
      <w:r>
        <w:rPr>
          <w:noProof/>
        </w:rPr>
        <w:t>31</w:t>
      </w:r>
    </w:fldSimple>
  </w:p>
  <w:p w:rsidR="00654A60" w:rsidRDefault="00654A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4A60" w:rsidRDefault="00654A60" w:rsidP="000557EC">
      <w:r>
        <w:separator/>
      </w:r>
    </w:p>
  </w:footnote>
  <w:footnote w:type="continuationSeparator" w:id="0">
    <w:p w:rsidR="00654A60" w:rsidRDefault="00654A60" w:rsidP="000557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74A6"/>
    <w:rsid w:val="00042BFF"/>
    <w:rsid w:val="000553B7"/>
    <w:rsid w:val="000557EC"/>
    <w:rsid w:val="00056AAF"/>
    <w:rsid w:val="000571B3"/>
    <w:rsid w:val="000653A7"/>
    <w:rsid w:val="000A1FA9"/>
    <w:rsid w:val="000C4145"/>
    <w:rsid w:val="000D62C3"/>
    <w:rsid w:val="000E1BA5"/>
    <w:rsid w:val="000E1DB7"/>
    <w:rsid w:val="000F5667"/>
    <w:rsid w:val="00102911"/>
    <w:rsid w:val="00115BAC"/>
    <w:rsid w:val="00160C00"/>
    <w:rsid w:val="0019514A"/>
    <w:rsid w:val="00195A27"/>
    <w:rsid w:val="002018BC"/>
    <w:rsid w:val="00206434"/>
    <w:rsid w:val="00211123"/>
    <w:rsid w:val="002122E1"/>
    <w:rsid w:val="00252B63"/>
    <w:rsid w:val="0026099F"/>
    <w:rsid w:val="0027471E"/>
    <w:rsid w:val="00280BB6"/>
    <w:rsid w:val="002C0E7B"/>
    <w:rsid w:val="002E17AC"/>
    <w:rsid w:val="0030179A"/>
    <w:rsid w:val="00310360"/>
    <w:rsid w:val="00317967"/>
    <w:rsid w:val="00370CDB"/>
    <w:rsid w:val="003A1F97"/>
    <w:rsid w:val="003A26B6"/>
    <w:rsid w:val="003D39AE"/>
    <w:rsid w:val="003D5667"/>
    <w:rsid w:val="00432EA5"/>
    <w:rsid w:val="004344D5"/>
    <w:rsid w:val="004459F6"/>
    <w:rsid w:val="0047587F"/>
    <w:rsid w:val="00486224"/>
    <w:rsid w:val="004C7A6B"/>
    <w:rsid w:val="004D17C7"/>
    <w:rsid w:val="00527CEA"/>
    <w:rsid w:val="00562AB4"/>
    <w:rsid w:val="00573468"/>
    <w:rsid w:val="005B5665"/>
    <w:rsid w:val="005F5782"/>
    <w:rsid w:val="00607A73"/>
    <w:rsid w:val="00641D98"/>
    <w:rsid w:val="00653869"/>
    <w:rsid w:val="00654A60"/>
    <w:rsid w:val="006640C8"/>
    <w:rsid w:val="00694882"/>
    <w:rsid w:val="006D0215"/>
    <w:rsid w:val="007268FC"/>
    <w:rsid w:val="007656C9"/>
    <w:rsid w:val="00785BC4"/>
    <w:rsid w:val="00785E21"/>
    <w:rsid w:val="007C1E6F"/>
    <w:rsid w:val="007D5E60"/>
    <w:rsid w:val="007E4E19"/>
    <w:rsid w:val="007F22ED"/>
    <w:rsid w:val="00843AD9"/>
    <w:rsid w:val="008974A6"/>
    <w:rsid w:val="0090475D"/>
    <w:rsid w:val="009070C5"/>
    <w:rsid w:val="00907737"/>
    <w:rsid w:val="009201A6"/>
    <w:rsid w:val="00921D39"/>
    <w:rsid w:val="00941146"/>
    <w:rsid w:val="00947055"/>
    <w:rsid w:val="009561AC"/>
    <w:rsid w:val="00982503"/>
    <w:rsid w:val="009A6343"/>
    <w:rsid w:val="009B3564"/>
    <w:rsid w:val="00A424C8"/>
    <w:rsid w:val="00A85991"/>
    <w:rsid w:val="00AA3A54"/>
    <w:rsid w:val="00AE5DFA"/>
    <w:rsid w:val="00B07303"/>
    <w:rsid w:val="00B906C4"/>
    <w:rsid w:val="00BE0677"/>
    <w:rsid w:val="00BF2A60"/>
    <w:rsid w:val="00C206DB"/>
    <w:rsid w:val="00C32B33"/>
    <w:rsid w:val="00C36372"/>
    <w:rsid w:val="00C957CC"/>
    <w:rsid w:val="00CC37E9"/>
    <w:rsid w:val="00CD2968"/>
    <w:rsid w:val="00D3379E"/>
    <w:rsid w:val="00D40E20"/>
    <w:rsid w:val="00D525C5"/>
    <w:rsid w:val="00DC479C"/>
    <w:rsid w:val="00DD4D79"/>
    <w:rsid w:val="00E000C6"/>
    <w:rsid w:val="00E256CE"/>
    <w:rsid w:val="00E425C5"/>
    <w:rsid w:val="00E5613A"/>
    <w:rsid w:val="00EA1B6B"/>
    <w:rsid w:val="00F33515"/>
    <w:rsid w:val="00F876AF"/>
    <w:rsid w:val="00FA2F43"/>
    <w:rsid w:val="00FD5896"/>
    <w:rsid w:val="00FE4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4A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8974A6"/>
    <w:rPr>
      <w:rFonts w:cs="Times New Roman"/>
    </w:rPr>
  </w:style>
  <w:style w:type="paragraph" w:styleId="NormalWeb">
    <w:name w:val="Normal (Web)"/>
    <w:basedOn w:val="Normal"/>
    <w:uiPriority w:val="99"/>
    <w:rsid w:val="008974A6"/>
    <w:pPr>
      <w:spacing w:before="100" w:beforeAutospacing="1" w:after="100" w:afterAutospacing="1"/>
    </w:pPr>
  </w:style>
  <w:style w:type="paragraph" w:customStyle="1" w:styleId="c7">
    <w:name w:val="c7"/>
    <w:basedOn w:val="Normal"/>
    <w:uiPriority w:val="99"/>
    <w:rsid w:val="008974A6"/>
    <w:pPr>
      <w:spacing w:before="100" w:beforeAutospacing="1" w:after="100" w:afterAutospacing="1"/>
    </w:pPr>
  </w:style>
  <w:style w:type="character" w:customStyle="1" w:styleId="c4">
    <w:name w:val="c4"/>
    <w:basedOn w:val="DefaultParagraphFont"/>
    <w:uiPriority w:val="99"/>
    <w:rsid w:val="008974A6"/>
    <w:rPr>
      <w:rFonts w:cs="Times New Roman"/>
    </w:rPr>
  </w:style>
  <w:style w:type="paragraph" w:customStyle="1" w:styleId="c5">
    <w:name w:val="c5"/>
    <w:basedOn w:val="Normal"/>
    <w:uiPriority w:val="99"/>
    <w:rsid w:val="008974A6"/>
    <w:pPr>
      <w:spacing w:before="100" w:beforeAutospacing="1" w:after="100" w:afterAutospacing="1"/>
    </w:pPr>
  </w:style>
  <w:style w:type="character" w:customStyle="1" w:styleId="c0">
    <w:name w:val="c0"/>
    <w:basedOn w:val="DefaultParagraphFont"/>
    <w:uiPriority w:val="99"/>
    <w:rsid w:val="008974A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974A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974A6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8974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74A6"/>
    <w:rPr>
      <w:rFonts w:ascii="Tahoma" w:hAnsi="Tahoma" w:cs="Tahoma"/>
      <w:sz w:val="16"/>
      <w:szCs w:val="16"/>
      <w:lang w:eastAsia="ru-RU"/>
    </w:rPr>
  </w:style>
  <w:style w:type="character" w:styleId="Strong">
    <w:name w:val="Strong"/>
    <w:basedOn w:val="DefaultParagraphFont"/>
    <w:uiPriority w:val="99"/>
    <w:qFormat/>
    <w:locked/>
    <w:rsid w:val="005F5782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5F5782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C206D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0643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http://detsadd.narod.ru/index_2_7_292_clip_image001.jpg" TargetMode="Externa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http://detsadd.narod.ru/risunki/ivach5.jpg" TargetMode="Externa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http://detsadd.narod.ru/risunki/ivach4.jpg" TargetMode="External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140</TotalTime>
  <Pages>31</Pages>
  <Words>4546</Words>
  <Characters>25918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16</cp:revision>
  <cp:lastPrinted>2019-02-02T09:46:00Z</cp:lastPrinted>
  <dcterms:created xsi:type="dcterms:W3CDTF">2018-12-06T12:21:00Z</dcterms:created>
  <dcterms:modified xsi:type="dcterms:W3CDTF">2019-02-02T09:48:00Z</dcterms:modified>
</cp:coreProperties>
</file>