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A0E" w:rsidRPr="00277AB4" w:rsidRDefault="00F55A0E" w:rsidP="00F6435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«Вечкенинская СОШ» Ковылкинского района Республики Мордовия</w:t>
      </w:r>
    </w:p>
    <w:p w:rsidR="00F55A0E" w:rsidRPr="00DE6E44" w:rsidRDefault="00F55A0E" w:rsidP="00F6435F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23CF2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alt="IMG_4148" style="width:318.75pt;height:162.75pt;visibility:visible">
            <v:imagedata r:id="rId4" o:title=""/>
          </v:shape>
        </w:pict>
      </w:r>
      <w:r w:rsidRPr="00DE6E44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</w:p>
    <w:p w:rsidR="00F55A0E" w:rsidRPr="00DE6E44" w:rsidRDefault="00F55A0E" w:rsidP="00F6435F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bCs/>
          <w:color w:val="31849B"/>
          <w:sz w:val="28"/>
          <w:szCs w:val="28"/>
        </w:rPr>
      </w:pPr>
      <w:r w:rsidRPr="00DE6E44">
        <w:rPr>
          <w:rFonts w:ascii="Times New Roman" w:hAnsi="Times New Roman" w:cs="Times New Roman"/>
          <w:b/>
          <w:bCs/>
          <w:sz w:val="36"/>
          <w:szCs w:val="36"/>
        </w:rPr>
        <w:t xml:space="preserve">              </w:t>
      </w:r>
      <w:r w:rsidRPr="00277C99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32.75pt;height:120pt" fillcolor="red">
            <v:shadow on="t" opacity="52429f"/>
            <v:textpath style="font-family:&quot;Arial Black&quot;;font-style:italic;v-text-kern:t" trim="t" fitpath="t" string="ПОКЛОНИМСЯ ВЕЛИКИМ&#10;ТЕМ ГОДАМ"/>
          </v:shape>
        </w:pict>
      </w:r>
      <w:r w:rsidRPr="00DE6E44">
        <w:rPr>
          <w:rFonts w:ascii="Times New Roman" w:hAnsi="Times New Roman" w:cs="Times New Roman"/>
          <w:b/>
          <w:bCs/>
          <w:color w:val="31849B"/>
          <w:sz w:val="28"/>
          <w:szCs w:val="28"/>
        </w:rPr>
        <w:t xml:space="preserve"> Литературно-музыкальная композиция с элементами театрализованного представления</w:t>
      </w:r>
    </w:p>
    <w:p w:rsidR="00F55A0E" w:rsidRPr="009F5EF0" w:rsidRDefault="00F55A0E" w:rsidP="00F6435F">
      <w:pPr>
        <w:spacing w:line="240" w:lineRule="auto"/>
        <w:rPr>
          <w:rFonts w:ascii="Times New Roman" w:hAnsi="Times New Roman" w:cs="Times New Roman"/>
          <w:b/>
          <w:bCs/>
          <w:color w:val="215868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215868"/>
          <w:sz w:val="36"/>
          <w:szCs w:val="36"/>
        </w:rPr>
        <w:t xml:space="preserve">                                                     </w:t>
      </w:r>
      <w:r w:rsidRPr="009F5EF0">
        <w:rPr>
          <w:rFonts w:ascii="Times New Roman" w:hAnsi="Times New Roman" w:cs="Times New Roman"/>
          <w:b/>
          <w:bCs/>
          <w:color w:val="215868"/>
          <w:sz w:val="36"/>
          <w:szCs w:val="36"/>
        </w:rPr>
        <w:t>8 класс</w:t>
      </w:r>
    </w:p>
    <w:p w:rsidR="00F55A0E" w:rsidRDefault="00F55A0E" w:rsidP="00F6435F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423CF2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 id="Рисунок 2" o:spid="_x0000_i1027" type="#_x0000_t75" alt="IMG_4167" style="width:168pt;height:258.75pt;visibility:visible">
            <v:imagedata r:id="rId5" o:title=""/>
          </v:shape>
        </w:pic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73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F55A0E" w:rsidRPr="00F6435F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5F73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Чекашкина Н.С.</w:t>
      </w:r>
    </w:p>
    <w:p w:rsidR="00F55A0E" w:rsidRPr="00386C66" w:rsidRDefault="00F55A0E" w:rsidP="00F6435F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86C66">
        <w:rPr>
          <w:rFonts w:ascii="Times New Roman" w:hAnsi="Times New Roman" w:cs="Times New Roman"/>
          <w:b/>
          <w:bCs/>
          <w:sz w:val="36"/>
          <w:szCs w:val="36"/>
        </w:rPr>
        <w:t>Поклонимся великим тем годам!</w:t>
      </w:r>
    </w:p>
    <w:p w:rsidR="00F55A0E" w:rsidRDefault="00F55A0E" w:rsidP="00F643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воспитание патриотизма, чувство гордости за свой народ, свою армию</w:t>
      </w:r>
    </w:p>
    <w:p w:rsidR="00F55A0E" w:rsidRDefault="00F55A0E" w:rsidP="00F643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 картины и рисунки детей о войне, запись сообщения Левитана о начале войны и о капитуляции фашистской Германии,  запись звуков взрывающихся бомб, автоматных очередей,  свечи, макет памятника погибшим воинам, военная форма и остальные атрибуты, необходимые для инсценировки отрывка из</w:t>
      </w:r>
      <w:r w:rsidRPr="005F734C">
        <w:rPr>
          <w:rFonts w:ascii="Times New Roman" w:hAnsi="Times New Roman" w:cs="Times New Roman"/>
          <w:sz w:val="28"/>
          <w:szCs w:val="28"/>
        </w:rPr>
        <w:t xml:space="preserve"> поэмы </w:t>
      </w:r>
      <w:r>
        <w:rPr>
          <w:rFonts w:ascii="Times New Roman" w:hAnsi="Times New Roman" w:cs="Times New Roman"/>
          <w:sz w:val="28"/>
          <w:szCs w:val="28"/>
        </w:rPr>
        <w:t>Твардовского  «Василия Теркина».</w:t>
      </w:r>
    </w:p>
    <w:p w:rsidR="00F55A0E" w:rsidRPr="00AD6FF7" w:rsidRDefault="00F55A0E" w:rsidP="00F6435F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 мероприятия.</w:t>
      </w:r>
    </w:p>
    <w:p w:rsidR="00F55A0E" w:rsidRPr="00537C8B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37C8B">
        <w:rPr>
          <w:rFonts w:ascii="Times New Roman" w:hAnsi="Times New Roman" w:cs="Times New Roman"/>
          <w:i/>
          <w:iCs/>
          <w:sz w:val="28"/>
          <w:szCs w:val="28"/>
        </w:rPr>
        <w:t xml:space="preserve">Звучит песня в исполнении И. Кобзона «Поклонимся великим тем годам». </w:t>
      </w:r>
      <w:r>
        <w:rPr>
          <w:rFonts w:ascii="Times New Roman" w:hAnsi="Times New Roman" w:cs="Times New Roman"/>
          <w:i/>
          <w:iCs/>
          <w:sz w:val="28"/>
          <w:szCs w:val="28"/>
        </w:rPr>
        <w:t>Звук убавляется и на фоне музыки  2 ведущие  читают.</w:t>
      </w:r>
    </w:p>
    <w:p w:rsidR="00F55A0E" w:rsidRPr="00537C8B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1-ый ведущий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мира,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минуту встаньте!</w:t>
      </w:r>
    </w:p>
    <w:p w:rsidR="00F55A0E" w:rsidRPr="00537C8B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2-ой ведущий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Помните!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века, через года,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Помните!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тех, кто уже не придет никогда,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Помните!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1-ый ведущий:</w:t>
      </w:r>
      <w:r>
        <w:rPr>
          <w:rFonts w:ascii="Times New Roman" w:hAnsi="Times New Roman" w:cs="Times New Roman"/>
          <w:sz w:val="28"/>
          <w:szCs w:val="28"/>
        </w:rPr>
        <w:t xml:space="preserve"> 27 миллионам павших, не вернувшимся с кровавых полей войны, посвящается.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2-ой ведущий:</w:t>
      </w:r>
      <w:r>
        <w:rPr>
          <w:rFonts w:ascii="Times New Roman" w:hAnsi="Times New Roman" w:cs="Times New Roman"/>
          <w:sz w:val="28"/>
          <w:szCs w:val="28"/>
        </w:rPr>
        <w:t xml:space="preserve"> Героям Сталинградской битвы, положившей начало коренному перелому в ходе Великой Отечественной войны, посвящается.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1-ый ведущий:</w:t>
      </w:r>
      <w:r>
        <w:rPr>
          <w:rFonts w:ascii="Times New Roman" w:hAnsi="Times New Roman" w:cs="Times New Roman"/>
          <w:sz w:val="28"/>
          <w:szCs w:val="28"/>
        </w:rPr>
        <w:t xml:space="preserve"> Славным ветеранам ВО войны, выстоявшим, победившим, подарившим миру жизнь и счастье, посвящается.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Поколению, вступающему в жизнь, посвящается.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2-ой ведущий:</w:t>
      </w:r>
      <w:r>
        <w:rPr>
          <w:rFonts w:ascii="Times New Roman" w:hAnsi="Times New Roman" w:cs="Times New Roman"/>
          <w:sz w:val="28"/>
          <w:szCs w:val="28"/>
        </w:rPr>
        <w:t xml:space="preserve">  В  черном пласту петергофской земли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Матросскую флягу как-то нашли.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в ней записка в несколько строк: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«Бились… погибли…» А поперек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Слова, что огнем обжигают сейчас: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«Живые,  пойте о нас!» 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этих слов позабыть не могу. 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мы у них в неоплатном долгу.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«Живые,  пойте о нас!» </w:t>
      </w:r>
    </w:p>
    <w:p w:rsidR="00F55A0E" w:rsidRPr="00537C8B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не просьба, это приказ!                                                                     </w:t>
      </w:r>
      <w:r w:rsidRPr="008445E1">
        <w:rPr>
          <w:rFonts w:ascii="Times New Roman" w:hAnsi="Times New Roman" w:cs="Times New Roman"/>
          <w:sz w:val="28"/>
          <w:szCs w:val="28"/>
        </w:rPr>
        <w:t xml:space="preserve"> </w:t>
      </w:r>
      <w:r w:rsidRPr="00834EB5">
        <w:rPr>
          <w:rFonts w:ascii="Times New Roman" w:hAnsi="Times New Roman" w:cs="Times New Roman"/>
          <w:sz w:val="28"/>
          <w:szCs w:val="28"/>
        </w:rPr>
        <w:t xml:space="preserve">   </w:t>
      </w:r>
      <w:r w:rsidRPr="00537C8B">
        <w:rPr>
          <w:rFonts w:ascii="Times New Roman" w:hAnsi="Times New Roman" w:cs="Times New Roman"/>
          <w:i/>
          <w:iCs/>
          <w:sz w:val="28"/>
          <w:szCs w:val="28"/>
        </w:rPr>
        <w:t>(звучит отрывок из песни «Поклонимся великим  тем годам».</w:t>
      </w:r>
    </w:p>
    <w:p w:rsidR="00F55A0E" w:rsidRPr="00537C8B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1-й в</w:t>
      </w: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едущий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мае мы еще смеялись,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Любили зелень и огни.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голос скрипок, ни рояли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не пророчили войны…</w:t>
      </w:r>
    </w:p>
    <w:p w:rsidR="00F55A0E" w:rsidRPr="00537C8B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37C8B">
        <w:rPr>
          <w:rFonts w:ascii="Times New Roman" w:hAnsi="Times New Roman" w:cs="Times New Roman"/>
          <w:i/>
          <w:iCs/>
          <w:sz w:val="28"/>
          <w:szCs w:val="28"/>
        </w:rPr>
        <w:t>На сцене в вальсе кружатся выпускники, появляется юноша с фотоаппаратом. Все подбегают к нему, становятся для фотографирования.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Фотограф</w:t>
      </w:r>
      <w:r>
        <w:rPr>
          <w:rFonts w:ascii="Times New Roman" w:hAnsi="Times New Roman" w:cs="Times New Roman"/>
          <w:sz w:val="28"/>
          <w:szCs w:val="28"/>
        </w:rPr>
        <w:t>. Внимание! Внимание! Снимаю!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Выпускница.</w:t>
      </w:r>
      <w:r>
        <w:rPr>
          <w:rFonts w:ascii="Times New Roman" w:hAnsi="Times New Roman" w:cs="Times New Roman"/>
          <w:sz w:val="28"/>
          <w:szCs w:val="28"/>
        </w:rPr>
        <w:t xml:space="preserve"> Исторический момент, запомним: 21 июня 1941 года, 204 школа, наш 10»а».</w:t>
      </w:r>
    </w:p>
    <w:p w:rsidR="00F55A0E" w:rsidRPr="00537C8B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37C8B">
        <w:rPr>
          <w:rFonts w:ascii="Times New Roman" w:hAnsi="Times New Roman" w:cs="Times New Roman"/>
          <w:i/>
          <w:iCs/>
          <w:sz w:val="28"/>
          <w:szCs w:val="28"/>
        </w:rPr>
        <w:t xml:space="preserve">Девочка поет «Старый  вальсок», остальные танцуют.  Голос Левитана сообщает о начале войны. Все танцующие останавливаются и смотрят на радио. Звучит песня «Священная война». По сцене проходят одетые в военную форму ученики.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4 чтеца становятся в шахматном порядке. </w:t>
      </w:r>
    </w:p>
    <w:p w:rsidR="00F55A0E" w:rsidRDefault="00F55A0E" w:rsidP="00F6435F">
      <w:pPr>
        <w:pStyle w:val="ListParagraph"/>
        <w:spacing w:line="240" w:lineRule="auto"/>
      </w:pPr>
      <w:r>
        <w:pict>
          <v:shape id="_x0000_i1028" type="#_x0000_t75" style="width:243pt;height:174.75pt">
            <v:imagedata r:id="rId6" o:title=""/>
          </v:shape>
        </w:pic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1-й чтец:</w:t>
      </w:r>
      <w:r>
        <w:rPr>
          <w:rFonts w:ascii="Times New Roman" w:hAnsi="Times New Roman" w:cs="Times New Roman"/>
          <w:sz w:val="28"/>
          <w:szCs w:val="28"/>
        </w:rPr>
        <w:t xml:space="preserve"> Уходили мальчики – на плечах шинели,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Уходили мальчики – храбро песни пели.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Отступали мальчики – пыльными степями,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Умирали мальчики, где – не знали сами.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Попадали мальчики в страшные бараки,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Догоняли мальчиков лютые собаки.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Убивали мальчиков за побег на месте.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продали мальчики совести и чести.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хотели мальчики поддаваться страху,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Поднимались мальчики по свистку в атаку.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Повидали мальчики – храбрые солдаты – 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Волгу – в 41,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Шпрее – в 45.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Показали мальчики за четыре года,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мальчики нашего народа.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2-й  чтец:</w:t>
      </w:r>
      <w:r>
        <w:rPr>
          <w:rFonts w:ascii="Times New Roman" w:hAnsi="Times New Roman" w:cs="Times New Roman"/>
          <w:sz w:val="28"/>
          <w:szCs w:val="28"/>
        </w:rPr>
        <w:t xml:space="preserve">  Гулко катился в кровавой мгле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Сотой атаки вал.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Злой и упрямый,  по грудь в земле,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Насмерть  солдат стоял.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Знал он, что нет дороги назад – 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защищал Сталинград.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Танк на него надвигался,  рыча,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Мукой и смертью грозил.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Он, притаившись в канаве, с плеча,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Танки гранатой разил.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Пулю за пулю. Снаряд за снаряд.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защищал Сталинград.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3-й чтец:</w:t>
      </w:r>
      <w:r>
        <w:rPr>
          <w:rFonts w:ascii="Times New Roman" w:hAnsi="Times New Roman" w:cs="Times New Roman"/>
          <w:sz w:val="28"/>
          <w:szCs w:val="28"/>
        </w:rPr>
        <w:t xml:space="preserve">  22 июня фашистская Германия без объявления войны напала на нашу страну.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4-й чтец:</w:t>
      </w:r>
      <w:r>
        <w:rPr>
          <w:rFonts w:ascii="Times New Roman" w:hAnsi="Times New Roman" w:cs="Times New Roman"/>
          <w:sz w:val="28"/>
          <w:szCs w:val="28"/>
        </w:rPr>
        <w:t xml:space="preserve"> Весь народ, как один, встал на защиту своего Отечества. Почти из каждого дома ушли   на фронт отцы, сыновья, дяди.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5EF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Из нашего села ушли и не вернулись с войны 214человек. 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423CF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8" o:spid="_x0000_i1029" type="#_x0000_t75" alt="IMG_4138" style="width:169.5pt;height:255pt;visibility:visible">
            <v:imagedata r:id="rId7" o:title=""/>
          </v:shape>
        </w:pic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 всех поименно,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 вспомним своим.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нужно не мертвым,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нужно живым.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1-й ведущ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: Мы просим всех встать и почтить память погибших минутой молчанья. </w:t>
      </w:r>
      <w:r w:rsidRPr="001017C4">
        <w:rPr>
          <w:rFonts w:ascii="Times New Roman" w:hAnsi="Times New Roman" w:cs="Times New Roman"/>
          <w:i/>
          <w:iCs/>
          <w:sz w:val="28"/>
          <w:szCs w:val="28"/>
        </w:rPr>
        <w:t>(Звучит «Аве, Мария!» Дж. Верди)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Pr="00423CF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shape id="Рисунок 25" o:spid="_x0000_i1030" type="#_x0000_t75" alt="IMG_4144" style="width:339.75pt;height:213.75pt;visibility:visible">
            <v:imagedata r:id="rId8" o:title=""/>
          </v:shape>
        </w:pic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2-й 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едущий: </w:t>
      </w:r>
      <w:r>
        <w:rPr>
          <w:rFonts w:ascii="Times New Roman" w:hAnsi="Times New Roman" w:cs="Times New Roman"/>
          <w:sz w:val="28"/>
          <w:szCs w:val="28"/>
        </w:rPr>
        <w:t xml:space="preserve"> А впереди еще были грозовые  сороковые</w:t>
      </w:r>
      <w:r w:rsidRPr="001017C4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017C4">
        <w:rPr>
          <w:rFonts w:ascii="Times New Roman" w:hAnsi="Times New Roman" w:cs="Times New Roman"/>
          <w:i/>
          <w:iCs/>
          <w:sz w:val="28"/>
          <w:szCs w:val="28"/>
        </w:rPr>
        <w:t>(Разрывы снарядов)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1-й ведущ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:  Сороковые роковые.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Военные и фронтовые,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извещенья похоронные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перестуки эшелонные.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Гудят накатанные рельсы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Просторно, холодно, высоко.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погорельцы, погорельцы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Кочуют с запада к востоку.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Сороковые роковые,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Свинцовые, пороховые.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гуляет по России.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такие молодые!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2-й ведущ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: Когда на смерть идут – поют,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перед этим можно плакать.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самый страшный час в бою – 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ожидания атаки.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Разрыв – и умирает друг.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значит, смерть проходит мимо…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настанет мой черед,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мной одним идет охота. (Разрывы снарядов)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C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1-й ведущ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: За далекие пригорки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Уходил сраженья жар,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снегу Василий 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Неподобранный лежал.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под ним, набрякши кровью,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Взялся грудой ледяной.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Смерть склонилась к изголовью: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595E">
        <w:rPr>
          <w:noProof/>
          <w:lang w:eastAsia="ru-RU"/>
        </w:rPr>
        <w:pict>
          <v:shape id="Рисунок 16" o:spid="_x0000_i1031" type="#_x0000_t75" alt="IMG_4153" style="width:339.75pt;height:190.5pt;visibility:visible">
            <v:imagedata r:id="rId9" o:title=""/>
          </v:shape>
        </w:pic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  <w:r>
        <w:rPr>
          <w:rFonts w:ascii="Times New Roman" w:hAnsi="Times New Roman" w:cs="Times New Roman"/>
          <w:sz w:val="28"/>
          <w:szCs w:val="28"/>
        </w:rPr>
        <w:t>: Ну, солдат, пойдем со мной,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теперь твоя подруга,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Недалеко провожу,</w:t>
      </w:r>
    </w:p>
    <w:p w:rsidR="00F55A0E" w:rsidRPr="00A56539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Белой вьюгой,</w:t>
      </w:r>
      <w:r w:rsidRPr="00487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белой вьюгой,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Вьюгой след запорошу.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Дрогнул Теркин, замерзая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постели снеговой,</w:t>
      </w:r>
    </w:p>
    <w:p w:rsidR="00F55A0E" w:rsidRPr="005F734C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73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звал тебя, Косая,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солдат еще живой!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Полно, полно, молодец,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Я-то знаю, я-то вижу: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живой, да не жилец.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Мимоходом тенью смертной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твоих коснулась щек,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тебе и незаметно,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 них сухой снежок.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Моего не бойся мрака,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Ночь, поверь, не хуже дня…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чего  тебе, однако,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лично от меня?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мне…такую малость,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почти что ничего,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Нужен знак один согласья,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устал беречь ты жизнь,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 смертном молишь часе…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Сам, выходит, подпишись?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что же, - подпишись и на покой.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уволь. Себе дороже.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смотри – ка, дело к ночи,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мороз горит заря.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 тому, чтоб мне короче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тебе не мерзнуть зря…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Потерплю.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ты, глупый!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лежишь, всего свело…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Вижу, веришь. Вот и слезы,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 я тебе милей.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Врешь, я плачу от мороза,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от жалости твоей.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от счастья, что от боли – 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равно. А холод лют.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Завилась поземка в поле.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тебя уж не найдут…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зачем тебе, подумай,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кто и подбреет.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Пожалеешь, что не умер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Здесь, на месте, без хлопот…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Шутишь Смерть, плетешь тенета…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как раз пожить охота,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не жил-то еще…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 (смеется)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 встанешь, толку мало,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 встанешь, - все сначала: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Холод, страх, усталость, грязь,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Ну-ка, сладко ли, дружище,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Рассуди-ка в простоте.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судить? С войны не взыщешь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каком уже суде…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тоска, солдат, в придачу: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там дома, что с семьей?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уж выполню задачу – 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Кончу немца – и домой.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еще сказать старухе: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придешь с одной рукой?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 еще каким калекой,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себе и то постыл…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 Смертью Человеку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Спорить стало свыше сил.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Истекал уже он кровью,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Коченел, спускалась ночь…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одном моем условье,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Смерть, послушай… я не прочь…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худший и не лучший,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погибну на войне.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конце ее, послушай,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Дашь ты на день отпуск мне?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Дашь ты мне в тот день последний,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праздник славы мировой,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Услыхать салют победный, Что раздастся над Москвой?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Смерть, а Смерть, еще мне там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Дашь сказать одно словечко?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Полсловечка…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не  дам.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пошла ты прочь, Косая,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солдат еще живой.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плакать, выть от боли,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Гибнуть в поле без следа.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тебе по доброй воле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сдамся никогда.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Погоди. Резон почище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найду, - подашь мне знак</w:t>
      </w:r>
      <w:r w:rsidRPr="001017C4">
        <w:rPr>
          <w:rFonts w:ascii="Times New Roman" w:hAnsi="Times New Roman" w:cs="Times New Roman"/>
          <w:i/>
          <w:iCs/>
          <w:sz w:val="28"/>
          <w:szCs w:val="28"/>
        </w:rPr>
        <w:t>.  (слышны голоса)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Стой! Идут за мною. Ищут. Из санбата.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Где, чудак?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C4">
        <w:rPr>
          <w:rFonts w:ascii="Times New Roman" w:hAnsi="Times New Roman" w:cs="Times New Roman"/>
          <w:i/>
          <w:iCs/>
          <w:sz w:val="28"/>
          <w:szCs w:val="28"/>
        </w:rPr>
        <w:t>(вглядывается)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Во-о-о-н, по стежке занесенной…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команды похоронной.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равно живой народ.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1-й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еще остался воин,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ночи всех не уберем.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2-й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 то устали за день,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Доставай кисет, земляк.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покойничке присядем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покурим натощак.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595E">
        <w:rPr>
          <w:noProof/>
          <w:lang w:eastAsia="ru-RU"/>
        </w:rPr>
        <w:pict>
          <v:shape id="Рисунок 19" o:spid="_x0000_i1032" type="#_x0000_t75" alt="IMG_4157" style="width:365.25pt;height:204pt;visibility:visible">
            <v:imagedata r:id="rId10" o:title=""/>
          </v:shape>
        </w:pic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 (</w:t>
      </w:r>
      <w:r w:rsidRPr="001017C4">
        <w:rPr>
          <w:rFonts w:ascii="Times New Roman" w:hAnsi="Times New Roman" w:cs="Times New Roman"/>
          <w:i/>
          <w:iCs/>
          <w:sz w:val="28"/>
          <w:szCs w:val="28"/>
        </w:rPr>
        <w:t>зашевелился)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Прогоните эту бабу,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солдат  еще живой.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1-й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штука!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2-й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Верно, штука – жив солдат!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1-й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думаешь!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2-й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ну-ка, понесем его в санбат.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1-й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Еле-еле, душа в теле…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Шутки, что ль, зазяб совсем.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2-й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уж мы тебя хотели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Понимаешь, в наркомзем.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1-й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7C4">
        <w:rPr>
          <w:rFonts w:ascii="Times New Roman" w:hAnsi="Times New Roman" w:cs="Times New Roman"/>
          <w:i/>
          <w:iCs/>
          <w:sz w:val="28"/>
          <w:szCs w:val="28"/>
        </w:rPr>
        <w:t>(Поднимая Теркина)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толкуй. Заждался малый.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Вырубай шинель во льду.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Поднимай.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однако, в след пойду.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Земляки – они к работе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Приспособлены к иной.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Врете, растрясёте – 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еще он будет мой.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1-й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Понесли. Терпи.  Дружок.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Теркин</w:t>
      </w:r>
    </w:p>
    <w:p w:rsidR="00F55A0E" w:rsidRPr="00D47AB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Отдохнули б вы немного,х</w:t>
      </w:r>
      <w:r w:rsidRPr="00D47AB4">
        <w:rPr>
          <w:rFonts w:ascii="Times New Roman" w:hAnsi="Times New Roman" w:cs="Times New Roman"/>
          <w:sz w:val="28"/>
          <w:szCs w:val="28"/>
        </w:rPr>
        <w:t>лопцы…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595E">
        <w:rPr>
          <w:noProof/>
          <w:lang w:eastAsia="ru-RU"/>
        </w:rPr>
        <w:pict>
          <v:shape id="Рисунок 22" o:spid="_x0000_i1033" type="#_x0000_t75" alt="IMG_4159" style="width:309.75pt;height:174.75pt;visibility:visible">
            <v:imagedata r:id="rId11" o:title=""/>
          </v:shape>
        </w:pic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2-й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Милый человек.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тревожься, не жалей.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несем живого,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Мертвый вдвое тяжелей.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1-й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известно.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и то учесть,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живой спешит до места,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Мертвый дома, где ни есть.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 2-й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 стало быть, в привычке.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 ты, друг, без рукавички?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На-ка теплую, с руки…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Смерть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чего они, живые,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 собой свои – дружны.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и с одиночкой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Сладить надобно суметь,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Нехотя даешь отсрочку.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вздохнув, отстала Смерть.</w:t>
      </w:r>
    </w:p>
    <w:p w:rsidR="00F55A0E" w:rsidRPr="001017C4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1-й чтец 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Жди меня, и я вернусь.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очень жди.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Жди, когда наводят грусть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Желтые дожди.                                                                                                    Жди, когда снега метут,                                                                                   Жди, когда жара,                                                                                              Жди, когда других не ждут,                                                                            Позабыв вчера.                                                                                                  Жди меня, и я вернусь                                                                                     Всем смертям назло…                                                                                       Кто не ждал меня.                                                                                               Тот пусть скажет: «Повезло!»                                                                             Не понять не ждавшим им,                                                                               Как среди огня                                                                                        Ожиданьем своим                                                                                                Ты спасла меня.                                                                                                     </w:t>
      </w: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2-й чтец</w:t>
      </w:r>
      <w:r>
        <w:rPr>
          <w:rFonts w:ascii="Times New Roman" w:hAnsi="Times New Roman" w:cs="Times New Roman"/>
          <w:sz w:val="28"/>
          <w:szCs w:val="28"/>
        </w:rPr>
        <w:t xml:space="preserve">    И  вот пришел он.  1945 год.  Год нашей Победы.                         </w:t>
      </w: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3-й чтец</w:t>
      </w:r>
      <w:r>
        <w:rPr>
          <w:rFonts w:ascii="Times New Roman" w:hAnsi="Times New Roman" w:cs="Times New Roman"/>
          <w:sz w:val="28"/>
          <w:szCs w:val="28"/>
        </w:rPr>
        <w:t xml:space="preserve">.  Рванулась грозная лавина                                                      Стальной пехоты и машин                                                             Стремительно, неудержимо                                                                                    С   одною мыслью – на  Берлин!                                                                          </w:t>
      </w: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4-й чтец</w:t>
      </w:r>
      <w:r>
        <w:rPr>
          <w:rFonts w:ascii="Times New Roman" w:hAnsi="Times New Roman" w:cs="Times New Roman"/>
          <w:sz w:val="28"/>
          <w:szCs w:val="28"/>
        </w:rPr>
        <w:t xml:space="preserve">    Надвинулись сроки последней расплаты                                       За слезы, за кровь, за сожженные хаты,                                                              За пепел села, за руины завода,                                                                            За острую боль 41-ого года.                                                                                 </w:t>
      </w: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1-й чтец</w:t>
      </w:r>
      <w:r>
        <w:rPr>
          <w:rFonts w:ascii="Times New Roman" w:hAnsi="Times New Roman" w:cs="Times New Roman"/>
          <w:sz w:val="28"/>
          <w:szCs w:val="28"/>
        </w:rPr>
        <w:t xml:space="preserve">  Мы шли и шли в атаки неустанно.                                            Берлин пылал. Дымился каждый дом.                                                                 А май свечами укрывал каштаны                                                                          В  разрытом парке, где катился гром.                                                                 </w:t>
      </w: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2-й чтец</w:t>
      </w:r>
      <w:r>
        <w:rPr>
          <w:rFonts w:ascii="Times New Roman" w:hAnsi="Times New Roman" w:cs="Times New Roman"/>
          <w:sz w:val="28"/>
          <w:szCs w:val="28"/>
        </w:rPr>
        <w:t xml:space="preserve">    Шел жаркий бой за каждый дом и выступ,                                            Валились башни в сломанных крестах.                                                            Как жаждали мы ринуться на приступ,                                                 Пробиться к центру. Где горит рейхстаг.                                                           </w:t>
      </w: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3-й чтец</w:t>
      </w:r>
      <w:r>
        <w:rPr>
          <w:rFonts w:ascii="Times New Roman" w:hAnsi="Times New Roman" w:cs="Times New Roman"/>
          <w:sz w:val="28"/>
          <w:szCs w:val="28"/>
        </w:rPr>
        <w:t xml:space="preserve">   Еще  горячкой  боя  сердце билось,                                                                   А в мир уже вступала тишина,                                                                           Как будто время здесь остановилось.                                                                 Не веря вдруг, что кончилась война.                                                                   </w:t>
      </w: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4-й чтец</w:t>
      </w:r>
      <w:r>
        <w:rPr>
          <w:rFonts w:ascii="Times New Roman" w:hAnsi="Times New Roman" w:cs="Times New Roman"/>
          <w:sz w:val="28"/>
          <w:szCs w:val="28"/>
        </w:rPr>
        <w:t xml:space="preserve">    Пред арками обугленного свода                                                                          В  какой-то первозданной тишине                                                              Солдаты величайшего похода                                                         Расписывались прямо на стене.                                                                            </w:t>
      </w:r>
      <w:r w:rsidRPr="00AD6F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1-й чтец</w:t>
      </w:r>
      <w:r>
        <w:rPr>
          <w:rFonts w:ascii="Times New Roman" w:hAnsi="Times New Roman" w:cs="Times New Roman"/>
          <w:sz w:val="28"/>
          <w:szCs w:val="28"/>
        </w:rPr>
        <w:t xml:space="preserve">   Открыто все писали свое имя,                                                                         Что знали люди будущих времен,                                                                     Что подвиг сей, свершенный всеми нами,                                                        Во имя человечества  свершен.</w:t>
      </w:r>
    </w:p>
    <w:p w:rsidR="00F55A0E" w:rsidRPr="00386C66" w:rsidRDefault="00F55A0E" w:rsidP="00F6435F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86C66">
        <w:rPr>
          <w:rFonts w:ascii="Times New Roman" w:hAnsi="Times New Roman" w:cs="Times New Roman"/>
          <w:i/>
          <w:iCs/>
          <w:sz w:val="28"/>
          <w:szCs w:val="28"/>
        </w:rPr>
        <w:t>(Звучит запись  с сообщением о капитуляции фашистской Германии)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86C66">
        <w:rPr>
          <w:rFonts w:ascii="Times New Roman" w:hAnsi="Times New Roman" w:cs="Times New Roman"/>
          <w:i/>
          <w:iCs/>
          <w:sz w:val="28"/>
          <w:szCs w:val="28"/>
        </w:rPr>
        <w:t>Все выступающие выходят на сцену.</w:t>
      </w:r>
    </w:p>
    <w:p w:rsidR="00F55A0E" w:rsidRDefault="00F55A0E" w:rsidP="00F643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02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чтец:</w:t>
      </w:r>
      <w:r>
        <w:rPr>
          <w:rFonts w:ascii="Times New Roman" w:hAnsi="Times New Roman" w:cs="Times New Roman"/>
          <w:sz w:val="28"/>
          <w:szCs w:val="28"/>
        </w:rPr>
        <w:t xml:space="preserve"> Навстречу раскатам ревущего грома</w:t>
      </w:r>
    </w:p>
    <w:p w:rsidR="00F55A0E" w:rsidRDefault="00F55A0E" w:rsidP="00F643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02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 чтец:</w:t>
      </w:r>
      <w:r>
        <w:rPr>
          <w:rFonts w:ascii="Times New Roman" w:hAnsi="Times New Roman" w:cs="Times New Roman"/>
          <w:sz w:val="28"/>
          <w:szCs w:val="28"/>
        </w:rPr>
        <w:t xml:space="preserve"> Мы в бой поднимались светло и сурово</w:t>
      </w:r>
    </w:p>
    <w:p w:rsidR="00F55A0E" w:rsidRDefault="00F55A0E" w:rsidP="00F643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02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чтец:</w:t>
      </w:r>
      <w:r>
        <w:rPr>
          <w:rFonts w:ascii="Times New Roman" w:hAnsi="Times New Roman" w:cs="Times New Roman"/>
          <w:sz w:val="28"/>
          <w:szCs w:val="28"/>
        </w:rPr>
        <w:t xml:space="preserve"> На наших знаменах начертано слово: Победа! Победа!</w:t>
      </w:r>
    </w:p>
    <w:p w:rsidR="00F55A0E" w:rsidRPr="005402DD" w:rsidRDefault="00F55A0E" w:rsidP="00F6435F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402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4 чтец:</w:t>
      </w:r>
      <w:r>
        <w:rPr>
          <w:rFonts w:ascii="Times New Roman" w:hAnsi="Times New Roman" w:cs="Times New Roman"/>
          <w:sz w:val="28"/>
          <w:szCs w:val="28"/>
        </w:rPr>
        <w:t xml:space="preserve"> Во имя Отчизны – победа! </w:t>
      </w:r>
      <w:r w:rsidRPr="005402DD">
        <w:rPr>
          <w:rFonts w:ascii="Times New Roman" w:hAnsi="Times New Roman" w:cs="Times New Roman"/>
          <w:i/>
          <w:iCs/>
          <w:sz w:val="28"/>
          <w:szCs w:val="28"/>
        </w:rPr>
        <w:t>(слово «победа» произносится вместе)</w:t>
      </w:r>
    </w:p>
    <w:p w:rsidR="00F55A0E" w:rsidRDefault="00F55A0E" w:rsidP="00F643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02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5 чтец:</w:t>
      </w:r>
      <w:r>
        <w:rPr>
          <w:rFonts w:ascii="Times New Roman" w:hAnsi="Times New Roman" w:cs="Times New Roman"/>
          <w:sz w:val="28"/>
          <w:szCs w:val="28"/>
        </w:rPr>
        <w:t xml:space="preserve"> Во имя живущих – победа!</w:t>
      </w:r>
    </w:p>
    <w:p w:rsidR="00F55A0E" w:rsidRDefault="00F55A0E" w:rsidP="00F643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02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6 чтец</w:t>
      </w:r>
      <w:r>
        <w:rPr>
          <w:rFonts w:ascii="Times New Roman" w:hAnsi="Times New Roman" w:cs="Times New Roman"/>
          <w:sz w:val="28"/>
          <w:szCs w:val="28"/>
        </w:rPr>
        <w:t>: Во имя грядущих – победа!</w:t>
      </w:r>
    </w:p>
    <w:p w:rsidR="00F55A0E" w:rsidRPr="009F5EF0" w:rsidRDefault="00F55A0E" w:rsidP="00F6435F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402DD">
        <w:rPr>
          <w:rFonts w:ascii="Times New Roman" w:hAnsi="Times New Roman" w:cs="Times New Roman"/>
          <w:i/>
          <w:iCs/>
          <w:sz w:val="28"/>
          <w:szCs w:val="28"/>
        </w:rPr>
        <w:t>(Исполняется песня «День Победы»)</w:t>
      </w: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A0E" w:rsidRPr="009F5EF0" w:rsidRDefault="00F55A0E" w:rsidP="00F643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A0E" w:rsidRPr="00DE6E44" w:rsidRDefault="00F55A0E" w:rsidP="00F6435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55A0E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55A0E" w:rsidRPr="009F5EF0" w:rsidRDefault="00F55A0E" w:rsidP="00F6435F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9F5E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F55A0E" w:rsidRDefault="00F55A0E"/>
    <w:sectPr w:rsidR="00F55A0E" w:rsidSect="002267FE">
      <w:pgSz w:w="11906" w:h="16838"/>
      <w:pgMar w:top="1134" w:right="851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435F"/>
    <w:rsid w:val="0000595E"/>
    <w:rsid w:val="001017C4"/>
    <w:rsid w:val="00137976"/>
    <w:rsid w:val="002267FE"/>
    <w:rsid w:val="00277AB4"/>
    <w:rsid w:val="00277C99"/>
    <w:rsid w:val="00386C66"/>
    <w:rsid w:val="00423CF2"/>
    <w:rsid w:val="0048742A"/>
    <w:rsid w:val="00537C8B"/>
    <w:rsid w:val="005402DD"/>
    <w:rsid w:val="005F734C"/>
    <w:rsid w:val="00834EB5"/>
    <w:rsid w:val="008445E1"/>
    <w:rsid w:val="0086251E"/>
    <w:rsid w:val="008C2DDC"/>
    <w:rsid w:val="009F5EF0"/>
    <w:rsid w:val="00A56539"/>
    <w:rsid w:val="00AD6FF7"/>
    <w:rsid w:val="00B52EFC"/>
    <w:rsid w:val="00D47AB4"/>
    <w:rsid w:val="00DE6E44"/>
    <w:rsid w:val="00F55A0E"/>
    <w:rsid w:val="00F64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35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6435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F6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4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16</Pages>
  <Words>2001</Words>
  <Characters>11407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Вечкенинская СОШ</cp:lastModifiedBy>
  <cp:revision>3</cp:revision>
  <dcterms:created xsi:type="dcterms:W3CDTF">2012-03-19T17:08:00Z</dcterms:created>
  <dcterms:modified xsi:type="dcterms:W3CDTF">2012-03-20T05:11:00Z</dcterms:modified>
</cp:coreProperties>
</file>